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9"/>
        <w:rPr>
          <w:rFonts w:ascii="Times New Roman" w:hAnsi="Times New Roman" w:cs="Times New Roman" w:eastAsia="Times New Roman" w:hint="default"/>
          <w:sz w:val="2"/>
          <w:szCs w:val="2"/>
        </w:rPr>
      </w:pPr>
      <w:r>
        <w:rPr/>
        <w:pict>
          <v:group style="position:absolute;margin-left:34.1325pt;margin-top:278.582001pt;width:144.050pt;height:7.8pt;mso-position-horizontal-relative:page;mso-position-vertical-relative:page;z-index:1168" coordorigin="683,5572" coordsize="2881,156">
            <v:group style="position:absolute;left:683;top:5601;width:81;height:120" coordorigin="683,5601" coordsize="81,120">
              <v:shape style="position:absolute;left:683;top:5601;width:81;height:120" coordorigin="683,5601" coordsize="81,120" path="m697,5690l683,5704,687,5709,693,5713,707,5718,714,5720,727,5720,758,5703,717,5703,713,5702,704,5697,700,5694,697,5690xe" filled="true" fillcolor="#231f20" stroked="false">
                <v:path arrowok="t"/>
                <v:fill type="solid"/>
              </v:shape>
              <v:shape style="position:absolute;left:683;top:5601;width:81;height:120" coordorigin="683,5601" coordsize="81,120" path="m735,5601l724,5601,719,5601,688,5639,688,5644,716,5666,730,5671,742,5683,742,5690,724,5703,758,5703,762,5695,763,5690,763,5678,762,5673,726,5650,724,5649,708,5636,708,5630,726,5618,758,5618,762,5613,758,5609,752,5606,741,5602,735,5601xe" filled="true" fillcolor="#231f20" stroked="false">
                <v:path arrowok="t"/>
                <v:fill type="solid"/>
              </v:shape>
              <v:shape style="position:absolute;left:683;top:5601;width:81;height:120" coordorigin="683,5601" coordsize="81,120" path="m758,5618l732,5618,736,5619,744,5622,747,5625,749,5627,758,5618xe" filled="true" fillcolor="#231f20" stroked="false">
                <v:path arrowok="t"/>
                <v:fill type="solid"/>
              </v:shape>
            </v:group>
            <v:group style="position:absolute;left:783;top:5604;width:78;height:114" coordorigin="783,5604" coordsize="78,114">
              <v:shape style="position:absolute;left:783;top:5604;width:78;height:114" coordorigin="783,5604" coordsize="78,114" path="m858,5604l783,5604,783,5717,861,5717,861,5699,803,5699,803,5667,855,5667,855,5650,803,5650,803,5621,858,5621,858,5604xe" filled="true" fillcolor="#231f20" stroked="false">
                <v:path arrowok="t"/>
                <v:fill type="solid"/>
              </v:shape>
            </v:group>
            <v:group style="position:absolute;left:875;top:5601;width:105;height:120" coordorigin="875,5601" coordsize="105,120">
              <v:shape style="position:absolute;left:875;top:5601;width:105;height:120" coordorigin="875,5601" coordsize="105,120" path="m940,5601l928,5601,920,5602,875,5651,875,5669,919,5718,927,5720,945,5720,954,5718,968,5711,974,5706,978,5702,930,5702,925,5701,897,5666,897,5654,931,5619,977,5619,978,5618,944,5601,940,5601xe" filled="true" fillcolor="#231f20" stroked="false">
                <v:path arrowok="t"/>
                <v:fill type="solid"/>
              </v:shape>
              <v:shape style="position:absolute;left:875;top:5601;width:105;height:120" coordorigin="875,5601" coordsize="105,120" path="m963,5689l960,5693,957,5696,947,5701,942,5702,978,5702,979,5700,963,5689xe" filled="true" fillcolor="#231f20" stroked="false">
                <v:path arrowok="t"/>
                <v:fill type="solid"/>
              </v:shape>
              <v:shape style="position:absolute;left:875;top:5601;width:105;height:120" coordorigin="875,5601" coordsize="105,120" path="m977,5619l941,5619,946,5619,955,5623,959,5626,962,5630,977,5619xe" filled="true" fillcolor="#231f20" stroked="false">
                <v:path arrowok="t"/>
                <v:fill type="solid"/>
              </v:shape>
            </v:group>
            <v:group style="position:absolute;left:992;top:5604;width:86;height:114" coordorigin="992,5604" coordsize="86,114">
              <v:shape style="position:absolute;left:992;top:5604;width:86;height:114" coordorigin="992,5604" coordsize="86,114" path="m1037,5604l992,5604,992,5717,1012,5717,1012,5669,1048,5669,1047,5667,1055,5665,1061,5661,1069,5652,1012,5652,1012,5621,1069,5621,1067,5617,1064,5613,1056,5608,1052,5606,1042,5604,1037,5604xe" filled="true" fillcolor="#231f20" stroked="false">
                <v:path arrowok="t"/>
                <v:fill type="solid"/>
              </v:shape>
              <v:shape style="position:absolute;left:992;top:5604;width:86;height:114" coordorigin="992,5604" coordsize="86,114" path="m1048,5669l1027,5669,1053,5717,1077,5717,1048,5669xe" filled="true" fillcolor="#231f20" stroked="false">
                <v:path arrowok="t"/>
                <v:fill type="solid"/>
              </v:shape>
              <v:shape style="position:absolute;left:992;top:5604;width:86;height:114" coordorigin="992,5604" coordsize="86,114" path="m1069,5621l1033,5621,1036,5621,1041,5622,1053,5633,1053,5639,1031,5652,1069,5652,1071,5651,1073,5644,1073,5630,1072,5625,1069,5621xe" filled="true" fillcolor="#231f20" stroked="false">
                <v:path arrowok="t"/>
                <v:fill type="solid"/>
              </v:shape>
            </v:group>
            <v:group style="position:absolute;left:1093;top:5604;width:78;height:114" coordorigin="1093,5604" coordsize="78,114">
              <v:shape style="position:absolute;left:1093;top:5604;width:78;height:114" coordorigin="1093,5604" coordsize="78,114" path="m1168,5604l1093,5604,1093,5717,1170,5717,1170,5699,1113,5699,1113,5667,1165,5667,1165,5650,1113,5650,1113,5621,1168,5621,1168,5604xe" filled="true" fillcolor="#231f20" stroked="false">
                <v:path arrowok="t"/>
                <v:fill type="solid"/>
              </v:shape>
            </v:group>
            <v:group style="position:absolute;left:1178;top:5604;width:90;height:114" coordorigin="1178,5604" coordsize="90,114">
              <v:shape style="position:absolute;left:1178;top:5604;width:90;height:114" coordorigin="1178,5604" coordsize="90,114" path="m1233,5621l1213,5621,1213,5717,1233,5717,1233,5621xe" filled="true" fillcolor="#231f20" stroked="false">
                <v:path arrowok="t"/>
                <v:fill type="solid"/>
              </v:shape>
              <v:shape style="position:absolute;left:1178;top:5604;width:90;height:114" coordorigin="1178,5604" coordsize="90,114" path="m1268,5604l1178,5604,1178,5621,1268,5621,1268,5604xe" filled="true" fillcolor="#231f20" stroked="false">
                <v:path arrowok="t"/>
                <v:fill type="solid"/>
              </v:shape>
            </v:group>
            <v:group style="position:absolute;left:1258;top:5604;width:116;height:114" coordorigin="1258,5604" coordsize="116,114">
              <v:shape style="position:absolute;left:1258;top:5604;width:116;height:114" coordorigin="1258,5604" coordsize="116,114" path="m1324,5604l1307,5604,1258,5717,1280,5717,1290,5691,1362,5691,1355,5674,1297,5674,1315,5628,1335,5628,1324,5604xe" filled="true" fillcolor="#231f20" stroked="false">
                <v:path arrowok="t"/>
                <v:fill type="solid"/>
              </v:shape>
              <v:shape style="position:absolute;left:1258;top:5604;width:116;height:114" coordorigin="1258,5604" coordsize="116,114" path="m1362,5691l1340,5691,1350,5717,1373,5717,1362,5691xe" filled="true" fillcolor="#231f20" stroked="false">
                <v:path arrowok="t"/>
                <v:fill type="solid"/>
              </v:shape>
              <v:shape style="position:absolute;left:1258;top:5604;width:116;height:114" coordorigin="1258,5604" coordsize="116,114" path="m1335,5628l1315,5628,1333,5674,1355,5674,1335,5628xe" filled="true" fillcolor="#231f20" stroked="false">
                <v:path arrowok="t"/>
                <v:fill type="solid"/>
              </v:shape>
            </v:group>
            <v:group style="position:absolute;left:1384;top:5604;width:86;height:114" coordorigin="1384,5604" coordsize="86,114">
              <v:shape style="position:absolute;left:1384;top:5604;width:86;height:114" coordorigin="1384,5604" coordsize="86,114" path="m1429,5604l1384,5604,1384,5717,1405,5717,1405,5669,1441,5669,1440,5667,1448,5665,1454,5661,1462,5652,1405,5652,1405,5621,1462,5621,1460,5617,1457,5613,1449,5608,1444,5606,1434,5604,1429,5604xe" filled="true" fillcolor="#231f20" stroked="false">
                <v:path arrowok="t"/>
                <v:fill type="solid"/>
              </v:shape>
              <v:shape style="position:absolute;left:1384;top:5604;width:86;height:114" coordorigin="1384,5604" coordsize="86,114" path="m1441,5669l1419,5669,1446,5717,1470,5717,1441,5669xe" filled="true" fillcolor="#231f20" stroked="false">
                <v:path arrowok="t"/>
                <v:fill type="solid"/>
              </v:shape>
              <v:shape style="position:absolute;left:1384;top:5604;width:86;height:114" coordorigin="1384,5604" coordsize="86,114" path="m1462,5621l1425,5621,1428,5621,1433,5622,1445,5633,1445,5639,1424,5652,1462,5652,1463,5651,1466,5644,1466,5630,1464,5625,1462,5621xe" filled="true" fillcolor="#231f20" stroked="false">
                <v:path arrowok="t"/>
                <v:fill type="solid"/>
              </v:shape>
            </v:group>
            <v:group style="position:absolute;left:1485;top:5572;width:38;height:146" coordorigin="1485,5572" coordsize="38,146">
              <v:shape style="position:absolute;left:1485;top:5572;width:38;height:146" coordorigin="1485,5572" coordsize="38,146" path="m1505,5604l1485,5604,1485,5717,1505,5717,1505,5604xe" filled="true" fillcolor="#231f20" stroked="false">
                <v:path arrowok="t"/>
                <v:fill type="solid"/>
              </v:shape>
              <v:shape style="position:absolute;left:1485;top:5572;width:38;height:146" coordorigin="1485,5572" coordsize="38,146" path="m1523,5572l1501,5572,1485,5595,1500,5595,1523,5572xe" filled="true" fillcolor="#231f20" stroked="false">
                <v:path arrowok="t"/>
                <v:fill type="solid"/>
              </v:shape>
            </v:group>
            <v:group style="position:absolute;left:1516;top:5604;width:116;height:114" coordorigin="1516,5604" coordsize="116,114">
              <v:shape style="position:absolute;left:1516;top:5604;width:116;height:114" coordorigin="1516,5604" coordsize="116,114" path="m1583,5604l1566,5604,1516,5717,1539,5717,1549,5691,1621,5691,1613,5674,1556,5674,1574,5628,1593,5628,1583,5604xe" filled="true" fillcolor="#231f20" stroked="false">
                <v:path arrowok="t"/>
                <v:fill type="solid"/>
              </v:shape>
              <v:shape style="position:absolute;left:1516;top:5604;width:116;height:114" coordorigin="1516,5604" coordsize="116,114" path="m1621,5691l1598,5691,1609,5717,1632,5717,1621,5691xe" filled="true" fillcolor="#231f20" stroked="false">
                <v:path arrowok="t"/>
                <v:fill type="solid"/>
              </v:shape>
              <v:shape style="position:absolute;left:1516;top:5604;width:116;height:114" coordorigin="1516,5604" coordsize="116,114" path="m1593,5628l1574,5628,1591,5674,1613,5674,1593,5628xe" filled="true" fillcolor="#231f20" stroked="false">
                <v:path arrowok="t"/>
                <v:fill type="solid"/>
              </v:shape>
              <v:shape style="position:absolute;left:1675;top:5601;width:731;height:119" type="#_x0000_t75" stroked="false">
                <v:imagedata r:id="rId5" o:title=""/>
              </v:shape>
              <v:shape style="position:absolute;left:2455;top:5604;width:200;height:113" type="#_x0000_t75" stroked="false">
                <v:imagedata r:id="rId6" o:title=""/>
              </v:shape>
            </v:group>
            <v:group style="position:absolute;left:2710;top:5601;width:105;height:120" coordorigin="2710,5601" coordsize="105,120">
              <v:shape style="position:absolute;left:2710;top:5601;width:105;height:120" coordorigin="2710,5601" coordsize="105,120" path="m2780,5601l2763,5601,2754,5602,2710,5651,2710,5669,2754,5718,2763,5720,2781,5720,2789,5719,2802,5716,2809,5714,2814,5711,2814,5702,2766,5702,2760,5701,2732,5666,2732,5654,2765,5619,2811,5619,2814,5615,2810,5611,2804,5607,2789,5602,2780,5601xe" filled="true" fillcolor="#231f20" stroked="false">
                <v:path arrowok="t"/>
                <v:fill type="solid"/>
              </v:shape>
              <v:shape style="position:absolute;left:2710;top:5601;width:105;height:120" coordorigin="2710,5601" coordsize="105,120" path="m2814,5652l2771,5652,2771,5669,2795,5669,2795,5698,2789,5700,2781,5702,2814,5702,2814,5652xe" filled="true" fillcolor="#231f20" stroked="false">
                <v:path arrowok="t"/>
                <v:fill type="solid"/>
              </v:shape>
              <v:shape style="position:absolute;left:2710;top:5601;width:105;height:120" coordorigin="2710,5601" coordsize="105,120" path="m2811,5619l2777,5619,2783,5620,2793,5624,2797,5627,2800,5630,2811,5619xe" filled="true" fillcolor="#231f20" stroked="false">
                <v:path arrowok="t"/>
                <v:fill type="solid"/>
              </v:shape>
            </v:group>
            <v:group style="position:absolute;left:2834;top:5601;width:122;height:120" coordorigin="2834,5601" coordsize="122,120">
              <v:shape style="position:absolute;left:2834;top:5601;width:122;height:120" coordorigin="2834,5601" coordsize="122,120" path="m2903,5601l2885,5601,2877,5602,2834,5651,2834,5669,2877,5718,2885,5720,2903,5720,2911,5718,2926,5712,2933,5708,2939,5702,2889,5702,2883,5701,2855,5666,2855,5654,2888,5619,2940,5619,2933,5612,2926,5608,2911,5602,2903,5601xe" filled="true" fillcolor="#231f20" stroked="false">
                <v:path arrowok="t"/>
                <v:fill type="solid"/>
              </v:shape>
              <v:shape style="position:absolute;left:2834;top:5601;width:122;height:120" coordorigin="2834,5601" coordsize="122,120" path="m2940,5619l2900,5619,2906,5620,2915,5624,2933,5654,2933,5666,2900,5702,2939,5702,2943,5698,2948,5692,2954,5677,2955,5669,2955,5651,2954,5643,2948,5628,2943,5622,2940,5619xe" filled="true" fillcolor="#231f20" stroked="false">
                <v:path arrowok="t"/>
                <v:fill type="solid"/>
              </v:shape>
            </v:group>
            <v:group style="position:absolute;left:2975;top:5604;width:84;height:114" coordorigin="2975,5604" coordsize="84,114">
              <v:shape style="position:absolute;left:2975;top:5604;width:84;height:114" coordorigin="2975,5604" coordsize="84,114" path="m3023,5604l2975,5604,2975,5717,3021,5717,3026,5716,3055,5700,2995,5700,2995,5667,3053,5667,3047,5661,3041,5658,3034,5657,3034,5657,3040,5655,3045,5652,3047,5650,2995,5650,2995,5620,3051,5620,3049,5615,3046,5612,3039,5608,3036,5606,3027,5604,3023,5604xe" filled="true" fillcolor="#231f20" stroked="false">
                <v:path arrowok="t"/>
                <v:fill type="solid"/>
              </v:shape>
              <v:shape style="position:absolute;left:2975;top:5604;width:84;height:114" coordorigin="2975,5604" coordsize="84,114" path="m3053,5667l3022,5667,3028,5668,3036,5673,3038,5677,3038,5687,2995,5700,3055,5700,3057,5695,3058,5690,3058,5676,3056,5670,3053,5667xe" filled="true" fillcolor="#231f20" stroked="false">
                <v:path arrowok="t"/>
                <v:fill type="solid"/>
              </v:shape>
              <v:shape style="position:absolute;left:2975;top:5604;width:84;height:114" coordorigin="2975,5604" coordsize="84,114" path="m3051,5620l3019,5620,3024,5621,3032,5626,3033,5629,3033,5639,3032,5643,3025,5648,3020,5650,3047,5650,3052,5644,3054,5639,3054,5627,3053,5623,3051,5620xe" filled="true" fillcolor="#231f20" stroked="false">
                <v:path arrowok="t"/>
                <v:fill type="solid"/>
              </v:shape>
            </v:group>
            <v:group style="position:absolute;left:3088;top:5604;width:2;height:114" coordorigin="3088,5604" coordsize="2,114">
              <v:shape style="position:absolute;left:3088;top:5604;width:2;height:114" coordorigin="3088,5604" coordsize="0,114" path="m3088,5604l3088,5717e" filled="false" stroked="true" strokeweight="1.008pt" strokecolor="#231f20">
                <v:path arrowok="t"/>
              </v:shape>
            </v:group>
            <v:group style="position:absolute;left:3123;top:5604;width:78;height:114" coordorigin="3123,5604" coordsize="78,114">
              <v:shape style="position:absolute;left:3123;top:5604;width:78;height:114" coordorigin="3123,5604" coordsize="78,114" path="m3198,5604l3123,5604,3123,5717,3201,5717,3201,5699,3144,5699,3144,5667,3196,5667,3196,5650,3144,5650,3144,5621,3198,5621,3198,5604xe" filled="true" fillcolor="#231f20" stroked="false">
                <v:path arrowok="t"/>
                <v:fill type="solid"/>
              </v:shape>
            </v:group>
            <v:group style="position:absolute;left:3221;top:5604;width:86;height:114" coordorigin="3221,5604" coordsize="86,114">
              <v:shape style="position:absolute;left:3221;top:5604;width:86;height:114" coordorigin="3221,5604" coordsize="86,114" path="m3266,5604l3221,5604,3221,5717,3241,5717,3241,5669,3278,5669,3276,5667,3284,5665,3291,5661,3299,5652,3241,5652,3241,5621,3298,5621,3296,5617,3293,5613,3285,5608,3281,5606,3271,5604,3266,5604xe" filled="true" fillcolor="#231f20" stroked="false">
                <v:path arrowok="t"/>
                <v:fill type="solid"/>
              </v:shape>
              <v:shape style="position:absolute;left:3221;top:5604;width:86;height:114" coordorigin="3221,5604" coordsize="86,114" path="m3278,5669l3256,5669,3282,5717,3306,5717,3278,5669xe" filled="true" fillcolor="#231f20" stroked="false">
                <v:path arrowok="t"/>
                <v:fill type="solid"/>
              </v:shape>
              <v:shape style="position:absolute;left:3221;top:5604;width:86;height:114" coordorigin="3221,5604" coordsize="86,114" path="m3298,5621l3262,5621,3265,5621,3270,5622,3282,5633,3282,5639,3261,5652,3299,5652,3300,5651,3302,5644,3302,5630,3301,5625,3298,5621xe" filled="true" fillcolor="#231f20" stroked="false">
                <v:path arrowok="t"/>
                <v:fill type="solid"/>
              </v:shape>
            </v:group>
            <v:group style="position:absolute;left:3322;top:5604;width:100;height:114" coordorigin="3322,5604" coordsize="100,114">
              <v:shape style="position:absolute;left:3322;top:5604;width:100;height:114" coordorigin="3322,5604" coordsize="100,114" path="m3348,5604l3322,5604,3322,5717,3342,5717,3342,5629,3364,5629,3348,5604xe" filled="true" fillcolor="#231f20" stroked="false">
                <v:path arrowok="t"/>
                <v:fill type="solid"/>
              </v:shape>
              <v:shape style="position:absolute;left:3322;top:5604;width:100;height:114" coordorigin="3322,5604" coordsize="100,114" path="m3364,5629l3342,5629,3396,5717,3422,5717,3422,5688,3401,5688,3364,5629xe" filled="true" fillcolor="#231f20" stroked="false">
                <v:path arrowok="t"/>
                <v:fill type="solid"/>
              </v:shape>
              <v:shape style="position:absolute;left:3322;top:5604;width:100;height:114" coordorigin="3322,5604" coordsize="100,114" path="m3422,5604l3401,5604,3401,5688,3422,5688,3422,5604xe" filled="true" fillcolor="#231f20" stroked="false">
                <v:path arrowok="t"/>
                <v:fill type="solid"/>
              </v:shape>
            </v:group>
            <v:group style="position:absolute;left:3441;top:5601;width:122;height:120" coordorigin="3441,5601" coordsize="122,120">
              <v:shape style="position:absolute;left:3441;top:5601;width:122;height:120" coordorigin="3441,5601" coordsize="122,120" path="m3511,5601l3493,5601,3485,5602,3441,5651,3441,5669,3485,5718,3493,5720,3511,5720,3519,5718,3534,5712,3540,5708,3547,5702,3496,5702,3491,5701,3463,5666,3463,5654,3496,5619,3547,5619,3540,5612,3534,5608,3519,5602,3511,5601xe" filled="true" fillcolor="#231f20" stroked="false">
                <v:path arrowok="t"/>
                <v:fill type="solid"/>
              </v:shape>
              <v:shape style="position:absolute;left:3441;top:5601;width:122;height:120" coordorigin="3441,5601" coordsize="122,120" path="m3547,5619l3508,5619,3513,5620,3523,5624,3541,5654,3541,5666,3508,5702,3547,5702,3551,5698,3555,5692,3561,5677,3563,5669,3563,5651,3561,5643,3555,5628,3551,5622,3547,5619xe" filled="true" fillcolor="#231f20" stroked="false">
                <v:path arrowok="t"/>
                <v:fill type="solid"/>
              </v:shape>
            </v:group>
            <w10:wrap type="none"/>
          </v:group>
        </w:pict>
      </w:r>
      <w:r>
        <w:rPr/>
        <w:pict>
          <v:group style="position:absolute;margin-left:42.364101pt;margin-top:298.695007pt;width:127.7pt;height:7.8pt;mso-position-horizontal-relative:page;mso-position-vertical-relative:page;z-index:1192" coordorigin="847,5974" coordsize="2554,156">
            <v:shape style="position:absolute;left:847;top:5974;width:776;height:155" type="#_x0000_t75" stroked="false">
              <v:imagedata r:id="rId7" o:title=""/>
            </v:shape>
            <v:shape style="position:absolute;left:1672;top:6003;width:567;height:119" type="#_x0000_t75" stroked="false">
              <v:imagedata r:id="rId8" o:title=""/>
            </v:shape>
            <v:shape style="position:absolute;left:2294;top:6006;width:200;height:113" type="#_x0000_t75" stroked="false">
              <v:imagedata r:id="rId9" o:title=""/>
            </v:shape>
            <v:group style="position:absolute;left:2548;top:6003;width:105;height:120" coordorigin="2548,6003" coordsize="105,120">
              <v:shape style="position:absolute;left:2548;top:6003;width:105;height:120" coordorigin="2548,6003" coordsize="105,120" path="m2619,6003l2601,6003,2593,6004,2548,6053,2548,6071,2593,6121,2601,6122,2619,6122,2627,6121,2641,6118,2647,6116,2653,6113,2653,6104,2604,6104,2599,6103,2570,6068,2570,6056,2604,6021,2649,6021,2653,6017,2648,6013,2642,6010,2627,6004,2619,6003xe" filled="true" fillcolor="#231f20" stroked="false">
                <v:path arrowok="t"/>
                <v:fill type="solid"/>
              </v:shape>
              <v:shape style="position:absolute;left:2548;top:6003;width:105;height:120" coordorigin="2548,6003" coordsize="105,120" path="m2653,6055l2609,6055,2609,6071,2633,6071,2633,6100,2627,6103,2619,6104,2653,6104,2653,6055xe" filled="true" fillcolor="#231f20" stroked="false">
                <v:path arrowok="t"/>
                <v:fill type="solid"/>
              </v:shape>
              <v:shape style="position:absolute;left:2548;top:6003;width:105;height:120" coordorigin="2548,6003" coordsize="105,120" path="m2649,6021l2616,6021,2622,6022,2632,6026,2636,6029,2639,6032,2649,6021xe" filled="true" fillcolor="#231f20" stroked="false">
                <v:path arrowok="t"/>
                <v:fill type="solid"/>
              </v:shape>
            </v:group>
            <v:group style="position:absolute;left:2672;top:6003;width:122;height:120" coordorigin="2672,6003" coordsize="122,120">
              <v:shape style="position:absolute;left:2672;top:6003;width:122;height:120" coordorigin="2672,6003" coordsize="122,120" path="m2741,6003l2724,6003,2716,6004,2672,6053,2672,6071,2716,6121,2724,6122,2741,6122,2750,6121,2764,6115,2771,6111,2778,6104,2727,6104,2722,6103,2694,6068,2694,6056,2727,6021,2778,6021,2771,6014,2764,6010,2750,6004,2741,6003xe" filled="true" fillcolor="#231f20" stroked="false">
                <v:path arrowok="t"/>
                <v:fill type="solid"/>
              </v:shape>
              <v:shape style="position:absolute;left:2672;top:6003;width:122;height:120" coordorigin="2672,6003" coordsize="122,120" path="m2778,6021l2739,6021,2744,6022,2754,6026,2772,6056,2772,6068,2738,6104,2778,6104,2782,6100,2786,6094,2792,6079,2794,6071,2794,6053,2792,6045,2786,6030,2782,6024,2778,6021xe" filled="true" fillcolor="#231f20" stroked="false">
                <v:path arrowok="t"/>
                <v:fill type="solid"/>
              </v:shape>
            </v:group>
            <v:group style="position:absolute;left:2813;top:6006;width:84;height:114" coordorigin="2813,6006" coordsize="84,114">
              <v:shape style="position:absolute;left:2813;top:6006;width:84;height:114" coordorigin="2813,6006" coordsize="84,114" path="m2862,6006l2813,6006,2813,6119,2859,6119,2865,6119,2893,6102,2833,6102,2833,6069,2891,6069,2885,6063,2880,6060,2872,6060,2872,6059,2878,6057,2883,6054,2885,6052,2833,6052,2833,6023,2890,6023,2887,6018,2884,6015,2878,6010,2874,6008,2866,6006,2862,6006xe" filled="true" fillcolor="#231f20" stroked="false">
                <v:path arrowok="t"/>
                <v:fill type="solid"/>
              </v:shape>
              <v:shape style="position:absolute;left:2813;top:6006;width:84;height:114" coordorigin="2813,6006" coordsize="84,114" path="m2891,6069l2860,6069,2867,6070,2875,6075,2877,6079,2877,6089,2833,6102,2893,6102,2896,6098,2897,6092,2897,6079,2895,6072,2891,6069xe" filled="true" fillcolor="#231f20" stroked="false">
                <v:path arrowok="t"/>
                <v:fill type="solid"/>
              </v:shape>
              <v:shape style="position:absolute;left:2813;top:6006;width:84;height:114" coordorigin="2813,6006" coordsize="84,114" path="m2890,6023l2857,6023,2863,6024,2870,6028,2872,6032,2872,6042,2870,6045,2863,6051,2858,6052,2885,6052,2890,6046,2892,6041,2892,6029,2891,6025,2890,6023xe" filled="true" fillcolor="#231f20" stroked="false">
                <v:path arrowok="t"/>
                <v:fill type="solid"/>
              </v:shape>
            </v:group>
            <v:group style="position:absolute;left:2927;top:6006;width:2;height:114" coordorigin="2927,6006" coordsize="2,114">
              <v:shape style="position:absolute;left:2927;top:6006;width:2;height:114" coordorigin="2927,6006" coordsize="0,114" path="m2927,6006l2927,6119e" filled="false" stroked="true" strokeweight="1.008pt" strokecolor="#231f20">
                <v:path arrowok="t"/>
              </v:shape>
            </v:group>
            <v:group style="position:absolute;left:2962;top:6006;width:78;height:114" coordorigin="2962,6006" coordsize="78,114">
              <v:shape style="position:absolute;left:2962;top:6006;width:78;height:114" coordorigin="2962,6006" coordsize="78,114" path="m3037,6006l2962,6006,2962,6119,3040,6119,3040,6101,2982,6101,2982,6069,3034,6069,3034,6052,2982,6052,2982,6024,3037,6024,3037,6006xe" filled="true" fillcolor="#231f20" stroked="false">
                <v:path arrowok="t"/>
                <v:fill type="solid"/>
              </v:shape>
            </v:group>
            <v:group style="position:absolute;left:3059;top:6006;width:86;height:114" coordorigin="3059,6006" coordsize="86,114">
              <v:shape style="position:absolute;left:3059;top:6006;width:86;height:114" coordorigin="3059,6006" coordsize="86,114" path="m3104,6006l3059,6006,3059,6119,3080,6119,3080,6071,3116,6071,3115,6069,3123,6067,3129,6064,3137,6055,3080,6055,3080,6023,3137,6023,3135,6019,3132,6016,3124,6011,3119,6009,3109,6006,3104,6006xe" filled="true" fillcolor="#231f20" stroked="false">
                <v:path arrowok="t"/>
                <v:fill type="solid"/>
              </v:shape>
              <v:shape style="position:absolute;left:3059;top:6006;width:86;height:114" coordorigin="3059,6006" coordsize="86,114" path="m3116,6071l3094,6071,3121,6119,3145,6119,3116,6071xe" filled="true" fillcolor="#231f20" stroked="false">
                <v:path arrowok="t"/>
                <v:fill type="solid"/>
              </v:shape>
              <v:shape style="position:absolute;left:3059;top:6006;width:86;height:114" coordorigin="3059,6006" coordsize="86,114" path="m3137,6023l3100,6023,3103,6023,3108,6024,3120,6035,3120,6042,3099,6055,3137,6055,3138,6053,3141,6047,3141,6032,3139,6027,3137,6023xe" filled="true" fillcolor="#231f20" stroked="false">
                <v:path arrowok="t"/>
                <v:fill type="solid"/>
              </v:shape>
            </v:group>
            <v:group style="position:absolute;left:3160;top:6006;width:100;height:114" coordorigin="3160,6006" coordsize="100,114">
              <v:shape style="position:absolute;left:3160;top:6006;width:100;height:114" coordorigin="3160,6006" coordsize="100,114" path="m3187,6006l3160,6006,3160,6119,3180,6119,3180,6032,3203,6032,3187,6006xe" filled="true" fillcolor="#231f20" stroked="false">
                <v:path arrowok="t"/>
                <v:fill type="solid"/>
              </v:shape>
              <v:shape style="position:absolute;left:3160;top:6006;width:100;height:114" coordorigin="3160,6006" coordsize="100,114" path="m3203,6032l3181,6032,3234,6119,3260,6119,3260,6091,3239,6091,3203,6032xe" filled="true" fillcolor="#231f20" stroked="false">
                <v:path arrowok="t"/>
                <v:fill type="solid"/>
              </v:shape>
              <v:shape style="position:absolute;left:3160;top:6006;width:100;height:114" coordorigin="3160,6006" coordsize="100,114" path="m3260,6006l3240,6006,3240,6091,3260,6091,3260,6006xe" filled="true" fillcolor="#231f20" stroked="false">
                <v:path arrowok="t"/>
                <v:fill type="solid"/>
              </v:shape>
            </v:group>
            <v:group style="position:absolute;left:3279;top:6003;width:122;height:120" coordorigin="3279,6003" coordsize="122,120">
              <v:shape style="position:absolute;left:3279;top:6003;width:122;height:120" coordorigin="3279,6003" coordsize="122,120" path="m3349,6003l3331,6003,3323,6004,3279,6053,3279,6071,3323,6121,3331,6122,3349,6122,3357,6121,3372,6115,3378,6111,3385,6104,3334,6104,3329,6103,3301,6068,3301,6056,3334,6021,3386,6021,3378,6014,3372,6010,3357,6004,3349,6003xe" filled="true" fillcolor="#231f20" stroked="false">
                <v:path arrowok="t"/>
                <v:fill type="solid"/>
              </v:shape>
              <v:shape style="position:absolute;left:3279;top:6003;width:122;height:120" coordorigin="3279,6003" coordsize="122,120" path="m3386,6021l3346,6021,3351,6022,3361,6026,3379,6056,3379,6068,3346,6104,3385,6104,3389,6100,3394,6094,3400,6079,3401,6071,3401,6053,3400,6045,3394,6030,3389,6024,3386,6021xe" filled="true" fillcolor="#231f20" stroked="false">
                <v:path arrowok="t"/>
                <v:fill type="solid"/>
              </v:shape>
            </v:group>
            <w10:wrap type="none"/>
          </v:group>
        </w:pict>
      </w:r>
      <w:r>
        <w:rPr/>
        <w:pict>
          <v:group style="position:absolute;margin-left:45.3284pt;margin-top:318.808014pt;width:122.05pt;height:7.8pt;mso-position-horizontal-relative:page;mso-position-vertical-relative:page;z-index:1216" coordorigin="907,6376" coordsize="2441,156">
            <v:group style="position:absolute;left:907;top:6408;width:103;height:114" coordorigin="907,6408" coordsize="103,114">
              <v:shape style="position:absolute;left:907;top:6408;width:103;height:114" coordorigin="907,6408" coordsize="103,114" path="m954,6408l907,6408,907,6521,954,6521,961,6520,976,6516,983,6513,995,6504,927,6504,927,6425,995,6425,995,6425,983,6416,976,6413,961,6409,954,6408xe" filled="true" fillcolor="#231f20" stroked="false">
                <v:path arrowok="t"/>
                <v:fill type="solid"/>
              </v:shape>
              <v:shape style="position:absolute;left:907;top:6408;width:103;height:114" coordorigin="907,6408" coordsize="103,114" path="m995,6425l949,6425,954,6426,964,6428,988,6457,988,6472,949,6504,995,6504,995,6503,1000,6498,1007,6483,1009,6475,1009,6454,1007,6445,1000,6431,995,6425xe" filled="true" fillcolor="#231f20" stroked="false">
                <v:path arrowok="t"/>
                <v:fill type="solid"/>
              </v:shape>
            </v:group>
            <v:group style="position:absolute;left:1039;top:6408;width:2;height:114" coordorigin="1039,6408" coordsize="2,114">
              <v:shape style="position:absolute;left:1039;top:6408;width:2;height:114" coordorigin="1039,6408" coordsize="0,114" path="m1039,6408l1039,6521e" filled="false" stroked="true" strokeweight="1.008pt" strokecolor="#231f20">
                <v:path arrowok="t"/>
              </v:shape>
            </v:group>
            <v:group style="position:absolute;left:1074;top:6408;width:86;height:114" coordorigin="1074,6408" coordsize="86,114">
              <v:shape style="position:absolute;left:1074;top:6408;width:86;height:114" coordorigin="1074,6408" coordsize="86,114" path="m1119,6408l1074,6408,1074,6521,1094,6521,1094,6473,1130,6473,1129,6471,1137,6469,1143,6466,1151,6457,1094,6457,1094,6425,1151,6425,1149,6421,1146,6418,1138,6413,1134,6411,1124,6409,1119,6408xe" filled="true" fillcolor="#231f20" stroked="false">
                <v:path arrowok="t"/>
                <v:fill type="solid"/>
              </v:shape>
              <v:shape style="position:absolute;left:1074;top:6408;width:86;height:114" coordorigin="1074,6408" coordsize="86,114" path="m1130,6473l1109,6473,1135,6521,1159,6521,1130,6473xe" filled="true" fillcolor="#231f20" stroked="false">
                <v:path arrowok="t"/>
                <v:fill type="solid"/>
              </v:shape>
              <v:shape style="position:absolute;left:1074;top:6408;width:86;height:114" coordorigin="1074,6408" coordsize="86,114" path="m1151,6425l1115,6425,1118,6425,1123,6426,1135,6437,1135,6444,1113,6457,1151,6457,1153,6456,1155,6449,1155,6435,1154,6430,1151,6425xe" filled="true" fillcolor="#231f20" stroked="false">
                <v:path arrowok="t"/>
                <v:fill type="solid"/>
              </v:shape>
            </v:group>
            <v:group style="position:absolute;left:1175;top:6408;width:78;height:114" coordorigin="1175,6408" coordsize="78,114">
              <v:shape style="position:absolute;left:1175;top:6408;width:78;height:114" coordorigin="1175,6408" coordsize="78,114" path="m1250,6408l1175,6408,1175,6521,1252,6521,1252,6504,1195,6504,1195,6472,1247,6472,1247,6455,1195,6455,1195,6426,1250,6426,1250,6408xe" filled="true" fillcolor="#231f20" stroked="false">
                <v:path arrowok="t"/>
                <v:fill type="solid"/>
              </v:shape>
            </v:group>
            <v:group style="position:absolute;left:1267;top:6405;width:105;height:120" coordorigin="1267,6405" coordsize="105,120">
              <v:shape style="position:absolute;left:1267;top:6405;width:105;height:120" coordorigin="1267,6405" coordsize="105,120" path="m1332,6405l1319,6405,1311,6407,1267,6455,1267,6473,1310,6523,1318,6524,1337,6524,1345,6523,1360,6516,1366,6511,1370,6506,1321,6506,1316,6505,1289,6471,1289,6459,1322,6423,1369,6423,1369,6423,1336,6406,1332,6405xe" filled="true" fillcolor="#231f20" stroked="false">
                <v:path arrowok="t"/>
                <v:fill type="solid"/>
              </v:shape>
              <v:shape style="position:absolute;left:1267;top:6405;width:105;height:120" coordorigin="1267,6405" coordsize="105,120" path="m1355,6493l1352,6497,1348,6500,1339,6505,1333,6506,1370,6506,1371,6504,1355,6493xe" filled="true" fillcolor="#231f20" stroked="false">
                <v:path arrowok="t"/>
                <v:fill type="solid"/>
              </v:shape>
              <v:shape style="position:absolute;left:1267;top:6405;width:105;height:120" coordorigin="1267,6405" coordsize="105,120" path="m1369,6423l1333,6423,1337,6424,1347,6428,1351,6431,1354,6435,1369,6423xe" filled="true" fillcolor="#231f20" stroked="false">
                <v:path arrowok="t"/>
                <v:fill type="solid"/>
              </v:shape>
            </v:group>
            <v:group style="position:absolute;left:1376;top:6405;width:105;height:120" coordorigin="1376,6405" coordsize="105,120">
              <v:shape style="position:absolute;left:1376;top:6405;width:105;height:120" coordorigin="1376,6405" coordsize="105,120" path="m1441,6405l1429,6405,1421,6407,1376,6455,1376,6473,1420,6523,1428,6524,1446,6524,1455,6523,1469,6516,1475,6511,1479,6506,1431,6506,1426,6505,1398,6471,1398,6459,1432,6423,1478,6423,1479,6423,1445,6406,1441,6405xe" filled="true" fillcolor="#231f20" stroked="false">
                <v:path arrowok="t"/>
                <v:fill type="solid"/>
              </v:shape>
              <v:shape style="position:absolute;left:1376;top:6405;width:105;height:120" coordorigin="1376,6405" coordsize="105,120" path="m1464,6493l1461,6497,1458,6500,1448,6505,1443,6506,1479,6506,1480,6504,1464,6493xe" filled="true" fillcolor="#231f20" stroked="false">
                <v:path arrowok="t"/>
                <v:fill type="solid"/>
              </v:shape>
              <v:shape style="position:absolute;left:1376;top:6405;width:105;height:120" coordorigin="1376,6405" coordsize="105,120" path="m1478,6423l1442,6423,1447,6424,1456,6428,1460,6431,1463,6435,1478,6423xe" filled="true" fillcolor="#231f20" stroked="false">
                <v:path arrowok="t"/>
                <v:fill type="solid"/>
              </v:shape>
            </v:group>
            <v:group style="position:absolute;left:1503;top:6408;width:2;height:114" coordorigin="1503,6408" coordsize="2,114">
              <v:shape style="position:absolute;left:1503;top:6408;width:2;height:114" coordorigin="1503,6408" coordsize="0,114" path="m1503,6408l1503,6521e" filled="false" stroked="true" strokeweight="1.008pt" strokecolor="#231f20">
                <v:path arrowok="t"/>
              </v:shape>
            </v:group>
            <v:group style="position:absolute;left:1533;top:6376;width:122;height:149" coordorigin="1533,6376" coordsize="122,149">
              <v:shape style="position:absolute;left:1533;top:6376;width:122;height:149" coordorigin="1533,6376" coordsize="122,149" path="m1621,6376l1599,6376,1583,6399,1598,6399,1621,6376xe" filled="true" fillcolor="#231f20" stroked="false">
                <v:path arrowok="t"/>
                <v:fill type="solid"/>
              </v:shape>
              <v:shape style="position:absolute;left:1533;top:6376;width:122;height:149" coordorigin="1533,6376" coordsize="122,149" path="m1602,6405l1585,6405,1576,6407,1533,6455,1533,6473,1576,6523,1585,6524,1602,6524,1610,6523,1625,6517,1632,6513,1639,6506,1588,6506,1582,6505,1555,6471,1555,6459,1588,6423,1639,6423,1632,6416,1625,6412,1610,6407,1602,6405xe" filled="true" fillcolor="#231f20" stroked="false">
                <v:path arrowok="t"/>
                <v:fill type="solid"/>
              </v:shape>
              <v:shape style="position:absolute;left:1533;top:6376;width:122;height:149" coordorigin="1533,6376" coordsize="122,149" path="m1639,6423l1599,6423,1605,6424,1614,6428,1632,6459,1632,6471,1599,6506,1639,6506,1643,6502,1647,6496,1653,6481,1654,6473,1654,6455,1653,6447,1647,6433,1643,6426,1639,6423xe" filled="true" fillcolor="#231f20" stroked="false">
                <v:path arrowok="t"/>
                <v:fill type="solid"/>
              </v:shape>
            </v:group>
            <v:group style="position:absolute;left:1674;top:6408;width:100;height:114" coordorigin="1674,6408" coordsize="100,114">
              <v:shape style="position:absolute;left:1674;top:6408;width:100;height:114" coordorigin="1674,6408" coordsize="100,114" path="m1701,6408l1674,6408,1674,6521,1694,6521,1694,6434,1717,6434,1701,6408xe" filled="true" fillcolor="#231f20" stroked="false">
                <v:path arrowok="t"/>
                <v:fill type="solid"/>
              </v:shape>
              <v:shape style="position:absolute;left:1674;top:6408;width:100;height:114" coordorigin="1674,6408" coordsize="100,114" path="m1717,6434l1694,6434,1748,6521,1774,6521,1774,6493,1753,6493,1717,6434xe" filled="true" fillcolor="#231f20" stroked="false">
                <v:path arrowok="t"/>
                <v:fill type="solid"/>
              </v:shape>
              <v:shape style="position:absolute;left:1674;top:6408;width:100;height:114" coordorigin="1674,6408" coordsize="100,114" path="m1774,6408l1754,6408,1754,6493,1774,6493,1774,6408xe" filled="true" fillcolor="#231f20" stroked="false">
                <v:path arrowok="t"/>
                <v:fill type="solid"/>
              </v:shape>
              <v:shape style="position:absolute;left:1839;top:6408;width:200;height:113" type="#_x0000_t75" stroked="false">
                <v:imagedata r:id="rId10" o:title=""/>
              </v:shape>
              <v:shape style="position:absolute;left:2099;top:6398;width:1248;height:133" type="#_x0000_t75" stroked="false">
                <v:imagedata r:id="rId11" o:title=""/>
              </v:shape>
            </v:group>
            <w10:wrap type="none"/>
          </v:group>
        </w:pict>
      </w:r>
      <w:r>
        <w:rPr/>
        <w:pict>
          <v:shape style="position:absolute;margin-left:27.458pt;margin-top:389.670013pt;width:144.017544pt;height:6.9825pt;mso-position-horizontal-relative:page;mso-position-vertical-relative:page;z-index:1240" type="#_x0000_t75" stroked="false">
            <v:imagedata r:id="rId12" o:title=""/>
            <w10:wrap type="none"/>
          </v:shape>
        </w:pict>
      </w:r>
      <w:r>
        <w:rPr/>
        <w:pict>
          <v:group style="position:absolute;margin-left:27.801399pt;margin-top:400.631012pt;width:53.05pt;height:6.7pt;mso-position-horizontal-relative:page;mso-position-vertical-relative:page;z-index:1264" coordorigin="556,8013" coordsize="1061,134">
            <v:shape style="position:absolute;left:556;top:8016;width:315;height:127" type="#_x0000_t75" stroked="false">
              <v:imagedata r:id="rId13" o:title=""/>
            </v:shape>
            <v:shape style="position:absolute;left:931;top:8013;width:685;height:134" type="#_x0000_t75" stroked="false">
              <v:imagedata r:id="rId14" o:title=""/>
            </v:shape>
            <w10:wrap type="none"/>
          </v:group>
        </w:pict>
      </w:r>
      <w:r>
        <w:rPr/>
        <w:pict>
          <v:group style="position:absolute;margin-left:26.926901pt;margin-top:400.470001pt;width:138.35pt;height:19.7pt;mso-position-horizontal-relative:page;mso-position-vertical-relative:page;z-index:1288" coordorigin="539,8009" coordsize="2767,394">
            <v:shape style="position:absolute;left:1688;top:8016;width:217;height:127" type="#_x0000_t75" stroked="false">
              <v:imagedata r:id="rId15" o:title=""/>
            </v:shape>
            <v:shape style="position:absolute;left:1961;top:8009;width:718;height:140" type="#_x0000_t75" stroked="false">
              <v:imagedata r:id="rId16" o:title=""/>
            </v:shape>
            <v:shape style="position:absolute;left:539;top:8232;width:496;height:171" type="#_x0000_t75" stroked="false">
              <v:imagedata r:id="rId17" o:title=""/>
            </v:shape>
            <v:shape style="position:absolute;left:1081;top:8225;width:691;height:137" type="#_x0000_t75" stroked="false">
              <v:imagedata r:id="rId18" o:title=""/>
            </v:shape>
            <v:shape style="position:absolute;left:1791;top:8208;width:230;height:166" type="#_x0000_t75" stroked="false">
              <v:imagedata r:id="rId19" o:title=""/>
            </v:shape>
            <v:shape style="position:absolute;left:2073;top:8223;width:742;height:139" type="#_x0000_t75" stroked="false">
              <v:imagedata r:id="rId20" o:title=""/>
            </v:shape>
            <v:shape style="position:absolute;left:2837;top:8208;width:467;height:166" type="#_x0000_t75" stroked="false">
              <v:imagedata r:id="rId21" o:title=""/>
            </v:shape>
            <w10:wrap type="none"/>
          </v:group>
        </w:pict>
      </w:r>
      <w:r>
        <w:rPr/>
        <w:pict>
          <v:group style="position:absolute;margin-left:27.4049pt;margin-top:432.869019pt;width:157.8pt;height:7.05pt;mso-position-horizontal-relative:page;mso-position-vertical-relative:page;z-index:1312" coordorigin="548,8657" coordsize="3156,141">
            <v:group style="position:absolute;left:548;top:8661;width:82;height:134" coordorigin="548,8661" coordsize="82,134">
              <v:shape style="position:absolute;left:548;top:8661;width:82;height:134" coordorigin="548,8661" coordsize="82,134" path="m559,8767l548,8776,550,8779,553,8782,584,8795,593,8795,598,8794,608,8791,613,8789,617,8786,620,8783,582,8783,576,8782,566,8776,562,8772,559,8767xe" filled="true" fillcolor="#231f20" stroked="false">
                <v:path arrowok="t"/>
                <v:fill type="solid"/>
              </v:shape>
              <v:shape style="position:absolute;left:548;top:8661;width:82;height:134" coordorigin="548,8661" coordsize="82,134" path="m601,8661l587,8661,583,8661,551,8690,551,8701,590,8733,593,8734,617,8754,617,8763,592,8783,620,8783,620,8783,624,8779,628,8770,630,8764,629,8751,588,8719,582,8717,564,8700,564,8691,588,8672,624,8672,620,8668,608,8662,601,8661xe" filled="true" fillcolor="#231f20" stroked="false">
                <v:path arrowok="t"/>
                <v:fill type="solid"/>
              </v:shape>
              <v:shape style="position:absolute;left:548;top:8661;width:82;height:134" coordorigin="548,8661" coordsize="82,134" path="m624,8672l598,8672,603,8673,611,8677,615,8681,618,8684,628,8676,625,8672,624,8672xe" filled="true" fillcolor="#231f20" stroked="false">
                <v:path arrowok="t"/>
                <v:fill type="solid"/>
              </v:shape>
            </v:group>
            <v:group style="position:absolute;left:656;top:8664;width:82;height:128" coordorigin="656,8664" coordsize="82,128">
              <v:shape style="position:absolute;left:656;top:8664;width:82;height:128" coordorigin="656,8664" coordsize="82,128" path="m735,8664l656,8664,656,8791,737,8791,737,8780,669,8780,669,8731,730,8731,730,8719,669,8719,669,8675,735,8675,735,8664xe" filled="true" fillcolor="#231f20" stroked="false">
                <v:path arrowok="t"/>
                <v:fill type="solid"/>
              </v:shape>
            </v:group>
            <v:group style="position:absolute;left:754;top:8661;width:115;height:134" coordorigin="754,8661" coordsize="115,134">
              <v:shape style="position:absolute;left:754;top:8661;width:115;height:134" coordorigin="754,8661" coordsize="115,134" path="m825,8661l811,8661,802,8662,755,8709,754,8718,754,8737,755,8746,759,8754,762,8763,810,8795,826,8795,856,8783,812,8783,805,8782,767,8735,767,8720,812,8672,857,8672,854,8670,850,8668,843,8664,838,8663,829,8661,825,8661xe" filled="true" fillcolor="#231f20" stroked="false">
                <v:path arrowok="t"/>
                <v:fill type="solid"/>
              </v:shape>
              <v:shape style="position:absolute;left:754;top:8661;width:115;height:134" coordorigin="754,8661" coordsize="115,134" path="m858,8764l853,8771,848,8776,834,8782,828,8783,856,8783,857,8783,863,8777,866,8774,868,8771,858,8764xe" filled="true" fillcolor="#231f20" stroked="false">
                <v:path arrowok="t"/>
                <v:fill type="solid"/>
              </v:shape>
              <v:shape style="position:absolute;left:754;top:8661;width:115;height:134" coordorigin="754,8661" coordsize="115,134" path="m857,8672l824,8672,828,8673,835,8675,855,8689,865,8681,863,8678,861,8675,857,8672xe" filled="true" fillcolor="#231f20" stroked="false">
                <v:path arrowok="t"/>
                <v:fill type="solid"/>
              </v:shape>
            </v:group>
            <v:group style="position:absolute;left:888;top:8664;width:86;height:128" coordorigin="888,8664" coordsize="86,128">
              <v:shape style="position:absolute;left:888;top:8664;width:86;height:128" coordorigin="888,8664" coordsize="86,128" path="m932,8664l888,8664,888,8791,901,8791,901,8732,937,8732,937,8731,941,8730,946,8729,954,8726,957,8724,960,8721,901,8721,901,8675,962,8675,961,8674,953,8669,948,8667,938,8664,932,8664xe" filled="true" fillcolor="#231f20" stroked="false">
                <v:path arrowok="t"/>
                <v:fill type="solid"/>
              </v:shape>
              <v:shape style="position:absolute;left:888;top:8664;width:86;height:128" coordorigin="888,8664" coordsize="86,128" path="m937,8732l923,8732,958,8791,974,8791,937,8732xe" filled="true" fillcolor="#231f20" stroked="false">
                <v:path arrowok="t"/>
                <v:fill type="solid"/>
              </v:shape>
              <v:shape style="position:absolute;left:888;top:8664;width:86;height:128" coordorigin="888,8664" coordsize="86,128" path="m962,8675l929,8675,933,8675,941,8677,956,8694,956,8705,954,8711,942,8719,934,8721,960,8721,963,8718,965,8715,968,8707,969,8703,969,8692,968,8686,964,8678,962,8675xe" filled="true" fillcolor="#231f20" stroked="false">
                <v:path arrowok="t"/>
                <v:fill type="solid"/>
              </v:shape>
            </v:group>
            <v:group style="position:absolute;left:994;top:8664;width:82;height:128" coordorigin="994,8664" coordsize="82,128">
              <v:shape style="position:absolute;left:994;top:8664;width:82;height:128" coordorigin="994,8664" coordsize="82,128" path="m1073,8664l994,8664,994,8791,1075,8791,1075,8780,1007,8780,1007,8731,1069,8731,1069,8719,1007,8719,1007,8675,1073,8675,1073,8664xe" filled="true" fillcolor="#231f20" stroked="false">
                <v:path arrowok="t"/>
                <v:fill type="solid"/>
              </v:shape>
            </v:group>
            <v:group style="position:absolute;left:1084;top:8664;width:99;height:128" coordorigin="1084,8664" coordsize="99,128">
              <v:shape style="position:absolute;left:1084;top:8664;width:99;height:128" coordorigin="1084,8664" coordsize="99,128" path="m1140,8675l1127,8675,1127,8791,1140,8791,1140,8675xe" filled="true" fillcolor="#231f20" stroked="false">
                <v:path arrowok="t"/>
                <v:fill type="solid"/>
              </v:shape>
              <v:shape style="position:absolute;left:1084;top:8664;width:99;height:128" coordorigin="1084,8664" coordsize="99,128" path="m1183,8664l1084,8664,1084,8675,1183,8675,1183,8664xe" filled="true" fillcolor="#231f20" stroked="false">
                <v:path arrowok="t"/>
                <v:fill type="solid"/>
              </v:shape>
            </v:group>
            <v:group style="position:absolute;left:1174;top:8664;width:123;height:128" coordorigin="1174,8664" coordsize="123,128">
              <v:shape style="position:absolute;left:1174;top:8664;width:123;height:128" coordorigin="1174,8664" coordsize="123,128" path="m1242,8664l1229,8664,1174,8791,1188,8791,1202,8758,1282,8758,1277,8746,1207,8746,1235,8678,1248,8678,1242,8664xe" filled="true" fillcolor="#231f20" stroked="false">
                <v:path arrowok="t"/>
                <v:fill type="solid"/>
              </v:shape>
              <v:shape style="position:absolute;left:1174;top:8664;width:123;height:128" coordorigin="1174,8664" coordsize="123,128" path="m1282,8758l1268,8758,1282,8791,1296,8791,1282,8758xe" filled="true" fillcolor="#231f20" stroked="false">
                <v:path arrowok="t"/>
                <v:fill type="solid"/>
              </v:shape>
              <v:shape style="position:absolute;left:1174;top:8664;width:123;height:128" coordorigin="1174,8664" coordsize="123,128" path="m1248,8678l1235,8678,1263,8746,1277,8746,1248,8678xe" filled="true" fillcolor="#231f20" stroked="false">
                <v:path arrowok="t"/>
                <v:fill type="solid"/>
              </v:shape>
            </v:group>
            <v:group style="position:absolute;left:1313;top:8664;width:86;height:128" coordorigin="1313,8664" coordsize="86,128">
              <v:shape style="position:absolute;left:1313;top:8664;width:86;height:128" coordorigin="1313,8664" coordsize="86,128" path="m1357,8664l1313,8664,1313,8791,1326,8791,1326,8732,1362,8732,1362,8731,1366,8730,1371,8729,1379,8726,1382,8724,1385,8721,1326,8721,1326,8675,1387,8675,1386,8674,1378,8669,1373,8667,1363,8664,1357,8664xe" filled="true" fillcolor="#231f20" stroked="false">
                <v:path arrowok="t"/>
                <v:fill type="solid"/>
              </v:shape>
              <v:shape style="position:absolute;left:1313;top:8664;width:86;height:128" coordorigin="1313,8664" coordsize="86,128" path="m1362,8732l1348,8732,1383,8791,1399,8791,1362,8732xe" filled="true" fillcolor="#231f20" stroked="false">
                <v:path arrowok="t"/>
                <v:fill type="solid"/>
              </v:shape>
              <v:shape style="position:absolute;left:1313;top:8664;width:86;height:128" coordorigin="1313,8664" coordsize="86,128" path="m1387,8675l1354,8675,1358,8675,1366,8677,1381,8694,1381,8705,1378,8711,1367,8719,1359,8721,1385,8721,1388,8718,1390,8715,1393,8707,1394,8703,1394,8692,1393,8686,1389,8678,1387,8675xe" filled="true" fillcolor="#231f20" stroked="false">
                <v:path arrowok="t"/>
                <v:fill type="solid"/>
              </v:shape>
            </v:group>
            <v:group style="position:absolute;left:1426;top:8664;width:2;height:128" coordorigin="1426,8664" coordsize="2,128">
              <v:shape style="position:absolute;left:1426;top:8664;width:2;height:128" coordorigin="1426,8664" coordsize="0,128" path="m1426,8664l1426,8791e" filled="false" stroked="true" strokeweight=".648pt" strokecolor="#231f20">
                <v:path arrowok="t"/>
              </v:shape>
            </v:group>
            <v:group style="position:absolute;left:1457;top:8661;width:133;height:134" coordorigin="1457,8661" coordsize="133,134">
              <v:shape style="position:absolute;left:1457;top:8661;width:133;height:134" coordorigin="1457,8661" coordsize="133,134" path="m1533,8661l1514,8661,1506,8662,1459,8709,1457,8718,1457,8737,1506,8793,1514,8795,1533,8795,1542,8793,1558,8786,1563,8783,1516,8783,1508,8782,1471,8735,1471,8720,1516,8672,1563,8672,1558,8669,1542,8662,1533,8661xe" filled="true" fillcolor="#231f20" stroked="false">
                <v:path arrowok="t"/>
                <v:fill type="solid"/>
              </v:shape>
              <v:shape style="position:absolute;left:1457;top:8661;width:133;height:134" coordorigin="1457,8661" coordsize="133,134" path="m1563,8672l1532,8672,1539,8674,1552,8680,1577,8720,1577,8735,1532,8783,1563,8783,1590,8737,1590,8718,1589,8709,1582,8693,1577,8686,1565,8674,1563,8672xe" filled="true" fillcolor="#231f20" stroked="false">
                <v:path arrowok="t"/>
                <v:fill type="solid"/>
              </v:shape>
              <v:shape style="position:absolute;left:1652;top:8661;width:114;height:134" type="#_x0000_t75" stroked="false">
                <v:imagedata r:id="rId22" o:title=""/>
              </v:shape>
              <v:shape style="position:absolute;left:1797;top:8664;width:208;height:127" type="#_x0000_t75" stroked="false">
                <v:imagedata r:id="rId23" o:title=""/>
              </v:shape>
              <v:shape style="position:absolute;left:2038;top:8664;width:407;height:127" type="#_x0000_t75" stroked="false">
                <v:imagedata r:id="rId24" o:title=""/>
              </v:shape>
              <v:shape style="position:absolute;left:2501;top:8664;width:216;height:127" type="#_x0000_t75" stroked="false">
                <v:imagedata r:id="rId25" o:title=""/>
              </v:shape>
              <v:shape style="position:absolute;left:2777;top:8661;width:382;height:134" type="#_x0000_t75" stroked="false">
                <v:imagedata r:id="rId26" o:title=""/>
              </v:shape>
              <v:shape style="position:absolute;left:3186;top:8657;width:518;height:140" type="#_x0000_t75" stroked="false">
                <v:imagedata r:id="rId27" o:title=""/>
              </v:shape>
            </v:group>
            <w10:wrap type="none"/>
          </v:group>
        </w:pict>
      </w:r>
      <w:r>
        <w:rPr/>
        <w:pict>
          <v:group style="position:absolute;margin-left:26.827801pt;margin-top:443.643005pt;width:102.05pt;height:6.9pt;mso-position-horizontal-relative:page;mso-position-vertical-relative:page;z-index:1336" coordorigin="537,8873" coordsize="2041,138">
            <v:shape style="position:absolute;left:537;top:8880;width:555;height:130" type="#_x0000_t75" stroked="false">
              <v:imagedata r:id="rId28" o:title=""/>
            </v:shape>
            <v:shape style="position:absolute;left:1151;top:8880;width:647;height:130" type="#_x0000_t75" stroked="false">
              <v:imagedata r:id="rId29" o:title=""/>
            </v:shape>
            <v:shape style="position:absolute;left:1850;top:8873;width:727;height:138" type="#_x0000_t75" stroked="false">
              <v:imagedata r:id="rId30" o:title=""/>
            </v:shape>
            <w10:wrap type="none"/>
          </v:group>
        </w:pict>
      </w:r>
      <w:r>
        <w:rPr/>
        <w:pict>
          <v:group style="position:absolute;margin-left:27.4582pt;margin-top:465.269012pt;width:139.050pt;height:18.25pt;mso-position-horizontal-relative:page;mso-position-vertical-relative:page;z-index:1360" coordorigin="549,9305" coordsize="2781,365">
            <v:shape style="position:absolute;left:549;top:9309;width:237;height:134" type="#_x0000_t75" stroked="false">
              <v:imagedata r:id="rId31" o:title=""/>
            </v:shape>
            <v:shape style="position:absolute;left:810;top:9305;width:422;height:140" type="#_x0000_t75" stroked="false">
              <v:imagedata r:id="rId32" o:title=""/>
            </v:shape>
            <v:shape style="position:absolute;left:1292;top:9309;width:617;height:134" type="#_x0000_t75" stroked="false">
              <v:imagedata r:id="rId33" o:title=""/>
            </v:shape>
            <v:shape style="position:absolute;left:1976;top:9312;width:217;height:127" type="#_x0000_t75" stroked="false">
              <v:imagedata r:id="rId34" o:title=""/>
            </v:shape>
            <v:shape style="position:absolute;left:2257;top:9309;width:385;height:134" type="#_x0000_t75" stroked="false">
              <v:imagedata r:id="rId35" o:title=""/>
            </v:shape>
            <v:shape style="position:absolute;left:2672;top:9305;width:525;height:140" type="#_x0000_t75" stroked="false">
              <v:imagedata r:id="rId36" o:title=""/>
            </v:shape>
            <v:shape style="position:absolute;left:552;top:9521;width:790;height:137" type="#_x0000_t75" stroked="false">
              <v:imagedata r:id="rId37" o:title=""/>
            </v:shape>
            <v:shape style="position:absolute;left:1392;top:9521;width:530;height:138" type="#_x0000_t75" stroked="false">
              <v:imagedata r:id="rId38" o:title=""/>
            </v:shape>
            <v:shape style="position:absolute;left:1980;top:9528;width:432;height:130" type="#_x0000_t75" stroked="false">
              <v:imagedata r:id="rId39" o:title=""/>
            </v:shape>
            <v:shape style="position:absolute;left:2435;top:9504;width:230;height:166" type="#_x0000_t75" stroked="false">
              <v:imagedata r:id="rId40" o:title=""/>
            </v:shape>
            <v:shape style="position:absolute;left:2708;top:9528;width:621;height:130" type="#_x0000_t75" stroked="false">
              <v:imagedata r:id="rId41" o:title=""/>
            </v:shape>
            <w10:wrap type="none"/>
          </v:group>
        </w:pict>
      </w:r>
      <w:r>
        <w:rPr/>
        <w:pict>
          <v:group style="position:absolute;margin-left:26.827999pt;margin-top:497.669006pt;width:130.9500pt;height:29.05pt;mso-position-horizontal-relative:page;mso-position-vertical-relative:page;z-index:1384" coordorigin="537,9953" coordsize="2619,581">
            <v:shape style="position:absolute;left:556;top:9960;width:109;height:127" type="#_x0000_t75" stroked="false">
              <v:imagedata r:id="rId42" o:title=""/>
            </v:shape>
            <v:shape style="position:absolute;left:692;top:9953;width:726;height:140" type="#_x0000_t75" stroked="false">
              <v:imagedata r:id="rId43" o:title=""/>
            </v:shape>
            <v:shape style="position:absolute;left:1485;top:9960;width:217;height:127" type="#_x0000_t75" stroked="false">
              <v:imagedata r:id="rId15" o:title=""/>
            </v:shape>
            <v:shape style="position:absolute;left:1773;top:9960;width:199;height:131" type="#_x0000_t75" stroked="false">
              <v:imagedata r:id="rId44" o:title=""/>
            </v:shape>
            <v:group style="position:absolute;left:2005;top:9960;width:86;height:128" coordorigin="2005,9960" coordsize="86,128">
              <v:shape style="position:absolute;left:2005;top:9960;width:86;height:128" coordorigin="2005,9960" coordsize="86,128" path="m2048,9960l2005,9960,2005,10087,2050,10087,2057,10086,2068,10083,2073,10081,2079,10076,2018,10076,2018,10026,2078,10026,2077,10024,2070,10021,2061,10020,2061,10020,2068,10018,2073,10016,2018,10016,2018,9971,2077,9971,2075,9969,2067,9964,2062,9962,2053,9960,2048,9960xe" filled="true" fillcolor="#231f20" stroked="false">
                <v:path arrowok="t"/>
                <v:fill type="solid"/>
              </v:shape>
              <v:shape style="position:absolute;left:2005;top:9960;width:86;height:128" coordorigin="2005,9960" coordsize="86,128" path="m2078,10026l2055,10026,2063,10028,2074,10037,2077,10043,2077,10056,2076,10060,2047,10076,2079,10076,2081,10075,2085,10071,2089,10062,2090,10057,2090,10043,2087,10035,2078,10026xe" filled="true" fillcolor="#231f20" stroked="false">
                <v:path arrowok="t"/>
                <v:fill type="solid"/>
              </v:shape>
              <v:shape style="position:absolute;left:2005;top:9960;width:86;height:128" coordorigin="2005,9960" coordsize="86,128" path="m2077,9971l2045,9971,2049,9971,2056,9973,2071,9989,2071,9998,2047,10016,2073,10016,2074,10015,2082,10005,2084,9999,2084,9986,2083,9981,2078,9972,2077,9971xe" filled="true" fillcolor="#231f20" stroked="false">
                <v:path arrowok="t"/>
                <v:fill type="solid"/>
              </v:shape>
            </v:group>
            <v:group style="position:absolute;left:2119;top:9960;width:73;height:128" coordorigin="2119,9960" coordsize="73,128">
              <v:shape style="position:absolute;left:2119;top:9960;width:73;height:128" coordorigin="2119,9960" coordsize="73,128" path="m2132,9960l2119,9960,2119,10087,2192,10087,2192,10076,2132,10076,2132,9960xe" filled="true" fillcolor="#231f20" stroked="false">
                <v:path arrowok="t"/>
                <v:fill type="solid"/>
              </v:shape>
            </v:group>
            <v:group style="position:absolute;left:2218;top:9960;width:2;height:128" coordorigin="2218,9960" coordsize="2,128">
              <v:shape style="position:absolute;left:2218;top:9960;width:2;height:128" coordorigin="2218,9960" coordsize="0,128" path="m2218,9960l2218,10087e" filled="false" stroked="true" strokeweight=".648pt" strokecolor="#231f20">
                <v:path arrowok="t"/>
              </v:shape>
            </v:group>
            <v:group style="position:absolute;left:2251;top:9957;width:115;height:134" coordorigin="2251,9957" coordsize="115,134">
              <v:shape style="position:absolute;left:2251;top:9957;width:115;height:134" coordorigin="2251,9957" coordsize="115,134" path="m2322,9957l2308,9957,2299,9958,2253,10005,2251,10014,2251,10033,2253,10042,2256,10050,2259,10059,2308,10091,2323,10091,2354,10079,2310,10079,2302,10078,2265,10031,2265,10016,2310,9968,2354,9968,2352,9966,2348,9964,2340,9960,2336,9959,2327,9957,2322,9957xe" filled="true" fillcolor="#231f20" stroked="false">
                <v:path arrowok="t"/>
                <v:fill type="solid"/>
              </v:shape>
              <v:shape style="position:absolute;left:2251;top:9957;width:115;height:134" coordorigin="2251,9957" coordsize="115,134" path="m2355,10060l2351,10067,2345,10072,2332,10078,2325,10079,2354,10079,2354,10079,2361,10073,2363,10070,2365,10067,2355,10060xe" filled="true" fillcolor="#231f20" stroked="false">
                <v:path arrowok="t"/>
                <v:fill type="solid"/>
              </v:shape>
              <v:shape style="position:absolute;left:2251;top:9957;width:115;height:134" coordorigin="2251,9957" coordsize="115,134" path="m2354,9968l2322,9968,2326,9969,2333,9971,2352,9985,2363,9977,2361,9974,2358,9971,2354,9968xe" filled="true" fillcolor="#231f20" stroked="false">
                <v:path arrowok="t"/>
                <v:fill type="solid"/>
              </v:shape>
            </v:group>
            <v:group style="position:absolute;left:2370;top:9960;width:123;height:128" coordorigin="2370,9960" coordsize="123,128">
              <v:shape style="position:absolute;left:2370;top:9960;width:123;height:128" coordorigin="2370,9960" coordsize="123,128" path="m2438,9960l2425,9960,2370,10087,2385,10087,2398,10054,2478,10054,2473,10042,2403,10042,2431,9974,2444,9974,2438,9960xe" filled="true" fillcolor="#231f20" stroked="false">
                <v:path arrowok="t"/>
                <v:fill type="solid"/>
              </v:shape>
              <v:shape style="position:absolute;left:2370;top:9960;width:123;height:128" coordorigin="2370,9960" coordsize="123,128" path="m2478,10054l2464,10054,2478,10087,2493,10087,2478,10054xe" filled="true" fillcolor="#231f20" stroked="false">
                <v:path arrowok="t"/>
                <v:fill type="solid"/>
              </v:shape>
              <v:shape style="position:absolute;left:2370;top:9960;width:123;height:128" coordorigin="2370,9960" coordsize="123,128" path="m2444,9974l2431,9974,2459,10042,2473,10042,2444,9974xe" filled="true" fillcolor="#231f20" stroked="false">
                <v:path arrowok="t"/>
                <v:fill type="solid"/>
              </v:shape>
            </v:group>
            <v:group style="position:absolute;left:2501;top:9957;width:115;height:134" coordorigin="2501,9957" coordsize="115,134">
              <v:shape style="position:absolute;left:2501;top:9957;width:115;height:134" coordorigin="2501,9957" coordsize="115,134" path="m2573,9957l2558,9957,2550,9958,2503,10005,2501,10014,2501,10033,2503,10042,2506,10050,2510,10059,2558,10091,2574,10091,2604,10079,2560,10079,2553,10078,2515,10031,2515,10016,2560,9968,2605,9968,2602,9966,2598,9964,2590,9960,2586,9959,2577,9957,2573,9957xe" filled="true" fillcolor="#231f20" stroked="false">
                <v:path arrowok="t"/>
                <v:fill type="solid"/>
              </v:shape>
              <v:shape style="position:absolute;left:2501;top:9957;width:115;height:134" coordorigin="2501,9957" coordsize="115,134" path="m2605,10060l2601,10067,2595,10072,2582,10078,2575,10079,2604,10079,2605,10079,2611,10073,2613,10070,2616,10067,2605,10060xe" filled="true" fillcolor="#231f20" stroked="false">
                <v:path arrowok="t"/>
                <v:fill type="solid"/>
              </v:shape>
              <v:shape style="position:absolute;left:2501;top:9957;width:115;height:134" coordorigin="2501,9957" coordsize="115,134" path="m2605,9968l2572,9968,2576,9969,2583,9971,2602,9985,2613,9977,2611,9974,2608,9971,2605,9968xe" filled="true" fillcolor="#231f20" stroked="false">
                <v:path arrowok="t"/>
                <v:fill type="solid"/>
              </v:shape>
            </v:group>
            <v:group style="position:absolute;left:2644;top:9960;width:2;height:128" coordorigin="2644,9960" coordsize="2,128">
              <v:shape style="position:absolute;left:2644;top:9960;width:2;height:128" coordorigin="2644,9960" coordsize="0,128" path="m2644,9960l2644,10087e" filled="false" stroked="true" strokeweight=".648pt" strokecolor="#231f20">
                <v:path arrowok="t"/>
              </v:shape>
            </v:group>
            <v:group style="position:absolute;left:2678;top:9957;width:133;height:134" coordorigin="2678,9957" coordsize="133,134">
              <v:shape style="position:absolute;left:2678;top:9957;width:133;height:134" coordorigin="2678,9957" coordsize="133,134" path="m2754,9957l2735,9957,2726,9958,2680,10005,2678,10014,2678,10033,2726,10089,2735,10091,2754,10091,2763,10089,2779,10082,2783,10079,2736,10079,2729,10078,2692,10031,2692,10016,2736,9968,2783,9968,2779,9965,2763,9958,2754,9957xe" filled="true" fillcolor="#231f20" stroked="false">
                <v:path arrowok="t"/>
                <v:fill type="solid"/>
              </v:shape>
              <v:shape style="position:absolute;left:2678;top:9957;width:133;height:134" coordorigin="2678,9957" coordsize="133,134" path="m2783,9968l2752,9968,2760,9970,2773,9976,2797,10016,2797,10031,2752,10079,2783,10079,2811,10033,2811,10014,2809,10005,2802,9989,2798,9982,2786,9970,2783,9968xe" filled="true" fillcolor="#231f20" stroked="false">
                <v:path arrowok="t"/>
                <v:fill type="solid"/>
              </v:shape>
            </v:group>
            <v:group style="position:absolute;left:2838;top:9960;width:104;height:128" coordorigin="2838,9960" coordsize="104,128">
              <v:shape style="position:absolute;left:2838;top:9960;width:104;height:128" coordorigin="2838,9960" coordsize="104,128" path="m2854,9960l2838,9960,2838,10087,2851,10087,2851,9978,2866,9978,2854,9960xe" filled="true" fillcolor="#231f20" stroked="false">
                <v:path arrowok="t"/>
                <v:fill type="solid"/>
              </v:shape>
              <v:shape style="position:absolute;left:2838;top:9960;width:104;height:128" coordorigin="2838,9960" coordsize="104,128" path="m2866,9978l2851,9978,2925,10087,2941,10087,2941,10068,2928,10068,2866,9978xe" filled="true" fillcolor="#231f20" stroked="false">
                <v:path arrowok="t"/>
                <v:fill type="solid"/>
              </v:shape>
              <v:shape style="position:absolute;left:2838;top:9960;width:104;height:128" coordorigin="2838,9960" coordsize="104,128" path="m2941,9960l2928,9960,2928,10068,2941,10068,2941,9960xe" filled="true" fillcolor="#231f20" stroked="false">
                <v:path arrowok="t"/>
                <v:fill type="solid"/>
              </v:shape>
              <v:shape style="position:absolute;left:2975;top:9957;width:180;height:134" type="#_x0000_t75" stroked="false">
                <v:imagedata r:id="rId45" o:title=""/>
              </v:shape>
              <v:shape style="position:absolute;left:539;top:10176;width:108;height:127" type="#_x0000_t75" stroked="false">
                <v:imagedata r:id="rId46" o:title=""/>
              </v:shape>
              <v:shape style="position:absolute;left:705;top:10176;width:315;height:127" type="#_x0000_t75" stroked="false">
                <v:imagedata r:id="rId47" o:title=""/>
              </v:shape>
              <v:shape style="position:absolute;left:1080;top:10140;width:628;height:170" type="#_x0000_t75" stroked="false">
                <v:imagedata r:id="rId48" o:title=""/>
              </v:shape>
              <v:shape style="position:absolute;left:1735;top:10169;width:300;height:140" type="#_x0000_t75" stroked="false">
                <v:imagedata r:id="rId49" o:title=""/>
              </v:shape>
              <v:shape style="position:absolute;left:2101;top:10173;width:237;height:134" type="#_x0000_t75" stroked="false">
                <v:imagedata r:id="rId50" o:title=""/>
              </v:shape>
              <v:shape style="position:absolute;left:2362;top:10169;width:422;height:140" type="#_x0000_t75" stroked="false">
                <v:imagedata r:id="rId51" o:title=""/>
              </v:shape>
              <v:shape style="position:absolute;left:537;top:10356;width:566;height:178" type="#_x0000_t75" stroked="false">
                <v:imagedata r:id="rId52" o:title=""/>
              </v:shape>
              <v:shape style="position:absolute;left:1149;top:10385;width:778;height:137" type="#_x0000_t75" stroked="false">
                <v:imagedata r:id="rId53" o:title=""/>
              </v:shape>
              <v:shape style="position:absolute;left:1975;top:10392;width:405;height:130" type="#_x0000_t75" stroked="false">
                <v:imagedata r:id="rId54" o:title=""/>
              </v:shape>
            </v:group>
            <w10:wrap type="none"/>
          </v:group>
        </w:pict>
      </w:r>
      <w:r>
        <w:rPr/>
        <w:pict>
          <v:group style="position:absolute;margin-left:27.061899pt;margin-top:540.437012pt;width:105.45pt;height:29.05pt;mso-position-horizontal-relative:page;mso-position-vertical-relative:page;z-index:1408" coordorigin="541,10809" coordsize="2109,581">
            <v:shape style="position:absolute;left:556;top:10815;width:861;height:179" type="#_x0000_t75" stroked="false">
              <v:imagedata r:id="rId55" o:title=""/>
            </v:shape>
            <v:shape style="position:absolute;left:1482;top:10815;width:495;height:138" type="#_x0000_t75" stroked="false">
              <v:imagedata r:id="rId56" o:title=""/>
            </v:shape>
            <v:group style="position:absolute;left:2042;top:10865;width:83;height:89" coordorigin="2042,10865" coordsize="83,89">
              <v:shape style="position:absolute;left:2042;top:10865;width:83;height:89" coordorigin="2042,10865" coordsize="83,89" path="m2091,10865l2079,10865,2073,10866,2042,10916,2043,10921,2079,10953,2093,10953,2099,10952,2111,10947,2116,10943,2081,10943,2077,10942,2055,10912,2125,10912,2125,10903,2055,10903,2055,10899,2080,10875,2113,10875,2111,10873,2107,10870,2097,10866,2091,10865xe" filled="true" fillcolor="#231f20" stroked="false">
                <v:path arrowok="t"/>
                <v:fill type="solid"/>
              </v:shape>
              <v:shape style="position:absolute;left:2042;top:10865;width:83;height:89" coordorigin="2042,10865" coordsize="83,89" path="m2113,10928l2110,10932,2107,10936,2097,10942,2092,10943,2116,10943,2117,10942,2122,10936,2113,10928xe" filled="true" fillcolor="#231f20" stroked="false">
                <v:path arrowok="t"/>
                <v:fill type="solid"/>
              </v:shape>
              <v:shape style="position:absolute;left:2042;top:10865;width:83;height:89" coordorigin="2042,10865" coordsize="83,89" path="m2113,10875l2093,10875,2100,10878,2110,10888,2112,10895,2112,10903,2125,10903,2125,10901,2124,10896,2120,10885,2118,10881,2113,10875xe" filled="true" fillcolor="#231f20" stroked="false">
                <v:path arrowok="t"/>
                <v:fill type="solid"/>
              </v:shape>
            </v:group>
            <v:group style="position:absolute;left:2158;top:10815;width:2;height:137" coordorigin="2158,10815" coordsize="2,137">
              <v:shape style="position:absolute;left:2158;top:10815;width:2;height:137" coordorigin="2158,10815" coordsize="0,137" path="m2158,10815l2158,10951e" filled="false" stroked="true" strokeweight=".612pt" strokecolor="#231f20">
                <v:path arrowok="t"/>
              </v:shape>
            </v:group>
            <v:group style="position:absolute;left:548;top:11037;width:82;height:134" coordorigin="548,11037" coordsize="82,134">
              <v:shape style="position:absolute;left:548;top:11037;width:82;height:134" coordorigin="548,11037" coordsize="82,134" path="m560,11140l548,11144,551,11153,557,11159,564,11164,571,11168,579,11171,594,11171,599,11170,609,11166,613,11164,618,11159,582,11159,576,11158,566,11151,562,11146,560,11140xe" filled="true" fillcolor="#231f20" stroked="false">
                <v:path arrowok="t"/>
                <v:fill type="solid"/>
              </v:shape>
              <v:shape style="position:absolute;left:548;top:11037;width:82;height:134" coordorigin="548,11037" coordsize="82,134" path="m617,11048l591,11048,594,11048,600,11050,613,11068,613,11076,587,11095,578,11095,578,11106,587,11106,591,11107,616,11127,616,11136,592,11159,618,11159,621,11157,624,11153,628,11144,629,11138,629,11123,627,11116,617,11105,611,11102,604,11100,604,11100,610,11098,615,11095,624,11085,626,11078,626,11065,625,11060,621,11052,618,11048,617,11048xe" filled="true" fillcolor="#231f20" stroked="false">
                <v:path arrowok="t"/>
                <v:fill type="solid"/>
              </v:shape>
              <v:shape style="position:absolute;left:548;top:11037;width:82;height:134" coordorigin="548,11037" coordsize="82,134" path="m593,11037l581,11037,574,11038,561,11045,556,11050,552,11057,563,11063,566,11058,569,11054,578,11049,582,11048,617,11048,611,11043,607,11040,598,11037,593,11037xe" filled="true" fillcolor="#231f20" stroked="false">
                <v:path arrowok="t"/>
                <v:fill type="solid"/>
              </v:shape>
              <v:shape style="position:absolute;left:699;top:11031;width:197;height:138" type="#_x0000_t75" stroked="false">
                <v:imagedata r:id="rId57" o:title=""/>
              </v:shape>
              <v:shape style="position:absolute;left:958;top:11042;width:639;height:168" type="#_x0000_t75" stroked="false">
                <v:imagedata r:id="rId58" o:title=""/>
              </v:shape>
              <v:shape style="position:absolute;left:1629;top:11031;width:253;height:138" type="#_x0000_t75" stroked="false">
                <v:imagedata r:id="rId59" o:title=""/>
              </v:shape>
              <v:shape style="position:absolute;left:1946;top:11031;width:197;height:138" type="#_x0000_t75" stroked="false">
                <v:imagedata r:id="rId60" o:title=""/>
              </v:shape>
              <v:shape style="position:absolute;left:2220;top:11037;width:279;height:131" type="#_x0000_t75" stroked="false">
                <v:imagedata r:id="rId61" o:title=""/>
              </v:shape>
            </v:group>
            <v:group style="position:absolute;left:2533;top:11040;width:44;height:128" coordorigin="2533,11040" coordsize="44,128">
              <v:shape style="position:absolute;left:2533;top:11040;width:44;height:128" coordorigin="2533,11040" coordsize="44,128" path="m2577,11056l2564,11056,2564,11167,2577,11167,2577,11056xe" filled="true" fillcolor="#231f20" stroked="false">
                <v:path arrowok="t"/>
                <v:fill type="solid"/>
              </v:shape>
              <v:shape style="position:absolute;left:2533;top:11040;width:44;height:128" coordorigin="2533,11040" coordsize="44,128" path="m2577,11040l2565,11040,2533,11067,2541,11076,2564,11056,2577,11056,2577,11040xe" filled="true" fillcolor="#231f20" stroked="false">
                <v:path arrowok="t"/>
                <v:fill type="solid"/>
              </v:shape>
            </v:group>
            <v:group style="position:absolute;left:2630;top:11149;width:20;height:20" coordorigin="2630,11149" coordsize="20,20">
              <v:shape style="position:absolute;left:2630;top:11149;width:20;height:20" coordorigin="2630,11149" coordsize="20,20" path="m2643,11149l2637,11149,2635,11150,2631,11154,2630,11156,2630,11161,2631,11163,2635,11167,2637,11168,2643,11168,2645,11167,2649,11163,2650,11161,2650,11156,2649,11154,2645,11150,2643,11149xe" filled="true" fillcolor="#231f20" stroked="false">
                <v:path arrowok="t"/>
                <v:fill type="solid"/>
              </v:shape>
              <v:shape style="position:absolute;left:541;top:11241;width:915;height:148" type="#_x0000_t75" stroked="false">
                <v:imagedata r:id="rId62" o:title=""/>
              </v:shape>
            </v:group>
            <w10:wrap type="none"/>
          </v:group>
        </w:pict>
      </w:r>
      <w:r>
        <w:rPr/>
        <w:pict>
          <v:group style="position:absolute;margin-left:27.729pt;margin-top:573.161987pt;width:102.75pt;height:28.75pt;mso-position-horizontal-relative:page;mso-position-vertical-relative:page;z-index:1432" coordorigin="555,11463" coordsize="2055,575">
            <v:shape style="position:absolute;left:555;top:11491;width:575;height:133" type="#_x0000_t75" stroked="false">
              <v:imagedata r:id="rId63" o:title=""/>
            </v:shape>
            <v:shape style="position:absolute;left:1178;top:11474;width:520;height:168" type="#_x0000_t75" stroked="false">
              <v:imagedata r:id="rId64" o:title=""/>
            </v:shape>
            <v:group style="position:absolute;left:1754;top:11515;width:83;height:128" coordorigin="1754,11515" coordsize="83,128">
              <v:shape style="position:absolute;left:1754;top:11515;width:83;height:128" coordorigin="1754,11515" coordsize="83,128" path="m1758,11630l1757,11641,1761,11642,1764,11642,1775,11642,1781,11641,1789,11633,1789,11632,1764,11632,1761,11631,1758,11630xe" filled="true" fillcolor="#231f20" stroked="false">
                <v:path arrowok="t"/>
                <v:fill type="solid"/>
              </v:shape>
              <v:shape style="position:absolute;left:1754;top:11515;width:83;height:128" coordorigin="1754,11515" coordsize="83,128" path="m1768,11515l1754,11515,1790,11599,1784,11617,1782,11622,1780,11625,1775,11630,1772,11632,1789,11632,1792,11628,1795,11621,1808,11586,1797,11586,1768,11515xe" filled="true" fillcolor="#231f20" stroked="false">
                <v:path arrowok="t"/>
                <v:fill type="solid"/>
              </v:shape>
              <v:shape style="position:absolute;left:1754;top:11515;width:83;height:128" coordorigin="1754,11515" coordsize="83,128" path="m1837,11515l1823,11515,1797,11586,1808,11586,1837,11515xe" filled="true" fillcolor="#231f20" stroked="false">
                <v:path arrowok="t"/>
                <v:fill type="solid"/>
              </v:shape>
              <v:shape style="position:absolute;left:1891;top:11472;width:155;height:130" type="#_x0000_t75" stroked="false">
                <v:imagedata r:id="rId65" o:title=""/>
              </v:shape>
              <v:shape style="position:absolute;left:2077;top:11463;width:532;height:138" type="#_x0000_t75" stroked="false">
                <v:imagedata r:id="rId66" o:title=""/>
              </v:shape>
              <v:shape style="position:absolute;left:556;top:11688;width:438;height:171" type="#_x0000_t75" stroked="false">
                <v:imagedata r:id="rId67" o:title=""/>
              </v:shape>
            </v:group>
            <v:group style="position:absolute;left:1026;top:11731;width:74;height:87" coordorigin="1026,11731" coordsize="74,87">
              <v:shape style="position:absolute;left:1026;top:11731;width:74;height:87" coordorigin="1026,11731" coordsize="74,87" path="m1038,11731l1026,11731,1026,11793,1028,11802,1039,11814,1047,11817,1064,11817,1070,11816,1080,11810,1083,11807,1056,11807,1053,11806,1038,11782,1038,11731xe" filled="true" fillcolor="#231f20" stroked="false">
                <v:path arrowok="t"/>
                <v:fill type="solid"/>
              </v:shape>
              <v:shape style="position:absolute;left:1026;top:11731;width:74;height:87" coordorigin="1026,11731" coordsize="74,87" path="m1099,11801l1087,11801,1087,11809,1087,11812,1088,11815,1099,11815,1099,11812,1099,11810,1099,11801xe" filled="true" fillcolor="#231f20" stroked="false">
                <v:path arrowok="t"/>
                <v:fill type="solid"/>
              </v:shape>
              <v:shape style="position:absolute;left:1026;top:11731;width:74;height:87" coordorigin="1026,11731" coordsize="74,87" path="m1099,11731l1086,11731,1086,11780,1086,11785,1064,11807,1083,11807,1084,11806,1087,11801,1099,11801,1099,11731xe" filled="true" fillcolor="#231f20" stroked="false">
                <v:path arrowok="t"/>
                <v:fill type="solid"/>
              </v:shape>
            </v:group>
            <v:group style="position:absolute;left:1125;top:11729;width:83;height:89" coordorigin="1125,11729" coordsize="83,89">
              <v:shape style="position:absolute;left:1125;top:11729;width:83;height:89" coordorigin="1125,11729" coordsize="83,89" path="m1174,11729l1161,11729,1156,11730,1125,11780,1126,11785,1162,11817,1176,11817,1182,11816,1194,11811,1198,11807,1164,11807,1160,11806,1138,11776,1208,11776,1208,11767,1138,11767,1138,11763,1163,11739,1196,11739,1194,11737,1190,11734,1180,11730,1174,11729xe" filled="true" fillcolor="#231f20" stroked="false">
                <v:path arrowok="t"/>
                <v:fill type="solid"/>
              </v:shape>
              <v:shape style="position:absolute;left:1125;top:11729;width:83;height:89" coordorigin="1125,11729" coordsize="83,89" path="m1196,11792l1193,11796,1190,11800,1180,11806,1175,11807,1198,11807,1200,11806,1205,11800,1196,11792xe" filled="true" fillcolor="#231f20" stroked="false">
                <v:path arrowok="t"/>
                <v:fill type="solid"/>
              </v:shape>
              <v:shape style="position:absolute;left:1125;top:11729;width:83;height:89" coordorigin="1125,11729" coordsize="83,89" path="m1196,11739l1176,11739,1183,11742,1192,11752,1195,11759,1195,11767,1208,11767,1208,11765,1207,11760,1203,11749,1201,11745,1196,11739xe" filled="true" fillcolor="#231f20" stroked="false">
                <v:path arrowok="t"/>
                <v:fill type="solid"/>
              </v:shape>
            </v:group>
            <v:group style="position:absolute;left:1228;top:11729;width:90;height:89" coordorigin="1228,11729" coordsize="90,89">
              <v:shape style="position:absolute;left:1228;top:11729;width:90;height:89" coordorigin="1228,11729" coordsize="90,89" path="m1279,11729l1266,11729,1260,11730,1228,11767,1228,11780,1266,11817,1279,11817,1285,11816,1296,11812,1301,11809,1303,11807,1268,11807,1263,11806,1241,11778,1241,11769,1268,11739,1303,11739,1301,11738,1296,11734,1285,11730,1279,11729xe" filled="true" fillcolor="#231f20" stroked="false">
                <v:path arrowok="t"/>
                <v:fill type="solid"/>
              </v:shape>
              <v:shape style="position:absolute;left:1228;top:11729;width:90;height:89" coordorigin="1228,11729" coordsize="90,89" path="m1303,11739l1278,11739,1282,11740,1290,11744,1305,11769,1305,11778,1278,11807,1303,11807,1309,11801,1312,11796,1317,11785,1318,11780,1318,11767,1317,11761,1312,11750,1309,11745,1303,11739xe" filled="true" fillcolor="#231f20" stroked="false">
                <v:path arrowok="t"/>
                <v:fill type="solid"/>
              </v:shape>
              <v:shape style="position:absolute;left:1389;top:11679;width:660;height:179" type="#_x0000_t75" stroked="false">
                <v:imagedata r:id="rId68" o:title=""/>
              </v:shape>
              <v:shape style="position:absolute;left:556;top:11904;width:168;height:130" type="#_x0000_t75" stroked="false">
                <v:imagedata r:id="rId69" o:title=""/>
              </v:shape>
            </v:group>
            <v:group style="position:absolute;left:756;top:11895;width:88;height:139" coordorigin="756,11895" coordsize="88,139">
              <v:shape style="position:absolute;left:756;top:11895;width:88;height:139" coordorigin="756,11895" coordsize="88,139" path="m780,12017l769,12017,772,12022,777,12027,788,12032,794,12033,807,12033,813,12032,824,12028,828,12025,830,12023,794,12023,790,12022,782,12019,780,12017xe" filled="true" fillcolor="#231f20" stroked="false">
                <v:path arrowok="t"/>
                <v:fill type="solid"/>
              </v:shape>
              <v:shape style="position:absolute;left:756;top:11895;width:88;height:139" coordorigin="756,11895" coordsize="88,139" path="m768,11895l756,11895,756,12031,768,12031,768,12017,780,12017,767,11994,767,11984,779,11962,768,11962,768,11895xe" filled="true" fillcolor="#231f20" stroked="false">
                <v:path arrowok="t"/>
                <v:fill type="solid"/>
              </v:shape>
              <v:shape style="position:absolute;left:756;top:11895;width:88;height:139" coordorigin="756,11895" coordsize="88,139" path="m830,11955l804,11955,809,11956,817,11960,831,11984,831,11994,804,12023,830,12023,836,12017,839,12012,841,12007,843,12001,844,11995,844,11983,843,11977,839,11966,836,11962,830,11955xe" filled="true" fillcolor="#231f20" stroked="false">
                <v:path arrowok="t"/>
                <v:fill type="solid"/>
              </v:shape>
              <v:shape style="position:absolute;left:756;top:11895;width:88;height:139" coordorigin="756,11895" coordsize="88,139" path="m807,11945l794,11945,788,11946,777,11952,772,11956,769,11962,779,11962,782,11960,790,11956,794,11955,830,11955,828,11954,824,11951,813,11946,807,11945xe" filled="true" fillcolor="#231f20" stroked="false">
                <v:path arrowok="t"/>
                <v:fill type="solid"/>
              </v:shape>
              <v:shape style="position:absolute;left:871;top:11889;width:594;height:148" type="#_x0000_t75" stroked="false">
                <v:imagedata r:id="rId70" o:title=""/>
              </v:shape>
              <v:shape style="position:absolute;left:1542;top:11895;width:495;height:138" type="#_x0000_t75" stroked="false">
                <v:imagedata r:id="rId71" o:title=""/>
              </v:shape>
              <v:shape style="position:absolute;left:2068;top:11906;width:250;height:127" type="#_x0000_t75" stroked="false">
                <v:imagedata r:id="rId72" o:title=""/>
              </v:shape>
            </v:group>
            <w10:wrap type="none"/>
          </v:group>
        </w:pict>
      </w:r>
      <w:r>
        <w:rPr/>
        <w:pict>
          <v:shape style="position:absolute;margin-left:27.801399pt;margin-top:605.994019pt;width:31.40858pt;height:6.50250pt;mso-position-horizontal-relative:page;mso-position-vertical-relative:page;z-index:1456" type="#_x0000_t75" stroked="false">
            <v:imagedata r:id="rId73" o:title=""/>
            <w10:wrap type="none"/>
          </v:shape>
        </w:pict>
      </w:r>
      <w:r>
        <w:rPr/>
        <w:pict>
          <v:group style="position:absolute;margin-left:62.700901pt;margin-top:605.830994pt;width:73.4pt;height:6.7pt;mso-position-horizontal-relative:page;mso-position-vertical-relative:page;z-index:1480" coordorigin="1254,12117" coordsize="1468,134">
            <v:shape style="position:absolute;left:1254;top:12120;width:104;height:127" type="#_x0000_t75" stroked="false">
              <v:imagedata r:id="rId74" o:title=""/>
            </v:shape>
            <v:group style="position:absolute;left:1390;top:12120;width:74;height:130" coordorigin="1390,12120" coordsize="74,130">
              <v:shape style="position:absolute;left:1390;top:12120;width:74;height:130" coordorigin="1390,12120" coordsize="74,130" path="m1452,12120l1436,12120,1418,12146,1429,12146,1452,12120xe" filled="true" fillcolor="#231f20" stroked="false">
                <v:path arrowok="t"/>
                <v:fill type="solid"/>
              </v:shape>
              <v:shape style="position:absolute;left:1390;top:12120;width:74;height:130" coordorigin="1390,12120" coordsize="74,130" path="m1402,12163l1390,12163,1390,12225,1393,12234,1398,12240,1403,12246,1411,12249,1428,12249,1434,12248,1445,12242,1447,12239,1421,12239,1417,12238,1402,12214,1402,12163xe" filled="true" fillcolor="#231f20" stroked="false">
                <v:path arrowok="t"/>
                <v:fill type="solid"/>
              </v:shape>
              <v:shape style="position:absolute;left:1390;top:12120;width:74;height:130" coordorigin="1390,12120" coordsize="74,130" path="m1463,12233l1451,12233,1452,12241,1452,12244,1452,12247,1464,12247,1463,12244,1463,12241,1463,12233xe" filled="true" fillcolor="#231f20" stroked="false">
                <v:path arrowok="t"/>
                <v:fill type="solid"/>
              </v:shape>
              <v:shape style="position:absolute;left:1390;top:12120;width:74;height:130" coordorigin="1390,12120" coordsize="74,130" path="m1463,12163l1451,12163,1451,12212,1450,12217,1428,12239,1447,12239,1449,12238,1451,12233,1463,12233,1463,12163xe" filled="true" fillcolor="#231f20" stroked="false">
                <v:path arrowok="t"/>
                <v:fill type="solid"/>
              </v:shape>
            </v:group>
            <v:group style="position:absolute;left:1495;top:12161;width:128;height:87" coordorigin="1495,12161" coordsize="128,87">
              <v:shape style="position:absolute;left:1495;top:12161;width:128;height:87" coordorigin="1495,12161" coordsize="128,87" path="m1506,12163l1495,12163,1495,12168,1495,12198,1495,12247,1508,12247,1508,12198,1508,12194,1511,12185,1513,12182,1517,12177,1507,12177,1507,12171,1507,12165,1506,12163xe" filled="true" fillcolor="#231f20" stroked="false">
                <v:path arrowok="t"/>
                <v:fill type="solid"/>
              </v:shape>
              <v:shape style="position:absolute;left:1495;top:12161;width:128;height:87" coordorigin="1495,12161" coordsize="128,87" path="m1557,12171l1536,12171,1540,12172,1545,12174,1552,12247,1565,12247,1567,12187,1571,12179,1561,12179,1560,12175,1558,12172,1557,12171xe" filled="true" fillcolor="#231f20" stroked="false">
                <v:path arrowok="t"/>
                <v:fill type="solid"/>
              </v:shape>
              <v:shape style="position:absolute;left:1495;top:12161;width:128;height:87" coordorigin="1495,12161" coordsize="128,87" path="m1615,12171l1597,12171,1602,12174,1609,12185,1610,12192,1610,12247,1623,12247,1623,12185,1620,12177,1615,12171xe" filled="true" fillcolor="#231f20" stroked="false">
                <v:path arrowok="t"/>
                <v:fill type="solid"/>
              </v:shape>
              <v:shape style="position:absolute;left:1495;top:12161;width:128;height:87" coordorigin="1495,12161" coordsize="128,87" path="m1601,12161l1584,12161,1578,12162,1568,12169,1564,12173,1561,12179,1571,12179,1572,12178,1574,12176,1580,12172,1584,12171,1615,12171,1609,12164,1601,12161xe" filled="true" fillcolor="#231f20" stroked="false">
                <v:path arrowok="t"/>
                <v:fill type="solid"/>
              </v:shape>
              <v:shape style="position:absolute;left:1495;top:12161;width:128;height:87" coordorigin="1495,12161" coordsize="128,87" path="m1537,12161l1529,12161,1524,12162,1514,12169,1510,12173,1507,12177,1517,12177,1518,12176,1520,12174,1526,12172,1529,12171,1557,12171,1554,12168,1552,12166,1547,12163,1545,12162,1540,12161,1537,12161xe" filled="true" fillcolor="#231f20" stroked="false">
                <v:path arrowok="t"/>
                <v:fill type="solid"/>
              </v:shape>
            </v:group>
            <v:group style="position:absolute;left:1648;top:12161;width:83;height:89" coordorigin="1648,12161" coordsize="83,89">
              <v:shape style="position:absolute;left:1648;top:12161;width:83;height:89" coordorigin="1648,12161" coordsize="83,89" path="m1697,12161l1685,12161,1679,12162,1648,12212,1649,12217,1686,12249,1699,12249,1705,12248,1717,12243,1722,12239,1687,12239,1683,12238,1661,12208,1731,12208,1731,12199,1661,12199,1661,12195,1687,12171,1719,12171,1717,12169,1713,12166,1703,12162,1697,12161xe" filled="true" fillcolor="#231f20" stroked="false">
                <v:path arrowok="t"/>
                <v:fill type="solid"/>
              </v:shape>
              <v:shape style="position:absolute;left:1648;top:12161;width:83;height:89" coordorigin="1648,12161" coordsize="83,89" path="m1719,12224l1716,12228,1713,12232,1704,12238,1698,12239,1722,12239,1723,12238,1728,12232,1719,12224xe" filled="true" fillcolor="#231f20" stroked="false">
                <v:path arrowok="t"/>
                <v:fill type="solid"/>
              </v:shape>
              <v:shape style="position:absolute;left:1648;top:12161;width:83;height:89" coordorigin="1648,12161" coordsize="83,89" path="m1719,12171l1699,12171,1706,12174,1716,12184,1718,12191,1719,12199,1731,12199,1731,12197,1730,12192,1727,12181,1724,12177,1719,12171xe" filled="true" fillcolor="#231f20" stroked="false">
                <v:path arrowok="t"/>
                <v:fill type="solid"/>
              </v:shape>
            </v:group>
            <v:group style="position:absolute;left:1757;top:12161;width:48;height:87" coordorigin="1757,12161" coordsize="48,87">
              <v:shape style="position:absolute;left:1757;top:12161;width:48;height:87" coordorigin="1757,12161" coordsize="48,87" path="m1768,12163l1757,12163,1757,12165,1757,12172,1757,12247,1770,12247,1770,12199,1770,12194,1773,12186,1775,12182,1779,12177,1769,12177,1769,12171,1769,12165,1768,12163xe" filled="true" fillcolor="#231f20" stroked="false">
                <v:path arrowok="t"/>
                <v:fill type="solid"/>
              </v:shape>
              <v:shape style="position:absolute;left:1757;top:12161;width:48;height:87" coordorigin="1757,12161" coordsize="48,87" path="m1790,12161l1785,12162,1775,12169,1772,12173,1769,12177,1779,12177,1782,12175,1788,12173,1791,12172,1803,12172,1804,12162,1803,12161,1802,12161,1801,12161,1790,12161xe" filled="true" fillcolor="#231f20" stroked="false">
                <v:path arrowok="t"/>
                <v:fill type="solid"/>
              </v:shape>
              <v:shape style="position:absolute;left:1757;top:12161;width:48;height:87" coordorigin="1757,12161" coordsize="48,87" path="m1803,12172l1791,12172,1798,12173,1801,12173,1802,12173,1803,12173,1803,12172xe" filled="true" fillcolor="#231f20" stroked="false">
                <v:path arrowok="t"/>
                <v:fill type="solid"/>
              </v:shape>
            </v:group>
            <v:group style="position:absolute;left:1813;top:12161;width:90;height:89" coordorigin="1813,12161" coordsize="90,89">
              <v:shape style="position:absolute;left:1813;top:12161;width:90;height:89" coordorigin="1813,12161" coordsize="90,89" path="m1864,12161l1851,12161,1845,12162,1813,12199,1813,12212,1851,12249,1864,12249,1870,12248,1881,12244,1886,12241,1888,12239,1853,12239,1848,12238,1826,12210,1826,12201,1853,12171,1888,12171,1886,12170,1881,12166,1870,12162,1864,12161xe" filled="true" fillcolor="#231f20" stroked="false">
                <v:path arrowok="t"/>
                <v:fill type="solid"/>
              </v:shape>
              <v:shape style="position:absolute;left:1813;top:12161;width:90;height:89" coordorigin="1813,12161" coordsize="90,89" path="m1888,12171l1863,12171,1867,12172,1875,12176,1890,12201,1890,12210,1863,12239,1888,12239,1894,12233,1897,12228,1901,12217,1903,12212,1903,12199,1901,12193,1897,12182,1894,12177,1888,12171xe" filled="true" fillcolor="#231f20" stroked="false">
                <v:path arrowok="t"/>
                <v:fill type="solid"/>
              </v:shape>
              <v:shape style="position:absolute;left:1968;top:12117;width:602;height:134" type="#_x0000_t75" stroked="false">
                <v:imagedata r:id="rId75" o:title=""/>
              </v:shape>
            </v:group>
            <v:group style="position:absolute;left:2605;top:12120;width:44;height:128" coordorigin="2605,12120" coordsize="44,128">
              <v:shape style="position:absolute;left:2605;top:12120;width:44;height:128" coordorigin="2605,12120" coordsize="44,128" path="m2648,12136l2636,12136,2636,12247,2648,12247,2648,12136xe" filled="true" fillcolor="#231f20" stroked="false">
                <v:path arrowok="t"/>
                <v:fill type="solid"/>
              </v:shape>
              <v:shape style="position:absolute;left:2605;top:12120;width:44;height:128" coordorigin="2605,12120" coordsize="44,128" path="m2648,12120l2637,12120,2605,12146,2612,12155,2636,12136,2648,12136,2648,12120xe" filled="true" fillcolor="#231f20" stroked="false">
                <v:path arrowok="t"/>
                <v:fill type="solid"/>
              </v:shape>
            </v:group>
            <v:group style="position:absolute;left:2702;top:12229;width:20;height:20" coordorigin="2702,12229" coordsize="20,20">
              <v:shape style="position:absolute;left:2702;top:12229;width:20;height:20" coordorigin="2702,12229" coordsize="20,20" path="m2715,12229l2709,12229,2707,12230,2703,12234,2702,12236,2702,12241,2703,12243,2707,12247,2709,12248,2715,12248,2717,12247,2721,12243,2722,12241,2722,12236,2721,12234,2717,12230,2715,12229xe" filled="true" fillcolor="#231f20" stroked="false">
                <v:path arrowok="t"/>
                <v:fill type="solid"/>
              </v:shape>
            </v:group>
            <w10:wrap type="none"/>
          </v:group>
        </w:pict>
      </w:r>
      <w:r>
        <w:rPr/>
        <w:pict>
          <v:group style="position:absolute;margin-left:27.4582pt;margin-top:616.630981pt;width:109.85pt;height:6.7pt;mso-position-horizontal-relative:page;mso-position-vertical-relative:page;z-index:1504" coordorigin="549,12333" coordsize="2197,134">
            <v:shape style="position:absolute;left:549;top:12333;width:1393;height:134" type="#_x0000_t75" stroked="false">
              <v:imagedata r:id="rId76" o:title=""/>
            </v:shape>
            <v:shape style="position:absolute;left:1996;top:12333;width:497;height:134" type="#_x0000_t75" stroked="false">
              <v:imagedata r:id="rId77" o:title=""/>
            </v:shape>
            <v:shape style="position:absolute;left:2524;top:12336;width:221;height:131" type="#_x0000_t75" stroked="false">
              <v:imagedata r:id="rId78" o:title=""/>
            </v:shape>
            <w10:wrap type="none"/>
          </v:group>
        </w:pict>
      </w:r>
      <w:r>
        <w:rPr/>
        <w:pict>
          <v:group style="position:absolute;margin-left:47.151199pt;margin-top:129.625pt;width:116.95pt;height:103.65pt;mso-position-horizontal-relative:page;mso-position-vertical-relative:page;z-index:1624" coordorigin="943,2593" coordsize="2339,2073">
            <v:shape style="position:absolute;left:943;top:3980;width:291;height:466" type="#_x0000_t75" stroked="false">
              <v:imagedata r:id="rId79" o:title=""/>
            </v:shape>
            <v:group style="position:absolute;left:943;top:3979;width:292;height:467" coordorigin="943,3979" coordsize="292,467">
              <v:shape style="position:absolute;left:943;top:3979;width:292;height:467" coordorigin="943,3979" coordsize="292,467" path="m989,4352l970,4352,960,4356,947,4371,943,4380,943,4401,1000,4442,1038,4446,1047,4446,1055,4445,1038,4445,1025,4445,964,4428,944,4401,944,4380,947,4372,961,4356,970,4353,993,4353,989,4352xe" filled="true" fillcolor="#808285" stroked="false">
                <v:path arrowok="t"/>
                <v:fill type="solid"/>
              </v:shape>
              <v:shape style="position:absolute;left:943;top:3979;width:292;height:467" coordorigin="943,3979" coordsize="292,467" path="m1235,3980l1234,3980,1234,3990,1221,3990,1181,4036,1181,4316,1180,4328,1158,4394,1102,4434,1050,4445,1055,4445,1114,4430,1166,4382,1182,4316,1182,4035,1183,4022,1234,3991,1235,3991,1235,3990,1235,3980xe" filled="true" fillcolor="#808285" stroked="false">
                <v:path arrowok="t"/>
                <v:fill type="solid"/>
              </v:shape>
              <v:shape style="position:absolute;left:943;top:3979;width:292;height:467" coordorigin="943,3979" coordsize="292,467" path="m993,4353l989,4353,995,4354,1001,4357,1019,4385,1018,4388,1017,4392,1016,4395,1015,4398,1015,4411,1024,4416,1057,4416,1062,4415,1025,4415,1016,4410,1016,4398,1016,4396,1018,4392,1019,4388,1020,4385,1020,4377,1001,4356,996,4353,993,4353xe" filled="true" fillcolor="#808285" stroked="false">
                <v:path arrowok="t"/>
                <v:fill type="solid"/>
              </v:shape>
              <v:shape style="position:absolute;left:943;top:3979;width:292;height:467" coordorigin="943,3979" coordsize="292,467" path="m1068,3991l1056,3991,1067,3991,1078,3994,1088,4002,1096,4015,1098,4021,1100,4035,1100,4338,1089,4399,1057,4415,1062,4415,1099,4365,1100,4035,1099,4021,1096,4015,1088,4001,1078,3994,1068,3991xe" filled="true" fillcolor="#808285" stroked="false">
                <v:path arrowok="t"/>
                <v:fill type="solid"/>
              </v:shape>
              <v:shape style="position:absolute;left:943;top:3979;width:292;height:467" coordorigin="943,3979" coordsize="292,467" path="m1235,3979l1048,3979,1048,3980,1048,3990,1048,3991,1068,3991,1067,3990,1056,3990,1049,3990,1049,3980,1235,3980,1235,3980,1235,3979xe" filled="true" fillcolor="#808285" stroked="false">
                <v:path arrowok="t"/>
                <v:fill type="solid"/>
              </v:shape>
              <v:shape style="position:absolute;left:943;top:3979;width:292;height:467" coordorigin="943,3979" coordsize="292,467" path="m1056,3990l1049,3990,1056,3990,1056,3990xe" filled="true" fillcolor="#808285" stroked="false">
                <v:path arrowok="t"/>
                <v:fill type="solid"/>
              </v:shape>
              <v:shape style="position:absolute;left:1213;top:3972;width:382;height:367" type="#_x0000_t75" stroked="false">
                <v:imagedata r:id="rId80" o:title=""/>
              </v:shape>
            </v:group>
            <v:group style="position:absolute;left:1212;top:3972;width:383;height:368" coordorigin="1212,3972" coordsize="383,368">
              <v:shape style="position:absolute;left:1212;top:3972;width:383;height:368" coordorigin="1212,3972" coordsize="383,368" path="m1409,3972l1404,3972,1403,3972,1275,4259,1266,4277,1226,4326,1213,4328,1212,4328,1212,4339,1213,4340,1333,4340,1334,4339,1334,4339,1213,4339,1213,4329,1267,4278,1404,3973,1410,3973,1410,3972,1409,3972xe" filled="true" fillcolor="#808285" stroked="false">
                <v:path arrowok="t"/>
                <v:fill type="solid"/>
              </v:shape>
              <v:shape style="position:absolute;left:1212;top:3972;width:383;height:368" coordorigin="1212,3972" coordsize="383,368" path="m1373,4096l1372,4096,1417,4201,1433,4237,1434,4237,1438,4246,1438,4247,1459,4296,1460,4300,1461,4301,1462,4305,1462,4308,1462,4316,1460,4320,1457,4322,1451,4326,1441,4328,1420,4328,1420,4328,1420,4339,1420,4340,1595,4340,1595,4339,1595,4339,1421,4339,1421,4329,1442,4329,1452,4327,1457,4323,1461,4320,1463,4316,1463,4308,1463,4305,1462,4301,1461,4300,1458,4293,1434,4237,1418,4200,1373,4096xe" filled="true" fillcolor="#808285" stroked="false">
                <v:path arrowok="t"/>
                <v:fill type="solid"/>
              </v:shape>
              <v:shape style="position:absolute;left:1212;top:3972;width:383;height:368" coordorigin="1212,3972" coordsize="383,368" path="m1371,4192l1363,4192,1385,4195,1401,4201,1411,4206,1415,4209,1349,4224,1310,4252,1291,4282,1286,4300,1285,4311,1289,4318,1302,4325,1314,4328,1333,4329,1333,4339,1334,4339,1333,4328,1333,4328,1314,4327,1303,4325,1298,4322,1290,4317,1286,4310,1311,4252,1415,4210,1415,4210,1416,4209,1416,4209,1416,4208,1412,4205,1401,4200,1385,4194,1371,4192xe" filled="true" fillcolor="#808285" stroked="false">
                <v:path arrowok="t"/>
                <v:fill type="solid"/>
              </v:shape>
              <v:shape style="position:absolute;left:1212;top:3972;width:383;height:368" coordorigin="1212,3972" coordsize="383,368" path="m1410,3973l1538,4267,1569,4319,1594,4329,1594,4339,1595,4339,1595,4328,1595,4328,1584,4327,1575,4324,1539,4266,1410,3973xe" filled="true" fillcolor="#808285" stroked="false">
                <v:path arrowok="t"/>
                <v:fill type="solid"/>
              </v:shape>
              <v:shape style="position:absolute;left:1212;top:3972;width:383;height:368" coordorigin="1212,3972" coordsize="383,368" path="m1372,4094l1327,4195,1324,4200,1329,4199,1326,4199,1330,4191,1372,4096,1373,4096,1372,4094xe" filled="true" fillcolor="#808285" stroked="false">
                <v:path arrowok="t"/>
                <v:fill type="solid"/>
              </v:shape>
              <v:shape style="position:absolute;left:1212;top:3972;width:383;height:368" coordorigin="1212,3972" coordsize="383,368" path="m1363,4192l1351,4192,1339,4194,1326,4199,1329,4199,1339,4195,1352,4192,1371,4192,1363,4192xe" filled="true" fillcolor="#808285" stroked="false">
                <v:path arrowok="t"/>
                <v:fill type="solid"/>
              </v:shape>
              <v:shape style="position:absolute;left:1623;top:3980;width:332;height:360" type="#_x0000_t75" stroked="false">
                <v:imagedata r:id="rId81" o:title=""/>
              </v:shape>
            </v:group>
            <v:group style="position:absolute;left:1623;top:3979;width:334;height:361" coordorigin="1623,3979" coordsize="334,361">
              <v:shape style="position:absolute;left:1623;top:3979;width:334;height:361" coordorigin="1623,3979" coordsize="334,361" path="m1815,3979l1623,3979,1623,3980,1623,3990,1623,3991,1645,3991,1653,3992,1673,4023,1673,4296,1672,4306,1670,4311,1668,4316,1665,4320,1660,4323,1654,4326,1646,4328,1623,4328,1623,4328,1623,4339,1623,4340,1943,4340,1943,4339,1943,4339,1624,4339,1624,4329,1646,4329,1654,4327,1661,4323,1665,4321,1669,4317,1672,4310,1673,4306,1674,4296,1674,4023,1673,4012,1669,4002,1665,3998,1654,3992,1646,3990,1624,3990,1624,3980,1816,3980,1816,3980,1815,3979xe" filled="true" fillcolor="#808285" stroked="false">
                <v:path arrowok="t"/>
                <v:fill type="solid"/>
              </v:shape>
              <v:shape style="position:absolute;left:1623;top:3979;width:334;height:361" coordorigin="1623,3979" coordsize="334,361" path="m1956,4213l1956,4213,1942,4339,1943,4339,1956,4213xe" filled="true" fillcolor="#808285" stroked="false">
                <v:path arrowok="t"/>
                <v:fill type="solid"/>
              </v:shape>
              <v:shape style="position:absolute;left:1623;top:3979;width:334;height:361" coordorigin="1623,3979" coordsize="334,361" path="m1816,3980l1815,3980,1815,3990,1789,3990,1781,3992,1774,3995,1770,3998,1766,4002,1763,4008,1761,4012,1760,4023,1760,4288,1761,4300,1791,4319,1838,4319,1852,4318,1853,4318,1791,4318,1781,4317,1761,4288,1761,4023,1762,4013,1764,4008,1767,4003,1770,3999,1775,3996,1781,3993,1789,3991,1815,3991,1816,3990,1816,3980xe" filled="true" fillcolor="#808285" stroked="false">
                <v:path arrowok="t"/>
                <v:fill type="solid"/>
              </v:shape>
              <v:shape style="position:absolute;left:1623;top:3979;width:334;height:361" coordorigin="1623,3979" coordsize="334,361" path="m1956,4212l1944,4212,1944,4212,1938,4232,1931,4250,1894,4302,1838,4318,1853,4318,1911,4287,1938,4233,1945,4213,1956,4213,1956,4212,1956,4212xe" filled="true" fillcolor="#808285" stroked="false">
                <v:path arrowok="t"/>
                <v:fill type="solid"/>
              </v:shape>
              <v:shape style="position:absolute;left:1985;top:3980;width:188;height:360" type="#_x0000_t75" stroked="false">
                <v:imagedata r:id="rId82" o:title=""/>
              </v:shape>
            </v:group>
            <v:group style="position:absolute;left:1985;top:3979;width:190;height:361" coordorigin="1985,3979" coordsize="190,361">
              <v:shape style="position:absolute;left:1985;top:3979;width:190;height:361" coordorigin="1985,3979" coordsize="190,361" path="m2174,3979l1985,3979,1985,3980,1985,3990,1985,3991,2008,3991,2015,3992,2035,4019,2035,4299,2034,4307,2032,4312,2030,4316,2027,4320,2022,4323,2016,4326,2008,4328,1985,4328,1985,4328,1985,4339,1985,4340,2174,4340,2174,4339,2174,4339,1986,4339,1986,4329,2008,4329,2016,4327,2023,4323,2027,4321,2031,4317,2034,4310,2035,4306,2036,4296,2036,4023,2035,4012,2008,3990,1986,3990,1986,3980,2174,3980,2174,3980,2174,3979xe" filled="true" fillcolor="#808285" stroked="false">
                <v:path arrowok="t"/>
                <v:fill type="solid"/>
              </v:shape>
              <v:shape style="position:absolute;left:1985;top:3979;width:190;height:361" coordorigin="1985,3979" coordsize="190,361" path="m2174,3980l2173,3980,2173,3990,2151,3990,2143,3992,2136,3995,2132,3998,2128,4002,2123,4012,2123,4023,2122,4296,2123,4306,2124,4307,2126,4312,2128,4316,2132,4320,2143,4327,2151,4329,2173,4329,2173,4339,2174,4339,2174,4328,2174,4328,2152,4328,2144,4326,2123,4296,2123,4023,2124,4013,2127,4007,2129,4003,2132,3999,2137,3996,2143,3993,2151,3991,2174,3991,2174,3990,2174,3980xe" filled="true" fillcolor="#808285" stroked="false">
                <v:path arrowok="t"/>
                <v:fill type="solid"/>
              </v:shape>
              <v:shape style="position:absolute;left:2213;top:3971;width:253;height:377" type="#_x0000_t75" stroked="false">
                <v:imagedata r:id="rId83" o:title=""/>
              </v:shape>
              <v:shape style="position:absolute;left:2508;top:3971;width:341;height:376" type="#_x0000_t75" stroked="false">
                <v:imagedata r:id="rId84" o:title=""/>
              </v:shape>
              <v:shape style="position:absolute;left:2898;top:3974;width:383;height:374" type="#_x0000_t75" stroked="false">
                <v:imagedata r:id="rId85" o:title=""/>
              </v:shape>
            </v:group>
            <v:group style="position:absolute;left:1067;top:3993;width:73;height:421" coordorigin="1067,3993" coordsize="73,421">
              <v:shape style="position:absolute;left:1067;top:3993;width:73;height:421" coordorigin="1067,3993" coordsize="73,421" path="m1070,4412l1067,4413,1070,4412xe" filled="true" fillcolor="#6d6e71" stroked="false">
                <v:path arrowok="t"/>
                <v:fill type="solid"/>
              </v:shape>
              <v:shape style="position:absolute;left:1067;top:3993;width:73;height:421" coordorigin="1067,3993" coordsize="73,421" path="m1077,3993l1085,3996,1092,4002,1099,4021,1101,4036,1100,4339,1089,4399,1070,4412,1105,4402,1127,4376,1137,4350,1139,4339,1139,4050,1133,4026,1118,4009,1098,3999,1077,3993xe" filled="true" fillcolor="#6d6e71" stroked="false">
                <v:path arrowok="t"/>
                <v:fill type="solid"/>
              </v:shape>
              <v:shape style="position:absolute;left:1070;top:3993;width:72;height:420" type="#_x0000_t75" stroked="false">
                <v:imagedata r:id="rId86" o:title=""/>
              </v:shape>
              <v:shape style="position:absolute;left:1212;top:3972;width:383;height:368" type="#_x0000_t75" stroked="false">
                <v:imagedata r:id="rId87" o:title=""/>
              </v:shape>
              <v:shape style="position:absolute;left:1379;top:4021;width:128;height:306" type="#_x0000_t75" stroked="false">
                <v:imagedata r:id="rId88" o:title=""/>
              </v:shape>
              <v:shape style="position:absolute;left:1275;top:4205;width:140;height:120" type="#_x0000_t75" stroked="false">
                <v:imagedata r:id="rId89" o:title=""/>
              </v:shape>
            </v:group>
            <v:group style="position:absolute;left:1646;top:3991;width:70;height:338" coordorigin="1646,3991" coordsize="70,338">
              <v:shape style="position:absolute;left:1646;top:3991;width:70;height:338" coordorigin="1646,3991" coordsize="70,338" path="m1646,3991l1674,4023,1674,4295,1673,4306,1671,4311,1669,4317,1665,4321,1661,4323,1657,4325,1653,4327,1649,4328,1686,4322,1705,4311,1714,4299,1715,4294,1715,4164,1715,4056,1715,4029,1708,4011,1691,4000,1668,3993,1646,3991xe" filled="true" fillcolor="#6d6e71" stroked="false">
                <v:path arrowok="t"/>
                <v:fill type="solid"/>
              </v:shape>
              <v:shape style="position:absolute;left:1651;top:3991;width:69;height:337" type="#_x0000_t75" stroked="false">
                <v:imagedata r:id="rId90" o:title=""/>
              </v:shape>
            </v:group>
            <v:group style="position:absolute;left:2009;top:3991;width:70;height:338" coordorigin="2009,3991" coordsize="70,338">
              <v:shape style="position:absolute;left:2009;top:3991;width:70;height:338" coordorigin="2009,3991" coordsize="70,338" path="m2009,3991l2037,4023,2037,4296,2036,4307,2034,4311,2032,4317,2028,4321,2023,4324,2020,4326,2016,4327,2012,4328,2048,4323,2068,4311,2076,4300,2078,4294,2078,4164,2078,4056,2078,4029,2071,4011,2054,4000,2031,3994,2009,3991xe" filled="true" fillcolor="#6d6e71" stroked="false">
                <v:path arrowok="t"/>
                <v:fill type="solid"/>
              </v:shape>
              <v:shape style="position:absolute;left:2014;top:3991;width:69;height:337" type="#_x0000_t75" stroked="false">
                <v:imagedata r:id="rId90" o:title=""/>
              </v:shape>
              <v:shape style="position:absolute;left:2214;top:3972;width:221;height:357" type="#_x0000_t75" stroked="false">
                <v:imagedata r:id="rId91" o:title=""/>
              </v:shape>
              <v:shape style="position:absolute;left:2243;top:3973;width:198;height:356" type="#_x0000_t75" stroked="false">
                <v:imagedata r:id="rId92" o:title=""/>
              </v:shape>
              <v:shape style="position:absolute;left:2899;top:3975;width:190;height:372" type="#_x0000_t75" stroked="false">
                <v:imagedata r:id="rId93" o:title=""/>
              </v:shape>
              <v:shape style="position:absolute;left:2941;top:3981;width:149;height:359" type="#_x0000_t75" stroked="false">
                <v:imagedata r:id="rId94" o:title=""/>
              </v:shape>
              <v:shape style="position:absolute;left:3090;top:3981;width:149;height:359" type="#_x0000_t75" stroked="false">
                <v:imagedata r:id="rId95" o:title=""/>
              </v:shape>
              <v:shape style="position:absolute;left:3090;top:3975;width:190;height:372" type="#_x0000_t75" stroked="false">
                <v:imagedata r:id="rId96" o:title=""/>
              </v:shape>
              <v:shape style="position:absolute;left:2508;top:3971;width:342;height:377" type="#_x0000_t75" stroked="false">
                <v:imagedata r:id="rId97" o:title=""/>
              </v:shape>
              <v:shape style="position:absolute;left:2553;top:3980;width:157;height:355" type="#_x0000_t75" stroked="false">
                <v:imagedata r:id="rId98" o:title=""/>
              </v:shape>
              <v:shape style="position:absolute;left:1627;top:3684;width:162;height:117" type="#_x0000_t75" stroked="false">
                <v:imagedata r:id="rId99" o:title=""/>
              </v:shape>
              <v:shape style="position:absolute;left:1627;top:3684;width:162;height:117" type="#_x0000_t75" stroked="false">
                <v:imagedata r:id="rId99" o:title=""/>
              </v:shape>
              <v:shape style="position:absolute;left:1737;top:3730;width:242;height:129" type="#_x0000_t75" stroked="false">
                <v:imagedata r:id="rId100" o:title=""/>
              </v:shape>
              <v:shape style="position:absolute;left:1737;top:3730;width:223;height:129" type="#_x0000_t75" stroked="false">
                <v:imagedata r:id="rId101" o:title=""/>
              </v:shape>
              <v:shape style="position:absolute;left:2359;top:3683;width:271;height:157" type="#_x0000_t75" stroked="false">
                <v:imagedata r:id="rId102" o:title=""/>
              </v:shape>
              <v:shape style="position:absolute;left:1905;top:3729;width:480;height:183" type="#_x0000_t75" stroked="false">
                <v:imagedata r:id="rId103" o:title=""/>
              </v:shape>
              <v:shape style="position:absolute;left:2027;top:2926;width:314;height:280" type="#_x0000_t75" stroked="false">
                <v:imagedata r:id="rId104" o:title=""/>
              </v:shape>
              <v:shape style="position:absolute;left:2083;top:2888;width:41;height:37" type="#_x0000_t75" stroked="false">
                <v:imagedata r:id="rId105" o:title=""/>
              </v:shape>
              <v:shape style="position:absolute;left:2340;top:2767;width:137;height:92" type="#_x0000_t75" stroked="false">
                <v:imagedata r:id="rId106" o:title=""/>
              </v:shape>
              <v:shape style="position:absolute;left:2091;top:2847;width:137;height:92" type="#_x0000_t75" stroked="false">
                <v:imagedata r:id="rId106" o:title=""/>
              </v:shape>
              <v:shape style="position:absolute;left:2417;top:3107;width:102;height:93" type="#_x0000_t75" stroked="false">
                <v:imagedata r:id="rId107" o:title=""/>
              </v:shape>
              <v:shape style="position:absolute;left:2162;top:2836;width:305;height:116" type="#_x0000_t75" stroked="false">
                <v:imagedata r:id="rId108" o:title=""/>
              </v:shape>
              <v:shape style="position:absolute;left:2343;top:3175;width:265;height:479" type="#_x0000_t75" stroked="false">
                <v:imagedata r:id="rId109" o:title=""/>
              </v:shape>
              <v:shape style="position:absolute;left:2129;top:2676;width:6;height:57" type="#_x0000_t75" stroked="false">
                <v:imagedata r:id="rId110" o:title=""/>
              </v:shape>
              <v:shape style="position:absolute;left:2090;top:2676;width:8;height:60" type="#_x0000_t75" stroked="false">
                <v:imagedata r:id="rId111" o:title=""/>
              </v:shape>
              <v:shape style="position:absolute;left:2325;top:2720;width:80;height:104" type="#_x0000_t75" stroked="false">
                <v:imagedata r:id="rId112" o:title=""/>
              </v:shape>
              <v:shape style="position:absolute;left:2075;top:2730;width:6;height:103" type="#_x0000_t75" stroked="false">
                <v:imagedata r:id="rId113" o:title=""/>
              </v:shape>
              <v:shape style="position:absolute;left:2129;top:2823;width:30;height:50" type="#_x0000_t75" stroked="false">
                <v:imagedata r:id="rId114" o:title=""/>
              </v:shape>
              <v:shape style="position:absolute;left:2159;top:2778;width:239;height:124" type="#_x0000_t75" stroked="false">
                <v:imagedata r:id="rId115" o:title=""/>
              </v:shape>
            </v:group>
            <v:group style="position:absolute;left:2083;top:2919;width:9;height:53" coordorigin="2083,2919" coordsize="9,53">
              <v:shape style="position:absolute;left:2083;top:2919;width:9;height:53" coordorigin="2083,2919" coordsize="9,53" path="m2083,2919l2083,2966,2091,2972,2091,2925,2083,2919xe" filled="true" fillcolor="#939598" stroked="false">
                <v:path arrowok="t"/>
                <v:fill type="solid"/>
              </v:shape>
              <v:shape style="position:absolute;left:2035;top:2962;width:8;height:53" type="#_x0000_t75" stroked="false">
                <v:imagedata r:id="rId116" o:title=""/>
              </v:shape>
              <v:shape style="position:absolute;left:2029;top:2990;width:22;height:59" type="#_x0000_t75" stroked="false">
                <v:imagedata r:id="rId117" o:title=""/>
              </v:shape>
              <v:shape style="position:absolute;left:2231;top:3030;width:4;height:54" type="#_x0000_t75" stroked="false">
                <v:imagedata r:id="rId118" o:title=""/>
              </v:shape>
              <v:shape style="position:absolute;left:2224;top:3074;width:15;height:65" type="#_x0000_t75" stroked="false">
                <v:imagedata r:id="rId119" o:title=""/>
              </v:shape>
              <v:shape style="position:absolute;left:2203;top:3074;width:21;height:59" type="#_x0000_t75" stroked="false">
                <v:imagedata r:id="rId120" o:title=""/>
              </v:shape>
              <v:shape style="position:absolute;left:2212;top:3115;width:13;height:53" type="#_x0000_t75" stroked="false">
                <v:imagedata r:id="rId121" o:title=""/>
              </v:shape>
              <v:shape style="position:absolute;left:1777;top:3073;width:4;height:100" type="#_x0000_t75" stroked="false">
                <v:imagedata r:id="rId122" o:title=""/>
              </v:shape>
              <v:shape style="position:absolute;left:2427;top:3073;width:6;height:101" type="#_x0000_t75" stroked="false">
                <v:imagedata r:id="rId123" o:title=""/>
              </v:shape>
              <v:shape style="position:absolute;left:2009;top:3076;width:18;height:100" type="#_x0000_t75" stroked="false">
                <v:imagedata r:id="rId124" o:title=""/>
              </v:shape>
              <v:shape style="position:absolute;left:2009;top:3076;width:18;height:100" type="#_x0000_t75" stroked="false">
                <v:imagedata r:id="rId124" o:title=""/>
              </v:shape>
              <v:shape style="position:absolute;left:2164;top:3112;width:54;height:65" type="#_x0000_t75" stroked="false">
                <v:imagedata r:id="rId125" o:title=""/>
              </v:shape>
              <v:shape style="position:absolute;left:2030;top:3132;width:4;height:47" type="#_x0000_t75" stroked="false">
                <v:imagedata r:id="rId126" o:title=""/>
              </v:shape>
              <v:shape style="position:absolute;left:2027;top:3128;width:3;height:51" type="#_x0000_t75" stroked="false">
                <v:imagedata r:id="rId127" o:title=""/>
              </v:shape>
              <v:shape style="position:absolute;left:2034;top:3132;width:26;height:61" type="#_x0000_t75" stroked="false">
                <v:imagedata r:id="rId128" o:title=""/>
              </v:shape>
              <v:shape style="position:absolute;left:2034;top:3132;width:26;height:61" type="#_x0000_t75" stroked="false">
                <v:imagedata r:id="rId128" o:title=""/>
              </v:shape>
              <v:shape style="position:absolute;left:2060;top:3146;width:2;height:51" type="#_x0000_t75" stroked="false">
                <v:imagedata r:id="rId129" o:title=""/>
              </v:shape>
              <v:shape style="position:absolute;left:2060;top:3146;width:2;height:51" type="#_x0000_t75" stroked="false">
                <v:imagedata r:id="rId129" o:title=""/>
              </v:shape>
              <v:shape style="position:absolute;left:1757;top:3157;width:4;height:61" type="#_x0000_t75" stroked="false">
                <v:imagedata r:id="rId116" o:title=""/>
              </v:shape>
              <v:shape style="position:absolute;left:1757;top:3157;width:4;height:61" type="#_x0000_t75" stroked="false">
                <v:imagedata r:id="rId116" o:title=""/>
              </v:shape>
              <v:shape style="position:absolute;left:2449;top:3148;width:4;height:70" type="#_x0000_t75" stroked="false">
                <v:imagedata r:id="rId130" o:title=""/>
              </v:shape>
              <v:shape style="position:absolute;left:1705;top:3223;width:17;height:130" type="#_x0000_t75" stroked="false">
                <v:imagedata r:id="rId131" o:title=""/>
              </v:shape>
              <v:shape style="position:absolute;left:2488;top:3215;width:17;height:138" type="#_x0000_t75" stroked="false">
                <v:imagedata r:id="rId132" o:title=""/>
              </v:shape>
              <v:shape style="position:absolute;left:2511;top:3466;width:39;height:104" type="#_x0000_t75" stroked="false">
                <v:imagedata r:id="rId133" o:title=""/>
              </v:shape>
              <v:shape style="position:absolute;left:1661;top:3473;width:39;height:98" type="#_x0000_t75" stroked="false">
                <v:imagedata r:id="rId134" o:title=""/>
              </v:shape>
              <v:shape style="position:absolute;left:1661;top:3473;width:39;height:98" type="#_x0000_t75" stroked="false">
                <v:imagedata r:id="rId134" o:title=""/>
              </v:shape>
              <v:shape style="position:absolute;left:1696;top:3568;width:9;height:81" type="#_x0000_t75" stroked="false">
                <v:imagedata r:id="rId135" o:title=""/>
              </v:shape>
              <v:shape style="position:absolute;left:2505;top:3556;width:10;height:93" type="#_x0000_t75" stroked="false">
                <v:imagedata r:id="rId136" o:title=""/>
              </v:shape>
              <v:shape style="position:absolute;left:1627;top:3637;width:99;height:106" type="#_x0000_t75" stroked="false">
                <v:imagedata r:id="rId137" o:title=""/>
              </v:shape>
              <v:shape style="position:absolute;left:2484;top:3637;width:99;height:106" type="#_x0000_t75" stroked="false">
                <v:imagedata r:id="rId138" o:title=""/>
              </v:shape>
              <v:shape style="position:absolute;left:1856;top:3684;width:32;height:64" type="#_x0000_t75" stroked="false">
                <v:imagedata r:id="rId139" o:title=""/>
              </v:shape>
              <v:shape style="position:absolute;left:1856;top:3684;width:32;height:64" type="#_x0000_t75" stroked="false">
                <v:imagedata r:id="rId140" o:title=""/>
              </v:shape>
              <v:shape style="position:absolute;left:2322;top:3684;width:32;height:64" type="#_x0000_t75" stroked="false">
                <v:imagedata r:id="rId141" o:title=""/>
              </v:shape>
              <v:shape style="position:absolute;left:2322;top:3684;width:32;height:64" type="#_x0000_t75" stroked="false">
                <v:imagedata r:id="rId142" o:title=""/>
              </v:shape>
              <v:shape style="position:absolute;left:2354;top:3695;width:130;height:96" type="#_x0000_t75" stroked="false">
                <v:imagedata r:id="rId143" o:title=""/>
              </v:shape>
              <v:shape style="position:absolute;left:1726;top:3695;width:130;height:96" type="#_x0000_t75" stroked="false">
                <v:imagedata r:id="rId144" o:title=""/>
              </v:shape>
              <v:shape style="position:absolute;left:1888;top:3684;width:434;height:163" type="#_x0000_t75" stroked="false">
                <v:imagedata r:id="rId145" o:title=""/>
              </v:shape>
              <v:shape style="position:absolute;left:2079;top:2836;width:19;height:57" type="#_x0000_t75" stroked="false">
                <v:imagedata r:id="rId146" o:title=""/>
              </v:shape>
              <v:shape style="position:absolute;left:2079;top:2836;width:19;height:57" type="#_x0000_t75" stroked="false">
                <v:imagedata r:id="rId146" o:title=""/>
              </v:shape>
            </v:group>
            <v:group style="position:absolute;left:1627;top:2593;width:956;height:1208" coordorigin="1627,2593" coordsize="956,1208">
              <v:shape style="position:absolute;left:1627;top:2593;width:956;height:1208" coordorigin="1627,2593" coordsize="956,1208" path="m2322,3685l1888,3685,1896,3697,1961,3759,2054,3797,2105,3801,2169,3793,2227,3771,2279,3735,2322,3685xe" filled="true" fillcolor="#e6e7e8" stroked="false">
                <v:path arrowok="t"/>
                <v:fill type="solid"/>
              </v:shape>
              <v:shape style="position:absolute;left:1627;top:2593;width:956;height:1208" coordorigin="1627,2593" coordsize="956,1208" path="m1753,3171l1733,3171,1721,3177,1713,3187,1708,3197,1705,3209,1705,3225,1709,3245,1720,3287,1721,3319,1716,3341,1710,3353,1709,3359,1695,3381,1681,3405,1668,3431,1661,3459,1664,3487,1669,3499,1677,3509,1687,3517,1699,3525,1697,3541,1696,3557,1697,3577,1704,3595,1705,3605,1654,3635,1627,3639,1645,3657,1648,3661,1659,3671,1675,3681,1687,3689,1711,3697,1726,3697,1731,3705,1745,3727,1762,3739,1777,3745,1790,3745,1848,3717,1856,3703,1870,3697,1880,3691,1888,3685,2529,3685,2535,3681,2551,3671,2562,3661,2583,3639,2556,3635,2536,3633,2522,3629,2513,3623,2508,3619,2504,3613,2504,3605,2506,3595,2513,3577,2514,3557,2513,3541,2511,3525,2523,3517,2533,3509,2541,3499,2546,3487,2549,3459,2542,3431,2529,3405,2514,3381,2501,3359,2498,3349,2493,3339,2489,3319,2490,3287,2502,3243,2505,3225,2481,3173,1757,3173,1753,3171xe" filled="true" fillcolor="#e6e7e8" stroked="false">
                <v:path arrowok="t"/>
                <v:fill type="solid"/>
              </v:shape>
              <v:shape style="position:absolute;left:1627;top:2593;width:956;height:1208" coordorigin="1627,2593" coordsize="956,1208" path="m2529,3685l2322,3685,2330,3691,2340,3697,2354,3703,2355,3707,2420,3745,2433,3745,2448,3739,2465,3727,2479,3705,2484,3697,2499,3697,2523,3689,2529,3685xe" filled="true" fillcolor="#e6e7e8" stroked="false">
                <v:path arrowok="t"/>
                <v:fill type="solid"/>
              </v:shape>
              <v:shape style="position:absolute;left:1627;top:2593;width:956;height:1208" coordorigin="1627,2593" coordsize="956,1208" path="m1763,3107l1759,3133,1756,3149,1757,3163,1761,3173,2449,3173,2452,3165,2055,3165,2037,3161,2024,3149,2016,3143,2005,3135,1992,3127,1782,3127,1763,3107xe" filled="true" fillcolor="#e6e7e8" stroked="false">
                <v:path arrowok="t"/>
                <v:fill type="solid"/>
              </v:shape>
              <v:shape style="position:absolute;left:1627;top:2593;width:956;height:1208" coordorigin="1627,2593" coordsize="956,1208" path="m2477,3171l2457,3171,2453,3173,2481,3173,2477,3171xe" filled="true" fillcolor="#e6e7e8" stroked="false">
                <v:path arrowok="t"/>
                <v:fill type="solid"/>
              </v:shape>
              <v:shape style="position:absolute;left:1627;top:2593;width:956;height:1208" coordorigin="1627,2593" coordsize="956,1208" path="m2172,3147l2060,3147,2060,3149,2061,3155,2060,3159,2058,3159,2056,3161,2055,3165,2452,3165,2452,3163,2454,3153,2180,3153,2177,3151,2172,3147xe" filled="true" fillcolor="#e6e7e8" stroked="false">
                <v:path arrowok="t"/>
                <v:fill type="solid"/>
              </v:shape>
              <v:shape style="position:absolute;left:1627;top:2593;width:956;height:1208" coordorigin="1627,2593" coordsize="956,1208" path="m2224,3117l2212,3117,2225,3123,2200,3137,2192,3143,2186,3149,2182,3153,2454,3153,2454,3149,2451,3129,2427,3129,2429,3123,2429,3121,2226,3121,2224,3117xe" filled="true" fillcolor="#e6e7e8" stroked="false">
                <v:path arrowok="t"/>
                <v:fill type="solid"/>
              </v:shape>
              <v:shape style="position:absolute;left:1627;top:2593;width:956;height:1208" coordorigin="1627,2593" coordsize="956,1208" path="m2113,2593l2102,2619,2090,2677,2098,2691,2098,2711,2080,2717,2077,2723,2076,2725,2075,2727,2075,2731,2076,2733,2079,2749,2081,2769,2081,2797,2079,2831,2079,2837,2081,2841,2085,2845,2088,2847,2098,2847,2098,2917,2083,2921,2091,2927,2074,2927,2064,2933,2053,2941,2043,2953,2035,2963,2043,2969,2042,2971,2042,2973,2029,2991,2040,2999,2042,3001,2045,3001,2050,3003,2042,3009,2033,3017,2026,3027,2019,3029,2015,3035,2013,3045,2013,3047,2014,3049,2009,3069,2010,3089,2015,3111,2027,3129,2030,3133,2034,3133,2037,3143,2044,3147,2170,3147,2169,3145,2167,3145,2167,3139,2166,3135,2164,3131,2165,3127,2166,3127,2168,3125,2172,3121,2177,3113,2222,3113,2208,3089,2204,3081,2203,3077,2203,3075,2236,3075,2233,3049,2232,3045,2232,3041,2231,3039,2234,3031,2229,3029,2223,3015,2219,3001,2216,2987,2209,2973,2198,2961,2181,2953,2181,2941,2129,2905,2129,2827,2141,2825,2281,2825,2294,2823,2354,2813,2398,2787,2398,2779,2325,2779,2342,2773,2358,2767,2372,2759,2383,2747,2390,2739,2321,2739,2289,2735,2281,2733,2218,2733,2209,2719,2194,2711,2176,2705,2129,2705,2129,2687,2135,2677,2123,2619,2113,2593xe" filled="true" fillcolor="#e6e7e8" stroked="false">
                <v:path arrowok="t"/>
                <v:fill type="solid"/>
              </v:shape>
              <v:shape style="position:absolute;left:1627;top:2593;width:956;height:1208" coordorigin="1627,2593" coordsize="956,1208" path="m2447,3107l2427,3129,2451,3129,2447,3107xe" filled="true" fillcolor="#e6e7e8" stroked="false">
                <v:path arrowok="t"/>
                <v:fill type="solid"/>
              </v:shape>
              <v:shape style="position:absolute;left:1627;top:2593;width:956;height:1208" coordorigin="1627,2593" coordsize="956,1208" path="m1777,3075l1780,3117,1781,3123,1782,3127,1992,3127,1989,3125,1981,3121,1833,3121,1822,3117,1812,3111,1803,3103,1777,3075xe" filled="true" fillcolor="#e6e7e8" stroked="false">
                <v:path arrowok="t"/>
                <v:fill type="solid"/>
              </v:shape>
              <v:shape style="position:absolute;left:1627;top:2593;width:956;height:1208" coordorigin="1627,2593" coordsize="956,1208" path="m2222,3113l2177,3113,2181,3115,2185,3117,2217,3125,2212,3117,2224,3117,2222,3113xe" filled="true" fillcolor="#e6e7e8" stroked="false">
                <v:path arrowok="t"/>
                <v:fill type="solid"/>
              </v:shape>
              <v:shape style="position:absolute;left:1627;top:2593;width:956;height:1208" coordorigin="1627,2593" coordsize="956,1208" path="m1944,3105l1919,3105,1908,3107,1895,3111,1858,3121,1981,3121,1965,3113,1944,3105xe" filled="true" fillcolor="#e6e7e8" stroked="false">
                <v:path arrowok="t"/>
                <v:fill type="solid"/>
              </v:shape>
              <v:shape style="position:absolute;left:1627;top:2593;width:956;height:1208" coordorigin="1627,2593" coordsize="956,1208" path="m2291,3105l2281,3105,2270,3107,2261,3107,2251,3111,2241,3115,2236,3117,2231,3119,2226,3121,2352,3121,2327,3113,2314,3109,2302,3107,2291,3105xe" filled="true" fillcolor="#e6e7e8" stroked="false">
                <v:path arrowok="t"/>
                <v:fill type="solid"/>
              </v:shape>
              <v:shape style="position:absolute;left:1627;top:2593;width:956;height:1208" coordorigin="1627,2593" coordsize="956,1208" path="m2433,3075l2407,3103,2397,3111,2388,3117,2377,3121,2429,3121,2430,3117,2433,3075xe" filled="true" fillcolor="#e6e7e8" stroked="false">
                <v:path arrowok="t"/>
                <v:fill type="solid"/>
              </v:shape>
              <v:shape style="position:absolute;left:1627;top:2593;width:956;height:1208" coordorigin="1627,2593" coordsize="956,1208" path="m2236,3075l2224,3075,2239,3093,2236,3075xe" filled="true" fillcolor="#e6e7e8" stroked="false">
                <v:path arrowok="t"/>
                <v:fill type="solid"/>
              </v:shape>
              <v:shape style="position:absolute;left:1627;top:2593;width:956;height:1208" coordorigin="1627,2593" coordsize="956,1208" path="m2224,3075l2203,3075,2214,3077,2224,3087,2224,3075xe" filled="true" fillcolor="#e6e7e8" stroked="false">
                <v:path arrowok="t"/>
                <v:fill type="solid"/>
              </v:shape>
              <v:shape style="position:absolute;left:1627;top:2593;width:956;height:1208" coordorigin="1627,2593" coordsize="956,1208" path="m2281,2825l2159,2825,2159,2833,2160,2841,2160,2843,2162,2851,2168,2857,2184,2857,2224,2839,2244,2833,2267,2827,2281,2825xe" filled="true" fillcolor="#e6e7e8" stroked="false">
                <v:path arrowok="t"/>
                <v:fill type="solid"/>
              </v:shape>
              <v:shape style="position:absolute;left:1627;top:2593;width:956;height:1208" coordorigin="1627,2593" coordsize="956,1208" path="m2398,2777l2377,2779,2398,2779,2398,2777xe" filled="true" fillcolor="#e6e7e8" stroked="false">
                <v:path arrowok="t"/>
                <v:fill type="solid"/>
              </v:shape>
              <v:shape style="position:absolute;left:1627;top:2593;width:956;height:1208" coordorigin="1627,2593" coordsize="956,1208" path="m2405,2721l2372,2731,2361,2735,2350,2737,2340,2737,2330,2739,2390,2739,2405,2721xe" filled="true" fillcolor="#e6e7e8" stroked="false">
                <v:path arrowok="t"/>
                <v:fill type="solid"/>
              </v:shape>
              <v:shape style="position:absolute;left:1627;top:2593;width:956;height:1208" coordorigin="1627,2593" coordsize="956,1208" path="m2268,2731l2245,2731,2225,2733,2281,2733,2268,2731xe" filled="true" fillcolor="#e6e7e8" stroked="false">
                <v:path arrowok="t"/>
                <v:fill type="solid"/>
              </v:shape>
              <v:shape style="position:absolute;left:1627;top:2593;width:956;height:1208" coordorigin="1627,2593" coordsize="956,1208" path="m2153,2703l2138,2703,2129,2705,2176,2705,2153,2703xe" filled="true" fillcolor="#e6e7e8" stroked="false">
                <v:path arrowok="t"/>
                <v:fill type="solid"/>
              </v:shape>
              <v:shape style="position:absolute;left:1855;top:3211;width:500;height:575" type="#_x0000_t75" stroked="false">
                <v:imagedata r:id="rId147" o:title=""/>
              </v:shape>
            </v:group>
            <v:group style="position:absolute;left:1890;top:3251;width:430;height:495" coordorigin="1890,3251" coordsize="430,495">
              <v:shape style="position:absolute;left:1890;top:3251;width:430;height:495" coordorigin="1890,3251" coordsize="430,495" path="m2319,3251l1890,3251,1890,3535,1902,3601,1933,3659,1979,3705,2038,3735,2105,3746,2173,3735,2231,3705,2278,3659,2309,3601,2320,3535,2319,3251xe" filled="true" fillcolor="#ffffff" stroked="false">
                <v:path arrowok="t"/>
                <v:fill type="solid"/>
              </v:shape>
              <v:shape style="position:absolute;left:1927;top:3290;width:354;height:418" type="#_x0000_t75" stroked="false">
                <v:imagedata r:id="rId148" o:title=""/>
              </v:shape>
            </v:group>
            <v:group style="position:absolute;left:1927;top:3290;width:355;height:418" coordorigin="1927,3290" coordsize="355,418">
              <v:shape style="position:absolute;left:1927;top:3290;width:355;height:418" coordorigin="1927,3290" coordsize="355,418" path="m2281,3290l1927,3290,1927,3531,1941,3599,1979,3655,2036,3693,2105,3707,2173,3693,2229,3655,2267,3599,2281,3531,2281,3290xe" filled="true" fillcolor="#6f7173" stroked="false">
                <v:path arrowok="t"/>
                <v:fill type="solid"/>
              </v:shape>
              <v:shape style="position:absolute;left:1924;top:3287;width:360;height:423" type="#_x0000_t75" stroked="false">
                <v:imagedata r:id="rId149" o:title=""/>
              </v:shape>
            </v:group>
            <v:group style="position:absolute;left:2011;top:3491;width:3;height:3" coordorigin="2011,3491" coordsize="3,3">
              <v:shape style="position:absolute;left:2011;top:3491;width:3;height:3" coordorigin="2011,3491" coordsize="3,3" path="m2013,3491l2011,3491,2011,3494,2013,3494,2014,3493,2014,3492,2013,3491xe" filled="true" fillcolor="#5f6062" stroked="false">
                <v:path arrowok="t"/>
                <v:fill type="solid"/>
              </v:shape>
              <v:shape style="position:absolute;left:1952;top:3477;width:148;height:195" type="#_x0000_t75" stroked="false">
                <v:imagedata r:id="rId150" o:title=""/>
              </v:shape>
              <v:shape style="position:absolute;left:1961;top:3486;width:131;height:173" type="#_x0000_t75" stroked="false">
                <v:imagedata r:id="rId151" o:title=""/>
              </v:shape>
            </v:group>
            <v:group style="position:absolute;left:2194;top:3491;width:3;height:3" coordorigin="2194,3491" coordsize="3,3">
              <v:shape style="position:absolute;left:2194;top:3491;width:3;height:3" coordorigin="2194,3491" coordsize="3,3" path="m2196,3491l2195,3491,2194,3492,2194,3493,2195,3494,2196,3494,2197,3493,2197,3492,2196,3491xe" filled="true" fillcolor="#5f6062" stroked="false">
                <v:path arrowok="t"/>
                <v:fill type="solid"/>
              </v:shape>
              <v:shape style="position:absolute;left:2108;top:3477;width:148;height:195" type="#_x0000_t75" stroked="false">
                <v:imagedata r:id="rId152" o:title=""/>
              </v:shape>
              <v:shape style="position:absolute;left:2117;top:3486;width:131;height:173" type="#_x0000_t75" stroked="false">
                <v:imagedata r:id="rId153" o:title=""/>
              </v:shape>
              <v:shape style="position:absolute;left:2043;top:3426;width:125;height:273" type="#_x0000_t75" stroked="false">
                <v:imagedata r:id="rId154" o:title=""/>
              </v:shape>
              <v:shape style="position:absolute;left:2055;top:3435;width:99;height:245" type="#_x0000_t75" stroked="false">
                <v:imagedata r:id="rId155" o:title=""/>
              </v:shape>
              <v:shape style="position:absolute;left:2052;top:3434;width:105;height:250" type="#_x0000_t75" stroked="false">
                <v:imagedata r:id="rId156" o:title=""/>
              </v:shape>
              <v:shape style="position:absolute;left:1644;top:3093;width:462;height:647" type="#_x0000_t75" stroked="false">
                <v:imagedata r:id="rId157" o:title=""/>
              </v:shape>
              <v:shape style="position:absolute;left:1655;top:3107;width:436;height:617" type="#_x0000_t75" stroked="false">
                <v:imagedata r:id="rId158" o:title=""/>
              </v:shape>
              <v:shape style="position:absolute;left:1650;top:3099;width:445;height:630" type="#_x0000_t75" stroked="false">
                <v:imagedata r:id="rId159" o:title=""/>
              </v:shape>
              <v:shape style="position:absolute;left:1694;top:3122;width:384;height:590" type="#_x0000_t75" stroked="false">
                <v:imagedata r:id="rId160" o:title=""/>
              </v:shape>
            </v:group>
            <v:group style="position:absolute;left:1694;top:3122;width:385;height:590" coordorigin="1694,3122" coordsize="385,590">
              <v:shape style="position:absolute;left:1694;top:3122;width:385;height:590" coordorigin="1694,3122" coordsize="385,590" path="m1804,3542l1768,3542,1776,3593,1788,3621,1789,3647,1767,3693,1803,3712,1831,3695,1840,3650,1816,3586,1847,3586,1845,3584,1836,3571,1833,3563,1809,3563,1804,3542xe" filled="true" fillcolor="#323031" stroked="false">
                <v:path arrowok="t"/>
                <v:fill type="solid"/>
              </v:shape>
              <v:shape style="position:absolute;left:1694;top:3122;width:385;height:590" coordorigin="1694,3122" coordsize="385,590" path="m1847,3586l1816,3586,1840,3614,1850,3636,1851,3655,1849,3673,1865,3664,1877,3647,1874,3621,1847,3586xe" filled="true" fillcolor="#323031" stroked="false">
                <v:path arrowok="t"/>
                <v:fill type="solid"/>
              </v:shape>
              <v:shape style="position:absolute;left:1694;top:3122;width:385;height:590" coordorigin="1694,3122" coordsize="385,590" path="m1822,3365l1771,3365,1763,3424,1737,3481,1718,3536,1729,3590,1732,3610,1728,3627,1716,3641,1694,3652,1715,3663,1742,3660,1764,3641,1769,3600,1767,3585,1765,3571,1766,3557,1768,3542,1804,3542,1801,3525,1811,3495,1826,3474,1834,3465,1846,3422,1822,3365xe" filled="true" fillcolor="#323031" stroked="false">
                <v:path arrowok="t"/>
                <v:fill type="solid"/>
              </v:shape>
              <v:shape style="position:absolute;left:1694;top:3122;width:385;height:590" coordorigin="1694,3122" coordsize="385,590" path="m1832,3500l1819,3517,1813,3533,1811,3548,1809,3563,1833,3563,1830,3556,1828,3533,1832,3500xe" filled="true" fillcolor="#323031" stroked="false">
                <v:path arrowok="t"/>
                <v:fill type="solid"/>
              </v:shape>
              <v:shape style="position:absolute;left:1694;top:3122;width:385;height:590" coordorigin="1694,3122" coordsize="385,590" path="m1738,3267l1740,3310,1733,3347,1719,3382,1700,3421,1694,3444,1695,3462,1702,3478,1718,3495,1730,3462,1747,3434,1763,3404,1768,3379,1750,3379,1748,3353,1748,3320,1746,3289,1738,3267xe" filled="true" fillcolor="#323031" stroked="false">
                <v:path arrowok="t"/>
                <v:fill type="solid"/>
              </v:shape>
              <v:shape style="position:absolute;left:1694;top:3122;width:385;height:590" coordorigin="1694,3122" coordsize="385,590" path="m1755,3304l1758,3340,1756,3358,1752,3369,1750,3379,1768,3379,1771,3365,1822,3365,1818,3357,1784,3357,1774,3333,1767,3321,1762,3313,1755,3304xe" filled="true" fillcolor="#323031" stroked="false">
                <v:path arrowok="t"/>
                <v:fill type="solid"/>
              </v:shape>
              <v:shape style="position:absolute;left:1694;top:3122;width:385;height:590" coordorigin="1694,3122" coordsize="385,590" path="m1757,3191l1734,3209,1740,3244,1760,3287,1780,3328,1784,3357,1818,3357,1794,3306,1794,3258,1828,3258,1827,3250,1844,3231,1871,3228,1895,3228,1925,3224,1973,3206,2008,3202,2064,3202,2073,3199,1825,3199,1757,3191xe" filled="true" fillcolor="#323031" stroked="false">
                <v:path arrowok="t"/>
                <v:fill type="solid"/>
              </v:shape>
              <v:shape style="position:absolute;left:1694;top:3122;width:385;height:590" coordorigin="1694,3122" coordsize="385,590" path="m1828,3258l1794,3258,1799,3283,1805,3297,1811,3313,1816,3344,1830,3307,1828,3276,1828,3258xe" filled="true" fillcolor="#323031" stroked="false">
                <v:path arrowok="t"/>
                <v:fill type="solid"/>
              </v:shape>
              <v:shape style="position:absolute;left:1694;top:3122;width:385;height:590" coordorigin="1694,3122" coordsize="385,590" path="m1895,3228l1871,3228,1894,3228,1895,3228xe" filled="true" fillcolor="#323031" stroked="false">
                <v:path arrowok="t"/>
                <v:fill type="solid"/>
              </v:shape>
              <v:shape style="position:absolute;left:1694;top:3122;width:385;height:590" coordorigin="1694,3122" coordsize="385,590" path="m2064,3202l2008,3202,2063,3202,2064,3202xe" filled="true" fillcolor="#323031" stroked="false">
                <v:path arrowok="t"/>
                <v:fill type="solid"/>
              </v:shape>
              <v:shape style="position:absolute;left:1694;top:3122;width:385;height:590" coordorigin="1694,3122" coordsize="385,590" path="m1781,3152l1784,3163,1791,3176,1804,3190,1825,3199,2073,3199,2078,3197,2076,3191,2060,3188,2058,3182,2031,3174,2028,3172,1827,3172,1781,3152xe" filled="true" fillcolor="#323031" stroked="false">
                <v:path arrowok="t"/>
                <v:fill type="solid"/>
              </v:shape>
              <v:shape style="position:absolute;left:1694;top:3122;width:385;height:590" coordorigin="1694,3122" coordsize="385,590" path="m1991,3146l1919,3146,1890,3156,1861,3169,1827,3172,2028,3172,2018,3165,2002,3152,1991,3146xe" filled="true" fillcolor="#323031" stroked="false">
                <v:path arrowok="t"/>
                <v:fill type="solid"/>
              </v:shape>
              <v:shape style="position:absolute;left:1694;top:3122;width:385;height:590" coordorigin="1694,3122" coordsize="385,590" path="m1812,3131l1826,3157,1847,3161,1878,3154,1919,3146,1991,3146,1978,3138,1845,3138,1812,3131xe" filled="true" fillcolor="#323031" stroked="false">
                <v:path arrowok="t"/>
                <v:fill type="solid"/>
              </v:shape>
              <v:shape style="position:absolute;left:1694;top:3122;width:385;height:590" coordorigin="1694,3122" coordsize="385,590" path="m1925,3122l1884,3130,1845,3138,1978,3138,1968,3132,1925,3122xe" filled="true" fillcolor="#323031" stroked="false">
                <v:path arrowok="t"/>
                <v:fill type="solid"/>
              </v:shape>
              <v:shape style="position:absolute;left:1694;top:3122;width:384;height:590" type="#_x0000_t75" stroked="false">
                <v:imagedata r:id="rId161" o:title=""/>
              </v:shape>
            </v:group>
            <v:group style="position:absolute;left:1694;top:3122;width:385;height:590" coordorigin="1694,3122" coordsize="385,590">
              <v:shape style="position:absolute;left:1694;top:3122;width:385;height:590" coordorigin="1694,3122" coordsize="385,590" path="m1804,3542l1768,3542,1776,3593,1788,3621,1789,3647,1767,3693,1803,3712,1831,3695,1840,3650,1816,3586,1847,3586,1845,3584,1836,3571,1833,3563,1809,3563,1804,3542xe" filled="true" fillcolor="#6f7173" stroked="false">
                <v:path arrowok="t"/>
                <v:fill type="solid"/>
              </v:shape>
              <v:shape style="position:absolute;left:1694;top:3122;width:385;height:590" coordorigin="1694,3122" coordsize="385,590" path="m1847,3586l1816,3586,1840,3614,1850,3636,1851,3655,1849,3673,1865,3664,1877,3647,1874,3621,1847,3586xe" filled="true" fillcolor="#6f7173" stroked="false">
                <v:path arrowok="t"/>
                <v:fill type="solid"/>
              </v:shape>
              <v:shape style="position:absolute;left:1694;top:3122;width:385;height:590" coordorigin="1694,3122" coordsize="385,590" path="m1822,3365l1771,3365,1763,3424,1737,3481,1718,3536,1729,3590,1732,3610,1728,3627,1716,3641,1694,3652,1715,3663,1742,3660,1764,3641,1769,3600,1767,3585,1765,3571,1766,3557,1768,3542,1804,3542,1801,3525,1811,3495,1826,3474,1834,3465,1846,3422,1822,3365xe" filled="true" fillcolor="#6f7173" stroked="false">
                <v:path arrowok="t"/>
                <v:fill type="solid"/>
              </v:shape>
              <v:shape style="position:absolute;left:1694;top:3122;width:385;height:590" coordorigin="1694,3122" coordsize="385,590" path="m1832,3500l1819,3517,1813,3533,1811,3548,1809,3563,1833,3563,1830,3556,1828,3533,1832,3500xe" filled="true" fillcolor="#6f7173" stroked="false">
                <v:path arrowok="t"/>
                <v:fill type="solid"/>
              </v:shape>
              <v:shape style="position:absolute;left:1694;top:3122;width:385;height:590" coordorigin="1694,3122" coordsize="385,590" path="m1738,3267l1740,3310,1733,3347,1719,3382,1700,3421,1694,3444,1695,3462,1702,3478,1718,3495,1730,3462,1747,3434,1763,3404,1768,3379,1750,3379,1748,3353,1748,3320,1746,3289,1738,3267xe" filled="true" fillcolor="#6f7173" stroked="false">
                <v:path arrowok="t"/>
                <v:fill type="solid"/>
              </v:shape>
              <v:shape style="position:absolute;left:1694;top:3122;width:385;height:590" coordorigin="1694,3122" coordsize="385,590" path="m1755,3304l1758,3340,1756,3358,1752,3369,1750,3379,1768,3379,1771,3365,1822,3365,1818,3357,1784,3357,1774,3333,1767,3321,1762,3313,1755,3304xe" filled="true" fillcolor="#6f7173" stroked="false">
                <v:path arrowok="t"/>
                <v:fill type="solid"/>
              </v:shape>
              <v:shape style="position:absolute;left:1694;top:3122;width:385;height:590" coordorigin="1694,3122" coordsize="385,590" path="m1757,3191l1734,3209,1740,3244,1760,3287,1780,3328,1784,3357,1818,3357,1794,3306,1794,3258,1828,3258,1827,3250,1844,3231,1871,3228,1895,3228,1925,3224,1973,3206,2008,3202,2064,3202,2073,3199,1825,3199,1757,3191xe" filled="true" fillcolor="#6f7173" stroked="false">
                <v:path arrowok="t"/>
                <v:fill type="solid"/>
              </v:shape>
              <v:shape style="position:absolute;left:1694;top:3122;width:385;height:590" coordorigin="1694,3122" coordsize="385,590" path="m1828,3258l1794,3258,1799,3283,1805,3297,1811,3313,1816,3344,1830,3307,1828,3276,1828,3258xe" filled="true" fillcolor="#6f7173" stroked="false">
                <v:path arrowok="t"/>
                <v:fill type="solid"/>
              </v:shape>
              <v:shape style="position:absolute;left:1694;top:3122;width:385;height:590" coordorigin="1694,3122" coordsize="385,590" path="m1895,3228l1871,3228,1894,3228,1895,3228xe" filled="true" fillcolor="#6f7173" stroked="false">
                <v:path arrowok="t"/>
                <v:fill type="solid"/>
              </v:shape>
              <v:shape style="position:absolute;left:1694;top:3122;width:385;height:590" coordorigin="1694,3122" coordsize="385,590" path="m2064,3202l2008,3202,2063,3202,2064,3202xe" filled="true" fillcolor="#6f7173" stroked="false">
                <v:path arrowok="t"/>
                <v:fill type="solid"/>
              </v:shape>
              <v:shape style="position:absolute;left:1694;top:3122;width:385;height:590" coordorigin="1694,3122" coordsize="385,590" path="m1781,3152l1784,3163,1791,3176,1804,3190,1825,3199,2073,3199,2078,3197,2076,3191,2060,3188,2058,3182,2031,3174,2028,3172,1827,3172,1781,3152xe" filled="true" fillcolor="#6f7173" stroked="false">
                <v:path arrowok="t"/>
                <v:fill type="solid"/>
              </v:shape>
              <v:shape style="position:absolute;left:1694;top:3122;width:385;height:590" coordorigin="1694,3122" coordsize="385,590" path="m1991,3146l1919,3146,1890,3156,1861,3169,1827,3172,2028,3172,2018,3165,2002,3152,1991,3146xe" filled="true" fillcolor="#6f7173" stroked="false">
                <v:path arrowok="t"/>
                <v:fill type="solid"/>
              </v:shape>
              <v:shape style="position:absolute;left:1694;top:3122;width:385;height:590" coordorigin="1694,3122" coordsize="385,590" path="m1812,3131l1826,3157,1847,3161,1878,3154,1919,3146,1991,3146,1978,3138,1845,3138,1812,3131xe" filled="true" fillcolor="#6f7173" stroked="false">
                <v:path arrowok="t"/>
                <v:fill type="solid"/>
              </v:shape>
              <v:shape style="position:absolute;left:1694;top:3122;width:385;height:590" coordorigin="1694,3122" coordsize="385,590" path="m1925,3122l1884,3130,1845,3138,1978,3138,1968,3132,1925,3122xe" filled="true" fillcolor="#6f7173" stroked="false">
                <v:path arrowok="t"/>
                <v:fill type="solid"/>
              </v:shape>
              <v:shape style="position:absolute;left:1830;top:3148;width:187;height:86" type="#_x0000_t75" stroked="false">
                <v:imagedata r:id="rId162" o:title=""/>
              </v:shape>
              <v:shape style="position:absolute;left:1844;top:3161;width:153;height:52" type="#_x0000_t75" stroked="false">
                <v:imagedata r:id="rId163" o:title=""/>
              </v:shape>
              <v:shape style="position:absolute;left:1762;top:3368;width:70;height:171" type="#_x0000_t75" stroked="false">
                <v:imagedata r:id="rId164" o:title=""/>
              </v:shape>
              <v:shape style="position:absolute;left:1776;top:3381;width:36;height:143" type="#_x0000_t75" stroked="false">
                <v:imagedata r:id="rId165" o:title=""/>
              </v:shape>
              <v:shape style="position:absolute;left:2105;top:3093;width:462;height:647" type="#_x0000_t75" stroked="false">
                <v:imagedata r:id="rId166" o:title=""/>
              </v:shape>
              <v:shape style="position:absolute;left:2118;top:3107;width:436;height:617" type="#_x0000_t75" stroked="false">
                <v:imagedata r:id="rId167" o:title=""/>
              </v:shape>
              <v:shape style="position:absolute;left:2115;top:3099;width:445;height:630" type="#_x0000_t75" stroked="false">
                <v:imagedata r:id="rId168" o:title=""/>
              </v:shape>
              <v:shape style="position:absolute;left:2132;top:3122;width:384;height:590" type="#_x0000_t75" stroked="false">
                <v:imagedata r:id="rId169" o:title=""/>
              </v:shape>
            </v:group>
            <v:group style="position:absolute;left:2132;top:3122;width:385;height:590" coordorigin="2132,3122" coordsize="385,590">
              <v:shape style="position:absolute;left:2132;top:3122;width:385;height:590" coordorigin="2132,3122" coordsize="385,590" path="m2435,3586l2394,3586,2371,3650,2379,3695,2408,3712,2443,3693,2421,3647,2422,3621,2434,3593,2435,3586xe" filled="true" fillcolor="#323031" stroked="false">
                <v:path arrowok="t"/>
                <v:fill type="solid"/>
              </v:shape>
              <v:shape style="position:absolute;left:2132;top:3122;width:385;height:590" coordorigin="2132,3122" coordsize="385,590" path="m2378,3500l2383,3533,2380,3556,2374,3571,2365,3584,2336,3621,2334,3647,2346,3664,2361,3673,2359,3655,2360,3636,2370,3614,2394,3586,2435,3586,2439,3563,2402,3563,2400,3548,2398,3533,2392,3517,2378,3500xe" filled="true" fillcolor="#323031" stroked="false">
                <v:path arrowok="t"/>
                <v:fill type="solid"/>
              </v:shape>
              <v:shape style="position:absolute;left:2132;top:3122;width:385;height:590" coordorigin="2132,3122" coordsize="385,590" path="m2492,3542l2442,3542,2445,3557,2445,3571,2444,3585,2441,3600,2447,3641,2468,3660,2495,3663,2516,3652,2494,3641,2482,3627,2479,3610,2482,3590,2492,3542xe" filled="true" fillcolor="#323031" stroked="false">
                <v:path arrowok="t"/>
                <v:fill type="solid"/>
              </v:shape>
              <v:shape style="position:absolute;left:2132;top:3122;width:385;height:590" coordorigin="2132,3122" coordsize="385,590" path="m2464,3258l2417,3258,2416,3306,2388,3365,2365,3422,2376,3465,2384,3474,2399,3495,2409,3525,2402,3563,2439,3563,2442,3542,2492,3542,2493,3536,2473,3481,2447,3424,2439,3365,2457,3365,2454,3358,2454,3357,2426,3357,2431,3328,2450,3287,2464,3258xe" filled="true" fillcolor="#323031" stroked="false">
                <v:path arrowok="t"/>
                <v:fill type="solid"/>
              </v:shape>
              <v:shape style="position:absolute;left:2132;top:3122;width:385;height:590" coordorigin="2132,3122" coordsize="385,590" path="m2457,3365l2439,3365,2447,3404,2463,3434,2480,3462,2492,3495,2508,3478,2516,3462,2516,3444,2510,3421,2491,3382,2490,3379,2460,3379,2458,3369,2457,3365xe" filled="true" fillcolor="#323031" stroked="false">
                <v:path arrowok="t"/>
                <v:fill type="solid"/>
              </v:shape>
              <v:shape style="position:absolute;left:2132;top:3122;width:385;height:590" coordorigin="2132,3122" coordsize="385,590" path="m2473,3267l2464,3289,2462,3320,2462,3353,2460,3379,2490,3379,2477,3347,2470,3310,2473,3267xe" filled="true" fillcolor="#323031" stroked="false">
                <v:path arrowok="t"/>
                <v:fill type="solid"/>
              </v:shape>
              <v:shape style="position:absolute;left:2132;top:3122;width:385;height:590" coordorigin="2132,3122" coordsize="385,590" path="m2455,3304l2449,3313,2443,3321,2436,3333,2426,3357,2454,3357,2452,3340,2455,3304xe" filled="true" fillcolor="#323031" stroked="false">
                <v:path arrowok="t"/>
                <v:fill type="solid"/>
              </v:shape>
              <v:shape style="position:absolute;left:2132;top:3122;width:385;height:590" coordorigin="2132,3122" coordsize="385,590" path="m2473,3228l2340,3228,2367,3231,2383,3250,2382,3276,2380,3307,2394,3344,2399,3313,2405,3297,2411,3283,2417,3258,2464,3258,2471,3244,2473,3228xe" filled="true" fillcolor="#323031" stroked="false">
                <v:path arrowok="t"/>
                <v:fill type="solid"/>
              </v:shape>
              <v:shape style="position:absolute;left:2132;top:3122;width:385;height:590" coordorigin="2132,3122" coordsize="385,590" path="m2467,3202l2203,3202,2237,3206,2286,3224,2316,3228,2473,3228,2477,3209,2467,3202xe" filled="true" fillcolor="#323031" stroked="false">
                <v:path arrowok="t"/>
                <v:fill type="solid"/>
              </v:shape>
              <v:shape style="position:absolute;left:2132;top:3122;width:385;height:590" coordorigin="2132,3122" coordsize="385,590" path="m2285,3122l2242,3132,2208,3152,2192,3165,2179,3174,2152,3182,2150,3188,2135,3191,2132,3197,2147,3202,2467,3202,2463,3199,2385,3199,2407,3190,2420,3176,2422,3172,2384,3172,2349,3169,2320,3156,2291,3146,2391,3146,2395,3138,2365,3138,2327,3130,2285,3122xe" filled="true" fillcolor="#323031" stroked="false">
                <v:path arrowok="t"/>
                <v:fill type="solid"/>
              </v:shape>
              <v:shape style="position:absolute;left:2132;top:3122;width:385;height:590" coordorigin="2132,3122" coordsize="385,590" path="m2453,3191l2385,3199,2463,3199,2453,3191xe" filled="true" fillcolor="#323031" stroked="false">
                <v:path arrowok="t"/>
                <v:fill type="solid"/>
              </v:shape>
              <v:shape style="position:absolute;left:2132;top:3122;width:385;height:590" coordorigin="2132,3122" coordsize="385,590" path="m2429,3152l2384,3172,2422,3172,2427,3163,2429,3152xe" filled="true" fillcolor="#323031" stroked="false">
                <v:path arrowok="t"/>
                <v:fill type="solid"/>
              </v:shape>
              <v:shape style="position:absolute;left:2132;top:3122;width:385;height:590" coordorigin="2132,3122" coordsize="385,590" path="m2391,3146l2291,3146,2332,3154,2363,3161,2385,3157,2391,3146xe" filled="true" fillcolor="#323031" stroked="false">
                <v:path arrowok="t"/>
                <v:fill type="solid"/>
              </v:shape>
              <v:shape style="position:absolute;left:2132;top:3122;width:385;height:590" coordorigin="2132,3122" coordsize="385,590" path="m2399,3131l2365,3138,2395,3138,2399,3131xe" filled="true" fillcolor="#323031" stroked="false">
                <v:path arrowok="t"/>
                <v:fill type="solid"/>
              </v:shape>
              <v:shape style="position:absolute;left:2132;top:3122;width:384;height:590" type="#_x0000_t75" stroked="false">
                <v:imagedata r:id="rId170" o:title=""/>
              </v:shape>
            </v:group>
            <v:group style="position:absolute;left:2132;top:3122;width:385;height:590" coordorigin="2132,3122" coordsize="385,590">
              <v:shape style="position:absolute;left:2132;top:3122;width:385;height:590" coordorigin="2132,3122" coordsize="385,590" path="m2435,3586l2394,3586,2371,3650,2379,3695,2408,3712,2443,3693,2421,3647,2422,3621,2434,3593,2435,3586xe" filled="true" fillcolor="#6f7173" stroked="false">
                <v:path arrowok="t"/>
                <v:fill type="solid"/>
              </v:shape>
              <v:shape style="position:absolute;left:2132;top:3122;width:385;height:590" coordorigin="2132,3122" coordsize="385,590" path="m2378,3500l2383,3533,2380,3556,2374,3571,2365,3584,2336,3621,2334,3647,2346,3664,2361,3673,2359,3655,2360,3636,2370,3614,2394,3586,2435,3586,2439,3563,2402,3563,2400,3548,2398,3533,2392,3517,2378,3500xe" filled="true" fillcolor="#6f7173" stroked="false">
                <v:path arrowok="t"/>
                <v:fill type="solid"/>
              </v:shape>
              <v:shape style="position:absolute;left:2132;top:3122;width:385;height:590" coordorigin="2132,3122" coordsize="385,590" path="m2492,3542l2442,3542,2445,3557,2445,3571,2444,3585,2441,3600,2447,3641,2468,3660,2495,3663,2516,3652,2494,3641,2482,3627,2479,3610,2482,3590,2492,3542xe" filled="true" fillcolor="#6f7173" stroked="false">
                <v:path arrowok="t"/>
                <v:fill type="solid"/>
              </v:shape>
              <v:shape style="position:absolute;left:2132;top:3122;width:385;height:590" coordorigin="2132,3122" coordsize="385,590" path="m2464,3258l2417,3258,2416,3306,2388,3365,2365,3422,2376,3465,2384,3474,2399,3495,2409,3525,2402,3563,2439,3563,2442,3542,2492,3542,2493,3536,2473,3481,2447,3424,2439,3365,2457,3365,2454,3358,2454,3357,2426,3357,2431,3328,2450,3287,2464,3258xe" filled="true" fillcolor="#6f7173" stroked="false">
                <v:path arrowok="t"/>
                <v:fill type="solid"/>
              </v:shape>
              <v:shape style="position:absolute;left:2132;top:3122;width:385;height:590" coordorigin="2132,3122" coordsize="385,590" path="m2457,3365l2439,3365,2447,3404,2463,3434,2480,3462,2492,3495,2508,3478,2516,3462,2516,3444,2510,3421,2491,3382,2490,3379,2460,3379,2458,3369,2457,3365xe" filled="true" fillcolor="#6f7173" stroked="false">
                <v:path arrowok="t"/>
                <v:fill type="solid"/>
              </v:shape>
              <v:shape style="position:absolute;left:2132;top:3122;width:385;height:590" coordorigin="2132,3122" coordsize="385,590" path="m2473,3267l2464,3289,2462,3320,2462,3353,2460,3379,2490,3379,2477,3347,2470,3310,2473,3267xe" filled="true" fillcolor="#6f7173" stroked="false">
                <v:path arrowok="t"/>
                <v:fill type="solid"/>
              </v:shape>
              <v:shape style="position:absolute;left:2132;top:3122;width:385;height:590" coordorigin="2132,3122" coordsize="385,590" path="m2455,3304l2449,3313,2443,3321,2436,3333,2426,3357,2454,3357,2452,3340,2455,3304xe" filled="true" fillcolor="#6f7173" stroked="false">
                <v:path arrowok="t"/>
                <v:fill type="solid"/>
              </v:shape>
              <v:shape style="position:absolute;left:2132;top:3122;width:385;height:590" coordorigin="2132,3122" coordsize="385,590" path="m2473,3228l2340,3228,2367,3231,2383,3250,2382,3276,2380,3307,2394,3344,2399,3313,2405,3297,2411,3283,2417,3258,2464,3258,2471,3244,2473,3228xe" filled="true" fillcolor="#6f7173" stroked="false">
                <v:path arrowok="t"/>
                <v:fill type="solid"/>
              </v:shape>
              <v:shape style="position:absolute;left:2132;top:3122;width:385;height:590" coordorigin="2132,3122" coordsize="385,590" path="m2467,3202l2203,3202,2237,3206,2286,3224,2316,3228,2473,3228,2477,3209,2467,3202xe" filled="true" fillcolor="#6f7173" stroked="false">
                <v:path arrowok="t"/>
                <v:fill type="solid"/>
              </v:shape>
              <v:shape style="position:absolute;left:2132;top:3122;width:385;height:590" coordorigin="2132,3122" coordsize="385,590" path="m2285,3122l2242,3132,2208,3152,2192,3165,2179,3174,2152,3182,2150,3188,2135,3191,2132,3197,2147,3202,2467,3202,2463,3199,2385,3199,2407,3190,2420,3176,2422,3172,2384,3172,2349,3169,2320,3156,2291,3146,2391,3146,2395,3138,2365,3138,2327,3130,2285,3122xe" filled="true" fillcolor="#6f7173" stroked="false">
                <v:path arrowok="t"/>
                <v:fill type="solid"/>
              </v:shape>
              <v:shape style="position:absolute;left:2132;top:3122;width:385;height:590" coordorigin="2132,3122" coordsize="385,590" path="m2453,3191l2385,3199,2463,3199,2453,3191xe" filled="true" fillcolor="#6f7173" stroked="false">
                <v:path arrowok="t"/>
                <v:fill type="solid"/>
              </v:shape>
              <v:shape style="position:absolute;left:2132;top:3122;width:385;height:590" coordorigin="2132,3122" coordsize="385,590" path="m2429,3152l2384,3172,2422,3172,2427,3163,2429,3152xe" filled="true" fillcolor="#6f7173" stroked="false">
                <v:path arrowok="t"/>
                <v:fill type="solid"/>
              </v:shape>
              <v:shape style="position:absolute;left:2132;top:3122;width:385;height:590" coordorigin="2132,3122" coordsize="385,590" path="m2391,3146l2291,3146,2332,3154,2363,3161,2385,3157,2391,3146xe" filled="true" fillcolor="#6f7173" stroked="false">
                <v:path arrowok="t"/>
                <v:fill type="solid"/>
              </v:shape>
              <v:shape style="position:absolute;left:2132;top:3122;width:385;height:590" coordorigin="2132,3122" coordsize="385,590" path="m2399,3131l2365,3138,2395,3138,2399,3131xe" filled="true" fillcolor="#6f7173" stroked="false">
                <v:path arrowok="t"/>
                <v:fill type="solid"/>
              </v:shape>
              <v:shape style="position:absolute;left:2385;top:3368;width:70;height:171" type="#_x0000_t75" stroked="false">
                <v:imagedata r:id="rId171" o:title=""/>
              </v:shape>
              <v:shape style="position:absolute;left:2399;top:3381;width:36;height:143" type="#_x0000_t75" stroked="false">
                <v:imagedata r:id="rId172" o:title=""/>
              </v:shape>
              <v:shape style="position:absolute;left:2201;top:3148;width:187;height:86" type="#_x0000_t75" stroked="false">
                <v:imagedata r:id="rId173" o:title=""/>
              </v:shape>
              <v:shape style="position:absolute;left:2214;top:3161;width:153;height:52" type="#_x0000_t75" stroked="false">
                <v:imagedata r:id="rId174" o:title=""/>
              </v:shape>
            </v:group>
            <v:group style="position:absolute;left:2101;top:2617;width:24;height:75" coordorigin="2101,2617" coordsize="24,75">
              <v:shape style="position:absolute;left:2101;top:2617;width:24;height:75" coordorigin="2101,2617" coordsize="24,75" path="m2113,2617l2101,2672,2113,2691,2124,2672,2113,2617xe" filled="true" fillcolor="#999b9e" stroked="false">
                <v:path arrowok="t"/>
                <v:fill type="solid"/>
              </v:shape>
            </v:group>
            <v:group style="position:absolute;left:2105;top:2625;width:10;height:59" coordorigin="2105,2625" coordsize="10,59">
              <v:shape style="position:absolute;left:2105;top:2625;width:10;height:59" coordorigin="2105,2625" coordsize="10,59" path="m2112,2625l2105,2671,2112,2684,2115,2672,2112,2625xe" filled="true" fillcolor="#ffffff" stroked="false">
                <v:path arrowok="t"/>
                <v:fill type="solid"/>
              </v:shape>
            </v:group>
            <v:group style="position:absolute;left:2114;top:2691;width:2;height:311" coordorigin="2114,2691" coordsize="2,311">
              <v:shape style="position:absolute;left:2114;top:2691;width:2;height:311" coordorigin="2114,2691" coordsize="0,311" path="m2114,2691l2114,3001e" filled="false" stroked="true" strokeweight=".522pt" strokecolor="#999b9e">
                <v:path arrowok="t"/>
              </v:shape>
            </v:group>
            <v:group style="position:absolute;left:2112;top:2694;width:2;height:294" coordorigin="2112,2694" coordsize="2,294">
              <v:shape style="position:absolute;left:2112;top:2694;width:2;height:294" coordorigin="2112,2694" coordsize="0,294" path="m2112,2694l2112,2988e" filled="false" stroked="true" strokeweight=".188pt" strokecolor="#ffffff">
                <v:path arrowok="t"/>
              </v:shape>
            </v:group>
            <v:group style="position:absolute;left:2090;top:2809;width:26;height:23" coordorigin="2090,2809" coordsize="26,23">
              <v:shape style="position:absolute;left:2090;top:2809;width:26;height:23" coordorigin="2090,2809" coordsize="26,23" path="m2092,2811l2090,2826,2092,2832,2099,2832,2107,2829,2115,2828,2115,2815,2106,2815,2092,2811xe" filled="true" fillcolor="#999b9e" stroked="false">
                <v:path arrowok="t"/>
                <v:fill type="solid"/>
              </v:shape>
              <v:shape style="position:absolute;left:2090;top:2809;width:26;height:23" coordorigin="2090,2809" coordsize="26,23" path="m2115,2809l2106,2815,2115,2815,2115,2809xe" filled="true" fillcolor="#999b9e" stroked="false">
                <v:path arrowok="t"/>
                <v:fill type="solid"/>
              </v:shape>
              <v:shape style="position:absolute;left:2086;top:2709;width:291;height:132" type="#_x0000_t75" stroked="false">
                <v:imagedata r:id="rId175" o:title=""/>
              </v:shape>
              <v:shape style="position:absolute;left:2082;top:2706;width:298;height:139" type="#_x0000_t75" stroked="false">
                <v:imagedata r:id="rId176" o:title=""/>
              </v:shape>
              <v:shape style="position:absolute;left:2086;top:2709;width:291;height:132" type="#_x0000_t75" stroked="false">
                <v:imagedata r:id="rId177" o:title=""/>
              </v:shape>
              <v:shape style="position:absolute;left:2105;top:2725;width:145;height:112" type="#_x0000_t75" stroked="false">
                <v:imagedata r:id="rId178" o:title=""/>
              </v:shape>
              <v:shape style="position:absolute;left:2286;top:3259;width:26;height:26" type="#_x0000_t75" stroked="false">
                <v:imagedata r:id="rId179" o:title=""/>
              </v:shape>
              <v:shape style="position:absolute;left:2287;top:3426;width:27;height:27" type="#_x0000_t75" stroked="false">
                <v:imagedata r:id="rId180" o:title=""/>
              </v:shape>
              <v:shape style="position:absolute;left:1896;top:3257;width:29;height:29" type="#_x0000_t75" stroked="false">
                <v:imagedata r:id="rId181" o:title=""/>
              </v:shape>
              <v:shape style="position:absolute;left:1894;top:3425;width:29;height:29" type="#_x0000_t75" stroked="false">
                <v:imagedata r:id="rId182" o:title=""/>
              </v:shape>
              <v:shape style="position:absolute;left:1915;top:3601;width:25;height:24" type="#_x0000_t75" stroked="false">
                <v:imagedata r:id="rId183" o:title=""/>
              </v:shape>
              <v:shape style="position:absolute;left:2269;top:3599;width:27;height:27" type="#_x0000_t75" stroked="false">
                <v:imagedata r:id="rId184" o:title=""/>
              </v:shape>
              <v:shape style="position:absolute;left:2090;top:3713;width:28;height:28" type="#_x0000_t75" stroked="false">
                <v:imagedata r:id="rId185" o:title=""/>
              </v:shape>
              <v:shape style="position:absolute;left:1980;top:2985;width:249;height:319" type="#_x0000_t75" stroked="false">
                <v:imagedata r:id="rId186" o:title=""/>
              </v:shape>
              <v:shape style="position:absolute;left:1993;top:2992;width:214;height:281" type="#_x0000_t75" stroked="false">
                <v:imagedata r:id="rId187" o:title=""/>
              </v:shape>
              <v:shape style="position:absolute;left:1993;top:2989;width:217;height:286" type="#_x0000_t75" stroked="false">
                <v:imagedata r:id="rId188" o:title=""/>
              </v:shape>
              <v:shape style="position:absolute;left:2152;top:3191;width:46;height:23" type="#_x0000_t75" stroked="false">
                <v:imagedata r:id="rId189" o:title=""/>
              </v:shape>
              <v:shape style="position:absolute;left:2106;top:3146;width:86;height:79" type="#_x0000_t75" stroked="false">
                <v:imagedata r:id="rId190" o:title=""/>
              </v:shape>
              <v:shape style="position:absolute;left:2008;top:3174;width:78;height:88" type="#_x0000_t75" stroked="false">
                <v:imagedata r:id="rId191" o:title=""/>
              </v:shape>
              <v:shape style="position:absolute;left:2047;top:2996;width:69;height:41" type="#_x0000_t75" stroked="false">
                <v:imagedata r:id="rId192" o:title=""/>
              </v:shape>
              <v:shape style="position:absolute;left:2105;top:3004;width:76;height:165" type="#_x0000_t75" stroked="false">
                <v:imagedata r:id="rId193" o:title=""/>
              </v:shape>
              <v:shape style="position:absolute;left:2074;top:3131;width:22;height:37" type="#_x0000_t75" stroked="false">
                <v:imagedata r:id="rId194" o:title=""/>
              </v:shape>
            </v:group>
            <v:group style="position:absolute;left:2052;top:3226;width:8;height:9" coordorigin="2052,3226" coordsize="8,9">
              <v:shape style="position:absolute;left:2052;top:3226;width:8;height:9" coordorigin="2052,3226" coordsize="8,9" path="m2058,3226l2054,3226,2052,3228,2052,3229,2052,3232,2053,3234,2058,3234,2059,3232,2059,3228,2058,3226xe" filled="true" fillcolor="#b5b7b9" stroked="false">
                <v:path arrowok="t"/>
                <v:fill type="solid"/>
              </v:shape>
            </v:group>
            <v:group style="position:absolute;left:2038;top:3239;width:8;height:9" coordorigin="2038,3239" coordsize="8,9">
              <v:shape style="position:absolute;left:2038;top:3239;width:8;height:9" coordorigin="2038,3239" coordsize="8,9" path="m2044,3239l2040,3239,2038,3240,2038,3242,2038,3245,2039,3247,2044,3247,2045,3245,2045,3241,2044,3239xe" filled="true" fillcolor="#b5b7b9" stroked="false">
                <v:path arrowok="t"/>
                <v:fill type="solid"/>
              </v:shape>
            </v:group>
            <v:group style="position:absolute;left:2071;top:3221;width:8;height:8" coordorigin="2071,3221" coordsize="8,8">
              <v:shape style="position:absolute;left:2071;top:3221;width:8;height:8" coordorigin="2071,3221" coordsize="8,8" path="m2077,3221l2073,3221,2072,3222,2072,3223,2071,3224,2071,3227,2073,3228,2077,3228,2079,3227,2079,3222,2077,3221xe" filled="true" fillcolor="#b5b7b9" stroked="false">
                <v:path arrowok="t"/>
                <v:fill type="solid"/>
              </v:shape>
            </v:group>
            <v:group style="position:absolute;left:2093;top:3224;width:8;height:8" coordorigin="2093,3224" coordsize="8,8">
              <v:shape style="position:absolute;left:2093;top:3224;width:8;height:8" coordorigin="2093,3224" coordsize="8,8" path="m2099,3224l2095,3224,2094,3225,2093,3226,2093,3230,2094,3231,2099,3231,2100,3230,2100,3225,2099,3224xe" filled="true" fillcolor="#b5b7b9" stroked="false">
                <v:path arrowok="t"/>
                <v:fill type="solid"/>
              </v:shape>
            </v:group>
            <v:group style="position:absolute;left:2112;top:3219;width:9;height:8" coordorigin="2112,3219" coordsize="9,8">
              <v:shape style="position:absolute;left:2112;top:3219;width:9;height:8" coordorigin="2112,3219" coordsize="9,8" path="m2118,3219l2115,3219,2113,3219,2113,3221,2112,3222,2112,3224,2115,3226,2118,3226,2120,3224,2120,3220,2118,3219xe" filled="true" fillcolor="#b5b7b9" stroked="false">
                <v:path arrowok="t"/>
                <v:fill type="solid"/>
              </v:shape>
              <v:shape style="position:absolute;left:2020;top:3032;width:105;height:99" type="#_x0000_t75" stroked="false">
                <v:imagedata r:id="rId195" o:title=""/>
              </v:shape>
            </v:group>
            <v:group style="position:absolute;left:2152;top:3193;width:45;height:22" coordorigin="2152,3193" coordsize="45,22">
              <v:shape style="position:absolute;left:2152;top:3193;width:45;height:22" coordorigin="2152,3193" coordsize="45,22" path="m2179,3193l2152,3214,2167,3213,2170,3213,2177,3212,2197,3205,2196,3194,2179,3193xe" filled="true" fillcolor="#323031" stroked="false">
                <v:path arrowok="t"/>
                <v:fill type="solid"/>
              </v:shape>
              <v:shape style="position:absolute;left:2152;top:3193;width:45;height:22" coordorigin="2152,3193" coordsize="45,22" path="m2170,3213l2167,3213,2164,3213,2170,3213xe" filled="true" fillcolor="#323031" stroked="false">
                <v:path arrowok="t"/>
                <v:fill type="solid"/>
              </v:shape>
            </v:group>
            <v:group style="position:absolute;left:2106;top:3146;width:86;height:80" coordorigin="2106,3146" coordsize="86,80">
              <v:shape style="position:absolute;left:2106;top:3146;width:86;height:80" coordorigin="2106,3146" coordsize="86,80" path="m2152,3146l2145,3155,2136,3164,2123,3172,2106,3178,2119,3189,2125,3200,2126,3212,2123,3225,2138,3213,2153,3198,2171,3185,2192,3184,2170,3175,2158,3167,2153,3159,2152,3146xe" filled="true" fillcolor="#323031" stroked="false">
                <v:path arrowok="t"/>
                <v:fill type="solid"/>
              </v:shape>
            </v:group>
            <v:group style="position:absolute;left:2008;top:3174;width:78;height:89" coordorigin="2008,3174" coordsize="78,89">
              <v:shape style="position:absolute;left:2008;top:3174;width:78;height:89" coordorigin="2008,3174" coordsize="78,89" path="m2073,3174l2056,3190,2043,3207,2031,3225,2018,3249,2016,3252,2013,3259,2008,3262,2019,3262,2034,3259,2041,3255,2026,3255,2039,3225,2056,3203,2073,3187,2085,3178,2081,3178,2076,3175,2073,3174xe" filled="true" fillcolor="#323031" stroked="false">
                <v:path arrowok="t"/>
                <v:fill type="solid"/>
              </v:shape>
              <v:shape style="position:absolute;left:2008;top:3174;width:78;height:89" coordorigin="2008,3174" coordsize="78,89" path="m2063,3234l2054,3242,2045,3249,2036,3253,2026,3255,2041,3255,2049,3250,2063,3234xe" filled="true" fillcolor="#323031" stroked="false">
                <v:path arrowok="t"/>
                <v:fill type="solid"/>
              </v:shape>
              <v:shape style="position:absolute;left:2008;top:3174;width:78;height:89" coordorigin="2008,3174" coordsize="78,89" path="m2086,3177l2081,3178,2085,3178,2086,3177xe" filled="true" fillcolor="#323031" stroked="false">
                <v:path arrowok="t"/>
                <v:fill type="solid"/>
              </v:shape>
            </v:group>
            <v:group style="position:absolute;left:2047;top:2996;width:69;height:42" coordorigin="2047,2996" coordsize="69,42">
              <v:shape style="position:absolute;left:2047;top:2996;width:69;height:42" coordorigin="2047,2996" coordsize="69,42" path="m2115,2996l2104,2997,2085,3003,2064,3014,2047,3030,2055,3033,2061,3034,2066,3037,2073,3023,2084,3011,2099,3002,2115,2996xe" filled="true" fillcolor="#323031" stroked="false">
                <v:path arrowok="t"/>
                <v:fill type="solid"/>
              </v:shape>
            </v:group>
            <v:group style="position:absolute;left:2105;top:3004;width:76;height:166" coordorigin="2105,3004" coordsize="76,166">
              <v:shape style="position:absolute;left:2105;top:3004;width:76;height:166" coordorigin="2105,3004" coordsize="76,166" path="m2156,3004l2166,3031,2167,3067,2156,3100,2134,3122,2139,3132,2136,3142,2125,3155,2105,3169,2120,3163,2132,3155,2143,3145,2150,3132,2152,3124,2156,3118,2162,3111,2172,3098,2180,3077,2181,3051,2173,3025,2156,3004xe" filled="true" fillcolor="#323031" stroked="false">
                <v:path arrowok="t"/>
                <v:fill type="solid"/>
              </v:shape>
            </v:group>
            <v:group style="position:absolute;left:2074;top:3131;width:23;height:38" coordorigin="2074,3131" coordsize="23,38">
              <v:shape style="position:absolute;left:2074;top:3131;width:23;height:38" coordorigin="2074,3131" coordsize="23,38" path="m2076,3133l2074,3134,2078,3136,2078,3157,2076,3167,2077,3169,2088,3169,2085,3158,2090,3137,2086,3137,2076,3133xe" filled="true" fillcolor="#323031" stroked="false">
                <v:path arrowok="t"/>
                <v:fill type="solid"/>
              </v:shape>
              <v:shape style="position:absolute;left:2074;top:3131;width:23;height:38" coordorigin="2074,3131" coordsize="23,38" path="m2097,3131l2086,3137,2090,3137,2097,3131xe" filled="true" fillcolor="#323031" stroked="false">
                <v:path arrowok="t"/>
                <v:fill type="solid"/>
              </v:shape>
            </v:group>
            <v:group style="position:absolute;left:2052;top:3226;width:8;height:9" coordorigin="2052,3226" coordsize="8,9">
              <v:shape style="position:absolute;left:2052;top:3226;width:8;height:9" coordorigin="2052,3226" coordsize="8,9" path="m2058,3226l2054,3226,2052,3228,2052,3229,2052,3232,2053,3234,2058,3234,2059,3232,2059,3228,2058,3226xe" filled="true" fillcolor="#323031" stroked="false">
                <v:path arrowok="t"/>
                <v:fill type="solid"/>
              </v:shape>
            </v:group>
            <v:group style="position:absolute;left:2038;top:3239;width:8;height:9" coordorigin="2038,3239" coordsize="8,9">
              <v:shape style="position:absolute;left:2038;top:3239;width:8;height:9" coordorigin="2038,3239" coordsize="8,9" path="m2044,3239l2040,3239,2038,3240,2038,3242,2038,3245,2039,3247,2044,3247,2045,3245,2045,3241,2044,3239xe" filled="true" fillcolor="#323031" stroked="false">
                <v:path arrowok="t"/>
                <v:fill type="solid"/>
              </v:shape>
            </v:group>
            <v:group style="position:absolute;left:2071;top:3221;width:8;height:8" coordorigin="2071,3221" coordsize="8,8">
              <v:shape style="position:absolute;left:2071;top:3221;width:8;height:8" coordorigin="2071,3221" coordsize="8,8" path="m2077,3221l2073,3221,2072,3222,2072,3223,2071,3224,2071,3227,2073,3228,2077,3228,2079,3227,2079,3222,2077,3221xe" filled="true" fillcolor="#323031" stroked="false">
                <v:path arrowok="t"/>
                <v:fill type="solid"/>
              </v:shape>
            </v:group>
            <v:group style="position:absolute;left:2093;top:3224;width:8;height:8" coordorigin="2093,3224" coordsize="8,8">
              <v:shape style="position:absolute;left:2093;top:3224;width:8;height:8" coordorigin="2093,3224" coordsize="8,8" path="m2099,3224l2095,3224,2094,3225,2093,3226,2093,3230,2094,3231,2099,3231,2100,3230,2100,3225,2099,3224xe" filled="true" fillcolor="#323031" stroked="false">
                <v:path arrowok="t"/>
                <v:fill type="solid"/>
              </v:shape>
            </v:group>
            <v:group style="position:absolute;left:2112;top:3219;width:9;height:8" coordorigin="2112,3219" coordsize="9,8">
              <v:shape style="position:absolute;left:2112;top:3219;width:9;height:8" coordorigin="2112,3219" coordsize="9,8" path="m2118,3219l2115,3219,2113,3219,2113,3221,2112,3222,2112,3224,2115,3226,2118,3226,2120,3224,2120,3220,2118,3219xe" filled="true" fillcolor="#323031" stroked="false">
                <v:path arrowok="t"/>
                <v:fill type="solid"/>
              </v:shape>
            </v:group>
            <v:group style="position:absolute;left:2020;top:3030;width:105;height:101" coordorigin="2020,3030" coordsize="105,101">
              <v:shape style="position:absolute;left:2020;top:3030;width:105;height:101" coordorigin="2020,3030" coordsize="105,101" path="m2079,3118l2041,3118,2045,3124,2048,3129,2052,3131,2069,3123,2079,3118xe" filled="true" fillcolor="#323031" stroked="false">
                <v:path arrowok="t"/>
                <v:fill type="solid"/>
              </v:shape>
              <v:shape style="position:absolute;left:2020;top:3030;width:105;height:101" coordorigin="2020,3030" coordsize="105,101" path="m2029,3030l2022,3037,2026,3044,2021,3059,2020,3079,2024,3099,2035,3119,2037,3119,2040,3118,2079,3118,2084,3115,2097,3104,2109,3089,2122,3086,2124,3075,2119,3068,2105,3068,2091,3058,2075,3047,2056,3038,2035,3033,2029,3030xe" filled="true" fillcolor="#323031" stroked="false">
                <v:path arrowok="t"/>
                <v:fill type="solid"/>
              </v:shape>
              <v:shape style="position:absolute;left:2020;top:3030;width:105;height:101" coordorigin="2020,3030" coordsize="105,101" path="m2118,3066l2105,3068,2119,3068,2118,3066xe" filled="true" fillcolor="#323031" stroked="false">
                <v:path arrowok="t"/>
                <v:fill type="solid"/>
              </v:shape>
              <v:shape style="position:absolute;left:2028;top:3046;width:76;height:64" type="#_x0000_t75" stroked="false">
                <v:imagedata r:id="rId196" o:title=""/>
              </v:shape>
              <v:shape style="position:absolute;left:2044;top:3085;width:62;height:38" type="#_x0000_t75" stroked="false">
                <v:imagedata r:id="rId197" o:title=""/>
              </v:shape>
            </v:group>
            <v:group style="position:absolute;left:2028;top:3046;width:76;height:65" coordorigin="2028,3046" coordsize="76,65">
              <v:shape style="position:absolute;left:2028;top:3046;width:76;height:65" coordorigin="2028,3046" coordsize="76,65" path="m2041,3046l2039,3046,2035,3048,2033,3051,2028,3065,2028,3081,2028,3083,2031,3098,2038,3110,2058,3104,2077,3096,2093,3089,2103,3083,2101,3081,2100,3077,2102,3071,2088,3063,2076,3056,2062,3051,2041,3046xe" filled="true" fillcolor="#323031" stroked="false">
                <v:path arrowok="t"/>
                <v:fill type="solid"/>
              </v:shape>
            </v:group>
            <v:group style="position:absolute;left:2044;top:3085;width:62;height:39" coordorigin="2044,3085" coordsize="62,39">
              <v:shape style="position:absolute;left:2044;top:3085;width:62;height:39" coordorigin="2044,3085" coordsize="62,39" path="m2104,3085l2096,3092,2085,3099,2068,3108,2044,3117,2046,3119,2047,3121,2049,3123,2064,3117,2079,3110,2093,3101,2106,3087,2106,3087,2104,3085xe" filled="true" fillcolor="#323031" stroked="false">
                <v:path arrowok="t"/>
                <v:fill type="solid"/>
              </v:shape>
            </v:group>
            <v:group style="position:absolute;left:2105;top:3070;width:16;height:16" coordorigin="2105,3070" coordsize="16,16">
              <v:shape style="position:absolute;left:2105;top:3070;width:16;height:16" coordorigin="2105,3070" coordsize="16,16" path="m2117,3070l2109,3070,2106,3072,2105,3075,2105,3082,2108,3086,2117,3086,2120,3082,2120,3074,2117,3070xe" filled="true" fillcolor="#d5d7d8" stroked="false">
                <v:path arrowok="t"/>
                <v:fill type="solid"/>
              </v:shape>
            </v:group>
            <v:group style="position:absolute;left:2109;top:3074;width:9;height:9" coordorigin="2109,3074" coordsize="9,9">
              <v:shape style="position:absolute;left:2109;top:3074;width:9;height:9" coordorigin="2109,3074" coordsize="9,9" path="m2115,3074l2111,3074,2109,3074,2109,3077,2109,3080,2110,3083,2115,3083,2117,3080,2117,3076,2115,3074xe" filled="true" fillcolor="#999b9e" stroked="false">
                <v:path arrowok="t"/>
                <v:fill type="solid"/>
              </v:shape>
              <v:shape style="position:absolute;left:2035;top:2905;width:202;height:210" type="#_x0000_t75" stroked="false">
                <v:imagedata r:id="rId198" o:title=""/>
              </v:shape>
              <v:shape style="position:absolute;left:2043;top:2911;width:186;height:193" type="#_x0000_t75" stroked="false">
                <v:imagedata r:id="rId199" o:title=""/>
              </v:shape>
              <v:shape style="position:absolute;left:2004;top:3318;width:202;height:156" type="#_x0000_t75" stroked="false">
                <v:imagedata r:id="rId200" o:title=""/>
              </v:shape>
              <v:shape style="position:absolute;left:2011;top:3322;width:186;height:147" type="#_x0000_t75" stroked="false">
                <v:imagedata r:id="rId201" o:title=""/>
              </v:shape>
              <v:shape style="position:absolute;left:2011;top:3326;width:186;height:139" type="#_x0000_t75" stroked="false">
                <v:imagedata r:id="rId202" o:title=""/>
              </v:shape>
              <v:shape style="position:absolute;left:965;top:4556;width:106;height:109" type="#_x0000_t75" stroked="false">
                <v:imagedata r:id="rId203" o:title=""/>
              </v:shape>
              <v:shape style="position:absolute;left:1107;top:4556;width:102;height:109" type="#_x0000_t75" stroked="false">
                <v:imagedata r:id="rId204" o:title=""/>
              </v:shape>
            </v:group>
            <v:group style="position:absolute;left:1246;top:4559;width:94;height:105" coordorigin="1246,4559" coordsize="94,105">
              <v:shape style="position:absolute;left:1246;top:4559;width:94;height:105" coordorigin="1246,4559" coordsize="94,105" path="m1300,4559l1246,4559,1246,4561,1254,4561,1257,4562,1260,4566,1261,4570,1261,4650,1261,4654,1257,4659,1254,4660,1246,4660,1246,4663,1307,4663,1316,4662,1327,4657,1288,4657,1282,4657,1276,4655,1276,4613,1277,4612,1279,4612,1297,4612,1325,4612,1323,4611,1316,4610,1322,4608,1324,4607,1298,4607,1285,4606,1280,4606,1278,4606,1276,4605,1276,4565,1280,4564,1285,4564,1322,4564,1319,4562,1306,4559,1300,4559xe" filled="true" fillcolor="#58595b" stroked="false">
                <v:path arrowok="t"/>
                <v:fill type="solid"/>
              </v:shape>
              <v:shape style="position:absolute;left:1246;top:4559;width:94;height:105" coordorigin="1246,4559" coordsize="94,105" path="m1325,4612l1297,4612,1303,4613,1313,4617,1317,4620,1321,4628,1322,4632,1322,4642,1320,4647,1310,4655,1303,4657,1327,4657,1332,4654,1338,4644,1340,4639,1340,4627,1337,4622,1329,4614,1325,4612xe" filled="true" fillcolor="#58595b" stroked="false">
                <v:path arrowok="t"/>
                <v:fill type="solid"/>
              </v:shape>
              <v:shape style="position:absolute;left:1246;top:4559;width:94;height:105" coordorigin="1246,4559" coordsize="94,105" path="m1322,4564l1299,4564,1307,4566,1312,4570,1317,4574,1319,4580,1319,4590,1298,4607,1324,4607,1327,4605,1330,4600,1333,4596,1335,4592,1335,4580,1333,4575,1325,4565,1322,4564xe" filled="true" fillcolor="#58595b" stroked="false">
                <v:path arrowok="t"/>
                <v:fill type="solid"/>
              </v:shape>
            </v:group>
            <v:group style="position:absolute;left:1381;top:4559;width:45;height:105" coordorigin="1381,4559" coordsize="45,105">
              <v:shape style="position:absolute;left:1381;top:4559;width:45;height:105" coordorigin="1381,4559" coordsize="45,105" path="m1426,4660l1381,4660,1381,4663,1426,4663,1426,4660xe" filled="true" fillcolor="#58595b" stroked="false">
                <v:path arrowok="t"/>
                <v:fill type="solid"/>
              </v:shape>
              <v:shape style="position:absolute;left:1381;top:4559;width:45;height:105" coordorigin="1381,4559" coordsize="45,105" path="m1418,4561l1387,4561,1389,4562,1392,4563,1396,4651,1395,4655,1394,4656,1392,4659,1389,4660,1419,4660,1411,4571,1411,4567,1414,4563,1418,4561xe" filled="true" fillcolor="#58595b" stroked="false">
                <v:path arrowok="t"/>
                <v:fill type="solid"/>
              </v:shape>
              <v:shape style="position:absolute;left:1381;top:4559;width:45;height:105" coordorigin="1381,4559" coordsize="45,105" path="m1426,4559l1381,4559,1381,4561,1426,4561,1426,4559xe" filled="true" fillcolor="#58595b" stroked="false">
                <v:path arrowok="t"/>
                <v:fill type="solid"/>
              </v:shape>
            </v:group>
            <v:group style="position:absolute;left:1461;top:4559;width:90;height:105" coordorigin="1461,4559" coordsize="90,105">
              <v:shape style="position:absolute;left:1461;top:4559;width:90;height:105" coordorigin="1461,4559" coordsize="90,105" path="m1541,4559l1461,4559,1461,4561,1469,4561,1472,4562,1475,4566,1476,4570,1476,4650,1476,4653,1474,4656,1473,4657,1472,4658,1469,4659,1467,4660,1461,4660,1461,4663,1541,4663,1543,4657,1496,4657,1494,4657,1492,4656,1492,4655,1491,4653,1491,4650,1491,4611,1533,4611,1533,4605,1491,4605,1491,4564,1542,4564,1541,4559xe" filled="true" fillcolor="#58595b" stroked="false">
                <v:path arrowok="t"/>
                <v:fill type="solid"/>
              </v:shape>
              <v:shape style="position:absolute;left:1461;top:4559;width:90;height:105" coordorigin="1461,4559" coordsize="90,105" path="m1550,4637l1547,4637,1544,4643,1541,4648,1535,4653,1533,4655,1527,4657,1523,4657,1543,4657,1550,4637xe" filled="true" fillcolor="#58595b" stroked="false">
                <v:path arrowok="t"/>
                <v:fill type="solid"/>
              </v:shape>
              <v:shape style="position:absolute;left:1461;top:4559;width:90;height:105" coordorigin="1461,4559" coordsize="90,105" path="m1533,4611l1518,4611,1521,4612,1525,4614,1527,4615,1529,4618,1529,4621,1530,4627,1533,4627,1533,4611xe" filled="true" fillcolor="#58595b" stroked="false">
                <v:path arrowok="t"/>
                <v:fill type="solid"/>
              </v:shape>
              <v:shape style="position:absolute;left:1461;top:4559;width:90;height:105" coordorigin="1461,4559" coordsize="90,105" path="m1533,4590l1530,4590,1530,4596,1528,4600,1526,4603,1524,4605,1520,4605,1533,4605,1533,4590xe" filled="true" fillcolor="#58595b" stroked="false">
                <v:path arrowok="t"/>
                <v:fill type="solid"/>
              </v:shape>
              <v:shape style="position:absolute;left:1461;top:4559;width:90;height:105" coordorigin="1461,4559" coordsize="90,105" path="m1542,4564l1524,4564,1528,4565,1530,4565,1533,4566,1535,4568,1536,4570,1537,4572,1538,4576,1540,4581,1543,4581,1542,4564xe" filled="true" fillcolor="#58595b" stroked="false">
                <v:path arrowok="t"/>
                <v:fill type="solid"/>
              </v:shape>
              <v:shape style="position:absolute;left:1585;top:4559;width:242;height:106" type="#_x0000_t75" stroked="false">
                <v:imagedata r:id="rId205" o:title=""/>
              </v:shape>
              <v:shape style="position:absolute;left:1864;top:4556;width:102;height:109" type="#_x0000_t75" stroked="false">
                <v:imagedata r:id="rId206" o:title=""/>
              </v:shape>
              <v:shape style="position:absolute;left:2071;top:4559;width:105;height:104" type="#_x0000_t75" stroked="false">
                <v:imagedata r:id="rId207" o:title=""/>
              </v:shape>
            </v:group>
            <v:group style="position:absolute;left:2213;top:4559;width:90;height:105" coordorigin="2213,4559" coordsize="90,105">
              <v:shape style="position:absolute;left:2213;top:4559;width:90;height:105" coordorigin="2213,4559" coordsize="90,105" path="m2294,4559l2213,4559,2213,4561,2221,4561,2224,4562,2228,4566,2228,4570,2228,4650,2228,4653,2227,4656,2226,4657,2224,4658,2222,4659,2219,4660,2213,4660,2213,4663,2294,4663,2296,4657,2249,4657,2247,4657,2245,4656,2244,4655,2243,4653,2243,4650,2243,4611,2285,4611,2285,4605,2243,4605,2243,4564,2294,4564,2294,4559xe" filled="true" fillcolor="#58595b" stroked="false">
                <v:path arrowok="t"/>
                <v:fill type="solid"/>
              </v:shape>
              <v:shape style="position:absolute;left:2213;top:4559;width:90;height:105" coordorigin="2213,4559" coordsize="90,105" path="m2303,4637l2300,4637,2296,4643,2293,4648,2287,4653,2285,4655,2279,4657,2275,4657,2296,4657,2303,4637xe" filled="true" fillcolor="#58595b" stroked="false">
                <v:path arrowok="t"/>
                <v:fill type="solid"/>
              </v:shape>
              <v:shape style="position:absolute;left:2213;top:4559;width:90;height:105" coordorigin="2213,4559" coordsize="90,105" path="m2285,4611l2270,4611,2274,4612,2278,4614,2279,4615,2281,4618,2282,4621,2282,4627,2285,4627,2285,4611xe" filled="true" fillcolor="#58595b" stroked="false">
                <v:path arrowok="t"/>
                <v:fill type="solid"/>
              </v:shape>
              <v:shape style="position:absolute;left:2213;top:4559;width:90;height:105" coordorigin="2213,4559" coordsize="90,105" path="m2285,4590l2282,4590,2282,4596,2281,4600,2276,4605,2272,4605,2285,4605,2285,4590xe" filled="true" fillcolor="#58595b" stroked="false">
                <v:path arrowok="t"/>
                <v:fill type="solid"/>
              </v:shape>
              <v:shape style="position:absolute;left:2213;top:4559;width:90;height:105" coordorigin="2213,4559" coordsize="90,105" path="m2294,4564l2277,4564,2280,4565,2282,4565,2292,4581,2295,4581,2294,4564xe" filled="true" fillcolor="#58595b" stroked="false">
                <v:path arrowok="t"/>
                <v:fill type="solid"/>
              </v:shape>
            </v:group>
            <v:group style="position:absolute;left:2338;top:4559;width:90;height:105" coordorigin="2338,4559" coordsize="90,105">
              <v:shape style="position:absolute;left:2338;top:4559;width:90;height:105" coordorigin="2338,4559" coordsize="90,105" path="m2385,4559l2338,4559,2338,4561,2346,4561,2349,4562,2352,4566,2352,4569,2353,4651,2352,4653,2352,4654,2349,4659,2346,4660,2338,4660,2338,4663,2419,4663,2421,4656,2377,4656,2373,4656,2368,4649,2368,4570,2380,4561,2385,4561,2385,4559xe" filled="true" fillcolor="#58595b" stroked="false">
                <v:path arrowok="t"/>
                <v:fill type="solid"/>
              </v:shape>
              <v:shape style="position:absolute;left:2338;top:4559;width:90;height:105" coordorigin="2338,4559" coordsize="90,105" path="m2425,4634l2399,4656,2421,4656,2428,4635,2425,4634xe" filled="true" fillcolor="#58595b" stroked="false">
                <v:path arrowok="t"/>
                <v:fill type="solid"/>
              </v:shape>
              <v:shape style="position:absolute;left:2338;top:4559;width:90;height:105" coordorigin="2338,4559" coordsize="90,105" path="m2385,4561l2380,4561,2385,4561xe" filled="true" fillcolor="#58595b" stroked="false">
                <v:path arrowok="t"/>
                <v:fill type="solid"/>
              </v:shape>
            </v:group>
            <v:group style="position:absolute;left:2524;top:4559;width:90;height:105" coordorigin="2524,4559" coordsize="90,105">
              <v:shape style="position:absolute;left:2524;top:4559;width:90;height:105" coordorigin="2524,4559" coordsize="90,105" path="m2605,4559l2524,4559,2524,4561,2532,4561,2536,4562,2539,4566,2539,4568,2539,4651,2539,4653,2538,4656,2537,4657,2535,4658,2533,4659,2531,4660,2524,4660,2524,4663,2605,4663,2607,4657,2560,4657,2558,4657,2554,4611,2596,4611,2596,4605,2554,4605,2554,4564,2605,4564,2605,4559xe" filled="true" fillcolor="#58595b" stroked="false">
                <v:path arrowok="t"/>
                <v:fill type="solid"/>
              </v:shape>
              <v:shape style="position:absolute;left:2524;top:4559;width:90;height:105" coordorigin="2524,4559" coordsize="90,105" path="m2614,4637l2611,4637,2607,4643,2604,4648,2586,4657,2607,4657,2614,4637xe" filled="true" fillcolor="#58595b" stroked="false">
                <v:path arrowok="t"/>
                <v:fill type="solid"/>
              </v:shape>
              <v:shape style="position:absolute;left:2524;top:4559;width:90;height:105" coordorigin="2524,4559" coordsize="90,105" path="m2596,4611l2581,4611,2585,4612,2589,4614,2590,4615,2592,4618,2593,4621,2593,4627,2596,4627,2596,4611xe" filled="true" fillcolor="#58595b" stroked="false">
                <v:path arrowok="t"/>
                <v:fill type="solid"/>
              </v:shape>
              <v:shape style="position:absolute;left:2524;top:4559;width:90;height:105" coordorigin="2524,4559" coordsize="90,105" path="m2596,4590l2593,4590,2593,4596,2592,4600,2587,4605,2583,4605,2596,4605,2596,4590xe" filled="true" fillcolor="#58595b" stroked="false">
                <v:path arrowok="t"/>
                <v:fill type="solid"/>
              </v:shape>
              <v:shape style="position:absolute;left:2524;top:4559;width:90;height:105" coordorigin="2524,4559" coordsize="90,105" path="m2605,4564l2588,4564,2592,4565,2594,4565,2603,4581,2606,4581,2605,4564xe" filled="true" fillcolor="#58595b" stroked="false">
                <v:path arrowok="t"/>
                <v:fill type="solid"/>
              </v:shape>
            </v:group>
            <v:group style="position:absolute;left:2656;top:4556;width:70;height:110" coordorigin="2656,4556" coordsize="70,110">
              <v:shape style="position:absolute;left:2656;top:4556;width:70;height:110" coordorigin="2656,4556" coordsize="70,110" path="m2659,4629l2657,4629,2657,4665,2659,4665,2660,4663,2660,4661,2662,4660,2663,4659,2713,4659,2685,4659,2680,4658,2671,4653,2667,4650,2663,4643,2661,4637,2659,4629xe" filled="true" fillcolor="#58595b" stroked="false">
                <v:path arrowok="t"/>
                <v:fill type="solid"/>
              </v:shape>
              <v:shape style="position:absolute;left:2656;top:4556;width:70;height:110" coordorigin="2656,4556" coordsize="70,110" path="m2713,4659l2666,4659,2669,4660,2679,4663,2682,4664,2684,4664,2686,4665,2689,4665,2702,4665,2710,4662,2713,4659xe" filled="true" fillcolor="#58595b" stroked="false">
                <v:path arrowok="t"/>
                <v:fill type="solid"/>
              </v:shape>
              <v:shape style="position:absolute;left:2656;top:4556;width:70;height:110" coordorigin="2656,4556" coordsize="70,110" path="m2692,4556l2677,4556,2670,4559,2659,4570,2656,4576,2656,4588,2695,4622,2701,4626,2703,4627,2706,4629,2708,4632,2709,4634,2711,4637,2711,4640,2711,4647,2709,4651,2702,4658,2697,4659,2713,4659,2722,4651,2725,4644,2725,4632,2682,4596,2674,4591,2669,4584,2668,4581,2668,4574,2670,4570,2677,4564,2681,4562,2718,4562,2709,4562,2707,4561,2704,4560,2698,4557,2692,4556xe" filled="true" fillcolor="#58595b" stroked="false">
                <v:path arrowok="t"/>
                <v:fill type="solid"/>
              </v:shape>
              <v:shape style="position:absolute;left:2656;top:4556;width:70;height:110" coordorigin="2656,4556" coordsize="70,110" path="m2718,4562l2691,4562,2696,4563,2704,4568,2708,4572,2713,4580,2714,4585,2715,4592,2718,4592,2718,4562xe" filled="true" fillcolor="#58595b" stroked="false">
                <v:path arrowok="t"/>
                <v:fill type="solid"/>
              </v:shape>
              <v:shape style="position:absolute;left:2656;top:4556;width:70;height:110" coordorigin="2656,4556" coordsize="70,110" path="m2718,4556l2715,4556,2715,4559,2714,4560,2713,4561,2712,4562,2711,4562,2718,4562,2718,4556xe" filled="true" fillcolor="#58595b" stroked="false">
                <v:path arrowok="t"/>
                <v:fill type="solid"/>
              </v:shape>
              <v:shape style="position:absolute;left:2767;top:4556;width:219;height:107" type="#_x0000_t75" stroked="false">
                <v:imagedata r:id="rId208" o:title=""/>
              </v:shape>
              <v:shape style="position:absolute;left:3019;top:4559;width:105;height:104" type="#_x0000_t75" stroked="false">
                <v:imagedata r:id="rId209" o:title=""/>
              </v:shape>
              <v:shape style="position:absolute;left:3164;top:4556;width:102;height:109" type="#_x0000_t75" stroked="false">
                <v:imagedata r:id="rId210" o:title=""/>
              </v:shape>
              <v:shape style="position:absolute;left:1967;top:4457;width:1146;height:57" type="#_x0000_t75" stroked="false">
                <v:imagedata r:id="rId211" o:title=""/>
              </v:shape>
              <v:shape style="position:absolute;left:1049;top:4457;width:882;height:60" type="#_x0000_t75" stroked="false">
                <v:imagedata r:id="rId212" o:title=""/>
              </v:shape>
            </v:group>
            <v:group style="position:absolute;left:1967;top:4436;width:1131;height:43" coordorigin="1967,4436" coordsize="1131,43">
              <v:shape style="position:absolute;left:1967;top:4436;width:1131;height:43" coordorigin="1967,4436" coordsize="1131,43" path="m1967,4478l3097,4478,3097,4436,1967,4436,1967,4478xe" filled="true" fillcolor="#9d002f" stroked="false">
                <v:path arrowok="t"/>
                <v:fill type="solid"/>
              </v:shape>
            </v:group>
            <v:group style="position:absolute;left:1053;top:4435;width:857;height:43" coordorigin="1053,4435" coordsize="857,43">
              <v:shape style="position:absolute;left:1053;top:4435;width:857;height:43" coordorigin="1053,4435" coordsize="857,43" path="m1053,4478l1909,4478,1909,4435,1053,4435,1053,4478xe" filled="true" fillcolor="#9d002f" stroked="false">
                <v:path arrowok="t"/>
                <v:fill type="solid"/>
              </v:shape>
            </v:group>
            <v:group style="position:absolute;left:1980;top:4457;width:1117;height:22" coordorigin="1980,4457" coordsize="1117,22">
              <v:shape style="position:absolute;left:1980;top:4457;width:1117;height:22" coordorigin="1980,4457" coordsize="1117,22" path="m1980,4478l3097,4478,3097,4457,1980,4457,1980,4478xe" filled="true" fillcolor="#939598" stroked="false">
                <v:path arrowok="t"/>
                <v:fill type="solid"/>
              </v:shape>
            </v:group>
            <v:group style="position:absolute;left:1967;top:4447;width:14;height:32" coordorigin="1967,4447" coordsize="14,32">
              <v:shape style="position:absolute;left:1967;top:4447;width:14;height:32" coordorigin="1967,4447" coordsize="14,32" path="m1967,4447l1967,4467,1980,4478,1980,4458,1967,4447xe" filled="true" fillcolor="#bcbec0" stroked="false">
                <v:path arrowok="t"/>
                <v:fill type="solid"/>
              </v:shape>
            </v:group>
            <v:group style="position:absolute;left:1896;top:4447;width:14;height:32" coordorigin="1896,4447" coordsize="14,32">
              <v:shape style="position:absolute;left:1896;top:4447;width:14;height:32" coordorigin="1896,4447" coordsize="14,32" path="m1909,4447l1896,4458,1896,4478,1909,4467,1909,4447xe" filled="true" fillcolor="#bcbec0" stroked="false">
                <v:path arrowok="t"/>
                <v:fill type="solid"/>
              </v:shape>
            </v:group>
            <v:group style="position:absolute;left:1049;top:4457;width:847;height:22" coordorigin="1049,4457" coordsize="847,22">
              <v:shape style="position:absolute;left:1049;top:4457;width:847;height:22" coordorigin="1049,4457" coordsize="847,22" path="m1049,4478l1896,4478,1896,4457,1049,4457,1049,4478xe" filled="true" fillcolor="#939598" stroked="false">
                <v:path arrowok="t"/>
                <v:fill type="solid"/>
              </v:shape>
            </v:group>
            <w10:wrap type="none"/>
          </v:group>
        </w:pict>
      </w:r>
      <w:r>
        <w:rPr/>
        <w:pict>
          <v:shape style="position:absolute;margin-left:239.436005pt;margin-top:129.277008pt;width:6.546774pt;height:9.18pt;mso-position-horizontal-relative:page;mso-position-vertical-relative:page;z-index:1648" type="#_x0000_t75" stroked="false">
            <v:imagedata r:id="rId213" o:title=""/>
            <w10:wrap type="none"/>
          </v:shape>
        </w:pict>
      </w:r>
      <w:r>
        <w:rPr/>
        <w:pict>
          <v:shape style="position:absolute;margin-left:252.300995pt;margin-top:129.117004pt;width:6.417066pt;height:9.36pt;mso-position-horizontal-relative:page;mso-position-vertical-relative:page;z-index:1672" type="#_x0000_t75" stroked="false">
            <v:imagedata r:id="rId214" o:title=""/>
            <w10:wrap type="none"/>
          </v:shape>
        </w:pict>
      </w:r>
      <w:r>
        <w:rPr/>
        <w:pict>
          <v:shape style="position:absolute;margin-left:265.608002pt;margin-top:129.277008pt;width:7.219457pt;height:9.1875pt;mso-position-horizontal-relative:page;mso-position-vertical-relative:page;z-index:1696" type="#_x0000_t75" stroked="false">
            <v:imagedata r:id="rId215" o:title=""/>
            <w10:wrap type="none"/>
          </v:shape>
        </w:pict>
      </w:r>
      <w:r>
        <w:rPr/>
        <w:pict>
          <v:group style="position:absolute;margin-left:278.873993pt;margin-top:129.016998pt;width:3.55pt;height:9.65pt;mso-position-horizontal-relative:page;mso-position-vertical-relative:page;z-index:1720" coordorigin="5577,2580" coordsize="71,193">
            <v:group style="position:absolute;left:5582;top:2764;width:62;height:2" coordorigin="5582,2764" coordsize="62,2">
              <v:shape style="position:absolute;left:5582;top:2764;width:62;height:2" coordorigin="5582,2764" coordsize="62,0" path="m5582,2764l5643,2764e" filled="false" stroked="true" strokeweight=".415pt" strokecolor="#9d002f">
                <v:path arrowok="t"/>
              </v:shape>
            </v:group>
            <v:group style="position:absolute;left:5613;top:2594;width:2;height:166" coordorigin="5613,2594" coordsize="2,166">
              <v:shape style="position:absolute;left:5613;top:2594;width:2;height:166" coordorigin="5613,2594" coordsize="0,166" path="m5613,2594l5613,2760e" filled="false" stroked="true" strokeweight="1.33305pt" strokecolor="#9d002f">
                <v:path arrowok="t"/>
              </v:shape>
            </v:group>
            <v:group style="position:absolute;left:5582;top:2590;width:62;height:2" coordorigin="5582,2590" coordsize="62,2">
              <v:shape style="position:absolute;left:5582;top:2590;width:62;height:2" coordorigin="5582,2590" coordsize="62,0" path="m5582,2590l5643,2590e" filled="false" stroked="true" strokeweight=".415pt" strokecolor="#9d002f">
                <v:path arrowok="t"/>
              </v:shape>
            </v:group>
            <w10:wrap type="none"/>
          </v:group>
        </w:pict>
      </w:r>
      <w:r>
        <w:rPr/>
        <w:pict>
          <v:shape style="position:absolute;margin-left:288.953003pt;margin-top:126.210007pt;width:8.31851pt;height:12.375pt;mso-position-horizontal-relative:page;mso-position-vertical-relative:page;z-index:1744" type="#_x0000_t75" stroked="false">
            <v:imagedata r:id="rId216" o:title=""/>
            <w10:wrap type="none"/>
          </v:shape>
        </w:pict>
      </w:r>
      <w:r>
        <w:rPr/>
        <w:pict>
          <v:shape style="position:absolute;margin-left:304.048004pt;margin-top:129.277008pt;width:7.906736pt;height:9.18pt;mso-position-horizontal-relative:page;mso-position-vertical-relative:page;z-index:1768" type="#_x0000_t75" stroked="false">
            <v:imagedata r:id="rId217" o:title=""/>
            <w10:wrap type="none"/>
          </v:shape>
        </w:pict>
      </w:r>
      <w:r>
        <w:rPr/>
        <w:pict>
          <v:group style="position:absolute;margin-left:318.464996pt;margin-top:129.016998pt;width:3.55pt;height:9.65pt;mso-position-horizontal-relative:page;mso-position-vertical-relative:page;z-index:1792" coordorigin="6369,2580" coordsize="71,193">
            <v:group style="position:absolute;left:6374;top:2764;width:62;height:2" coordorigin="6374,2764" coordsize="62,2">
              <v:shape style="position:absolute;left:6374;top:2764;width:62;height:2" coordorigin="6374,2764" coordsize="62,0" path="m6374,2764l6435,2764e" filled="false" stroked="true" strokeweight=".415pt" strokecolor="#9d002f">
                <v:path arrowok="t"/>
              </v:shape>
            </v:group>
            <v:group style="position:absolute;left:6404;top:2594;width:2;height:166" coordorigin="6404,2594" coordsize="2,166">
              <v:shape style="position:absolute;left:6404;top:2594;width:2;height:166" coordorigin="6404,2594" coordsize="0,166" path="m6404,2594l6404,2760e" filled="false" stroked="true" strokeweight="1.33305pt" strokecolor="#9d002f">
                <v:path arrowok="t"/>
              </v:shape>
            </v:group>
            <v:group style="position:absolute;left:6374;top:2590;width:62;height:2" coordorigin="6374,2590" coordsize="62,2">
              <v:shape style="position:absolute;left:6374;top:2590;width:62;height:2" coordorigin="6374,2590" coordsize="62,0" path="m6374,2590l6435,2590e" filled="false" stroked="true" strokeweight=".415pt" strokecolor="#9d002f">
                <v:path arrowok="t"/>
              </v:shape>
            </v:group>
            <w10:wrap type="none"/>
          </v:group>
        </w:pict>
      </w:r>
      <w:r>
        <w:rPr/>
        <w:pict>
          <v:shape style="position:absolute;margin-left:328.545502pt;margin-top:129.10701pt;width:6.954606pt;height:9.36pt;mso-position-horizontal-relative:page;mso-position-vertical-relative:page;z-index:1816" type="#_x0000_t75" stroked="false">
            <v:imagedata r:id="rId218" o:title=""/>
            <w10:wrap type="none"/>
          </v:shape>
        </w:pict>
      </w:r>
      <w:r>
        <w:rPr/>
        <w:pict>
          <v:shape style="position:absolute;margin-left:342.505005pt;margin-top:129.10701pt;width:8.221461pt;height:9.36pt;mso-position-horizontal-relative:page;mso-position-vertical-relative:page;z-index:1840" type="#_x0000_t75" stroked="false">
            <v:imagedata r:id="rId219" o:title=""/>
            <w10:wrap type="none"/>
          </v:shape>
        </w:pict>
      </w:r>
      <w:r>
        <w:rPr/>
        <w:pict>
          <v:shape style="position:absolute;margin-left:367.114014pt;margin-top:129.10701pt;width:8.221461pt;height:9.36pt;mso-position-horizontal-relative:page;mso-position-vertical-relative:page;z-index:1864" type="#_x0000_t75" stroked="false">
            <v:imagedata r:id="rId219" o:title=""/>
            <w10:wrap type="none"/>
          </v:shape>
        </w:pict>
      </w:r>
      <w:r>
        <w:rPr/>
        <w:pict>
          <v:shape style="position:absolute;margin-left:382.209015pt;margin-top:129.115997pt;width:6.126983pt;height:9.1875pt;mso-position-horizontal-relative:page;mso-position-vertical-relative:page;z-index:1888" type="#_x0000_t75" stroked="false">
            <v:imagedata r:id="rId220" o:title=""/>
            <w10:wrap type="none"/>
          </v:shape>
        </w:pict>
      </w:r>
      <w:r>
        <w:rPr/>
        <w:pict>
          <v:group style="position:absolute;margin-left:394.580994pt;margin-top:129.016998pt;width:3.55pt;height:9.65pt;mso-position-horizontal-relative:page;mso-position-vertical-relative:page;z-index:1912" coordorigin="7892,2580" coordsize="71,193">
            <v:group style="position:absolute;left:7896;top:2764;width:62;height:2" coordorigin="7896,2764" coordsize="62,2">
              <v:shape style="position:absolute;left:7896;top:2764;width:62;height:2" coordorigin="7896,2764" coordsize="62,0" path="m7896,2764l7957,2764e" filled="false" stroked="true" strokeweight=".415pt" strokecolor="#9d002f">
                <v:path arrowok="t"/>
              </v:shape>
            </v:group>
            <v:group style="position:absolute;left:7927;top:2594;width:2;height:166" coordorigin="7927,2594" coordsize="2,166">
              <v:shape style="position:absolute;left:7927;top:2594;width:2;height:166" coordorigin="7927,2594" coordsize="0,166" path="m7927,2594l7927,2760e" filled="false" stroked="true" strokeweight="1.33305pt" strokecolor="#9d002f">
                <v:path arrowok="t"/>
              </v:shape>
            </v:group>
            <v:group style="position:absolute;left:7896;top:2590;width:62;height:2" coordorigin="7896,2590" coordsize="62,2">
              <v:shape style="position:absolute;left:7896;top:2590;width:62;height:2" coordorigin="7896,2590" coordsize="62,0" path="m7896,2590l7957,2590e" filled="false" stroked="true" strokeweight=".415pt" strokecolor="#9d002f">
                <v:path arrowok="t"/>
              </v:shape>
            </v:group>
            <w10:wrap type="none"/>
          </v:group>
        </w:pict>
      </w:r>
      <w:r>
        <w:rPr/>
        <w:pict>
          <v:shape style="position:absolute;margin-left:404.660492pt;margin-top:129.10701pt;width:6.954606pt;height:9.36pt;mso-position-horizontal-relative:page;mso-position-vertical-relative:page;z-index:1936" type="#_x0000_t75" stroked="false">
            <v:imagedata r:id="rId218" o:title=""/>
            <w10:wrap type="none"/>
          </v:shape>
        </w:pict>
      </w:r>
      <w:r>
        <w:rPr/>
        <w:pict>
          <v:group style="position:absolute;margin-left:418.394989pt;margin-top:129.016998pt;width:3.55pt;height:9.65pt;mso-position-horizontal-relative:page;mso-position-vertical-relative:page;z-index:1960" coordorigin="8368,2580" coordsize="71,193">
            <v:group style="position:absolute;left:8372;top:2764;width:62;height:2" coordorigin="8372,2764" coordsize="62,2">
              <v:shape style="position:absolute;left:8372;top:2764;width:62;height:2" coordorigin="8372,2764" coordsize="62,0" path="m8372,2764l8434,2764e" filled="false" stroked="true" strokeweight=".415pt" strokecolor="#9d002f">
                <v:path arrowok="t"/>
              </v:shape>
            </v:group>
            <v:group style="position:absolute;left:8403;top:2594;width:2;height:166" coordorigin="8403,2594" coordsize="2,166">
              <v:shape style="position:absolute;left:8403;top:2594;width:2;height:166" coordorigin="8403,2594" coordsize="0,166" path="m8403,2594l8403,2760e" filled="false" stroked="true" strokeweight="1.33305pt" strokecolor="#9d002f">
                <v:path arrowok="t"/>
              </v:shape>
            </v:group>
            <v:group style="position:absolute;left:8372;top:2590;width:62;height:2" coordorigin="8372,2590" coordsize="62,2">
              <v:shape style="position:absolute;left:8372;top:2590;width:62;height:2" coordorigin="8372,2590" coordsize="62,0" path="m8372,2590l8434,2590e" filled="false" stroked="true" strokeweight=".415pt" strokecolor="#9d002f">
                <v:path arrowok="t"/>
              </v:shape>
            </v:group>
            <w10:wrap type="none"/>
          </v:group>
        </w:pict>
      </w:r>
      <w:r>
        <w:rPr/>
        <w:pict>
          <v:shape style="position:absolute;margin-left:427.835999pt;margin-top:129.277008pt;width:8.549921pt;height:9.18pt;mso-position-horizontal-relative:page;mso-position-vertical-relative:page;z-index:1984" type="#_x0000_t75" stroked="false">
            <v:imagedata r:id="rId221" o:title=""/>
            <w10:wrap type="none"/>
          </v:shape>
        </w:pict>
      </w:r>
      <w:r>
        <w:rPr/>
        <w:pict>
          <v:shape style="position:absolute;margin-left:442.477997pt;margin-top:129.277008pt;width:6.055601pt;height:9.1875pt;mso-position-horizontal-relative:page;mso-position-vertical-relative:page;z-index:2008" type="#_x0000_t75" stroked="false">
            <v:imagedata r:id="rId222" o:title=""/>
            <w10:wrap type="none"/>
          </v:shape>
        </w:pict>
      </w:r>
      <w:r>
        <w:rPr/>
        <w:pict>
          <v:group style="position:absolute;margin-left:238.802994pt;margin-top:97.704002pt;width:96.55pt;height:20.150pt;mso-position-horizontal-relative:page;mso-position-vertical-relative:page;z-index:-121816" coordorigin="4776,1954" coordsize="1931,403">
            <v:shape style="position:absolute;left:4776;top:1955;width:278;height:400" type="#_x0000_t75" stroked="false">
              <v:imagedata r:id="rId223" o:title=""/>
            </v:shape>
            <v:group style="position:absolute;left:5090;top:1954;width:257;height:403" coordorigin="5090,1954" coordsize="257,403">
              <v:shape style="position:absolute;left:5090;top:1954;width:257;height:403" coordorigin="5090,1954" coordsize="257,403" path="m5304,2329l5123,2329,5134,2335,5154,2344,5175,2351,5195,2355,5216,2357,5244,2355,5269,2349,5291,2338,5304,2329xe" filled="true" fillcolor="#636466" stroked="false">
                <v:path arrowok="t"/>
                <v:fill type="solid"/>
              </v:shape>
              <v:shape style="position:absolute;left:5090;top:1954;width:257;height:403" coordorigin="5090,1954" coordsize="257,403" path="m5113,2235l5094,2235,5090,2238,5090,2346,5094,2350,5114,2350,5118,2346,5119,2334,5119,2330,5119,2329,5304,2329,5311,2324,5311,2323,5211,2323,5194,2322,5136,2292,5117,2238,5113,2235xe" filled="true" fillcolor="#636466" stroked="false">
                <v:path arrowok="t"/>
                <v:fill type="solid"/>
              </v:shape>
              <v:shape style="position:absolute;left:5090;top:1954;width:257;height:403" coordorigin="5090,1954" coordsize="257,403" path="m5216,1954l5144,1973,5104,2024,5096,2067,5097,2083,5123,2137,5235,2198,5256,2210,5271,2224,5280,2241,5283,2260,5282,2273,5242,2319,5211,2323,5311,2323,5327,2307,5338,2288,5345,2267,5347,2245,5346,2230,5317,2172,5200,2110,5189,2104,5153,2053,5152,2042,5153,2032,5203,1989,5218,1987,5325,1987,5325,1982,5297,1982,5296,1981,5293,1980,5286,1977,5268,1967,5251,1960,5233,1955,5216,1954xe" filled="true" fillcolor="#636466" stroked="false">
                <v:path arrowok="t"/>
                <v:fill type="solid"/>
              </v:shape>
              <v:shape style="position:absolute;left:5090;top:1954;width:257;height:403" coordorigin="5090,1954" coordsize="257,403" path="m5325,1987l5218,1987,5233,1989,5247,1992,5295,2049,5299,2073,5302,2076,5322,2076,5325,2072,5325,1987xe" filled="true" fillcolor="#636466" stroked="false">
                <v:path arrowok="t"/>
                <v:fill type="solid"/>
              </v:shape>
              <v:shape style="position:absolute;left:5090;top:1954;width:257;height:403" coordorigin="5090,1954" coordsize="257,403" path="m5322,1958l5302,1958,5298,1961,5297,1980,5297,1980,5297,1982,5325,1982,5325,1961,5322,1958xe" filled="true" fillcolor="#636466" stroked="false">
                <v:path arrowok="t"/>
                <v:fill type="solid"/>
              </v:shape>
              <v:shape style="position:absolute;left:5357;top:1955;width:307;height:394" type="#_x0000_t75" stroked="false">
                <v:imagedata r:id="rId224" o:title=""/>
              </v:shape>
            </v:group>
            <v:group style="position:absolute;left:5629;top:1961;width:698;height:389" coordorigin="5629,1961" coordsize="698,389">
              <v:shape style="position:absolute;left:5629;top:1961;width:698;height:389" coordorigin="5629,1961" coordsize="698,389" path="m5824,1961l5797,1961,5794,1963,5663,2320,5662,2323,5633,2323,5629,2326,5629,2346,5633,2350,5731,2350,5735,2346,5735,2326,5731,2323,5700,2323,5735,2225,5923,2225,5911,2192,5748,2192,5795,2063,5864,2063,5827,1963,5824,1961xe" filled="true" fillcolor="#636466" stroked="false">
                <v:path arrowok="t"/>
                <v:fill type="solid"/>
              </v:shape>
              <v:shape style="position:absolute;left:5629;top:1961;width:698;height:389" coordorigin="5629,1961" coordsize="698,389" path="m5923,2225l5854,2225,5889,2323,5858,2323,5855,2326,5855,2346,5858,2350,5987,2350,5990,2348,5991,2345,6191,2345,6220,2337,6237,2328,5991,2328,5990,2325,5987,2323,5959,2323,5923,2225xe" filled="true" fillcolor="#636466" stroked="false">
                <v:path arrowok="t"/>
                <v:fill type="solid"/>
              </v:shape>
              <v:shape style="position:absolute;left:5629;top:1961;width:698;height:389" coordorigin="5629,1961" coordsize="698,389" path="m6191,2345l5991,2345,5992,2348,5995,2350,6149,2350,6186,2346,6191,2345xe" filled="true" fillcolor="#636466" stroked="false">
                <v:path arrowok="t"/>
                <v:fill type="solid"/>
              </v:shape>
              <v:shape style="position:absolute;left:5629;top:1961;width:698;height:389" coordorigin="5629,1961" coordsize="698,389" path="m6244,1987l6026,1987,6026,2323,5995,2323,5992,2325,5991,2328,6237,2328,6250,2320,6254,2317,6091,2317,6091,1994,6254,1994,6250,1991,6244,1987xe" filled="true" fillcolor="#636466" stroked="false">
                <v:path arrowok="t"/>
                <v:fill type="solid"/>
              </v:shape>
              <v:shape style="position:absolute;left:5629;top:1961;width:698;height:389" coordorigin="5629,1961" coordsize="698,389" path="m6254,1994l6149,1994,6171,1997,6192,2004,6242,2060,6258,2120,6260,2155,6258,2191,6242,2251,6192,2306,6149,2317,6254,2317,6299,2269,6323,2198,6326,2155,6323,2113,6314,2075,6299,2042,6277,2013,6254,1994xe" filled="true" fillcolor="#636466" stroked="false">
                <v:path arrowok="t"/>
                <v:fill type="solid"/>
              </v:shape>
              <v:shape style="position:absolute;left:5629;top:1961;width:698;height:389" coordorigin="5629,1961" coordsize="698,389" path="m5864,2063l5795,2063,5842,2192,5911,2192,5864,2063xe" filled="true" fillcolor="#636466" stroked="false">
                <v:path arrowok="t"/>
                <v:fill type="solid"/>
              </v:shape>
              <v:shape style="position:absolute;left:5629;top:1961;width:698;height:389" coordorigin="5629,1961" coordsize="698,389" path="m6149,1961l5994,1961,5990,1965,5990,1984,5994,1988,5999,1988,6026,1987,6244,1987,6220,1974,6186,1964,6149,1961xe" filled="true" fillcolor="#636466" stroked="false">
                <v:path arrowok="t"/>
                <v:fill type="solid"/>
              </v:shape>
            </v:group>
            <v:group style="position:absolute;left:6351;top:1954;width:355;height:403" coordorigin="6351,1954" coordsize="355,403">
              <v:shape style="position:absolute;left:6351;top:1954;width:355;height:403" coordorigin="6351,1954" coordsize="355,403" path="m6529,1954l6457,1968,6401,2008,6364,2072,6351,2155,6355,2200,6379,2273,6427,2326,6491,2353,6529,2357,6566,2353,6600,2343,6631,2326,6632,2325,6529,2325,6506,2322,6450,2281,6420,2193,6418,2155,6420,2118,6436,2055,6486,1997,6529,1986,6632,1986,6631,1985,6600,1968,6566,1957,6529,1954xe" filled="true" fillcolor="#636466" stroked="false">
                <v:path arrowok="t"/>
                <v:fill type="solid"/>
              </v:shape>
              <v:shape style="position:absolute;left:6351;top:1954;width:355;height:403" coordorigin="6351,1954" coordsize="355,403" path="m6632,1986l6529,1986,6551,1988,6572,1997,6621,2055,6638,2118,6640,2155,6638,2193,6621,2256,6572,2314,6529,2325,6632,2325,6679,2273,6703,2200,6706,2155,6703,2111,6694,2072,6679,2037,6657,2008,6632,1986xe" filled="true" fillcolor="#636466" stroked="false">
                <v:path arrowok="t"/>
                <v:fill type="solid"/>
              </v:shape>
            </v:group>
            <w10:wrap type="none"/>
          </v:group>
        </w:pict>
      </w:r>
      <w:r>
        <w:rPr/>
        <w:pict>
          <v:group style="position:absolute;margin-left:339.730988pt;margin-top:97.704002pt;width:112.05pt;height:24.5pt;mso-position-horizontal-relative:page;mso-position-vertical-relative:page;z-index:-121792" coordorigin="6795,1954" coordsize="2241,490">
            <v:group style="position:absolute;left:7101;top:1961;width:202;height:483" coordorigin="7101,1961" coordsize="202,483">
              <v:shape style="position:absolute;left:7101;top:1961;width:202;height:483" coordorigin="7101,1961" coordsize="202,483" path="m7146,2341l7131,2341,7121,2342,7111,2349,7104,2363,7101,2385,7102,2396,7155,2442,7172,2444,7213,2433,7231,2413,7168,2413,7159,2410,7159,2381,7162,2371,7169,2358,7169,2354,7157,2344,7146,2341xe" filled="true" fillcolor="#636466" stroked="false">
                <v:path arrowok="t"/>
                <v:fill type="solid"/>
              </v:shape>
              <v:shape style="position:absolute;left:7101;top:1961;width:202;height:483" coordorigin="7101,1961" coordsize="202,483" path="m7301,1987l7202,1987,7202,2368,7199,2394,7192,2408,7184,2413,7177,2413,7231,2413,7243,2399,7261,2344,7267,2267,7267,1988,7300,1988,7301,1987xe" filled="true" fillcolor="#636466" stroked="false">
                <v:path arrowok="t"/>
                <v:fill type="solid"/>
              </v:shape>
              <v:shape style="position:absolute;left:7101;top:1961;width:202;height:483" coordorigin="7101,1961" coordsize="202,483" path="m7300,1961l7170,1961,7166,1965,7166,1984,7170,1988,7175,1988,7202,1987,7301,1987,7303,1984,7303,1965,7300,1961xe" filled="true" fillcolor="#636466" stroked="false">
                <v:path arrowok="t"/>
                <v:fill type="solid"/>
              </v:shape>
            </v:group>
            <v:group style="position:absolute;left:7293;top:1961;width:754;height:394" coordorigin="7293,1961" coordsize="754,394">
              <v:shape style="position:absolute;left:7293;top:1961;width:754;height:394" coordorigin="7293,1961" coordsize="754,394" path="m7911,2348l7652,2348,7653,2349,7654,2350,7837,2350,7858,2350,7876,2351,7890,2353,7902,2355,7903,2355,7908,2355,7911,2351,7911,2348xe" filled="true" fillcolor="#636466" stroked="false">
                <v:path arrowok="t"/>
                <v:fill type="solid"/>
              </v:shape>
              <v:shape style="position:absolute;left:7293;top:1961;width:754;height:394" coordorigin="7293,1961" coordsize="754,394" path="m7488,1961l7461,1961,7458,1963,7325,2323,7296,2323,7293,2326,7293,2346,7296,2350,7395,2350,7398,2346,7398,2326,7395,2323,7363,2323,7399,2225,7587,2225,7575,2192,7411,2192,7459,2063,7527,2063,7491,1963,7488,1961xe" filled="true" fillcolor="#636466" stroked="false">
                <v:path arrowok="t"/>
                <v:fill type="solid"/>
              </v:shape>
              <v:shape style="position:absolute;left:7293;top:1961;width:754;height:394" coordorigin="7293,1961" coordsize="754,394" path="m7587,2225l7517,2225,7553,2323,7522,2323,7518,2326,7518,2346,7522,2350,7649,2350,7650,2349,7652,2348,7911,2348,7911,2347,8046,2347,8046,2346,8046,2337,7909,2337,7908,2324,7652,2324,7650,2323,7649,2323,7623,2323,7622,2320,7587,2225xe" filled="true" fillcolor="#636466" stroked="false">
                <v:path arrowok="t"/>
                <v:fill type="solid"/>
              </v:shape>
              <v:shape style="position:absolute;left:7293;top:1961;width:754;height:394" coordorigin="7293,1961" coordsize="754,394" path="m8046,2347l7911,2347,7913,2348,7915,2350,8042,2350,8046,2347xe" filled="true" fillcolor="#636466" stroked="false">
                <v:path arrowok="t"/>
                <v:fill type="solid"/>
              </v:shape>
              <v:shape style="position:absolute;left:7293;top:1961;width:754;height:394" coordorigin="7293,1961" coordsize="754,394" path="m8043,1987l7945,1987,7945,2323,7913,2323,7909,2326,7909,2337,8046,2337,8046,2326,8042,2323,8010,2323,8010,1988,8042,1988,8043,1987xe" filled="true" fillcolor="#636466" stroked="false">
                <v:path arrowok="t"/>
                <v:fill type="solid"/>
              </v:shape>
              <v:shape style="position:absolute;left:7293;top:1961;width:754;height:394" coordorigin="7293,1961" coordsize="754,394" path="m7782,1987l7684,1987,7684,2323,7654,2323,7653,2323,7652,2324,7908,2324,7907,2317,7749,2317,7749,1988,7781,1988,7782,1987xe" filled="true" fillcolor="#636466" stroked="false">
                <v:path arrowok="t"/>
                <v:fill type="solid"/>
              </v:shape>
              <v:shape style="position:absolute;left:7293;top:1961;width:754;height:394" coordorigin="7293,1961" coordsize="754,394" path="m7902,2235l7880,2235,7876,2238,7867,2311,7866,2317,7907,2317,7906,2309,7906,2291,7905,2271,7905,2238,7902,2235xe" filled="true" fillcolor="#636466" stroked="false">
                <v:path arrowok="t"/>
                <v:fill type="solid"/>
              </v:shape>
              <v:shape style="position:absolute;left:7293;top:1961;width:754;height:394" coordorigin="7293,1961" coordsize="754,394" path="m7527,2063l7459,2063,7506,2192,7575,2192,7527,2063xe" filled="true" fillcolor="#636466" stroked="false">
                <v:path arrowok="t"/>
                <v:fill type="solid"/>
              </v:shape>
              <v:shape style="position:absolute;left:7293;top:1961;width:754;height:394" coordorigin="7293,1961" coordsize="754,394" path="m7781,1961l7652,1961,7648,1965,7648,1984,7652,1988,7656,1988,7684,1987,7782,1987,7785,1984,7785,1965,7781,1961xe" filled="true" fillcolor="#636466" stroked="false">
                <v:path arrowok="t"/>
                <v:fill type="solid"/>
              </v:shape>
              <v:shape style="position:absolute;left:7293;top:1961;width:754;height:394" coordorigin="7293,1961" coordsize="754,394" path="m8042,1961l7913,1961,7909,1965,7909,1984,7913,1988,7917,1988,7945,1987,8043,1987,8046,1984,8046,1965,8042,1961xe" filled="true" fillcolor="#636466" stroked="false">
                <v:path arrowok="t"/>
                <v:fill type="solid"/>
              </v:shape>
            </v:group>
            <v:group style="position:absolute;left:8074;top:1954;width:257;height:403" coordorigin="8074,1954" coordsize="257,403">
              <v:shape style="position:absolute;left:8074;top:1954;width:257;height:403" coordorigin="8074,1954" coordsize="257,403" path="m8288,2329l8106,2329,8117,2335,8138,2344,8158,2351,8179,2355,8199,2357,8227,2355,8253,2349,8275,2338,8288,2329xe" filled="true" fillcolor="#636466" stroked="false">
                <v:path arrowok="t"/>
                <v:fill type="solid"/>
              </v:shape>
              <v:shape style="position:absolute;left:8074;top:1954;width:257;height:403" coordorigin="8074,1954" coordsize="257,403" path="m8097,2235l8078,2235,8074,2238,8074,2346,8078,2350,8098,2350,8101,2346,8102,2334,8102,2330,8103,2329,8288,2329,8295,2324,8295,2323,8195,2323,8177,2322,8120,2292,8100,2238,8097,2235xe" filled="true" fillcolor="#636466" stroked="false">
                <v:path arrowok="t"/>
                <v:fill type="solid"/>
              </v:shape>
              <v:shape style="position:absolute;left:8074;top:1954;width:257;height:403" coordorigin="8074,1954" coordsize="257,403" path="m8200,1954l8128,1973,8087,2024,8079,2067,8080,2083,8106,2137,8218,2198,8240,2210,8255,2224,8264,2241,8267,2260,8266,2273,8226,2319,8195,2323,8295,2323,8310,2307,8322,2288,8329,2267,8331,2245,8330,2230,8301,2172,8184,2110,8172,2104,8137,2053,8136,2042,8137,2032,8186,1989,8201,1987,8309,1987,8309,1982,8280,1982,8279,1981,8276,1980,8270,1977,8252,1967,8234,1960,8217,1955,8200,1954xe" filled="true" fillcolor="#636466" stroked="false">
                <v:path arrowok="t"/>
                <v:fill type="solid"/>
              </v:shape>
              <v:shape style="position:absolute;left:8074;top:1954;width:257;height:403" coordorigin="8074,1954" coordsize="257,403" path="m8309,1987l8201,1987,8217,1989,8231,1992,8279,2049,8283,2073,8286,2076,8305,2076,8309,2072,8309,1987xe" filled="true" fillcolor="#636466" stroked="false">
                <v:path arrowok="t"/>
                <v:fill type="solid"/>
              </v:shape>
              <v:shape style="position:absolute;left:8074;top:1954;width:257;height:403" coordorigin="8074,1954" coordsize="257,403" path="m8305,1958l8285,1958,8282,1961,8281,1980,8281,1980,8280,1982,8309,1982,8309,1961,8305,1958xe" filled="true" fillcolor="#636466" stroked="false">
                <v:path arrowok="t"/>
                <v:fill type="solid"/>
              </v:shape>
            </v:group>
            <v:group style="position:absolute;left:8353;top:1954;width:302;height:403" coordorigin="8353,1954" coordsize="302,403">
              <v:shape style="position:absolute;left:8353;top:1954;width:302;height:403" coordorigin="8353,1954" coordsize="302,403" path="m8531,1954l8459,1968,8402,2008,8365,2072,8353,2156,8356,2200,8381,2273,8429,2326,8494,2353,8531,2357,8551,2355,8572,2351,8592,2344,8612,2335,8622,2329,8625,2329,8626,2329,8655,2329,8655,2323,8531,2323,8507,2321,8451,2280,8421,2194,8419,2156,8421,2118,8437,2056,8486,1998,8531,1988,8655,1988,8655,1980,8622,1980,8611,1974,8591,1966,8571,1959,8551,1955,8531,1954xe" filled="true" fillcolor="#636466" stroked="false">
                <v:path arrowok="t"/>
                <v:fill type="solid"/>
              </v:shape>
              <v:shape style="position:absolute;left:8353;top:1954;width:302;height:403" coordorigin="8353,1954" coordsize="302,403" path="m8655,2329l8626,2329,8626,2330,8627,2335,8628,2346,8631,2350,8651,2350,8655,2346,8655,2329xe" filled="true" fillcolor="#636466" stroked="false">
                <v:path arrowok="t"/>
                <v:fill type="solid"/>
              </v:shape>
              <v:shape style="position:absolute;left:8353;top:1954;width:302;height:403" coordorigin="8353,1954" coordsize="302,403" path="m8651,2235l8632,2235,8628,2238,8628,2242,8624,2262,8583,2312,8531,2323,8655,2323,8655,2238,8651,2235xe" filled="true" fillcolor="#636466" stroked="false">
                <v:path arrowok="t"/>
                <v:fill type="solid"/>
              </v:shape>
              <v:shape style="position:absolute;left:8353;top:1954;width:302;height:403" coordorigin="8353,1954" coordsize="302,403" path="m8655,1988l8531,1988,8550,1989,8567,1993,8618,2032,8628,2073,8632,2076,8651,2076,8655,2073,8655,1988xe" filled="true" fillcolor="#636466" stroked="false">
                <v:path arrowok="t"/>
                <v:fill type="solid"/>
              </v:shape>
              <v:shape style="position:absolute;left:8353;top:1954;width:302;height:403" coordorigin="8353,1954" coordsize="302,403" path="m8651,1958l8631,1958,8627,1961,8627,1975,8626,1979,8626,1980,8622,1980,8655,1980,8655,1961,8651,1958xe" filled="true" fillcolor="#636466" stroked="false">
                <v:path arrowok="t"/>
                <v:fill type="solid"/>
              </v:shape>
            </v:group>
            <v:group style="position:absolute;left:8680;top:1954;width:355;height:403" coordorigin="8680,1954" coordsize="355,403">
              <v:shape style="position:absolute;left:8680;top:1954;width:355;height:403" coordorigin="8680,1954" coordsize="355,403" path="m8857,1954l8786,1968,8729,2008,8692,2072,8680,2155,8683,2200,8707,2273,8755,2326,8820,2353,8857,2357,8895,2353,8929,2343,8959,2326,8960,2325,8857,2325,8834,2322,8779,2281,8748,2193,8746,2155,8748,2118,8765,2055,8814,1997,8857,1986,8960,1986,8959,1985,8929,1968,8895,1957,8857,1954xe" filled="true" fillcolor="#636466" stroked="false">
                <v:path arrowok="t"/>
                <v:fill type="solid"/>
              </v:shape>
              <v:shape style="position:absolute;left:8680;top:1954;width:355;height:403" coordorigin="8680,1954" coordsize="355,403" path="m8960,1986l8857,1986,8879,1988,8900,1997,8950,2055,8966,2118,8968,2155,8966,2193,8950,2256,8900,2314,8857,2325,8960,2325,9007,2273,9032,2200,9035,2155,9032,2111,9022,2072,9007,2037,8986,2008,8960,1986xe" filled="true" fillcolor="#636466" stroked="false">
                <v:path arrowok="t"/>
                <v:fill type="solid"/>
              </v:shape>
              <v:shape style="position:absolute;left:6795;top:2100;width:251;height:157" type="#_x0000_t75" stroked="false">
                <v:imagedata r:id="rId225" o:title=""/>
              </v:shape>
            </v:group>
            <w10:wrap type="none"/>
          </v:group>
        </w:pict>
      </w:r>
      <w:r>
        <w:rPr/>
        <w:pict>
          <v:group style="position:absolute;margin-left:470.672791pt;margin-top:56.032005pt;width:62.4pt;height:87.7pt;mso-position-horizontal-relative:page;mso-position-vertical-relative:page;z-index:2080" coordorigin="9413,1121" coordsize="1248,1754">
            <v:shape style="position:absolute;left:9413;top:1121;width:1248;height:1754" type="#_x0000_t75" stroked="false">
              <v:imagedata r:id="rId226" o:title=""/>
            </v:shape>
            <v:shape style="position:absolute;left:9886;top:2223;width:304;height:212" type="#_x0000_t75" stroked="false">
              <v:imagedata r:id="rId227" o:title=""/>
            </v:shape>
            <v:shape style="position:absolute;left:9454;top:2331;width:251;height:467" type="#_x0000_t75" stroked="false">
              <v:imagedata r:id="rId228" o:title=""/>
            </v:shape>
            <v:shape style="position:absolute;left:9433;top:1761;width:906;height:1080" type="#_x0000_t75" stroked="false">
              <v:imagedata r:id="rId229" o:title=""/>
            </v:shape>
            <v:shape style="position:absolute;left:9447;top:2057;width:254;height:290" type="#_x0000_t75" stroked="false">
              <v:imagedata r:id="rId230" o:title=""/>
            </v:shape>
            <v:shape style="position:absolute;left:9861;top:2433;width:352;height:296" type="#_x0000_t75" stroked="false">
              <v:imagedata r:id="rId231" o:title=""/>
            </v:shape>
            <v:shape style="position:absolute;left:10370;top:2057;width:257;height:740" type="#_x0000_t75" stroked="false">
              <v:imagedata r:id="rId232" o:title=""/>
            </v:shape>
            <v:shape style="position:absolute;left:10148;top:1761;width:494;height:420" type="#_x0000_t75" stroked="false">
              <v:imagedata r:id="rId233" o:title=""/>
            </v:shape>
            <v:shape style="position:absolute;left:10373;top:2060;width:237;height:172" type="#_x0000_t75" stroked="false">
              <v:imagedata r:id="rId234" o:title=""/>
            </v:shape>
            <v:group style="position:absolute;left:9624;top:2194;width:5;height:2" coordorigin="9624,2194" coordsize="5,2">
              <v:shape style="position:absolute;left:9624;top:2194;width:5;height:2" coordorigin="9624,2194" coordsize="5,0" path="m9624,2194l9628,2194e" filled="false" stroked="true" strokeweight=".119pt" strokecolor="#ffffff">
                <v:path arrowok="t"/>
              </v:shape>
            </v:group>
            <v:group style="position:absolute;left:10177;top:1733;width:85;height:109" coordorigin="10177,1733" coordsize="85,109">
              <v:shape style="position:absolute;left:10177;top:1733;width:85;height:109" coordorigin="10177,1733" coordsize="85,109" path="m10183,1810l10184,1815,10185,1817,10187,1817,10187,1823,10189,1828,10192,1832,10196,1836,10201,1839,10213,1841,10219,1839,10224,1835,10228,1832,10205,1832,10195,1824,10197,1811,10191,1811,10183,1810xe" filled="true" fillcolor="#ffffff" stroked="false">
                <v:path arrowok="t"/>
                <v:fill type="solid"/>
              </v:shape>
              <v:shape style="position:absolute;left:10177;top:1733;width:85;height:109" coordorigin="10177,1733" coordsize="85,109" path="m10214,1768l10218,1772,10224,1780,10228,1794,10227,1812,10227,1814,10218,1830,10205,1832,10228,1832,10229,1831,10233,1824,10234,1815,10235,1814,10236,1801,10235,1791,10233,1784,10246,1784,10250,1782,10255,1780,10233,1780,10225,1776,10214,1768xe" filled="true" fillcolor="#ffffff" stroked="false">
                <v:path arrowok="t"/>
                <v:fill type="solid"/>
              </v:shape>
              <v:shape style="position:absolute;left:10177;top:1733;width:85;height:109" coordorigin="10177,1733" coordsize="85,109" path="m10197,1810l10191,1811,10197,1811,10197,1810xe" filled="true" fillcolor="#ffffff" stroked="false">
                <v:path arrowok="t"/>
                <v:fill type="solid"/>
              </v:shape>
              <v:shape style="position:absolute;left:10177;top:1733;width:85;height:109" coordorigin="10177,1733" coordsize="85,109" path="m10246,1784l10233,1784,10243,1785,10246,1784xe" filled="true" fillcolor="#ffffff" stroked="false">
                <v:path arrowok="t"/>
                <v:fill type="solid"/>
              </v:shape>
              <v:shape style="position:absolute;left:10177;top:1733;width:85;height:109" coordorigin="10177,1733" coordsize="85,109" path="m10186,1733l10186,1733,10182,1735,10177,1737,10194,1743,10212,1751,10230,1761,10248,1775,10239,1779,10233,1780,10255,1780,10203,1738,10186,1733xe" filled="true" fillcolor="#ffffff" stroked="false">
                <v:path arrowok="t"/>
                <v:fill type="solid"/>
              </v:shape>
            </v:group>
            <v:group style="position:absolute;left:10016;top:1536;width:219;height:204" coordorigin="10016,1536" coordsize="219,204">
              <v:shape style="position:absolute;left:10016;top:1536;width:219;height:204" coordorigin="10016,1536" coordsize="219,204" path="m10123,1630l10083,1681,10083,1681,10024,1720,10016,1740,10019,1739,10021,1739,10022,1739,10024,1739,10026,1739,10029,1730,10065,1697,10088,1697,10089,1695,10129,1673,10155,1666,10165,1665,10203,1665,10193,1661,10186,1660,10198,1659,10122,1659,10122,1658,10122,1658,10124,1654,10126,1650,10127,1647,10128,1646,10128,1646,10128,1645,10149,1645,10153,1644,10157,1641,10159,1638,10139,1638,10123,1630xe" filled="true" fillcolor="#ffffff" stroked="false">
                <v:path arrowok="t"/>
                <v:fill type="solid"/>
              </v:shape>
              <v:shape style="position:absolute;left:10016;top:1536;width:219;height:204" coordorigin="10016,1536" coordsize="219,204" path="m10088,1697l10065,1697,10052,1710,10042,1721,10035,1731,10031,1738,10037,1738,10040,1738,10088,1697xe" filled="true" fillcolor="#ffffff" stroked="false">
                <v:path arrowok="t"/>
                <v:fill type="solid"/>
              </v:shape>
              <v:shape style="position:absolute;left:10016;top:1536;width:219;height:204" coordorigin="10016,1536" coordsize="219,204" path="m10203,1665l10165,1665,10127,1679,10095,1699,10069,1719,10050,1738,10062,1738,10063,1738,10080,1729,10096,1724,10111,1724,10187,1724,10188,1723,10199,1713,10234,1713,10232,1696,10219,1676,10205,1665,10203,1665xe" filled="true" fillcolor="#ffffff" stroked="false">
                <v:path arrowok="t"/>
                <v:fill type="solid"/>
              </v:shape>
              <v:shape style="position:absolute;left:10016;top:1536;width:219;height:204" coordorigin="10016,1536" coordsize="219,204" path="m10187,1724l10111,1724,10124,1726,10131,1727,10137,1730,10143,1732,10145,1733,10149,1734,10153,1734,10157,1734,10163,1733,10168,1731,10187,1724xe" filled="true" fillcolor="#ffffff" stroked="false">
                <v:path arrowok="t"/>
                <v:fill type="solid"/>
              </v:shape>
              <v:shape style="position:absolute;left:10016;top:1536;width:219;height:204" coordorigin="10016,1536" coordsize="219,204" path="m10234,1713l10199,1713,10207,1728,10223,1729,10235,1718,10234,1713xe" filled="true" fillcolor="#ffffff" stroked="false">
                <v:path arrowok="t"/>
                <v:fill type="solid"/>
              </v:shape>
              <v:shape style="position:absolute;left:10016;top:1536;width:219;height:204" coordorigin="10016,1536" coordsize="219,204" path="m10195,1642l10168,1645,10144,1651,10122,1659,10198,1659,10205,1658,10217,1652,10223,1645,10225,1643,10195,1642xe" filled="true" fillcolor="#ffffff" stroked="false">
                <v:path arrowok="t"/>
                <v:fill type="solid"/>
              </v:shape>
              <v:shape style="position:absolute;left:10016;top:1536;width:219;height:204" coordorigin="10016,1536" coordsize="219,204" path="m10149,1645l10128,1645,10129,1646,10130,1646,10136,1648,10143,1648,10149,1645xe" filled="true" fillcolor="#ffffff" stroked="false">
                <v:path arrowok="t"/>
                <v:fill type="solid"/>
              </v:shape>
              <v:shape style="position:absolute;left:10016;top:1536;width:219;height:204" coordorigin="10016,1536" coordsize="219,204" path="m10142,1583l10101,1583,10119,1585,10142,1594,10158,1613,10154,1630,10139,1638,10159,1638,10162,1636,10163,1633,10165,1631,10168,1624,10169,1616,10166,1607,10163,1599,10157,1592,10147,1586,10146,1585,10143,1584,10142,1583xe" filled="true" fillcolor="#ffffff" stroked="false">
                <v:path arrowok="t"/>
                <v:fill type="solid"/>
              </v:shape>
              <v:shape style="position:absolute;left:10016;top:1536;width:219;height:204" coordorigin="10016,1536" coordsize="219,204" path="m10111,1536l10051,1577,10050,1579,10048,1581,10046,1582,10046,1590,10046,1594,10046,1596,10047,1594,10051,1591,10062,1580,10075,1570,10088,1560,10104,1551,10113,1551,10113,1550,10111,1536xe" filled="true" fillcolor="#ffffff" stroked="false">
                <v:path arrowok="t"/>
                <v:fill type="solid"/>
              </v:shape>
              <v:shape style="position:absolute;left:10016;top:1536;width:219;height:204" coordorigin="10016,1536" coordsize="219,204" path="m10113,1551l10104,1551,10104,1564,10102,1572,10095,1579,10080,1590,10088,1586,10101,1583,10142,1583,10130,1577,10118,1574,10107,1574,10114,1561,10113,1551xe" filled="true" fillcolor="#ffffff" stroked="false">
                <v:path arrowok="t"/>
                <v:fill type="solid"/>
              </v:shape>
            </v:group>
            <v:group style="position:absolute;left:9921;top:1482;width:144;height:275" coordorigin="9921,1482" coordsize="144,275">
              <v:shape style="position:absolute;left:9921;top:1482;width:144;height:275" coordorigin="9921,1482" coordsize="144,275" path="m9966,1482l9927,1574,9921,1654,9935,1717,9953,1757,9956,1756,9959,1754,9963,1753,9943,1670,9943,1612,9950,1577,9955,1565,10034,1565,10032,1555,10052,1555,10061,1548,10064,1537,9963,1537,9971,1514,9971,1497,9968,1486,9966,1482xe" filled="true" fillcolor="#ffffff" stroked="false">
                <v:path arrowok="t"/>
                <v:fill type="solid"/>
              </v:shape>
              <v:shape style="position:absolute;left:9921;top:1482;width:144;height:275" coordorigin="9921,1482" coordsize="144,275" path="m10034,1565l9955,1565,9949,1618,9949,1624,9952,1673,9961,1717,9972,1750,9976,1748,9981,1747,9980,1744,9980,1740,9979,1737,9987,1668,10018,1632,10019,1631,10030,1615,10032,1609,10034,1602,10036,1577,10036,1574,10034,1565xe" filled="true" fillcolor="#ffffff" stroked="false">
                <v:path arrowok="t"/>
                <v:fill type="solid"/>
              </v:shape>
              <v:shape style="position:absolute;left:9921;top:1482;width:144;height:275" coordorigin="9921,1482" coordsize="144,275" path="m10052,1555l10032,1555,10039,1559,10046,1559,10051,1556,10052,1555xe" filled="true" fillcolor="#ffffff" stroked="false">
                <v:path arrowok="t"/>
                <v:fill type="solid"/>
              </v:shape>
              <v:shape style="position:absolute;left:9921;top:1482;width:144;height:275" coordorigin="9921,1482" coordsize="144,275" path="m10025,1507l9998,1511,9980,1519,9969,1529,9963,1537,10064,1537,10065,1535,10062,1522,10025,1507xe" filled="true" fillcolor="#ffffff" stroked="false">
                <v:path arrowok="t"/>
                <v:fill type="solid"/>
              </v:shape>
            </v:group>
            <v:group style="position:absolute;left:10479;top:1791;width:2;height:2" coordorigin="10479,1791" coordsize="2,2">
              <v:shape style="position:absolute;left:10479;top:1791;width:2;height:2" coordorigin="10479,1791" coordsize="1,1" path="m10479,1791l10479,1792,10479,1792,10479,1791xe" filled="true" fillcolor="#ffffff" stroked="false">
                <v:path arrowok="t"/>
                <v:fill type="solid"/>
              </v:shape>
            </v:group>
            <v:group style="position:absolute;left:9987;top:1664;width:16;height:65" coordorigin="9987,1664" coordsize="16,65">
              <v:shape style="position:absolute;left:9987;top:1664;width:16;height:65" coordorigin="9987,1664" coordsize="16,65" path="m10003,1664l9987,1711,9987,1717,9988,1722,9989,1729,9990,1715,9993,1699,9997,1682,10003,1664xe" filled="true" fillcolor="#ffffff" stroked="false">
                <v:path arrowok="t"/>
                <v:fill type="solid"/>
              </v:shape>
            </v:group>
            <v:group style="position:absolute;left:10559;top:1831;width:77;height:22" coordorigin="10559,1831" coordsize="77,22">
              <v:shape style="position:absolute;left:10559;top:1831;width:77;height:22" coordorigin="10559,1831" coordsize="77,22" path="m10618,1834l10584,1834,10606,1837,10623,1844,10636,1852,10625,1839,10618,1834xe" filled="true" fillcolor="#ffffff" stroked="false">
                <v:path arrowok="t"/>
                <v:fill type="solid"/>
              </v:shape>
              <v:shape style="position:absolute;left:10559;top:1831;width:77;height:22" coordorigin="10559,1831" coordsize="77,22" path="m10604,1831l10582,1831,10567,1832,10559,1838,10584,1834,10618,1834,10616,1833,10604,1831xe" filled="true" fillcolor="#ffffff" stroked="false">
                <v:path arrowok="t"/>
                <v:fill type="solid"/>
              </v:shape>
            </v:group>
            <v:group style="position:absolute;left:10417;top:1726;width:61;height:63" coordorigin="10417,1726" coordsize="61,63">
              <v:shape style="position:absolute;left:10417;top:1726;width:61;height:63" coordorigin="10417,1726" coordsize="61,63" path="m10431,1726l10423,1728,10417,1731,10435,1736,10452,1747,10467,1764,10478,1788,10476,1777,10470,1762,10460,1746,10445,1733,10431,1726xe" filled="true" fillcolor="#ffffff" stroked="false">
                <v:path arrowok="t"/>
                <v:fill type="solid"/>
              </v:shape>
            </v:group>
            <v:group style="position:absolute;left:10341;top:1826;width:91;height:85" coordorigin="10341,1826" coordsize="91,85">
              <v:shape style="position:absolute;left:10341;top:1826;width:91;height:85" coordorigin="10341,1826" coordsize="91,85" path="m10415,1826l10399,1865,10374,1891,10351,1906,10341,1911,10386,1896,10413,1871,10427,1845,10431,1828,10426,1828,10421,1828,10415,1826xe" filled="true" fillcolor="#ffffff" stroked="false">
                <v:path arrowok="t"/>
                <v:fill type="solid"/>
              </v:shape>
              <v:shape style="position:absolute;left:10341;top:1826;width:91;height:85" coordorigin="10341,1826" coordsize="91,85" path="m10431,1828l10426,1828,10431,1828,10431,1828xe" filled="true" fillcolor="#ffffff" stroked="false">
                <v:path arrowok="t"/>
                <v:fill type="solid"/>
              </v:shape>
            </v:group>
            <v:group style="position:absolute;left:9537;top:2115;width:34;height:76" coordorigin="9537,2115" coordsize="34,76">
              <v:shape style="position:absolute;left:9537;top:2115;width:34;height:76" coordorigin="9537,2115" coordsize="34,76" path="m9565,2115l9562,2117,9558,2120,9559,2137,9557,2154,9550,2172,9537,2190,9559,2172,9569,2158,9570,2141,9565,2115xe" filled="true" fillcolor="#ffffff" stroked="false">
                <v:path arrowok="t"/>
                <v:fill type="solid"/>
              </v:shape>
            </v:group>
            <v:group style="position:absolute;left:9643;top:1826;width:91;height:85" coordorigin="9643,1826" coordsize="91,85">
              <v:shape style="position:absolute;left:9643;top:1826;width:91;height:85" coordorigin="9643,1826" coordsize="91,85" path="m9643,1828l9648,1845,9661,1871,9689,1896,9734,1911,9697,1896,9677,1882,9667,1861,9660,1828,9648,1828,9643,1828xe" filled="true" fillcolor="#ffffff" stroked="false">
                <v:path arrowok="t"/>
                <v:fill type="solid"/>
              </v:shape>
              <v:shape style="position:absolute;left:9643;top:1826;width:91;height:85" coordorigin="9643,1826" coordsize="91,85" path="m9659,1826l9654,1828,9648,1828,9660,1828,9659,1826xe" filled="true" fillcolor="#ffffff" stroked="false">
                <v:path arrowok="t"/>
                <v:fill type="solid"/>
              </v:shape>
            </v:group>
            <v:group style="position:absolute;left:9998;top:1607;width:66;height:136" coordorigin="9998,1607" coordsize="66,136">
              <v:shape style="position:absolute;left:9998;top:1607;width:66;height:136" coordorigin="9998,1607" coordsize="66,136" path="m10063,1607l10024,1658,9998,1743,10003,1742,10006,1741,10026,1668,10059,1613,10063,1607xe" filled="true" fillcolor="#ffffff" stroked="false">
                <v:path arrowok="t"/>
                <v:fill type="solid"/>
              </v:shape>
            </v:group>
            <v:group style="position:absolute;left:9597;top:1726;width:61;height:63" coordorigin="9597,1726" coordsize="61,63">
              <v:shape style="position:absolute;left:9597;top:1726;width:61;height:63" coordorigin="9597,1726" coordsize="61,63" path="m9643,1726l9599,1777,9597,1788,9608,1764,9622,1747,9640,1736,9657,1731,9652,1728,9643,1726xe" filled="true" fillcolor="#ffffff" stroked="false">
                <v:path arrowok="t"/>
                <v:fill type="solid"/>
              </v:shape>
            </v:group>
            <v:group style="position:absolute;left:10108;top:1743;width:90;height:18" coordorigin="10108,1743" coordsize="90,18">
              <v:shape style="position:absolute;left:10108;top:1743;width:90;height:18" coordorigin="10108,1743" coordsize="90,18" path="m10182,1750l10139,1750,10157,1752,10177,1755,10197,1761,10182,1750xe" filled="true" fillcolor="#ffffff" stroked="false">
                <v:path arrowok="t"/>
                <v:fill type="solid"/>
              </v:shape>
              <v:shape style="position:absolute;left:10108;top:1743;width:90;height:18" coordorigin="10108,1743" coordsize="90,18" path="m10144,1743l10108,1746,10112,1747,10117,1749,10121,1750,10139,1750,10182,1750,10180,1749,10166,1744,10144,1743xe" filled="true" fillcolor="#ffffff" stroked="false">
                <v:path arrowok="t"/>
                <v:fill type="solid"/>
              </v:shape>
            </v:group>
            <v:group style="position:absolute;left:10077;top:1731;width:42;height:10" coordorigin="10077,1731" coordsize="42,10">
              <v:shape style="position:absolute;left:10077;top:1731;width:42;height:10" coordorigin="10077,1731" coordsize="42,10" path="m10101,1731l10090,1733,10078,1739,10077,1739,10077,1739,10080,1740,10086,1741,10094,1738,10106,1735,10119,1733,10114,1732,10101,1731xe" filled="true" fillcolor="#ffffff" stroked="false">
                <v:path arrowok="t"/>
                <v:fill type="solid"/>
              </v:shape>
            </v:group>
            <v:group style="position:absolute;left:9439;top:1831;width:77;height:21" coordorigin="9439,1831" coordsize="77,21">
              <v:shape style="position:absolute;left:9439;top:1831;width:77;height:21" coordorigin="9439,1831" coordsize="77,21" path="m9491,1831l9468,1834,9452,1841,9442,1848,9439,1852,9452,1844,9469,1837,9490,1834,9510,1834,9507,1832,9493,1831,9491,1831xe" filled="true" fillcolor="#ffffff" stroked="false">
                <v:path arrowok="t"/>
                <v:fill type="solid"/>
              </v:shape>
              <v:shape style="position:absolute;left:9439;top:1831;width:77;height:21" coordorigin="9439,1831" coordsize="77,21" path="m9510,1834l9490,1834,9516,1838,9510,1834xe" filled="true" fillcolor="#ffffff" stroked="false">
                <v:path arrowok="t"/>
                <v:fill type="solid"/>
              </v:shape>
            </v:group>
            <v:group style="position:absolute;left:10288;top:2142;width:44;height:44" coordorigin="10288,2142" coordsize="44,44">
              <v:shape style="position:absolute;left:10288;top:2142;width:44;height:44" coordorigin="10288,2142" coordsize="44,44" path="m10302,2142l10288,2155,10297,2164,10288,2172,10302,2186,10310,2177,10328,2177,10332,2172,10324,2164,10332,2155,10328,2150,10310,2150,10302,2142xe" filled="true" fillcolor="#636466" stroked="false">
                <v:path arrowok="t"/>
                <v:fill type="solid"/>
              </v:shape>
              <v:shape style="position:absolute;left:10288;top:2142;width:44;height:44" coordorigin="10288,2142" coordsize="44,44" path="m10328,2177l10310,2177,10319,2186,10328,2177xe" filled="true" fillcolor="#636466" stroked="false">
                <v:path arrowok="t"/>
                <v:fill type="solid"/>
              </v:shape>
              <v:shape style="position:absolute;left:10288;top:2142;width:44;height:44" coordorigin="10288,2142" coordsize="44,44" path="m10319,2142l10310,2150,10328,2150,10319,2142xe" filled="true" fillcolor="#636466" stroked="false">
                <v:path arrowok="t"/>
                <v:fill type="solid"/>
              </v:shape>
            </v:group>
            <v:group style="position:absolute;left:10266;top:2625;width:44;height:44" coordorigin="10266,2625" coordsize="44,44">
              <v:shape style="position:absolute;left:10266;top:2625;width:44;height:44" coordorigin="10266,2625" coordsize="44,44" path="m10280,2625l10266,2639,10275,2647,10266,2656,10280,2669,10288,2660,10306,2660,10310,2656,10302,2647,10310,2639,10306,2634,10288,2634,10280,2625xe" filled="true" fillcolor="#636466" stroked="false">
                <v:path arrowok="t"/>
                <v:fill type="solid"/>
              </v:shape>
              <v:shape style="position:absolute;left:10266;top:2625;width:44;height:44" coordorigin="10266,2625" coordsize="44,44" path="m10306,2660l10288,2660,10297,2669,10306,2660xe" filled="true" fillcolor="#636466" stroked="false">
                <v:path arrowok="t"/>
                <v:fill type="solid"/>
              </v:shape>
              <v:shape style="position:absolute;left:10266;top:2625;width:44;height:44" coordorigin="10266,2625" coordsize="44,44" path="m10297,2625l10288,2634,10306,2634,10297,2625xe" filled="true" fillcolor="#636466" stroked="false">
                <v:path arrowok="t"/>
                <v:fill type="solid"/>
              </v:shape>
            </v:group>
            <v:group style="position:absolute;left:10288;top:2384;width:44;height:44" coordorigin="10288,2384" coordsize="44,44">
              <v:shape style="position:absolute;left:10288;top:2384;width:44;height:44" coordorigin="10288,2384" coordsize="44,44" path="m10302,2384l10288,2397,10297,2405,10288,2414,10302,2427,10310,2419,10328,2419,10332,2414,10324,2405,10332,2397,10328,2392,10310,2392,10302,2384xe" filled="true" fillcolor="#636466" stroked="false">
                <v:path arrowok="t"/>
                <v:fill type="solid"/>
              </v:shape>
              <v:shape style="position:absolute;left:10288;top:2384;width:44;height:44" coordorigin="10288,2384" coordsize="44,44" path="m10328,2419l10310,2419,10319,2427,10328,2419xe" filled="true" fillcolor="#636466" stroked="false">
                <v:path arrowok="t"/>
                <v:fill type="solid"/>
              </v:shape>
              <v:shape style="position:absolute;left:10288;top:2384;width:44;height:44" coordorigin="10288,2384" coordsize="44,44" path="m10319,2384l10310,2392,10328,2392,10319,2384xe" filled="true" fillcolor="#636466" stroked="false">
                <v:path arrowok="t"/>
                <v:fill type="solid"/>
              </v:shape>
            </v:group>
            <v:group style="position:absolute;left:10015;top:2791;width:44;height:44" coordorigin="10015,2791" coordsize="44,44">
              <v:shape style="position:absolute;left:10015;top:2791;width:44;height:44" coordorigin="10015,2791" coordsize="44,44" path="m10029,2791l10015,2804,10024,2813,10015,2821,10029,2834,10037,2826,10055,2826,10059,2821,10050,2813,10059,2804,10055,2799,10037,2799,10029,2791xe" filled="true" fillcolor="#636466" stroked="false">
                <v:path arrowok="t"/>
                <v:fill type="solid"/>
              </v:shape>
              <v:shape style="position:absolute;left:10015;top:2791;width:44;height:44" coordorigin="10015,2791" coordsize="44,44" path="m10055,2826l10037,2826,10046,2834,10055,2826xe" filled="true" fillcolor="#636466" stroked="false">
                <v:path arrowok="t"/>
                <v:fill type="solid"/>
              </v:shape>
              <v:shape style="position:absolute;left:10015;top:2791;width:44;height:44" coordorigin="10015,2791" coordsize="44,44" path="m10046,2791l10037,2799,10055,2799,10046,2791xe" filled="true" fillcolor="#636466" stroked="false">
                <v:path arrowok="t"/>
                <v:fill type="solid"/>
              </v:shape>
            </v:group>
            <v:group style="position:absolute;left:9742;top:2384;width:44;height:44" coordorigin="9742,2384" coordsize="44,44">
              <v:shape style="position:absolute;left:9742;top:2384;width:44;height:44" coordorigin="9742,2384" coordsize="44,44" path="m9755,2384l9742,2397,9751,2405,9742,2414,9755,2427,9764,2419,9781,2419,9786,2414,9777,2405,9786,2397,9781,2392,9764,2392,9755,2384xe" filled="true" fillcolor="#636466" stroked="false">
                <v:path arrowok="t"/>
                <v:fill type="solid"/>
              </v:shape>
              <v:shape style="position:absolute;left:9742;top:2384;width:44;height:44" coordorigin="9742,2384" coordsize="44,44" path="m9781,2419l9764,2419,9773,2427,9781,2419xe" filled="true" fillcolor="#636466" stroked="false">
                <v:path arrowok="t"/>
                <v:fill type="solid"/>
              </v:shape>
              <v:shape style="position:absolute;left:9742;top:2384;width:44;height:44" coordorigin="9742,2384" coordsize="44,44" path="m9773,2384l9764,2392,9781,2392,9773,2384xe" filled="true" fillcolor="#636466" stroked="false">
                <v:path arrowok="t"/>
                <v:fill type="solid"/>
              </v:shape>
            </v:group>
            <v:group style="position:absolute;left:9764;top:2625;width:44;height:44" coordorigin="9764,2625" coordsize="44,44">
              <v:shape style="position:absolute;left:9764;top:2625;width:44;height:44" coordorigin="9764,2625" coordsize="44,44" path="m9778,2625l9764,2639,9773,2647,9764,2656,9778,2669,9786,2660,9804,2660,9808,2656,9799,2647,9808,2639,9804,2634,9786,2634,9778,2625xe" filled="true" fillcolor="#636466" stroked="false">
                <v:path arrowok="t"/>
                <v:fill type="solid"/>
              </v:shape>
              <v:shape style="position:absolute;left:9764;top:2625;width:44;height:44" coordorigin="9764,2625" coordsize="44,44" path="m9804,2660l9786,2660,9795,2669,9804,2660xe" filled="true" fillcolor="#636466" stroked="false">
                <v:path arrowok="t"/>
                <v:fill type="solid"/>
              </v:shape>
              <v:shape style="position:absolute;left:9764;top:2625;width:44;height:44" coordorigin="9764,2625" coordsize="44,44" path="m9795,2625l9786,2634,9804,2634,9795,2625xe" filled="true" fillcolor="#636466" stroked="false">
                <v:path arrowok="t"/>
                <v:fill type="solid"/>
              </v:shape>
            </v:group>
            <v:group style="position:absolute;left:9742;top:2142;width:44;height:44" coordorigin="9742,2142" coordsize="44,44">
              <v:shape style="position:absolute;left:9742;top:2142;width:44;height:44" coordorigin="9742,2142" coordsize="44,44" path="m9755,2142l9742,2155,9751,2164,9742,2172,9755,2186,9764,2177,9781,2177,9786,2172,9777,2164,9786,2155,9781,2150,9764,2150,9755,2142xe" filled="true" fillcolor="#636466" stroked="false">
                <v:path arrowok="t"/>
                <v:fill type="solid"/>
              </v:shape>
              <v:shape style="position:absolute;left:9742;top:2142;width:44;height:44" coordorigin="9742,2142" coordsize="44,44" path="m9781,2177l9764,2177,9773,2186,9781,2177xe" filled="true" fillcolor="#636466" stroked="false">
                <v:path arrowok="t"/>
                <v:fill type="solid"/>
              </v:shape>
              <v:shape style="position:absolute;left:9742;top:2142;width:44;height:44" coordorigin="9742,2142" coordsize="44,44" path="m9773,2142l9764,2150,9781,2150,9773,2142xe" filled="true" fillcolor="#636466" stroked="false">
                <v:path arrowok="t"/>
                <v:fill type="solid"/>
              </v:shape>
              <v:shape style="position:absolute;left:10079;top:1296;width:138;height:139" type="#_x0000_t75" stroked="false">
                <v:imagedata r:id="rId235" o:title=""/>
              </v:shape>
            </v:group>
            <w10:wrap type="none"/>
          </v:group>
        </w:pict>
      </w:r>
    </w:p>
    <w:p>
      <w:pPr>
        <w:tabs>
          <w:tab w:pos="4408" w:val="left" w:leader="none"/>
        </w:tabs>
        <w:spacing w:line="240" w:lineRule="auto"/>
        <w:ind w:left="1097" w:right="0" w:firstLine="0"/>
        <w:rPr>
          <w:rFonts w:ascii="Times New Roman" w:hAnsi="Times New Roman" w:cs="Times New Roman" w:eastAsia="Times New Roman" w:hint="default"/>
          <w:sz w:val="20"/>
          <w:szCs w:val="20"/>
        </w:rPr>
      </w:pPr>
      <w:r>
        <w:rPr>
          <w:rFonts w:ascii="Times New Roman"/>
          <w:sz w:val="20"/>
        </w:rPr>
        <w:drawing>
          <wp:inline distT="0" distB="0" distL="0" distR="0">
            <wp:extent cx="767370" cy="776287"/>
            <wp:effectExtent l="0" t="0" r="0" b="0"/>
            <wp:docPr id="1" name="image232.png" descr=""/>
            <wp:cNvGraphicFramePr>
              <a:graphicFrameLocks noChangeAspect="1"/>
            </wp:cNvGraphicFramePr>
            <a:graphic>
              <a:graphicData uri="http://schemas.openxmlformats.org/drawingml/2006/picture">
                <pic:pic>
                  <pic:nvPicPr>
                    <pic:cNvPr id="2" name="image232.png"/>
                    <pic:cNvPicPr/>
                  </pic:nvPicPr>
                  <pic:blipFill>
                    <a:blip r:embed="rId236" cstate="print"/>
                    <a:stretch>
                      <a:fillRect/>
                    </a:stretch>
                  </pic:blipFill>
                  <pic:spPr>
                    <a:xfrm>
                      <a:off x="0" y="0"/>
                      <a:ext cx="767370" cy="776287"/>
                    </a:xfrm>
                    <a:prstGeom prst="rect">
                      <a:avLst/>
                    </a:prstGeom>
                  </pic:spPr>
                </pic:pic>
              </a:graphicData>
            </a:graphic>
          </wp:inline>
        </w:drawing>
      </w:r>
      <w:r>
        <w:rPr>
          <w:rFonts w:ascii="Times New Roman"/>
          <w:sz w:val="20"/>
        </w:rPr>
      </w:r>
      <w:r>
        <w:rPr>
          <w:rFonts w:ascii="Times New Roman"/>
          <w:sz w:val="20"/>
        </w:rPr>
        <w:tab/>
      </w:r>
      <w:r>
        <w:rPr>
          <w:rFonts w:ascii="Times New Roman"/>
          <w:position w:val="61"/>
          <w:sz w:val="20"/>
        </w:rPr>
        <w:pict>
          <v:group style="width:89.2pt;height:3.85pt;mso-position-horizontal-relative:char;mso-position-vertical-relative:line" coordorigin="0,0" coordsize="1784,77">
            <v:group style="position:absolute;left:0;top:0;width:1784;height:77" coordorigin="0,0" coordsize="1784,77">
              <v:shape style="position:absolute;left:0;top:0;width:1784;height:77" coordorigin="0,0" coordsize="1784,77" path="m1759,0l0,38,1759,77,1783,57,1783,20,1759,0xe" filled="true" fillcolor="#9d002f" stroked="false">
                <v:path arrowok="t"/>
                <v:fill type="solid"/>
              </v:shape>
            </v:group>
          </v:group>
        </w:pict>
      </w:r>
      <w:r>
        <w:rPr>
          <w:rFonts w:ascii="Times New Roman"/>
          <w:position w:val="61"/>
          <w:sz w:val="20"/>
        </w:rPr>
      </w:r>
      <w:r>
        <w:rPr>
          <w:rFonts w:ascii="Times New Roman"/>
          <w:spacing w:val="87"/>
          <w:position w:val="61"/>
          <w:sz w:val="20"/>
        </w:rPr>
        <w:t> </w:t>
      </w:r>
      <w:r>
        <w:rPr>
          <w:rFonts w:ascii="Times New Roman"/>
          <w:spacing w:val="87"/>
          <w:position w:val="52"/>
          <w:sz w:val="20"/>
        </w:rPr>
        <w:drawing>
          <wp:inline distT="0" distB="0" distL="0" distR="0">
            <wp:extent cx="235298" cy="166687"/>
            <wp:effectExtent l="0" t="0" r="0" b="0"/>
            <wp:docPr id="3" name="image233.png" descr=""/>
            <wp:cNvGraphicFramePr>
              <a:graphicFrameLocks noChangeAspect="1"/>
            </wp:cNvGraphicFramePr>
            <a:graphic>
              <a:graphicData uri="http://schemas.openxmlformats.org/drawingml/2006/picture">
                <pic:pic>
                  <pic:nvPicPr>
                    <pic:cNvPr id="4" name="image233.png"/>
                    <pic:cNvPicPr/>
                  </pic:nvPicPr>
                  <pic:blipFill>
                    <a:blip r:embed="rId237" cstate="print"/>
                    <a:stretch>
                      <a:fillRect/>
                    </a:stretch>
                  </pic:blipFill>
                  <pic:spPr>
                    <a:xfrm>
                      <a:off x="0" y="0"/>
                      <a:ext cx="235298" cy="166687"/>
                    </a:xfrm>
                    <a:prstGeom prst="rect">
                      <a:avLst/>
                    </a:prstGeom>
                  </pic:spPr>
                </pic:pic>
              </a:graphicData>
            </a:graphic>
          </wp:inline>
        </w:drawing>
      </w:r>
      <w:r>
        <w:rPr>
          <w:rFonts w:ascii="Times New Roman"/>
          <w:spacing w:val="87"/>
          <w:position w:val="52"/>
          <w:sz w:val="20"/>
        </w:rPr>
      </w:r>
      <w:r>
        <w:rPr>
          <w:rFonts w:ascii="Times New Roman"/>
          <w:spacing w:val="79"/>
          <w:position w:val="52"/>
          <w:sz w:val="7"/>
        </w:rPr>
        <w:t> </w:t>
      </w:r>
      <w:r>
        <w:rPr>
          <w:rFonts w:ascii="Times New Roman"/>
          <w:spacing w:val="79"/>
          <w:position w:val="61"/>
          <w:sz w:val="20"/>
        </w:rPr>
        <w:pict>
          <v:group style="width:89.2pt;height:3.85pt;mso-position-horizontal-relative:char;mso-position-vertical-relative:line" coordorigin="0,0" coordsize="1784,77">
            <v:group style="position:absolute;left:0;top:0;width:1784;height:77" coordorigin="0,0" coordsize="1784,77">
              <v:shape style="position:absolute;left:0;top:0;width:1784;height:77" coordorigin="0,0" coordsize="1784,77" path="m24,0l0,20,0,57,24,77,1783,38,24,0xe" filled="true" fillcolor="#9d002f" stroked="false">
                <v:path arrowok="t"/>
                <v:fill type="solid"/>
              </v:shape>
            </v:group>
          </v:group>
        </w:pict>
      </w:r>
      <w:r>
        <w:rPr>
          <w:rFonts w:ascii="Times New Roman"/>
          <w:spacing w:val="79"/>
          <w:position w:val="61"/>
          <w:sz w:val="20"/>
        </w:rPr>
      </w: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3"/>
        <w:rPr>
          <w:rFonts w:ascii="Times New Roman" w:hAnsi="Times New Roman" w:cs="Times New Roman" w:eastAsia="Times New Roman" w:hint="default"/>
          <w:sz w:val="22"/>
          <w:szCs w:val="22"/>
        </w:rPr>
      </w:pPr>
      <w:r>
        <w:rPr/>
        <w:pict>
          <v:group style="position:absolute;margin-left:63.2789pt;margin-top:14.27879pt;width:31pt;height:6.2pt;mso-position-horizontal-relative:page;mso-position-vertical-relative:paragraph;z-index:1072;mso-wrap-distance-left:0;mso-wrap-distance-right:0" coordorigin="1266,286" coordsize="620,124">
            <v:shape style="position:absolute;left:1266;top:286;width:240;height:123" type="#_x0000_t75" stroked="false">
              <v:imagedata r:id="rId238" o:title=""/>
            </v:shape>
            <v:shape style="position:absolute;left:1537;top:289;width:109;height:117" type="#_x0000_t75" stroked="false">
              <v:imagedata r:id="rId239" o:title=""/>
            </v:shape>
            <v:group style="position:absolute;left:1677;top:289;width:82;height:117" coordorigin="1677,289" coordsize="82,117">
              <v:shape style="position:absolute;left:1677;top:289;width:82;height:117" coordorigin="1677,289" coordsize="82,117" path="m1755,289l1677,289,1677,406,1758,406,1758,381,1704,381,1704,357,1753,357,1753,335,1704,335,1704,312,1755,312,1755,289xe" filled="true" fillcolor="#58595b" stroked="false">
                <v:path arrowok="t"/>
                <v:fill type="solid"/>
              </v:shape>
            </v:group>
            <v:group style="position:absolute;left:1790;top:289;width:96;height:117" coordorigin="1790,289" coordsize="96,117">
              <v:shape style="position:absolute;left:1790;top:289;width:96;height:117" coordorigin="1790,289" coordsize="96,117" path="m1840,289l1790,289,1790,406,1817,406,1817,359,1857,359,1855,356,1862,353,1868,349,1877,339,1817,339,1817,311,1878,311,1873,303,1869,299,1861,294,1856,292,1845,289,1840,289xe" filled="true" fillcolor="#58595b" stroked="false">
                <v:path arrowok="t"/>
                <v:fill type="solid"/>
              </v:shape>
              <v:shape style="position:absolute;left:1790;top:289;width:96;height:117" coordorigin="1790,289" coordsize="96,117" path="m1857,359l1827,359,1852,406,1885,406,1857,359xe" filled="true" fillcolor="#58595b" stroked="false">
                <v:path arrowok="t"/>
                <v:fill type="solid"/>
              </v:shape>
              <v:shape style="position:absolute;left:1790;top:289;width:96;height:117" coordorigin="1790,289" coordsize="96,117" path="m1878,311l1817,311,1836,312,1841,312,1851,322,1851,327,1817,339,1877,339,1879,332,1879,317,1878,312xe" filled="true" fillcolor="#58595b" stroked="false">
                <v:path arrowok="t"/>
                <v:fill type="solid"/>
              </v:shape>
            </v:group>
            <w10:wrap type="topAndBottom"/>
          </v:group>
        </w:pict>
      </w:r>
      <w:r>
        <w:rPr/>
        <w:pict>
          <v:group style="position:absolute;margin-left:98.2658pt;margin-top:13.725789pt;width:50.3pt;height:7.3pt;mso-position-horizontal-relative:page;mso-position-vertical-relative:paragraph;z-index:1096;mso-wrap-distance-left:0;mso-wrap-distance-right:0" coordorigin="1965,275" coordsize="1006,146">
            <v:shape style="position:absolute;left:1965;top:289;width:177;height:120" type="#_x0000_t75" stroked="false">
              <v:imagedata r:id="rId240" o:title=""/>
            </v:shape>
            <v:shape style="position:absolute;left:2178;top:286;width:457;height:123" type="#_x0000_t75" stroked="false">
              <v:imagedata r:id="rId241" o:title=""/>
            </v:shape>
            <v:shape style="position:absolute;left:2661;top:275;width:310;height:145" type="#_x0000_t75" stroked="false">
              <v:imagedata r:id="rId242" o:title=""/>
            </v:shape>
            <w10:wrap type="topAndBottom"/>
          </v:group>
        </w:pict>
      </w:r>
    </w:p>
    <w:p>
      <w:pPr>
        <w:spacing w:line="240" w:lineRule="auto" w:before="11"/>
        <w:rPr>
          <w:rFonts w:ascii="Times New Roman" w:hAnsi="Times New Roman" w:cs="Times New Roman" w:eastAsia="Times New Roman" w:hint="default"/>
          <w:sz w:val="2"/>
          <w:szCs w:val="2"/>
        </w:rPr>
      </w:pPr>
    </w:p>
    <w:p>
      <w:pPr>
        <w:spacing w:line="240" w:lineRule="auto"/>
        <w:ind w:left="4335"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303.6pt;height:398.95pt;mso-position-horizontal-relative:char;mso-position-vertical-relative:line" coordorigin="0,0" coordsize="6072,7979">
            <v:shape style="position:absolute;left:2420;top:2011;width:1897;height:1692" type="#_x0000_t75" stroked="false">
              <v:imagedata r:id="rId243" o:title=""/>
            </v:shape>
            <v:shape style="position:absolute;left:2759;top:1780;width:251;height:222" type="#_x0000_t75" stroked="false">
              <v:imagedata r:id="rId244" o:title=""/>
            </v:shape>
            <v:shape style="position:absolute;left:2807;top:1528;width:827;height:557" type="#_x0000_t75" stroked="false">
              <v:imagedata r:id="rId245" o:title=""/>
            </v:shape>
            <v:shape style="position:absolute;left:4316;top:1044;width:827;height:557" type="#_x0000_t75" stroked="false">
              <v:imagedata r:id="rId246" o:title=""/>
            </v:shape>
            <v:shape style="position:absolute;left:3240;top:1463;width:1843;height:708" type="#_x0000_t75" stroked="false">
              <v:imagedata r:id="rId247" o:title=""/>
            </v:shape>
            <v:shape style="position:absolute;left:4778;top:3101;width:620;height:546" type="#_x0000_t75" stroked="false">
              <v:imagedata r:id="rId248" o:title=""/>
            </v:shape>
            <v:shape style="position:absolute;left:4331;top:3513;width:1605;height:2900" type="#_x0000_t75" stroked="false">
              <v:imagedata r:id="rId249" o:title=""/>
            </v:shape>
            <v:shape style="position:absolute;left:4220;top:760;width:484;height:630" type="#_x0000_t75" stroked="false">
              <v:imagedata r:id="rId250" o:title=""/>
            </v:shape>
            <v:shape style="position:absolute;left:2799;top:495;width:49;height:365" type="#_x0000_t75" stroked="false">
              <v:imagedata r:id="rId251" o:title=""/>
            </v:shape>
            <v:shape style="position:absolute;left:2712;top:822;width:36;height:624" type="#_x0000_t75" stroked="false">
              <v:imagedata r:id="rId252" o:title=""/>
            </v:shape>
            <v:shape style="position:absolute;left:3040;top:1385;width:181;height:302" type="#_x0000_t75" stroked="false">
              <v:imagedata r:id="rId253" o:title=""/>
            </v:shape>
            <v:shape style="position:absolute;left:3220;top:1111;width:1445;height:750" type="#_x0000_t75" stroked="false">
              <v:imagedata r:id="rId254" o:title=""/>
            </v:shape>
            <v:group style="position:absolute;left:2757;top:1969;width:50;height:320" coordorigin="2757,1969" coordsize="50,320">
              <v:shape style="position:absolute;left:2757;top:1969;width:50;height:320" coordorigin="2757,1969" coordsize="50,320" path="m2757,1969l2757,2253,2807,2288,2807,2003,2757,1969xe" filled="true" fillcolor="#939598" stroked="false">
                <v:path arrowok="t"/>
                <v:fill type="solid"/>
              </v:shape>
              <v:shape style="position:absolute;left:2471;top:2227;width:48;height:320" type="#_x0000_t75" stroked="false">
                <v:imagedata r:id="rId255" o:title=""/>
              </v:shape>
              <v:shape style="position:absolute;left:2429;top:2398;width:131;height:357" type="#_x0000_t75" stroked="false">
                <v:imagedata r:id="rId256" o:title=""/>
              </v:shape>
              <v:shape style="position:absolute;left:3652;top:2635;width:21;height:329" type="#_x0000_t75" stroked="false">
                <v:imagedata r:id="rId257" o:title=""/>
              </v:shape>
              <v:shape style="position:absolute;left:3612;top:2904;width:89;height:396" type="#_x0000_t75" stroked="false">
                <v:imagedata r:id="rId258" o:title=""/>
              </v:shape>
              <v:shape style="position:absolute;left:3484;top:2905;width:129;height:358" type="#_x0000_t75" stroked="false">
                <v:imagedata r:id="rId259" o:title=""/>
              </v:shape>
              <v:shape style="position:absolute;left:3542;top:3152;width:76;height:320" type="#_x0000_t75" stroked="false">
                <v:imagedata r:id="rId260" o:title=""/>
              </v:shape>
              <v:shape style="position:absolute;left:4840;top:2895;width:34;height:613" type="#_x0000_t75" stroked="false">
                <v:imagedata r:id="rId261" o:title=""/>
              </v:shape>
              <v:shape style="position:absolute;left:2311;top:2914;width:109;height:603" type="#_x0000_t75" stroked="false">
                <v:imagedata r:id="rId262" o:title=""/>
              </v:shape>
              <v:shape style="position:absolute;left:2311;top:2914;width:109;height:603" type="#_x0000_t75" stroked="false">
                <v:imagedata r:id="rId262" o:title=""/>
              </v:shape>
              <v:shape style="position:absolute;left:3246;top:3132;width:325;height:396" type="#_x0000_t75" stroked="false">
                <v:imagedata r:id="rId263" o:title=""/>
              </v:shape>
              <v:shape style="position:absolute;left:2439;top:3256;width:22;height:284" type="#_x0000_t75" stroked="false">
                <v:imagedata r:id="rId264" o:title=""/>
              </v:shape>
              <v:shape style="position:absolute;left:2420;top:3233;width:19;height:307" type="#_x0000_t75" stroked="false">
                <v:imagedata r:id="rId265" o:title=""/>
              </v:shape>
              <v:shape style="position:absolute;left:2461;top:3256;width:157;height:367" type="#_x0000_t75" stroked="false">
                <v:imagedata r:id="rId266" o:title=""/>
              </v:shape>
              <v:shape style="position:absolute;left:2461;top:3256;width:157;height:367" type="#_x0000_t75" stroked="false">
                <v:imagedata r:id="rId266" o:title=""/>
              </v:shape>
              <v:shape style="position:absolute;left:2617;top:3338;width:5;height:308" type="#_x0000_t75" stroked="false">
                <v:imagedata r:id="rId267" o:title=""/>
              </v:shape>
              <v:shape style="position:absolute;left:2617;top:3339;width:5;height:308" type="#_x0000_t75" stroked="false">
                <v:imagedata r:id="rId267" o:title=""/>
              </v:shape>
              <v:shape style="position:absolute;left:4974;top:3354;width:22;height:422" type="#_x0000_t75" stroked="false">
                <v:imagedata r:id="rId268" o:title=""/>
              </v:shape>
              <v:shape style="position:absolute;left:5211;top:3767;width:104;height:826" type="#_x0000_t75" stroked="false">
                <v:imagedata r:id="rId269" o:title=""/>
              </v:shape>
              <v:shape style="position:absolute;left:5347;top:5289;width:233;height:618" type="#_x0000_t75" stroked="false">
                <v:imagedata r:id="rId270" o:title=""/>
              </v:shape>
              <v:shape style="position:absolute;left:5311;top:5819;width:58;height:589" type="#_x0000_t75" stroked="false">
                <v:imagedata r:id="rId271" o:title=""/>
              </v:shape>
              <v:shape style="position:absolute;left:0;top:6592;width:980;height:708" type="#_x0000_t75" stroked="false">
                <v:imagedata r:id="rId272" o:title=""/>
              </v:shape>
              <v:shape style="position:absolute;left:0;top:6592;width:980;height:708" type="#_x0000_t75" stroked="false">
                <v:imagedata r:id="rId272" o:title=""/>
              </v:shape>
              <v:shape style="position:absolute;left:668;top:6876;width:1465;height:778" type="#_x0000_t75" stroked="false">
                <v:imagedata r:id="rId273" o:title=""/>
              </v:shape>
              <v:shape style="position:absolute;left:668;top:6876;width:1350;height:783" type="#_x0000_t75" stroked="false">
                <v:imagedata r:id="rId274" o:title=""/>
              </v:shape>
              <v:shape style="position:absolute;left:4431;top:6590;width:1641;height:954" type="#_x0000_t75" stroked="false">
                <v:imagedata r:id="rId275" o:title=""/>
              </v:shape>
              <v:shape style="position:absolute;left:1682;top:6869;width:2906;height:1109" type="#_x0000_t75" stroked="false">
                <v:imagedata r:id="rId276" o:title=""/>
              </v:shape>
              <v:shape style="position:absolute;left:204;top:5277;width:233;height:631" type="#_x0000_t75" stroked="false">
                <v:imagedata r:id="rId277" o:title=""/>
              </v:shape>
              <v:shape style="position:absolute;left:204;top:5277;width:233;height:631" type="#_x0000_t75" stroked="false">
                <v:imagedata r:id="rId277" o:title=""/>
              </v:shape>
              <v:shape style="position:absolute;left:415;top:5819;width:58;height:588" type="#_x0000_t75" stroked="false">
                <v:imagedata r:id="rId278" o:title=""/>
              </v:shape>
              <v:shape style="position:absolute;left:0;top:6308;width:599;height:641" type="#_x0000_t75" stroked="false">
                <v:imagedata r:id="rId279" o:title=""/>
              </v:shape>
              <v:shape style="position:absolute;left:5184;top:6308;width:599;height:641" type="#_x0000_t75" stroked="false">
                <v:imagedata r:id="rId280" o:title=""/>
              </v:shape>
              <v:shape style="position:absolute;left:1385;top:6596;width:194;height:389" type="#_x0000_t75" stroked="false">
                <v:imagedata r:id="rId281" o:title=""/>
              </v:shape>
              <v:shape style="position:absolute;left:1385;top:6596;width:194;height:389" type="#_x0000_t75" stroked="false">
                <v:imagedata r:id="rId282" o:title=""/>
              </v:shape>
              <v:shape style="position:absolute;left:4204;top:6595;width:195;height:390" type="#_x0000_t75" stroked="false">
                <v:imagedata r:id="rId283" o:title=""/>
              </v:shape>
              <v:shape style="position:absolute;left:4206;top:6597;width:193;height:387" type="#_x0000_t75" stroked="false">
                <v:imagedata r:id="rId284" o:title=""/>
              </v:shape>
              <v:shape style="position:absolute;left:4399;top:6664;width:786;height:578" type="#_x0000_t75" stroked="false">
                <v:imagedata r:id="rId285" o:title=""/>
              </v:shape>
              <v:shape style="position:absolute;left:600;top:6664;width:786;height:578" type="#_x0000_t75" stroked="false">
                <v:imagedata r:id="rId286" o:title=""/>
              </v:shape>
              <v:shape style="position:absolute;left:1579;top:6595;width:2624;height:989" type="#_x0000_t75" stroked="false">
                <v:imagedata r:id="rId287" o:title=""/>
              </v:shape>
              <v:shape style="position:absolute;left:2734;top:1431;width:114;height:376" type="#_x0000_t75" stroked="false">
                <v:imagedata r:id="rId288" o:title=""/>
              </v:shape>
              <v:shape style="position:absolute;left:2734;top:1431;width:114;height:376" type="#_x0000_t75" stroked="false">
                <v:imagedata r:id="rId288" o:title=""/>
              </v:shape>
              <v:shape style="position:absolute;left:3040;top:494;width:35;height:344" type="#_x0000_t75" stroked="false">
                <v:imagedata r:id="rId289" o:title=""/>
              </v:shape>
              <v:shape style="position:absolute;left:909;top:2896;width:26;height:604" type="#_x0000_t75" stroked="false">
                <v:imagedata r:id="rId290" o:title=""/>
              </v:shape>
              <v:shape style="position:absolute;left:788;top:3353;width:22;height:422" type="#_x0000_t75" stroked="false">
                <v:imagedata r:id="rId291" o:title=""/>
              </v:shape>
              <v:shape style="position:absolute;left:788;top:3353;width:22;height:422" type="#_x0000_t75" stroked="false">
                <v:imagedata r:id="rId291" o:title=""/>
              </v:shape>
              <v:shape style="position:absolute;left:469;top:3754;width:104;height:835" type="#_x0000_t75" stroked="false">
                <v:imagedata r:id="rId292" o:title=""/>
              </v:shape>
            </v:group>
            <v:group style="position:absolute;left:0;top:0;width:5783;height:7300" coordorigin="0,0" coordsize="5783,7300">
              <v:shape style="position:absolute;left:0;top:0;width:5783;height:7300" coordorigin="0,0" coordsize="5783,7300" path="m4204,6600l1579,6600,1625,6660,1673,6740,1724,6800,1779,6840,1836,6900,1896,6960,1957,7000,2020,7040,2085,7080,2152,7120,2220,7160,2290,7200,2362,7220,2660,7300,3126,7300,3423,7220,3495,7180,3565,7160,3633,7120,3700,7080,3765,7040,3828,7000,3889,6960,3948,6900,4004,6840,4058,6800,4109,6740,4158,6660,4204,6600xe" filled="true" fillcolor="#e6e7e8" stroked="false">
                <v:path arrowok="t"/>
                <v:fill type="solid"/>
              </v:shape>
              <v:shape style="position:absolute;left:0;top:0;width:5783;height:7300" coordorigin="0,0" coordsize="5783,7300" path="m5115,3500l669,3500,610,3520,522,3580,492,3640,475,3700,469,3760,475,3840,493,3940,534,4060,559,4180,571,4280,571,4360,563,4420,550,4480,533,4540,517,4560,503,4600,491,4620,470,4660,443,4720,413,4760,375,4820,336,4880,298,4960,264,5040,235,5100,215,5180,204,5260,206,5340,222,5400,254,5480,300,5540,361,5580,437,5640,426,5700,418,5760,415,5840,420,5900,435,5980,464,6060,471,6100,473,6140,468,6180,453,6200,424,6240,371,6260,286,6280,162,6300,0,6320,111,6440,133,6460,170,6500,223,6540,289,6580,363,6620,435,6660,506,6660,574,6680,600,6680,628,6720,685,6820,748,6880,814,6920,877,6960,1071,6960,1153,6940,1226,6900,1288,6840,1337,6800,1353,6780,1367,6760,1377,6740,1385,6720,1444,6680,1495,6660,1540,6640,1579,6600,5458,6600,5495,6580,5561,6540,5613,6500,5651,6460,5672,6440,5783,6320,5621,6300,5497,6280,5412,6260,5359,6240,5316,6180,5311,6140,5313,6100,5320,6060,5349,5980,5364,5900,5369,5840,5366,5760,5358,5700,5347,5640,5423,5580,5484,5540,5530,5480,5561,5400,5578,5340,5579,5260,5569,5180,5548,5100,5520,5040,5485,4960,5447,4880,5408,4820,5370,4760,5340,4700,5312,4660,5288,4620,5270,4560,5259,4540,5246,4520,5231,4480,5219,4420,5212,4360,5213,4260,5226,4160,5251,4060,5294,3920,5311,3840,5316,3760,5309,3700,5291,3640,5262,3580,5173,3520,5115,3500xe" filled="true" fillcolor="#e6e7e8" stroked="false">
                <v:path arrowok="t"/>
                <v:fill type="solid"/>
              </v:shape>
              <v:shape style="position:absolute;left:0;top:0;width:5783;height:7300" coordorigin="0,0" coordsize="5783,7300" path="m5458,6600l4204,6600,4243,6640,4288,6660,4340,6680,4399,6720,4431,6780,4496,6840,4558,6900,4631,6940,4712,6960,4907,6960,4970,6920,5035,6880,5098,6820,5156,6720,5184,6680,5209,6680,5278,6660,5349,6660,5421,6620,5458,6600xe" filled="true" fillcolor="#e6e7e8" stroked="false">
                <v:path arrowok="t"/>
                <v:fill type="solid"/>
              </v:shape>
              <v:shape style="position:absolute;left:0;top:0;width:5783;height:7300" coordorigin="0,0" coordsize="5783,7300" path="m823,3100l796,3260,788,3340,789,3400,797,3460,810,3500,4974,3500,4987,3460,2589,3460,2521,3440,2473,3420,2437,3380,2403,3360,2366,3320,2318,3300,2253,3240,2208,3220,935,3220,823,3100xe" filled="true" fillcolor="#e6e7e8" stroked="false">
                <v:path arrowok="t"/>
                <v:fill type="solid"/>
              </v:shape>
              <v:shape style="position:absolute;left:0;top:0;width:5783;height:7300" coordorigin="0,0" coordsize="5783,7300" path="m3294,3340l2617,3340,2620,3360,2622,3380,2622,3400,2620,3420,2611,3420,2603,3440,2596,3440,2589,3460,4987,3460,4994,3400,4995,3380,3333,3380,3320,3360,3294,3340xe" filled="true" fillcolor="#e6e7e8" stroked="false">
                <v:path arrowok="t"/>
                <v:fill type="solid"/>
              </v:shape>
              <v:shape style="position:absolute;left:0;top:0;width:5783;height:7300" coordorigin="0,0" coordsize="5783,7300" path="m3593,3140l3330,3140,3347,3160,3542,3160,3618,3200,3531,3240,3466,3300,3418,3320,3380,3360,3371,3360,3363,3380,4995,3380,4995,3340,4988,3260,4984,3240,4840,3240,4847,3200,3626,3200,3593,3140xe" filled="true" fillcolor="#e6e7e8" stroked="false">
                <v:path arrowok="t"/>
                <v:fill type="solid"/>
              </v:shape>
              <v:shape style="position:absolute;left:0;top:0;width:5783;height:7300" coordorigin="0,0" coordsize="5783,7300" path="m3666,2740l2337,2740,2339,2760,2321,2820,2312,2880,2312,2960,2321,3040,2342,3100,2375,3180,2420,3240,2439,3260,2461,3260,2478,3300,2504,3320,2537,3340,3276,3340,3268,3320,3266,3300,3262,3280,3255,3280,3246,3260,3249,3240,3256,3240,3258,3220,3272,3220,3289,3200,3308,3180,3330,3140,3593,3140,3516,3000,3500,2960,3491,2940,3486,2920,3689,2920,3666,2740xe" filled="true" fillcolor="#e6e7e8" stroked="false">
                <v:path arrowok="t"/>
                <v:fill type="solid"/>
              </v:shape>
              <v:shape style="position:absolute;left:0;top:0;width:5783;height:7300" coordorigin="0,0" coordsize="5783,7300" path="m4961,3100l4840,3240,4984,3240,4961,3100xe" filled="true" fillcolor="#e6e7e8" stroked="false">
                <v:path arrowok="t"/>
                <v:fill type="solid"/>
              </v:shape>
              <v:shape style="position:absolute;left:0;top:0;width:5783;height:7300" coordorigin="0,0" coordsize="5783,7300" path="m909,2900l926,3140,928,3160,931,3180,934,3200,935,3220,2208,3220,2164,3200,1317,3200,1247,3180,1182,3160,1122,3120,1066,3080,909,2900xe" filled="true" fillcolor="#e6e7e8" stroked="false">
                <v:path arrowok="t"/>
                <v:fill type="solid"/>
              </v:shape>
              <v:shape style="position:absolute;left:0;top:0;width:5783;height:7300" coordorigin="0,0" coordsize="5783,7300" path="m3542,3160l3380,3160,3397,3180,3571,3220,3542,3160xe" filled="true" fillcolor="#e6e7e8" stroked="false">
                <v:path arrowok="t"/>
                <v:fill type="solid"/>
              </v:shape>
              <v:shape style="position:absolute;left:0;top:0;width:5783;height:7300" coordorigin="0,0" coordsize="5783,7300" path="m1946,3100l1699,3100,1622,3120,1531,3140,1485,3160,1432,3180,1376,3180,1317,3200,2164,3200,2044,3140,1997,3120,1946,3100xe" filled="true" fillcolor="#e6e7e8" stroked="false">
                <v:path arrowok="t"/>
                <v:fill type="solid"/>
              </v:shape>
              <v:shape style="position:absolute;left:0;top:0;width:5783;height:7300" coordorigin="0,0" coordsize="5783,7300" path="m4408,3180l3647,3180,3626,3200,4466,3200,4408,3180xe" filled="true" fillcolor="#e6e7e8" stroked="false">
                <v:path arrowok="t"/>
                <v:fill type="solid"/>
              </v:shape>
              <v:shape style="position:absolute;left:0;top:0;width:5783;height:7300" coordorigin="0,0" coordsize="5783,7300" path="m4874,2900l4718,3080,4662,3120,4602,3160,4537,3180,4466,3200,4847,3200,4852,3180,4855,3160,4857,3140,4874,2900xe" filled="true" fillcolor="#e6e7e8" stroked="false">
                <v:path arrowok="t"/>
                <v:fill type="solid"/>
              </v:shape>
              <v:shape style="position:absolute;left:0;top:0;width:5783;height:7300" coordorigin="0,0" coordsize="5783,7300" path="m4082,3100l3893,3100,3835,3120,3777,3120,3716,3140,3692,3160,3668,3180,4349,3180,4234,3140,4154,3120,4082,3100xe" filled="true" fillcolor="#e6e7e8" stroked="false">
                <v:path arrowok="t"/>
                <v:fill type="solid"/>
              </v:shape>
              <v:shape style="position:absolute;left:0;top:0;width:5783;height:7300" coordorigin="0,0" coordsize="5783,7300" path="m3689,2920l3612,2920,3701,3020,3689,2920xe" filled="true" fillcolor="#e6e7e8" stroked="false">
                <v:path arrowok="t"/>
                <v:fill type="solid"/>
              </v:shape>
              <v:shape style="position:absolute;left:0;top:0;width:5783;height:7300" coordorigin="0,0" coordsize="5783,7300" path="m3612,2920l3554,2920,3614,2980,3612,2920xe" filled="true" fillcolor="#e6e7e8" stroked="false">
                <v:path arrowok="t"/>
                <v:fill type="solid"/>
              </v:shape>
              <v:shape style="position:absolute;left:0;top:0;width:5783;height:7300" coordorigin="0,0" coordsize="5783,7300" path="m3992,840l2715,840,2725,900,2734,960,2742,1020,2746,1100,2748,1200,2744,1300,2734,1440,2736,1460,2742,1480,2750,1500,2759,1500,2770,1520,2803,1520,2825,1540,2848,1540,2848,1960,2757,1980,2807,2020,2707,2020,2641,2060,2578,2100,2471,2240,2519,2280,2513,2280,2503,2300,2429,2400,2498,2460,2510,2460,2540,2480,2560,2480,2521,2500,2484,2540,2449,2580,2415,2620,2386,2640,2363,2660,2347,2680,2337,2720,2336,2720,2336,2740,3664,2740,3661,2720,3657,2700,3652,2680,3673,2640,3625,2580,3602,2520,3584,2460,3567,2400,3541,2320,3501,2260,3439,2200,3351,2160,3353,2160,3353,2140,3351,2120,3344,2080,3331,2060,3314,2020,3263,1960,3195,1920,3040,1880,3040,1420,3089,1400,4033,1400,4168,1380,4278,1360,4365,1340,4433,1320,4527,1260,4559,1240,4575,1240,4649,1160,4665,1120,4220,1120,4306,1100,4387,1060,4460,1020,4524,980,4577,940,4619,880,4215,880,4176,860,4028,860,3992,840xe" filled="true" fillcolor="#e6e7e8" stroked="false">
                <v:path arrowok="t"/>
                <v:fill type="solid"/>
              </v:shape>
              <v:shape style="position:absolute;left:0;top:0;width:5783;height:7300" coordorigin="0,0" coordsize="5783,7300" path="m3941,1400l3220,1400,3220,1420,3221,1420,3221,1440,3222,1460,3223,1480,3224,1480,3239,1540,3290,1580,3401,1580,3448,1560,3504,1540,3562,1500,3627,1480,3697,1460,3773,1440,3854,1420,3941,1400xe" filled="true" fillcolor="#e6e7e8" stroked="false">
                <v:path arrowok="t"/>
                <v:fill type="solid"/>
              </v:shape>
              <v:shape style="position:absolute;left:0;top:0;width:5783;height:7300" coordorigin="0,0" coordsize="5783,7300" path="m4704,760l4508,840,4439,860,4376,860,4315,880,4619,880,4704,760xe" filled="true" fillcolor="#e6e7e8" stroked="false">
                <v:path arrowok="t"/>
                <v:fill type="solid"/>
              </v:shape>
              <v:shape style="position:absolute;left:0;top:0;width:5783;height:7300" coordorigin="0,0" coordsize="5783,7300" path="m2940,0l2877,140,2799,500,2848,580,2848,700,2784,740,2746,760,2727,780,2719,800,2714,800,2712,820,2712,840,3578,840,3542,780,3494,740,3433,700,3361,680,3277,660,3040,660,3040,560,3074,500,3002,140,2940,0xe" filled="true" fillcolor="#e6e7e8" stroked="false">
                <v:path arrowok="t"/>
                <v:fill type="solid"/>
              </v:shape>
              <v:shape style="position:absolute;left:0;top:0;width:5783;height:7300" coordorigin="0,0" coordsize="5783,7300" path="m3818,820l3750,820,3717,840,3858,840,3818,820xe" filled="true" fillcolor="#e6e7e8" stroked="false">
                <v:path arrowok="t"/>
                <v:fill type="solid"/>
              </v:shape>
              <v:shape style="position:absolute;left:1389;top:3739;width:3007;height:3464" type="#_x0000_t75" stroked="false">
                <v:imagedata r:id="rId293" o:title=""/>
              </v:shape>
              <v:shape style="position:absolute;left:1381;top:3730;width:3024;height:3480" type="#_x0000_t75" stroked="false">
                <v:imagedata r:id="rId294" o:title=""/>
              </v:shape>
              <v:shape style="position:absolute;left:1492;top:3876;width:2805;height:3196" type="#_x0000_t75" stroked="false">
                <v:imagedata r:id="rId295" o:title=""/>
              </v:shape>
            </v:group>
            <v:group style="position:absolute;left:1593;top:3976;width:2600;height:2994" coordorigin="1593,3976" coordsize="2600,2994">
              <v:shape style="position:absolute;left:1593;top:3976;width:2600;height:2994" coordorigin="1593,3976" coordsize="2600,2994" path="m4188,3976l1593,3976,1593,5695,1595,5765,1602,5838,1614,5911,1629,5982,1648,6052,1671,6120,1698,6186,1729,6251,1762,6314,1800,6375,1840,6433,1884,6489,1930,6543,1979,6594,2031,6643,2086,6689,2143,6731,2202,6771,2263,6808,2327,6841,2393,6870,2460,6896,2529,6919,2600,6937,2672,6952,2745,6962,2819,6968,2895,6970,2971,6968,3045,6961,3118,6950,3190,6936,3261,6917,3329,6895,3397,6868,3462,6839,3525,6806,3587,6769,3646,6730,3702,6687,3757,6642,3808,6593,3857,6542,3904,6489,3947,6433,3987,6375,4024,6314,4058,6252,4088,6188,4115,6121,4137,6054,4157,5984,4172,5914,4183,5842,4190,5769,4193,5695,4188,3976xe" filled="true" fillcolor="#ffffff" stroked="false">
                <v:path arrowok="t"/>
                <v:fill type="solid"/>
              </v:shape>
              <v:shape style="position:absolute;left:1814;top:4209;width:2144;height:2528" type="#_x0000_t75" stroked="false">
                <v:imagedata r:id="rId296" o:title=""/>
              </v:shape>
            </v:group>
            <v:group style="position:absolute;left:1814;top:4209;width:2144;height:2529" coordorigin="1814,4209" coordsize="2144,2529">
              <v:shape style="position:absolute;left:1814;top:4209;width:2144;height:2529" coordorigin="1814,4209" coordsize="2144,2529" path="m3958,4209l1814,4209,1814,5670,1817,5740,1825,5815,1838,5888,1856,5959,1879,6028,1907,6095,1939,6160,1975,6223,2015,6283,2059,6340,2107,6394,2158,6445,2212,6492,2269,6536,2330,6576,2392,6612,2458,6644,2525,6672,2595,6695,2667,6713,2740,6726,2815,6734,2891,6737,2966,6734,3040,6725,3113,6712,3184,6693,3253,6670,3320,6642,3385,6610,3447,6574,3507,6534,3563,6491,3617,6444,3668,6393,3715,6339,3758,6282,3798,6223,3834,6161,3866,6096,3893,6030,3916,5961,3934,5890,3947,5818,3955,5744,3958,5670,3958,4209xe" filled="true" fillcolor="#6f7173" stroked="false">
                <v:path arrowok="t"/>
                <v:fill type="solid"/>
              </v:shape>
              <v:shape style="position:absolute;left:1798;top:4192;width:2177;height:2562" type="#_x0000_t75" stroked="false">
                <v:imagedata r:id="rId297" o:title=""/>
              </v:shape>
            </v:group>
            <v:group style="position:absolute;left:2325;top:5430;width:14;height:15" coordorigin="2325,5430" coordsize="14,15">
              <v:shape style="position:absolute;left:2325;top:5430;width:14;height:15" coordorigin="2325,5430" coordsize="14,15" path="m2334,5430l2325,5430,2325,5444,2334,5444,2339,5439,2339,5434,2334,5430xe" filled="true" fillcolor="#5f6062" stroked="false">
                <v:path arrowok="t"/>
                <v:fill type="solid"/>
              </v:shape>
              <v:shape style="position:absolute;left:1968;top:5345;width:902;height:1152" type="#_x0000_t75" stroked="false">
                <v:imagedata r:id="rId298" o:title=""/>
              </v:shape>
              <v:shape style="position:absolute;left:2018;top:5395;width:792;height:1050" type="#_x0000_t75" stroked="false">
                <v:imagedata r:id="rId299" o:title=""/>
              </v:shape>
              <v:shape style="position:absolute;left:2312;top:5416;width:171;height:113" type="#_x0000_t75" stroked="false">
                <v:imagedata r:id="rId300" o:title=""/>
              </v:shape>
            </v:group>
            <v:group style="position:absolute;left:3433;top:5430;width:14;height:15" coordorigin="3433,5430" coordsize="14,15">
              <v:shape style="position:absolute;left:3433;top:5430;width:14;height:15" coordorigin="3433,5430" coordsize="14,15" path="m3442,5430l3437,5430,3433,5434,3433,5439,3437,5444,3442,5444,3447,5439,3447,5434,3442,5430xe" filled="true" fillcolor="#5f6062" stroked="false">
                <v:path arrowok="t"/>
                <v:fill type="solid"/>
              </v:shape>
              <v:shape style="position:absolute;left:2913;top:5345;width:902;height:1152" type="#_x0000_t75" stroked="false">
                <v:imagedata r:id="rId301" o:title=""/>
              </v:shape>
              <v:shape style="position:absolute;left:2963;top:5395;width:791;height:1050" type="#_x0000_t75" stroked="false">
                <v:imagedata r:id="rId302" o:title=""/>
              </v:shape>
              <v:shape style="position:absolute;left:3287;top:5416;width:174;height:113" type="#_x0000_t75" stroked="false">
                <v:imagedata r:id="rId303" o:title=""/>
              </v:shape>
              <v:shape style="position:absolute;left:2519;top:5033;width:741;height:1613" type="#_x0000_t75" stroked="false">
                <v:imagedata r:id="rId304" o:title=""/>
              </v:shape>
              <v:shape style="position:absolute;left:2587;top:5091;width:597;height:1483" type="#_x0000_t75" stroked="false">
                <v:imagedata r:id="rId305" o:title=""/>
              </v:shape>
              <v:shape style="position:absolute;left:2568;top:5082;width:636;height:1510" type="#_x0000_t75" stroked="false">
                <v:imagedata r:id="rId306" o:title=""/>
              </v:shape>
              <v:shape style="position:absolute;left:103;top:3022;width:2796;height:3916" type="#_x0000_t75" stroked="false">
                <v:imagedata r:id="rId307" o:title=""/>
              </v:shape>
              <v:shape style="position:absolute;left:171;top:3102;width:2641;height:3750" type="#_x0000_t75" stroked="false">
                <v:imagedata r:id="rId308" o:title=""/>
              </v:shape>
              <v:shape style="position:absolute;left:136;top:3069;width:2693;height:3800" type="#_x0000_t75" stroked="false">
                <v:imagedata r:id="rId309" o:title=""/>
              </v:shape>
              <v:shape style="position:absolute;left:403;top:3206;width:2328;height:3560" type="#_x0000_t75" stroked="false">
                <v:imagedata r:id="rId310" o:title=""/>
              </v:shape>
            </v:group>
            <v:group style="position:absolute;left:403;top:3206;width:2328;height:3560" coordorigin="403,3206" coordsize="2328,3560">
              <v:shape style="position:absolute;left:403;top:3206;width:2328;height:3560" coordorigin="403,3206" coordsize="2328,3560" path="m1057,5746l854,5746,859,5826,869,5906,881,5966,896,6026,912,6086,929,6126,946,6166,961,6186,974,6226,984,6246,990,6286,992,6326,987,6366,976,6406,958,6466,931,6526,896,6586,850,6666,890,6706,930,6726,971,6766,1128,6766,1162,6746,1221,6686,1264,6606,1287,6506,1289,6446,1285,6386,1273,6306,1254,6246,1226,6166,1189,6086,1143,6006,1320,6006,1289,5966,1260,5906,1236,5866,1098,5866,1062,5786,1057,5746xe" filled="true" fillcolor="#323031" stroked="false">
                <v:path arrowok="t"/>
                <v:fill type="solid"/>
              </v:shape>
              <v:shape style="position:absolute;left:403;top:3206;width:2328;height:3560" coordorigin="403,3206" coordsize="2328,3560" path="m1320,6006l1143,6006,1229,6106,1289,6186,1327,6246,1348,6306,1356,6366,1354,6426,1349,6486,1342,6546,1375,6526,1410,6506,1445,6466,1477,6446,1502,6406,1517,6346,1518,6306,1502,6246,1466,6166,1406,6086,1320,6006xe" filled="true" fillcolor="#323031" stroked="false">
                <v:path arrowok="t"/>
                <v:fill type="solid"/>
              </v:shape>
              <v:shape style="position:absolute;left:403;top:3206;width:2328;height:3560" coordorigin="403,3206" coordsize="2328,3560" path="m1181,4686l872,4686,878,4746,876,4806,868,4866,854,4946,835,5006,812,5066,785,5126,757,5186,727,5246,697,5306,667,5386,638,5446,612,5506,588,5566,569,5626,554,5686,545,5746,542,5806,547,5866,560,5926,582,5986,614,6026,630,6106,634,6166,623,6226,597,6286,553,6346,490,6386,406,6406,440,6446,483,6466,532,6486,641,6486,695,6466,746,6426,790,6406,826,6346,852,6286,863,6186,858,6106,844,6006,836,5926,838,5846,854,5746,1057,5746,1050,5686,1057,5606,1080,5526,1112,5466,1187,5346,1243,5286,1252,5286,1289,5246,1314,5206,1329,5146,1333,5106,1328,5046,1316,4986,1298,4926,1274,4866,1245,4806,1214,4746,1181,4686xe" filled="true" fillcolor="#323031" stroked="false">
                <v:path arrowok="t"/>
                <v:fill type="solid"/>
              </v:shape>
              <v:shape style="position:absolute;left:403;top:3206;width:2328;height:3560" coordorigin="403,3206" coordsize="2328,3560" path="m1243,5486l1181,5566,1143,5626,1123,5686,1114,5746,1108,5806,1098,5866,1236,5866,1220,5806,1214,5726,1220,5626,1243,5486xe" filled="true" fillcolor="#323031" stroked="false">
                <v:path arrowok="t"/>
                <v:fill type="solid"/>
              </v:shape>
              <v:shape style="position:absolute;left:403;top:3206;width:2328;height:3560" coordorigin="403,3206" coordsize="2328,3560" path="m668,4086l680,4166,685,4246,685,4326,679,4406,668,4466,653,4526,633,4606,609,4666,582,4726,551,4786,517,4866,481,4926,442,5006,416,5106,403,5166,403,5226,418,5286,447,5346,491,5406,551,5466,569,5386,594,5326,623,5266,656,5206,691,5146,727,5086,761,5026,794,4966,823,4906,846,4846,863,4766,745,4766,737,4706,733,4626,732,4546,733,4446,731,4366,727,4266,716,4186,697,4126,668,4086xe" filled="true" fillcolor="#323031" stroked="false">
                <v:path arrowok="t"/>
                <v:fill type="solid"/>
              </v:shape>
              <v:shape style="position:absolute;left:403;top:3206;width:2328;height:3560" coordorigin="403,3206" coordsize="2328,3560" path="m777,4306l792,4446,794,4546,786,4606,773,4666,759,4686,748,4726,745,4766,863,4766,872,4686,1181,4686,1155,4626,949,4626,899,4506,862,4426,834,4386,808,4346,777,4306xe" filled="true" fillcolor="#323031" stroked="false">
                <v:path arrowok="t"/>
                <v:fill type="solid"/>
              </v:shape>
              <v:shape style="position:absolute;left:403;top:3206;width:2328;height:3560" coordorigin="403,3206" coordsize="2328,3560" path="m1026,3626l748,3626,715,3646,669,3686,642,3766,642,3786,655,3866,681,3946,717,4026,759,4106,782,4166,827,4246,870,4326,908,4406,937,4486,947,4526,954,4546,957,4586,955,4606,949,4626,1155,4626,1146,4606,1113,4546,1080,4486,1050,4406,1024,4346,1003,4286,987,4226,979,4166,979,4126,988,4066,1007,4026,1208,4026,1207,4006,1231,3926,1310,3866,1372,3846,1669,3846,1729,3826,1800,3826,1882,3786,1979,3766,2093,3706,2187,3706,2279,3686,2698,3686,2731,3666,1198,3666,1105,3646,1104,3645,1026,3626xe" filled="true" fillcolor="#323031" stroked="false">
                <v:path arrowok="t"/>
                <v:fill type="solid"/>
              </v:shape>
              <v:shape style="position:absolute;left:403;top:3206;width:2328;height:3560" coordorigin="403,3206" coordsize="2328,3560" path="m1208,4026l1007,4026,1020,4106,1034,4166,1048,4206,1063,4226,1077,4266,1106,4326,1119,4386,1132,4446,1143,4546,1186,4466,1214,4406,1228,4346,1232,4286,1229,4226,1222,4166,1215,4106,1208,4066,1208,4026xe" filled="true" fillcolor="#323031" stroked="false">
                <v:path arrowok="t"/>
                <v:fill type="solid"/>
              </v:shape>
              <v:shape style="position:absolute;left:403;top:3206;width:2328;height:3560" coordorigin="403,3206" coordsize="2328,3560" path="m1104,3645l1105,3646,1198,3666,1107,3646,1104,3645xe" filled="true" fillcolor="#323031" stroked="false">
                <v:path arrowok="t"/>
                <v:fill type="solid"/>
              </v:shape>
              <v:shape style="position:absolute;left:403;top:3206;width:2328;height:3560" coordorigin="403,3206" coordsize="2328,3560" path="m931,3386l959,3486,1037,3586,1104,3645,1198,3666,2731,3666,2715,3626,2668,3606,2622,3606,2608,3566,2538,3546,2484,3526,2443,3526,2412,3506,1173,3506,1099,3486,1019,3446,931,3386xe" filled="true" fillcolor="#323031" stroked="false">
                <v:path arrowok="t"/>
                <v:fill type="solid"/>
              </v:shape>
              <v:shape style="position:absolute;left:403;top:3206;width:2328;height:3560" coordorigin="403,3206" coordsize="2328,3560" path="m890,3606l835,3606,788,3626,953,3626,890,3606xe" filled="true" fillcolor="#323031" stroked="false">
                <v:path arrowok="t"/>
                <v:fill type="solid"/>
              </v:shape>
              <v:shape style="position:absolute;left:403;top:3206;width:2328;height:3560" coordorigin="403,3206" coordsize="2328,3560" path="m2220,3346l1767,3346,1715,3366,1469,3466,1417,3486,1362,3506,2412,3506,2387,3486,2364,3466,2340,3446,2310,3426,2271,3386,2220,3346xe" filled="true" fillcolor="#323031" stroked="false">
                <v:path arrowok="t"/>
                <v:fill type="solid"/>
              </v:shape>
              <v:shape style="position:absolute;left:403;top:3206;width:2328;height:3560" coordorigin="403,3206" coordsize="2328,3560" path="m1116,3266l1141,3326,1169,3386,1203,3426,1241,3446,1333,3446,1388,3426,1450,3426,1518,3406,1594,3386,1676,3366,1767,3346,2220,3346,2153,3306,1221,3306,1167,3286,1116,3266xe" filled="true" fillcolor="#323031" stroked="false">
                <v:path arrowok="t"/>
                <v:fill type="solid"/>
              </v:shape>
              <v:shape style="position:absolute;left:403;top:3206;width:2328;height:3560" coordorigin="403,3206" coordsize="2328,3560" path="m1925,3206l1718,3206,1520,3266,1456,3266,1335,3306,2153,3306,2066,3266,1995,3226,1925,3206xe" filled="true" fillcolor="#323031" stroked="false">
                <v:path arrowok="t"/>
                <v:fill type="solid"/>
              </v:shape>
              <v:shape style="position:absolute;left:403;top:3206;width:2328;height:3560" type="#_x0000_t75" stroked="false">
                <v:imagedata r:id="rId311" o:title=""/>
              </v:shape>
            </v:group>
            <v:group style="position:absolute;left:403;top:3206;width:2328;height:3560" coordorigin="403,3206" coordsize="2328,3560">
              <v:shape style="position:absolute;left:403;top:3206;width:2328;height:3560" coordorigin="403,3206" coordsize="2328,3560" path="m1057,5746l854,5746,859,5826,869,5906,881,5966,896,6026,912,6086,929,6126,946,6166,961,6186,974,6226,984,6246,990,6286,992,6326,987,6366,976,6406,958,6466,931,6526,896,6586,850,6666,890,6706,930,6726,971,6766,1128,6766,1162,6746,1221,6686,1264,6606,1287,6506,1289,6446,1285,6386,1273,6306,1254,6246,1226,6166,1189,6086,1143,6006,1320,6006,1289,5966,1260,5906,1236,5866,1098,5866,1062,5786,1057,5746xe" filled="true" fillcolor="#6f7173" stroked="false">
                <v:path arrowok="t"/>
                <v:fill type="solid"/>
              </v:shape>
              <v:shape style="position:absolute;left:403;top:3206;width:2328;height:3560" coordorigin="403,3206" coordsize="2328,3560" path="m1320,6006l1143,6006,1229,6106,1289,6186,1327,6246,1348,6306,1356,6366,1354,6426,1349,6486,1342,6546,1375,6526,1410,6506,1445,6466,1477,6446,1502,6406,1517,6346,1518,6306,1502,6246,1466,6166,1406,6086,1320,6006xe" filled="true" fillcolor="#6f7173" stroked="false">
                <v:path arrowok="t"/>
                <v:fill type="solid"/>
              </v:shape>
              <v:shape style="position:absolute;left:403;top:3206;width:2328;height:3560" coordorigin="403,3206" coordsize="2328,3560" path="m1181,4686l872,4686,878,4746,876,4806,868,4866,854,4946,835,5006,812,5066,785,5126,757,5186,727,5246,697,5306,667,5386,638,5446,612,5506,588,5566,569,5626,554,5686,545,5746,542,5806,547,5866,560,5926,582,5986,614,6026,630,6106,634,6166,623,6226,597,6286,553,6346,490,6386,406,6406,440,6446,483,6466,532,6486,641,6486,695,6466,746,6426,790,6406,826,6346,852,6286,863,6186,858,6106,844,6006,836,5926,838,5846,854,5746,1057,5746,1050,5686,1057,5606,1080,5526,1112,5466,1187,5346,1243,5286,1252,5286,1289,5246,1314,5206,1329,5146,1333,5106,1328,5046,1316,4986,1298,4926,1274,4866,1245,4806,1214,4746,1181,4686xe" filled="true" fillcolor="#6f7173" stroked="false">
                <v:path arrowok="t"/>
                <v:fill type="solid"/>
              </v:shape>
              <v:shape style="position:absolute;left:403;top:3206;width:2328;height:3560" coordorigin="403,3206" coordsize="2328,3560" path="m1243,5486l1181,5566,1143,5626,1123,5686,1114,5746,1108,5806,1098,5866,1236,5866,1220,5806,1214,5726,1220,5626,1243,5486xe" filled="true" fillcolor="#6f7173" stroked="false">
                <v:path arrowok="t"/>
                <v:fill type="solid"/>
              </v:shape>
              <v:shape style="position:absolute;left:403;top:3206;width:2328;height:3560" coordorigin="403,3206" coordsize="2328,3560" path="m668,4086l680,4166,685,4246,685,4326,679,4406,668,4466,653,4526,633,4606,609,4666,582,4726,551,4786,517,4866,481,4926,442,5006,416,5106,403,5166,403,5226,418,5286,447,5346,491,5406,551,5466,569,5386,594,5326,623,5266,656,5206,691,5146,727,5086,761,5026,794,4966,823,4906,846,4846,863,4766,745,4766,737,4706,733,4626,732,4546,733,4446,731,4366,727,4266,716,4186,697,4126,668,4086xe" filled="true" fillcolor="#6f7173" stroked="false">
                <v:path arrowok="t"/>
                <v:fill type="solid"/>
              </v:shape>
              <v:shape style="position:absolute;left:403;top:3206;width:2328;height:3560" coordorigin="403,3206" coordsize="2328,3560" path="m777,4306l792,4446,794,4546,786,4606,773,4666,759,4686,748,4726,745,4766,863,4766,872,4686,1181,4686,1155,4626,949,4626,899,4506,862,4426,834,4386,808,4346,777,4306xe" filled="true" fillcolor="#6f7173" stroked="false">
                <v:path arrowok="t"/>
                <v:fill type="solid"/>
              </v:shape>
              <v:shape style="position:absolute;left:403;top:3206;width:2328;height:3560" coordorigin="403,3206" coordsize="2328,3560" path="m1026,3626l748,3626,715,3646,669,3686,642,3766,642,3786,655,3866,681,3946,717,4026,759,4106,782,4166,827,4246,870,4326,908,4406,937,4486,947,4526,954,4546,957,4586,955,4606,949,4626,1155,4626,1146,4606,1113,4546,1080,4486,1050,4406,1024,4346,1003,4286,987,4226,979,4166,979,4126,988,4066,1007,4026,1208,4026,1207,4006,1231,3926,1310,3866,1372,3846,1669,3846,1729,3826,1800,3826,1882,3786,1979,3766,2093,3706,2187,3706,2279,3686,2698,3686,2731,3666,1198,3666,1105,3646,1104,3645,1026,3626xe" filled="true" fillcolor="#6f7173" stroked="false">
                <v:path arrowok="t"/>
                <v:fill type="solid"/>
              </v:shape>
              <v:shape style="position:absolute;left:403;top:3206;width:2328;height:3560" coordorigin="403,3206" coordsize="2328,3560" path="m1208,4026l1007,4026,1020,4106,1034,4166,1048,4206,1063,4226,1077,4266,1106,4326,1119,4386,1132,4446,1143,4546,1186,4466,1214,4406,1228,4346,1232,4286,1229,4226,1222,4166,1215,4106,1208,4066,1208,4026xe" filled="true" fillcolor="#6f7173" stroked="false">
                <v:path arrowok="t"/>
                <v:fill type="solid"/>
              </v:shape>
              <v:shape style="position:absolute;left:403;top:3206;width:2328;height:3560" coordorigin="403,3206" coordsize="2328,3560" path="m1104,3645l1105,3646,1198,3666,1107,3646,1104,3645xe" filled="true" fillcolor="#6f7173" stroked="false">
                <v:path arrowok="t"/>
                <v:fill type="solid"/>
              </v:shape>
              <v:shape style="position:absolute;left:403;top:3206;width:2328;height:3560" coordorigin="403,3206" coordsize="2328,3560" path="m931,3386l959,3486,1037,3586,1104,3645,1198,3666,2731,3666,2715,3626,2668,3606,2622,3606,2608,3566,2538,3546,2484,3526,2443,3526,2412,3506,1173,3506,1099,3486,1019,3446,931,3386xe" filled="true" fillcolor="#6f7173" stroked="false">
                <v:path arrowok="t"/>
                <v:fill type="solid"/>
              </v:shape>
              <v:shape style="position:absolute;left:403;top:3206;width:2328;height:3560" coordorigin="403,3206" coordsize="2328,3560" path="m890,3606l835,3606,788,3626,953,3626,890,3606xe" filled="true" fillcolor="#6f7173" stroked="false">
                <v:path arrowok="t"/>
                <v:fill type="solid"/>
              </v:shape>
              <v:shape style="position:absolute;left:403;top:3206;width:2328;height:3560" coordorigin="403,3206" coordsize="2328,3560" path="m2220,3346l1767,3346,1715,3366,1469,3466,1417,3486,1362,3506,2412,3506,2387,3486,2364,3466,2340,3446,2310,3426,2271,3386,2220,3346xe" filled="true" fillcolor="#6f7173" stroked="false">
                <v:path arrowok="t"/>
                <v:fill type="solid"/>
              </v:shape>
              <v:shape style="position:absolute;left:403;top:3206;width:2328;height:3560" coordorigin="403,3206" coordsize="2328,3560" path="m1116,3266l1141,3326,1169,3386,1203,3426,1241,3446,1333,3446,1388,3426,1450,3426,1518,3406,1594,3386,1676,3366,1767,3346,2220,3346,2153,3306,1221,3306,1167,3286,1116,3266xe" filled="true" fillcolor="#6f7173" stroked="false">
                <v:path arrowok="t"/>
                <v:fill type="solid"/>
              </v:shape>
              <v:shape style="position:absolute;left:403;top:3206;width:2328;height:3560" coordorigin="403,3206" coordsize="2328,3560" path="m1925,3206l1718,3206,1520,3266,1456,3266,1335,3306,2153,3306,2066,3266,1995,3226,1925,3206xe" filled="true" fillcolor="#6f7173" stroked="false">
                <v:path arrowok="t"/>
                <v:fill type="solid"/>
              </v:shape>
              <v:shape style="position:absolute;left:1229;top:3351;width:1092;height:481" type="#_x0000_t75" stroked="false">
                <v:imagedata r:id="rId312" o:title=""/>
              </v:shape>
              <v:shape style="position:absolute;left:1310;top:3432;width:922;height:312" type="#_x0000_t75" stroked="false">
                <v:imagedata r:id="rId313" o:title=""/>
              </v:shape>
              <v:shape style="position:absolute;left:818;top:4681;width:381;height:1032" type="#_x0000_t75" stroked="false">
                <v:imagedata r:id="rId314" o:title=""/>
              </v:shape>
              <v:shape style="position:absolute;left:899;top:4762;width:218;height:868" type="#_x0000_t75" stroked="false">
                <v:imagedata r:id="rId315" o:title=""/>
              </v:shape>
              <v:shape style="position:absolute;left:2889;top:3022;width:2796;height:3916" type="#_x0000_t75" stroked="false">
                <v:imagedata r:id="rId316" o:title=""/>
              </v:shape>
              <v:shape style="position:absolute;left:2974;top:3102;width:2641;height:3750" type="#_x0000_t75" stroked="false">
                <v:imagedata r:id="rId317" o:title=""/>
              </v:shape>
              <v:shape style="position:absolute;left:2956;top:3069;width:2693;height:3800" type="#_x0000_t75" stroked="false">
                <v:imagedata r:id="rId318" o:title=""/>
              </v:shape>
              <v:shape style="position:absolute;left:3055;top:3206;width:2328;height:3560" type="#_x0000_t75" stroked="false">
                <v:imagedata r:id="rId319" o:title=""/>
              </v:shape>
            </v:group>
            <v:group style="position:absolute;left:3055;top:3206;width:2329;height:3560" coordorigin="3055,3206" coordsize="2329,3560">
              <v:shape style="position:absolute;left:3055;top:3206;width:2329;height:3560" coordorigin="3055,3206" coordsize="2329,3560" path="m4894,6006l4642,6006,4596,6086,4559,6166,4532,6246,4512,6306,4500,6386,4496,6446,4498,6506,4507,6566,4541,6646,4592,6726,4658,6766,4814,6766,4855,6726,4896,6706,4936,6666,4890,6586,4854,6526,4828,6466,4809,6406,4799,6366,4794,6326,4796,6286,4802,6246,4812,6226,4825,6186,4840,6166,4856,6126,4873,6086,4889,6026,4894,6006xe" filled="true" fillcolor="#323031" stroked="false">
                <v:path arrowok="t"/>
                <v:fill type="solid"/>
              </v:shape>
              <v:shape style="position:absolute;left:3055;top:3206;width:2329;height:3560" coordorigin="3055,3206" coordsize="2329,3560" path="m4543,5486l4565,5626,4572,5726,4566,5806,4549,5866,4525,5906,4497,5966,4466,6006,4380,6086,4320,6166,4284,6246,4268,6306,4269,6346,4284,6406,4309,6446,4340,6466,4376,6506,4411,6526,4443,6546,4437,6486,4431,6426,4430,6366,4438,6306,4459,6246,4497,6186,4556,6106,4642,6006,4894,6006,4904,5966,4917,5906,4921,5866,4687,5866,4678,5806,4672,5746,4663,5686,4643,5626,4605,5566,4543,5486xe" filled="true" fillcolor="#323031" stroked="false">
                <v:path arrowok="t"/>
                <v:fill type="solid"/>
              </v:shape>
              <v:shape style="position:absolute;left:3055;top:3206;width:2329;height:3560" coordorigin="3055,3206" coordsize="2329,3560" path="m5241,5746l4931,5746,4947,5846,4950,5926,4942,6006,4927,6106,4923,6186,4934,6286,4959,6346,4995,6406,5040,6426,5091,6466,5145,6486,5253,6486,5303,6466,5346,6446,5380,6406,5296,6386,5233,6346,5189,6286,5163,6226,5152,6166,5156,6106,5172,6026,5204,5986,5226,5926,5239,5866,5244,5806,5241,5746xe" filled="true" fillcolor="#323031" stroked="false">
                <v:path arrowok="t"/>
                <v:fill type="solid"/>
              </v:shape>
              <v:shape style="position:absolute;left:3055;top:3206;width:2329;height:3560" coordorigin="3055,3206" coordsize="2329,3560" path="m5068,4026l4778,4026,4798,4066,4807,4126,4798,4226,4783,4286,4761,4346,4735,4406,4705,4486,4673,4546,4639,4606,4605,4686,4572,4746,4540,4806,4512,4866,4488,4926,4470,4986,4457,5046,4453,5106,4457,5146,4471,5206,4496,5246,4534,5286,4543,5286,4566,5306,4673,5466,4706,5526,4728,5606,4736,5686,4724,5786,4687,5866,4921,5866,4926,5826,4931,5746,5241,5746,5232,5686,5217,5626,5198,5566,5174,5506,5147,5446,5119,5386,5089,5306,5058,5246,5029,5186,5000,5126,4974,5066,4951,5006,4932,4946,4918,4866,4909,4806,4908,4746,4913,4686,5026,4686,5013,4666,5004,4626,4837,4626,4831,4606,4829,4586,4832,4546,4839,4526,4849,4486,4878,4406,4915,4326,4959,4246,5004,4166,5026,4106,5048,4066,5068,4026xe" filled="true" fillcolor="#323031" stroked="false">
                <v:path arrowok="t"/>
                <v:fill type="solid"/>
              </v:shape>
              <v:shape style="position:absolute;left:3055;top:3206;width:2329;height:3560" coordorigin="3055,3206" coordsize="2329,3560" path="m5026,4686l4913,4686,4922,4766,4939,4846,4963,4906,4992,4966,5024,5026,5059,5086,5094,5146,5129,5206,5162,5266,5192,5326,5216,5386,5235,5466,5295,5406,5339,5346,5368,5286,5383,5226,5383,5166,5370,5106,5343,5006,5305,4926,5268,4866,5235,4786,5224,4766,5040,4766,5037,4726,5026,4686xe" filled="true" fillcolor="#323031" stroked="false">
                <v:path arrowok="t"/>
                <v:fill type="solid"/>
              </v:shape>
              <v:shape style="position:absolute;left:3055;top:3206;width:2329;height:3560" coordorigin="3055,3206" coordsize="2329,3560" path="m5117,4086l5070,4186,5059,4266,5054,4366,5053,4426,5053,4546,5052,4626,5049,4706,5040,4766,5224,4766,5204,4726,5176,4666,5152,4606,5133,4526,5117,4466,5106,4406,5101,4326,5100,4246,5106,4166,5117,4086xe" filled="true" fillcolor="#323031" stroked="false">
                <v:path arrowok="t"/>
                <v:fill type="solid"/>
              </v:shape>
              <v:shape style="position:absolute;left:3055;top:3206;width:2329;height:3560" coordorigin="3055,3206" coordsize="2329,3560" path="m5008,4306l4978,4346,4951,4386,4923,4426,4887,4506,4837,4626,5004,4626,5000,4606,4992,4546,4993,4446,5008,4306xe" filled="true" fillcolor="#323031" stroked="false">
                <v:path arrowok="t"/>
                <v:fill type="solid"/>
              </v:shape>
              <v:shape style="position:absolute;left:3055;top:3206;width:2329;height:3560" coordorigin="3055,3206" coordsize="2329,3560" path="m4068,3206l3861,3206,3790,3226,3720,3266,3633,3306,3565,3346,3514,3386,3476,3426,3446,3446,3421,3466,3398,3486,3373,3506,3342,3526,3302,3526,3248,3546,3177,3566,3164,3606,3118,3606,3071,3626,3055,3666,3088,3686,3506,3686,3598,3706,3693,3706,3806,3766,3903,3786,3986,3826,4056,3826,4117,3846,4414,3846,4475,3866,4523,3886,4554,3926,4572,3966,4578,4006,4577,4066,4571,4106,4563,4166,4556,4226,4553,4286,4558,4346,4572,4406,4599,4466,4642,4546,4654,4446,4666,4386,4680,4326,4694,4286,4708,4266,4723,4226,4738,4206,4752,4166,4765,4106,4778,4026,5068,4026,5104,3946,5130,3866,5143,3786,5144,3766,5140,3726,5131,3706,5117,3686,5097,3666,4588,3666,4679,3646,4681,3645,4749,3586,4796,3526,4811,3506,4423,3506,4369,3486,4317,3466,4070,3366,4018,3346,4635,3346,4645,3326,4653,3306,4451,3306,4329,3266,4266,3266,4068,3206xe" filled="true" fillcolor="#323031" stroked="false">
                <v:path arrowok="t"/>
                <v:fill type="solid"/>
              </v:shape>
              <v:shape style="position:absolute;left:3055;top:3206;width:2329;height:3560" coordorigin="3055,3206" coordsize="2329,3560" path="m4681,3645l4679,3646,4588,3666,4681,3646,4681,3645xe" filled="true" fillcolor="#323031" stroked="false">
                <v:path arrowok="t"/>
                <v:fill type="solid"/>
              </v:shape>
              <v:shape style="position:absolute;left:3055;top:3206;width:2329;height:3560" coordorigin="3055,3206" coordsize="2329,3560" path="m5038,3626l4760,3626,4681,3645,4681,3646,4588,3666,5097,3666,5071,3646,5038,3626xe" filled="true" fillcolor="#323031" stroked="false">
                <v:path arrowok="t"/>
                <v:fill type="solid"/>
              </v:shape>
              <v:shape style="position:absolute;left:3055;top:3206;width:2329;height:3560" coordorigin="3055,3206" coordsize="2329,3560" path="m4951,3606l4896,3606,4832,3626,4998,3626,4951,3606xe" filled="true" fillcolor="#323031" stroked="false">
                <v:path arrowok="t"/>
                <v:fill type="solid"/>
              </v:shape>
              <v:shape style="position:absolute;left:3055;top:3206;width:2329;height:3560" coordorigin="3055,3206" coordsize="2329,3560" path="m4855,3386l4767,3446,4686,3486,4613,3506,4811,3506,4827,3486,4845,3426,4855,3386xe" filled="true" fillcolor="#323031" stroked="false">
                <v:path arrowok="t"/>
                <v:fill type="solid"/>
              </v:shape>
              <v:shape style="position:absolute;left:3055;top:3206;width:2329;height:3560" coordorigin="3055,3206" coordsize="2329,3560" path="m4635,3346l4018,3346,4109,3366,4192,3386,4268,3406,4336,3426,4397,3426,4452,3446,4545,3446,4583,3426,4616,3386,4635,3346xe" filled="true" fillcolor="#323031" stroked="false">
                <v:path arrowok="t"/>
                <v:fill type="solid"/>
              </v:shape>
              <v:shape style="position:absolute;left:3055;top:3206;width:2329;height:3560" coordorigin="3055,3206" coordsize="2329,3560" path="m4670,3266l4619,3286,4565,3306,4653,3306,4670,3266xe" filled="true" fillcolor="#323031" stroked="false">
                <v:path arrowok="t"/>
                <v:fill type="solid"/>
              </v:shape>
              <v:shape style="position:absolute;left:3055;top:3206;width:2328;height:3560" type="#_x0000_t75" stroked="false">
                <v:imagedata r:id="rId320" o:title=""/>
              </v:shape>
            </v:group>
            <v:group style="position:absolute;left:3055;top:3206;width:2329;height:3560" coordorigin="3055,3206" coordsize="2329,3560">
              <v:shape style="position:absolute;left:3055;top:3206;width:2329;height:3560" coordorigin="3055,3206" coordsize="2329,3560" path="m4894,6006l4642,6006,4596,6086,4559,6166,4532,6246,4512,6306,4500,6386,4496,6446,4498,6506,4507,6566,4541,6646,4592,6726,4658,6766,4814,6766,4855,6726,4896,6706,4936,6666,4890,6586,4854,6526,4828,6466,4809,6406,4799,6366,4794,6326,4796,6286,4802,6246,4812,6226,4825,6186,4840,6166,4856,6126,4873,6086,4889,6026,4894,6006xe" filled="true" fillcolor="#6f7173" stroked="false">
                <v:path arrowok="t"/>
                <v:fill type="solid"/>
              </v:shape>
              <v:shape style="position:absolute;left:3055;top:3206;width:2329;height:3560" coordorigin="3055,3206" coordsize="2329,3560" path="m4543,5486l4565,5626,4572,5726,4566,5806,4549,5866,4525,5906,4497,5966,4466,6006,4380,6086,4320,6166,4284,6246,4268,6306,4269,6346,4284,6406,4309,6446,4340,6466,4376,6506,4411,6526,4443,6546,4437,6486,4431,6426,4430,6366,4438,6306,4459,6246,4497,6186,4556,6106,4642,6006,4894,6006,4904,5966,4917,5906,4921,5866,4687,5866,4678,5806,4672,5746,4663,5686,4643,5626,4605,5566,4543,5486xe" filled="true" fillcolor="#6f7173" stroked="false">
                <v:path arrowok="t"/>
                <v:fill type="solid"/>
              </v:shape>
              <v:shape style="position:absolute;left:3055;top:3206;width:2329;height:3560" coordorigin="3055,3206" coordsize="2329,3560" path="m5241,5746l4931,5746,4947,5846,4950,5926,4942,6006,4927,6106,4923,6186,4934,6286,4959,6346,4995,6406,5040,6426,5091,6466,5145,6486,5253,6486,5303,6466,5346,6446,5380,6406,5296,6386,5233,6346,5189,6286,5163,6226,5152,6166,5156,6106,5172,6026,5204,5986,5226,5926,5239,5866,5244,5806,5241,5746xe" filled="true" fillcolor="#6f7173" stroked="false">
                <v:path arrowok="t"/>
                <v:fill type="solid"/>
              </v:shape>
              <v:shape style="position:absolute;left:3055;top:3206;width:2329;height:3560" coordorigin="3055,3206" coordsize="2329,3560" path="m5068,4026l4778,4026,4798,4066,4807,4126,4798,4226,4783,4286,4761,4346,4735,4406,4705,4486,4673,4546,4639,4606,4605,4686,4572,4746,4540,4806,4512,4866,4488,4926,4470,4986,4457,5046,4453,5106,4457,5146,4471,5206,4496,5246,4534,5286,4543,5286,4566,5306,4673,5466,4706,5526,4728,5606,4736,5686,4724,5786,4687,5866,4921,5866,4926,5826,4931,5746,5241,5746,5232,5686,5217,5626,5198,5566,5174,5506,5147,5446,5119,5386,5089,5306,5058,5246,5029,5186,5000,5126,4974,5066,4951,5006,4932,4946,4918,4866,4909,4806,4908,4746,4913,4686,5026,4686,5013,4666,5004,4626,4837,4626,4831,4606,4829,4586,4832,4546,4839,4526,4849,4486,4878,4406,4915,4326,4959,4246,5004,4166,5026,4106,5048,4066,5068,4026xe" filled="true" fillcolor="#6f7173" stroked="false">
                <v:path arrowok="t"/>
                <v:fill type="solid"/>
              </v:shape>
              <v:shape style="position:absolute;left:3055;top:3206;width:2329;height:3560" coordorigin="3055,3206" coordsize="2329,3560" path="m5026,4686l4913,4686,4922,4766,4939,4846,4963,4906,4992,4966,5024,5026,5059,5086,5094,5146,5129,5206,5162,5266,5192,5326,5216,5386,5235,5466,5295,5406,5339,5346,5368,5286,5383,5226,5383,5166,5370,5106,5343,5006,5305,4926,5268,4866,5235,4786,5224,4766,5040,4766,5037,4726,5026,4686xe" filled="true" fillcolor="#6f7173" stroked="false">
                <v:path arrowok="t"/>
                <v:fill type="solid"/>
              </v:shape>
              <v:shape style="position:absolute;left:3055;top:3206;width:2329;height:3560" coordorigin="3055,3206" coordsize="2329,3560" path="m5117,4086l5070,4186,5059,4266,5054,4366,5053,4426,5053,4546,5052,4626,5049,4706,5040,4766,5224,4766,5204,4726,5176,4666,5152,4606,5133,4526,5117,4466,5106,4406,5101,4326,5100,4246,5106,4166,5117,4086xe" filled="true" fillcolor="#6f7173" stroked="false">
                <v:path arrowok="t"/>
                <v:fill type="solid"/>
              </v:shape>
              <v:shape style="position:absolute;left:3055;top:3206;width:2329;height:3560" coordorigin="3055,3206" coordsize="2329,3560" path="m5008,4306l4978,4346,4951,4386,4923,4426,4887,4506,4837,4626,5004,4626,5000,4606,4992,4546,4993,4446,5008,4306xe" filled="true" fillcolor="#6f7173" stroked="false">
                <v:path arrowok="t"/>
                <v:fill type="solid"/>
              </v:shape>
              <v:shape style="position:absolute;left:3055;top:3206;width:2329;height:3560" coordorigin="3055,3206" coordsize="2329,3560" path="m4068,3206l3861,3206,3790,3226,3720,3266,3633,3306,3565,3346,3514,3386,3476,3426,3446,3446,3421,3466,3398,3486,3373,3506,3342,3526,3302,3526,3248,3546,3177,3566,3164,3606,3118,3606,3071,3626,3055,3666,3088,3686,3506,3686,3598,3706,3693,3706,3806,3766,3903,3786,3986,3826,4056,3826,4117,3846,4414,3846,4475,3866,4523,3886,4554,3926,4572,3966,4578,4006,4577,4066,4571,4106,4563,4166,4556,4226,4553,4286,4558,4346,4572,4406,4599,4466,4642,4546,4654,4446,4666,4386,4680,4326,4694,4286,4708,4266,4723,4226,4738,4206,4752,4166,4765,4106,4778,4026,5068,4026,5104,3946,5130,3866,5143,3786,5144,3766,5140,3726,5131,3706,5117,3686,5097,3666,4588,3666,4679,3646,4681,3645,4749,3586,4796,3526,4811,3506,4423,3506,4369,3486,4317,3466,4070,3366,4018,3346,4635,3346,4645,3326,4653,3306,4451,3306,4329,3266,4266,3266,4068,3206xe" filled="true" fillcolor="#6f7173" stroked="false">
                <v:path arrowok="t"/>
                <v:fill type="solid"/>
              </v:shape>
              <v:shape style="position:absolute;left:3055;top:3206;width:2329;height:3560" coordorigin="3055,3206" coordsize="2329,3560" path="m4681,3645l4679,3646,4588,3666,4681,3646,4681,3645xe" filled="true" fillcolor="#6f7173" stroked="false">
                <v:path arrowok="t"/>
                <v:fill type="solid"/>
              </v:shape>
              <v:shape style="position:absolute;left:3055;top:3206;width:2329;height:3560" coordorigin="3055,3206" coordsize="2329,3560" path="m5038,3626l4760,3626,4681,3645,4681,3646,4588,3666,5097,3666,5071,3646,5038,3626xe" filled="true" fillcolor="#6f7173" stroked="false">
                <v:path arrowok="t"/>
                <v:fill type="solid"/>
              </v:shape>
              <v:shape style="position:absolute;left:3055;top:3206;width:2329;height:3560" coordorigin="3055,3206" coordsize="2329,3560" path="m4951,3606l4896,3606,4832,3626,4998,3626,4951,3606xe" filled="true" fillcolor="#6f7173" stroked="false">
                <v:path arrowok="t"/>
                <v:fill type="solid"/>
              </v:shape>
              <v:shape style="position:absolute;left:3055;top:3206;width:2329;height:3560" coordorigin="3055,3206" coordsize="2329,3560" path="m4855,3386l4767,3446,4686,3486,4613,3506,4811,3506,4827,3486,4845,3426,4855,3386xe" filled="true" fillcolor="#6f7173" stroked="false">
                <v:path arrowok="t"/>
                <v:fill type="solid"/>
              </v:shape>
              <v:shape style="position:absolute;left:3055;top:3206;width:2329;height:3560" coordorigin="3055,3206" coordsize="2329,3560" path="m4635,3346l4018,3346,4109,3366,4192,3386,4268,3406,4336,3426,4397,3426,4452,3446,4545,3446,4583,3426,4616,3386,4635,3346xe" filled="true" fillcolor="#6f7173" stroked="false">
                <v:path arrowok="t"/>
                <v:fill type="solid"/>
              </v:shape>
              <v:shape style="position:absolute;left:3055;top:3206;width:2329;height:3560" coordorigin="3055,3206" coordsize="2329,3560" path="m4670,3266l4619,3286,4565,3306,4653,3306,4670,3266xe" filled="true" fillcolor="#6f7173" stroked="false">
                <v:path arrowok="t"/>
                <v:fill type="solid"/>
              </v:shape>
              <v:shape style="position:absolute;left:4588;top:4681;width:381;height:1032" type="#_x0000_t75" stroked="false">
                <v:imagedata r:id="rId321" o:title=""/>
              </v:shape>
              <v:shape style="position:absolute;left:4668;top:4762;width:218;height:868" type="#_x0000_t75" stroked="false">
                <v:imagedata r:id="rId322" o:title=""/>
              </v:shape>
              <v:shape style="position:absolute;left:3471;top:3351;width:1092;height:481" type="#_x0000_t75" stroked="false">
                <v:imagedata r:id="rId323" o:title=""/>
              </v:shape>
              <v:shape style="position:absolute;left:3552;top:3432;width:923;height:312" type="#_x0000_t75" stroked="false">
                <v:imagedata r:id="rId324" o:title=""/>
              </v:shape>
            </v:group>
            <v:group style="position:absolute;left:2868;top:139;width:140;height:448" coordorigin="2868,139" coordsize="140,448">
              <v:shape style="position:absolute;left:2868;top:139;width:140;height:448" coordorigin="2868,139" coordsize="140,448" path="m2940,139l2868,470,2940,587,3008,470,2940,139xe" filled="true" fillcolor="#999b9e" stroked="false">
                <v:path arrowok="t"/>
                <v:fill type="solid"/>
              </v:shape>
            </v:group>
            <v:group style="position:absolute;left:2891;top:189;width:59;height:353" coordorigin="2891,189" coordsize="59,353">
              <v:shape style="position:absolute;left:2891;top:189;width:59;height:353" coordorigin="2891,189" coordsize="59,353" path="m2936,189l2891,465,2936,542,2950,470,2936,189xe" filled="true" fillcolor="#ffffff" stroked="false">
                <v:path arrowok="t"/>
                <v:fill type="solid"/>
              </v:shape>
            </v:group>
            <v:group style="position:absolute;left:2945;top:587;width:2;height:1877" coordorigin="2945,587" coordsize="2,1877">
              <v:shape style="position:absolute;left:2945;top:587;width:2;height:1877" coordorigin="2945,587" coordsize="0,1877" path="m2945,587l2945,2464e" filled="false" stroked="true" strokeweight="3.182pt" strokecolor="#999b9e">
                <v:path arrowok="t"/>
              </v:shape>
            </v:group>
            <v:group style="position:absolute;left:2933;top:604;width:2;height:1782" coordorigin="2933,604" coordsize="2,1782">
              <v:shape style="position:absolute;left:2933;top:604;width:2;height:1782" coordorigin="2933,604" coordsize="0,1782" path="m2933,604l2933,2386e" filled="false" stroked="true" strokeweight="1.128pt" strokecolor="#ffffff">
                <v:path arrowok="t"/>
              </v:shape>
              <v:shape style="position:absolute;left:2800;top:1303;width:154;height:137" type="#_x0000_t75" stroked="false">
                <v:imagedata r:id="rId325" o:title=""/>
              </v:shape>
              <v:shape style="position:absolute;left:2778;top:695;width:1763;height:802" type="#_x0000_t75" stroked="false">
                <v:imagedata r:id="rId326" o:title=""/>
              </v:shape>
              <v:shape style="position:absolute;left:2757;top:677;width:1804;height:839" type="#_x0000_t75" stroked="false">
                <v:imagedata r:id="rId327" o:title=""/>
              </v:shape>
              <v:shape style="position:absolute;left:2778;top:695;width:1763;height:802" type="#_x0000_t75" stroked="false">
                <v:imagedata r:id="rId328" o:title=""/>
              </v:shape>
              <v:shape style="position:absolute;left:3282;top:1306;width:229;height:163" type="#_x0000_t75" stroked="false">
                <v:imagedata r:id="rId329" o:title=""/>
              </v:shape>
            </v:group>
            <v:group style="position:absolute;left:3531;top:872;width:2;height:448" coordorigin="3531,872" coordsize="2,448">
              <v:shape style="position:absolute;left:3531;top:872;width:2;height:448" coordorigin="3531,872" coordsize="0,448" path="m3531,872l3531,1319e" filled="false" stroked="true" strokeweight="2.026000pt" strokecolor="#636466">
                <v:path arrowok="t"/>
              </v:shape>
              <v:shape style="position:absolute;left:2903;top:801;width:399;height:398" type="#_x0000_t75" stroked="false">
                <v:imagedata r:id="rId330" o:title=""/>
              </v:shape>
            </v:group>
            <v:group style="position:absolute;left:2895;top:793;width:414;height:414" coordorigin="2895,793" coordsize="414,414">
              <v:shape style="position:absolute;left:2895;top:793;width:414;height:414" coordorigin="2895,793" coordsize="414,414" path="m3079,1037l3064,1037,3064,1120,3034,1120,3034,1206,3170,1206,3170,1192,3049,1192,3049,1135,3079,1135,3079,1037xe" filled="true" fillcolor="#77787b" stroked="false">
                <v:path arrowok="t"/>
                <v:fill type="solid"/>
              </v:shape>
              <v:shape style="position:absolute;left:2895;top:793;width:414;height:414" coordorigin="2895,793" coordsize="414,414" path="m3237,1022l3125,1022,3125,1135,3155,1135,3155,1192,3170,1192,3170,1120,3140,1120,3140,1037,3237,1037,3237,1022xe" filled="true" fillcolor="#77787b" stroked="false">
                <v:path arrowok="t"/>
                <v:fill type="solid"/>
              </v:shape>
              <v:shape style="position:absolute;left:2895;top:793;width:414;height:414" coordorigin="2895,793" coordsize="414,414" path="m2982,932l2895,932,2895,1068,2982,1068,2982,1052,2910,1052,2910,947,2982,947,2982,932xe" filled="true" fillcolor="#77787b" stroked="false">
                <v:path arrowok="t"/>
                <v:fill type="solid"/>
              </v:shape>
              <v:shape style="position:absolute;left:2895;top:793;width:414;height:414" coordorigin="2895,793" coordsize="414,414" path="m3237,1037l3222,1037,3222,1068,3309,1068,3309,1052,3237,1052,3237,1037xe" filled="true" fillcolor="#77787b" stroked="false">
                <v:path arrowok="t"/>
                <v:fill type="solid"/>
              </v:shape>
              <v:shape style="position:absolute;left:2895;top:793;width:414;height:414" coordorigin="2895,793" coordsize="414,414" path="m3079,1022l2966,1022,2966,1052,2982,1052,2982,1037,3079,1037,3079,1022xe" filled="true" fillcolor="#77787b" stroked="false">
                <v:path arrowok="t"/>
                <v:fill type="solid"/>
              </v:shape>
              <v:shape style="position:absolute;left:2895;top:793;width:414;height:414" coordorigin="2895,793" coordsize="414,414" path="m3309,947l3293,947,3293,1052,3309,1052,3309,947xe" filled="true" fillcolor="#77787b" stroked="false">
                <v:path arrowok="t"/>
                <v:fill type="solid"/>
              </v:shape>
              <v:shape style="position:absolute;left:2895;top:793;width:414;height:414" coordorigin="2895,793" coordsize="414,414" path="m2982,947l2966,947,2966,977,3079,977,3079,962,2982,962,2982,947xe" filled="true" fillcolor="#77787b" stroked="false">
                <v:path arrowok="t"/>
                <v:fill type="solid"/>
              </v:shape>
              <v:shape style="position:absolute;left:2895;top:793;width:414;height:414" coordorigin="2895,793" coordsize="414,414" path="m3170,808l3155,808,3155,865,3125,865,3125,977,3237,977,3237,962,3140,962,3140,880,3170,880,3170,808xe" filled="true" fillcolor="#77787b" stroked="false">
                <v:path arrowok="t"/>
                <v:fill type="solid"/>
              </v:shape>
              <v:shape style="position:absolute;left:2895;top:793;width:414;height:414" coordorigin="2895,793" coordsize="414,414" path="m3170,793l3034,793,3034,880,3064,880,3064,962,3079,962,3079,865,3049,865,3049,808,3170,808,3170,793xe" filled="true" fillcolor="#77787b" stroked="false">
                <v:path arrowok="t"/>
                <v:fill type="solid"/>
              </v:shape>
              <v:shape style="position:absolute;left:2895;top:793;width:414;height:414" coordorigin="2895,793" coordsize="414,414" path="m3309,932l3222,932,3222,962,3237,962,3237,947,3309,947,3309,932xe" filled="true" fillcolor="#77787b" stroked="false">
                <v:path arrowok="t"/>
                <v:fill type="solid"/>
              </v:shape>
              <v:shape style="position:absolute;left:2900;top:1093;width:109;height:109" type="#_x0000_t75" stroked="false">
                <v:imagedata r:id="rId331" o:title=""/>
              </v:shape>
              <v:shape style="position:absolute;left:3191;top:1093;width:109;height:109" type="#_x0000_t75" stroked="false">
                <v:imagedata r:id="rId332" o:title=""/>
              </v:shape>
              <v:shape style="position:absolute;left:2900;top:799;width:109;height:109" type="#_x0000_t75" stroked="false">
                <v:imagedata r:id="rId333" o:title=""/>
              </v:shape>
              <v:shape style="position:absolute;left:3191;top:799;width:109;height:109" type="#_x0000_t75" stroked="false">
                <v:imagedata r:id="rId334" o:title=""/>
              </v:shape>
              <v:shape style="position:absolute;left:3990;top:4026;width:154;height:154" type="#_x0000_t75" stroked="false">
                <v:imagedata r:id="rId335" o:title=""/>
              </v:shape>
              <v:shape style="position:absolute;left:3993;top:5033;width:166;height:166" type="#_x0000_t75" stroked="false">
                <v:imagedata r:id="rId336" o:title=""/>
              </v:shape>
              <v:shape style="position:absolute;left:1628;top:4009;width:174;height:174" type="#_x0000_t75" stroked="false">
                <v:imagedata r:id="rId337" o:title=""/>
              </v:shape>
              <v:shape style="position:absolute;left:1612;top:5027;width:178;height:178" type="#_x0000_t75" stroked="false">
                <v:imagedata r:id="rId338" o:title=""/>
              </v:shape>
              <v:shape style="position:absolute;left:1740;top:6090;width:148;height:148" type="#_x0000_t75" stroked="false">
                <v:imagedata r:id="rId339" o:title=""/>
              </v:shape>
              <v:shape style="position:absolute;left:3887;top:6083;width:161;height:161" type="#_x0000_t75" stroked="false">
                <v:imagedata r:id="rId340" o:title=""/>
              </v:shape>
              <v:shape style="position:absolute;left:2801;top:6768;width:169;height:170" type="#_x0000_t75" stroked="false">
                <v:imagedata r:id="rId341" o:title=""/>
              </v:shape>
              <v:shape style="position:absolute;left:2133;top:2363;width:1473;height:1903" type="#_x0000_t75" stroked="false">
                <v:imagedata r:id="rId342" o:title=""/>
              </v:shape>
              <v:shape style="position:absolute;left:2231;top:2407;width:1273;height:1697" type="#_x0000_t75" stroked="false">
                <v:imagedata r:id="rId343" o:title=""/>
              </v:shape>
              <v:shape style="position:absolute;left:2215;top:2391;width:1307;height:1730" type="#_x0000_t75" stroked="false">
                <v:imagedata r:id="rId344" o:title=""/>
              </v:shape>
              <v:shape style="position:absolute;left:3175;top:3612;width:282;height:141" type="#_x0000_t75" stroked="false">
                <v:imagedata r:id="rId345" o:title=""/>
              </v:shape>
              <v:shape style="position:absolute;left:2900;top:3341;width:520;height:479" type="#_x0000_t75" stroked="false">
                <v:imagedata r:id="rId346" o:title=""/>
              </v:shape>
              <v:shape style="position:absolute;left:2307;top:3508;width:471;height:535" type="#_x0000_t75" stroked="false">
                <v:imagedata r:id="rId347" o:title=""/>
              </v:shape>
              <v:shape style="position:absolute;left:2538;top:2431;width:416;height:249" type="#_x0000_t75" stroked="false">
                <v:imagedata r:id="rId348" o:title=""/>
              </v:shape>
              <v:shape style="position:absolute;left:2891;top:2482;width:463;height:999" type="#_x0000_t75" stroked="false">
                <v:imagedata r:id="rId349" o:title=""/>
              </v:shape>
              <v:shape style="position:absolute;left:2705;top:3250;width:136;height:226" type="#_x0000_t75" stroked="false">
                <v:imagedata r:id="rId350" o:title=""/>
              </v:shape>
            </v:group>
            <v:group style="position:absolute;left:2569;top:3825;width:46;height:50" coordorigin="2569,3825" coordsize="46,50">
              <v:shape style="position:absolute;left:2569;top:3825;width:46;height:50" coordorigin="2569,3825" coordsize="46,50" path="m2606,3825l2583,3825,2574,3834,2569,3843,2569,3861,2579,3874,2606,3874,2615,3861,2615,3838,2606,3825xe" filled="true" fillcolor="#b5b7b9" stroked="false">
                <v:path arrowok="t"/>
                <v:fill type="solid"/>
              </v:shape>
            </v:group>
            <v:group style="position:absolute;left:2484;top:3902;width:45;height:50" coordorigin="2484,3902" coordsize="45,50">
              <v:shape style="position:absolute;left:2484;top:3902;width:45;height:50" coordorigin="2484,3902" coordsize="45,50" path="m2520,3902l2497,3902,2488,3910,2484,3920,2484,3938,2493,3951,2520,3951,2529,3938,2529,3915,2520,3902xe" filled="true" fillcolor="#b5b7b9" stroked="false">
                <v:path arrowok="t"/>
                <v:fill type="solid"/>
              </v:shape>
            </v:group>
            <v:group style="position:absolute;left:2687;top:3793;width:46;height:46" coordorigin="2687,3793" coordsize="46,46">
              <v:shape style="position:absolute;left:2687;top:3793;width:46;height:46" coordorigin="2687,3793" coordsize="46,46" path="m2723,3793l2701,3793,2691,3798,2691,3807,2687,3811,2687,3829,2701,3838,2723,3838,2732,3829,2732,3802,2723,3793xe" filled="true" fillcolor="#b5b7b9" stroked="false">
                <v:path arrowok="t"/>
                <v:fill type="solid"/>
              </v:shape>
            </v:group>
            <v:group style="position:absolute;left:2818;top:3811;width:46;height:46" coordorigin="2818,3811" coordsize="46,46">
              <v:shape style="position:absolute;left:2818;top:3811;width:46;height:46" coordorigin="2818,3811" coordsize="46,46" path="m2855,3811l2832,3811,2823,3816,2818,3825,2818,3847,2827,3857,2855,3857,2864,3847,2864,3820,2855,3811xe" filled="true" fillcolor="#b5b7b9" stroked="false">
                <v:path arrowok="t"/>
                <v:fill type="solid"/>
              </v:shape>
            </v:group>
            <v:group style="position:absolute;left:2936;top:3780;width:50;height:46" coordorigin="2936,3780" coordsize="50,46">
              <v:shape style="position:absolute;left:2936;top:3780;width:50;height:46" coordorigin="2936,3780" coordsize="50,46" path="m2972,3780l2950,3780,2940,3784,2940,3793,2936,3798,2936,3811,2950,3825,2972,3825,2985,3811,2985,3789,2972,3780xe" filled="true" fillcolor="#b5b7b9" stroked="false">
                <v:path arrowok="t"/>
                <v:fill type="solid"/>
              </v:shape>
              <v:shape style="position:absolute;left:2377;top:2651;width:633;height:600" type="#_x0000_t75" stroked="false">
                <v:imagedata r:id="rId351" o:title=""/>
              </v:shape>
              <v:shape style="position:absolute;left:3175;top:3612;width:282;height:140" type="#_x0000_t75" stroked="false">
                <v:imagedata r:id="rId352" o:title=""/>
              </v:shape>
            </v:group>
            <v:group style="position:absolute;left:2900;top:3341;width:521;height:480" coordorigin="2900,3341" coordsize="521,480">
              <v:shape style="position:absolute;left:2900;top:3341;width:521;height:480" coordorigin="2900,3341" coordsize="521,480" path="m3175,3341l3102,3426,3048,3471,2981,3508,2900,3531,2964,3586,3003,3639,3020,3693,3019,3752,3004,3820,3054,3784,3104,3734,3157,3680,3213,3628,3275,3586,3343,3564,3411,3564,3308,3523,3237,3487,3198,3450,3181,3405,3175,3341xe" filled="true" fillcolor="#323031" stroked="false">
                <v:path arrowok="t"/>
                <v:fill type="solid"/>
              </v:shape>
              <v:shape style="position:absolute;left:2900;top:3341;width:521;height:480" coordorigin="2900,3341" coordsize="521,480" path="m3411,3564l3343,3564,3420,3567,3411,3564xe" filled="true" fillcolor="#323031" stroked="false">
                <v:path arrowok="t"/>
                <v:fill type="solid"/>
              </v:shape>
            </v:group>
            <v:group style="position:absolute;left:2307;top:3508;width:471;height:536" coordorigin="2307,3508" coordsize="471,536">
              <v:shape style="position:absolute;left:2307;top:3508;width:471;height:536" coordorigin="2307,3508" coordsize="471,536" path="m2696,3508l2635,3566,2583,3622,2536,3678,2493,3737,2452,3802,2410,3876,2366,3960,2355,3980,2342,4003,2326,4024,2307,4042,2358,4043,2424,4033,2498,4005,2510,3997,2416,3997,2450,3903,2495,3820,2545,3747,2599,3683,2652,3630,2702,3586,2778,3527,2754,3527,2732,3522,2712,3515,2696,3508xe" filled="true" fillcolor="#323031" stroked="false">
                <v:path arrowok="t"/>
                <v:fill type="solid"/>
              </v:shape>
              <v:shape style="position:absolute;left:2307;top:3508;width:471;height:536" coordorigin="2307,3508" coordsize="471,536" path="m2637,3870l2583,3922,2528,3960,2473,3986,2416,3997,2510,3997,2571,3953,2637,3870xe" filled="true" fillcolor="#323031" stroked="false">
                <v:path arrowok="t"/>
                <v:fill type="solid"/>
              </v:shape>
              <v:shape style="position:absolute;left:2307;top:3508;width:471;height:536" coordorigin="2307,3508" coordsize="471,536" path="m2778,3526l2754,3527,2778,3527,2778,3526xe" filled="true" fillcolor="#323031" stroked="false">
                <v:path arrowok="t"/>
                <v:fill type="solid"/>
              </v:shape>
            </v:group>
            <v:group style="position:absolute;left:2538;top:2431;width:416;height:250" coordorigin="2538,2431" coordsize="416,250">
              <v:shape style="position:absolute;left:2538;top:2431;width:416;height:250" coordorigin="2538,2431" coordsize="416,250" path="m2954,2431l2849,2449,2770,2476,2685,2516,2605,2571,2538,2640,2575,2649,2605,2658,2631,2668,2655,2680,2686,2611,2736,2550,2801,2500,2876,2460,2954,2431xe" filled="true" fillcolor="#323031" stroked="false">
                <v:path arrowok="t"/>
                <v:fill type="solid"/>
              </v:shape>
            </v:group>
            <v:group style="position:absolute;left:2891;top:2482;width:463;height:1000" coordorigin="2891,2482" coordsize="463,1000">
              <v:shape style="position:absolute;left:2891;top:2482;width:463;height:1000" coordorigin="2891,2482" coordsize="463,1000" path="m3203,2482l3230,2531,3251,2593,3265,2664,3271,2740,3269,2819,3259,2899,3240,2975,3212,3046,3174,3108,3126,3159,3067,3196,3093,3242,3091,3292,3059,3346,2993,3408,2891,3481,2963,3454,3028,3417,3084,3371,3131,3317,3166,3255,3177,3205,3198,3172,3298,3051,3344,2940,3353,2873,3354,2802,3344,2730,3325,2659,3295,2592,3254,2532,3203,2482xe" filled="true" fillcolor="#323031" stroked="false">
                <v:path arrowok="t"/>
                <v:fill type="solid"/>
              </v:shape>
              <v:shape style="position:absolute;left:2705;top:3250;width:136;height:226" type="#_x0000_t75" stroked="false">
                <v:imagedata r:id="rId353" o:title=""/>
              </v:shape>
            </v:group>
            <v:group style="position:absolute;left:2569;top:3825;width:46;height:50" coordorigin="2569,3825" coordsize="46,50">
              <v:shape style="position:absolute;left:2569;top:3825;width:46;height:50" coordorigin="2569,3825" coordsize="46,50" path="m2606,3825l2583,3825,2574,3834,2569,3843,2569,3861,2579,3874,2606,3874,2615,3861,2615,3838,2606,3825xe" filled="true" fillcolor="#323031" stroked="false">
                <v:path arrowok="t"/>
                <v:fill type="solid"/>
              </v:shape>
            </v:group>
            <v:group style="position:absolute;left:2484;top:3902;width:45;height:50" coordorigin="2484,3902" coordsize="45,50">
              <v:shape style="position:absolute;left:2484;top:3902;width:45;height:50" coordorigin="2484,3902" coordsize="45,50" path="m2520,3902l2497,3902,2488,3910,2484,3920,2484,3938,2493,3951,2520,3951,2529,3938,2529,3915,2520,3902xe" filled="true" fillcolor="#323031" stroked="false">
                <v:path arrowok="t"/>
                <v:fill type="solid"/>
              </v:shape>
            </v:group>
            <v:group style="position:absolute;left:2687;top:3793;width:46;height:46" coordorigin="2687,3793" coordsize="46,46">
              <v:shape style="position:absolute;left:2687;top:3793;width:46;height:46" coordorigin="2687,3793" coordsize="46,46" path="m2723,3793l2701,3793,2691,3798,2691,3807,2687,3811,2687,3829,2701,3838,2723,3838,2732,3829,2732,3802,2723,3793xe" filled="true" fillcolor="#323031" stroked="false">
                <v:path arrowok="t"/>
                <v:fill type="solid"/>
              </v:shape>
            </v:group>
            <v:group style="position:absolute;left:2818;top:3811;width:46;height:46" coordorigin="2818,3811" coordsize="46,46">
              <v:shape style="position:absolute;left:2818;top:3811;width:46;height:46" coordorigin="2818,3811" coordsize="46,46" path="m2855,3811l2832,3811,2823,3816,2818,3825,2818,3847,2827,3857,2855,3857,2864,3847,2864,3820,2855,3811xe" filled="true" fillcolor="#323031" stroked="false">
                <v:path arrowok="t"/>
                <v:fill type="solid"/>
              </v:shape>
            </v:group>
            <v:group style="position:absolute;left:2936;top:3780;width:50;height:46" coordorigin="2936,3780" coordsize="50,46">
              <v:shape style="position:absolute;left:2936;top:3780;width:50;height:46" coordorigin="2936,3780" coordsize="50,46" path="m2972,3780l2950,3780,2940,3784,2940,3793,2936,3798,2936,3811,2950,3825,2972,3825,2985,3811,2985,3789,2972,3780xe" filled="true" fillcolor="#323031" stroked="false">
                <v:path arrowok="t"/>
                <v:fill type="solid"/>
              </v:shape>
            </v:group>
            <v:group style="position:absolute;left:2377;top:2652;width:634;height:598" coordorigin="2377,2652" coordsize="634,598">
              <v:shape style="position:absolute;left:2377;top:2652;width:634;height:598" coordorigin="2377,2652" coordsize="634,598" path="m2734,3169l2506,3169,2522,3195,2538,3218,2555,3237,2574,3250,2643,3218,2705,3187,2734,3169xe" filled="true" fillcolor="#323031" stroked="false">
                <v:path arrowok="t"/>
                <v:fill type="solid"/>
              </v:shape>
              <v:shape style="position:absolute;left:2377;top:2652;width:634;height:598" coordorigin="2377,2652" coordsize="634,598" path="m2441,2652l2419,2667,2408,2691,2416,2721,2391,2779,2378,2851,2377,2932,2391,3016,2421,3098,2470,3174,2479,3174,2502,3169,2734,3169,2763,3152,2816,3112,2868,3061,2918,2997,2971,2993,3001,2967,3010,2929,3001,2891,2984,2870,2891,2870,2839,2827,2778,2783,2710,2741,2635,2704,2553,2674,2466,2653,2441,2652xe" filled="true" fillcolor="#323031" stroked="false">
                <v:path arrowok="t"/>
                <v:fill type="solid"/>
              </v:shape>
              <v:shape style="position:absolute;left:2377;top:2652;width:634;height:598" coordorigin="2377,2652" coordsize="634,598" path="m2939,2851l2891,2870,2984,2870,2976,2862,2939,2851xe" filled="true" fillcolor="#323031" stroked="false">
                <v:path arrowok="t"/>
                <v:fill type="solid"/>
              </v:shape>
              <v:shape style="position:absolute;left:2423;top:2735;width:459;height:389" type="#_x0000_t75" stroked="false">
                <v:imagedata r:id="rId354" o:title=""/>
              </v:shape>
              <v:shape style="position:absolute;left:2524;top:2970;width:375;height:230" type="#_x0000_t75" stroked="false">
                <v:imagedata r:id="rId355" o:title=""/>
              </v:shape>
            </v:group>
            <v:group style="position:absolute;left:2423;top:2735;width:459;height:389" coordorigin="2423,2735" coordsize="459,389">
              <v:shape style="position:absolute;left:2423;top:2735;width:459;height:389" coordorigin="2423,2735" coordsize="459,389" path="m2506,2735l2433,2832,2423,2913,2428,2995,2449,3068,2488,3124,2586,3093,2680,3058,2765,3022,2834,2987,2882,2957,2873,2947,2869,2931,2868,2911,2873,2889,2805,2845,2748,2811,2687,2783,2610,2759,2506,2735xe" filled="true" fillcolor="#323031" stroked="false">
                <v:path arrowok="t"/>
                <v:fill type="solid"/>
              </v:shape>
              <v:shape style="position:absolute;left:2524;top:2880;width:461;height:321" type="#_x0000_t75" stroked="false">
                <v:imagedata r:id="rId356" o:title=""/>
              </v:shape>
              <v:shape style="position:absolute;left:2469;top:1884;width:1232;height:1272" type="#_x0000_t75" stroked="false">
                <v:imagedata r:id="rId357" o:title=""/>
              </v:shape>
              <v:shape style="position:absolute;left:2520;top:1918;width:1123;height:1171" type="#_x0000_t75" stroked="false">
                <v:imagedata r:id="rId358" o:title=""/>
              </v:shape>
            </v:group>
            <v:group style="position:absolute;left:3094;top:2538;width:3;height:3" coordorigin="3094,2538" coordsize="3,3">
              <v:shape style="position:absolute;left:3094;top:2538;width:3;height:3" coordorigin="3094,2538" coordsize="3,3" path="m3096,2539l3097,2540,3097,2540,3096,2539,3096,2539xe" filled="true" fillcolor="#58595b" stroked="false">
                <v:path arrowok="t"/>
                <v:fill type="solid"/>
              </v:shape>
              <v:shape style="position:absolute;left:3094;top:2538;width:3;height:3" coordorigin="3094,2538" coordsize="3,3" path="m3095,2538l3095,2539,3096,2539,3095,2538xe" filled="true" fillcolor="#58595b" stroked="false">
                <v:path arrowok="t"/>
                <v:fill type="solid"/>
              </v:shape>
              <v:shape style="position:absolute;left:3094;top:2538;width:3;height:3" coordorigin="3094,2538" coordsize="3,3" path="m3094,2538l3095,2538,3094,2538xe" filled="true" fillcolor="#58595b" stroked="false">
                <v:path arrowok="t"/>
                <v:fill type="solid"/>
              </v:shape>
            </v:group>
            <v:group style="position:absolute;left:2570;top:1948;width:995;height:1092" coordorigin="2570,1948" coordsize="995,1092">
              <v:shape style="position:absolute;left:2570;top:1948;width:995;height:1092" coordorigin="2570,1948" coordsize="995,1092" path="m3300,2778l3243,2778,3245,2794,3267,2890,3304,2962,3348,3010,3390,3040,3386,3028,3383,3018,3376,2990,3372,2974,3369,2956,3365,2936,3402,2936,3396,2916,3393,2896,3393,2880,3393,2876,3393,2872,3393,2856,3393,2834,3392,2818,3312,2818,3300,2778xe" filled="true" fillcolor="#ffffff" stroked="false">
                <v:path arrowok="t"/>
                <v:fill type="solid"/>
              </v:shape>
              <v:shape style="position:absolute;left:2570;top:1948;width:995;height:1092" coordorigin="2570,1948" coordsize="995,1092" path="m3402,2936l3365,2936,3377,2950,3391,2958,3405,2964,3415,2968,3403,2940,3402,2936xe" filled="true" fillcolor="#ffffff" stroked="false">
                <v:path arrowok="t"/>
                <v:fill type="solid"/>
              </v:shape>
              <v:shape style="position:absolute;left:2570;top:1948;width:995;height:1092" coordorigin="2570,1948" coordsize="995,1092" path="m3244,2544l3246,2596,3263,2650,3287,2722,3312,2818,3392,2818,3390,2806,3378,2770,3350,2722,3396,2722,3395,2714,3396,2700,3397,2690,3394,2672,3382,2648,3465,2648,3462,2636,3458,2626,3358,2626,3317,2602,3287,2582,3265,2564,3244,2544xe" filled="true" fillcolor="#ffffff" stroked="false">
                <v:path arrowok="t"/>
                <v:fill type="solid"/>
              </v:shape>
              <v:shape style="position:absolute;left:2570;top:1948;width:995;height:1092" coordorigin="2570,1948" coordsize="995,1092" path="m3255,2662l3162,2662,3180,2736,3182,2750,3186,2762,3189,2776,3193,2790,3200,2786,3206,2786,3212,2784,3243,2778,3300,2778,3294,2758,3269,2700,3255,2662xe" filled="true" fillcolor="#ffffff" stroked="false">
                <v:path arrowok="t"/>
                <v:fill type="solid"/>
              </v:shape>
              <v:shape style="position:absolute;left:2570;top:1948;width:995;height:1092" coordorigin="2570,1948" coordsize="995,1092" path="m3396,2722l3350,2722,3370,2740,3387,2754,3414,2772,3404,2752,3399,2736,3396,2724,3396,2722xe" filled="true" fillcolor="#ffffff" stroked="false">
                <v:path arrowok="t"/>
                <v:fill type="solid"/>
              </v:shape>
              <v:shape style="position:absolute;left:2570;top:1948;width:995;height:1092" coordorigin="2570,1948" coordsize="995,1092" path="m3465,2648l3382,2648,3402,2664,3421,2672,3440,2678,3457,2684,3468,2688,3479,2694,3491,2702,3475,2672,3470,2664,3465,2648xe" filled="true" fillcolor="#ffffff" stroked="false">
                <v:path arrowok="t"/>
                <v:fill type="solid"/>
              </v:shape>
              <v:shape style="position:absolute;left:2570;top:1948;width:995;height:1092" coordorigin="2570,1948" coordsize="995,1092" path="m3538,2588l3453,2588,3486,2630,3515,2660,3539,2678,3558,2688,3560,2690,3562,2692,3565,2692,3558,2682,3550,2668,3538,2652,3524,2630,3498,2596,3543,2596,3538,2588xe" filled="true" fillcolor="#ffffff" stroked="false">
                <v:path arrowok="t"/>
                <v:fill type="solid"/>
              </v:shape>
              <v:shape style="position:absolute;left:2570;top:1948;width:995;height:1092" coordorigin="2570,1948" coordsize="995,1092" path="m3042,2254l2986,2254,2995,2256,3001,2262,3006,2268,3008,2276,3008,2286,2974,2358,2962,2380,2954,2400,2952,2418,2952,2426,3002,2492,3069,2526,3085,2532,3092,2536,3116,2600,3118,2626,3119,2644,3121,2660,3123,2676,3128,2686,3129,2684,3131,2684,3147,2672,3162,2662,3255,2662,3246,2636,3229,2566,3226,2486,3022,2486,3031,2470,3049,2448,3080,2426,3130,2408,3133,2394,3128,2378,3120,2364,3113,2354,3130,2342,3147,2328,3169,2314,3003,2314,3042,2254xe" filled="true" fillcolor="#ffffff" stroked="false">
                <v:path arrowok="t"/>
                <v:fill type="solid"/>
              </v:shape>
              <v:shape style="position:absolute;left:2570;top:1948;width:995;height:1092" coordorigin="2570,1948" coordsize="995,1092" path="m3104,2438l3057,2456,3022,2486,3226,2486,3255,2522,3290,2562,3326,2600,3358,2626,3458,2626,3457,2622,3455,2614,3455,2608,3454,2598,3453,2588,3538,2588,3533,2580,3523,2554,3425,2554,3379,2490,3317,2490,3312,2472,3203,2472,3155,2440,3104,2438xe" filled="true" fillcolor="#ffffff" stroked="false">
                <v:path arrowok="t"/>
                <v:fill type="solid"/>
              </v:shape>
              <v:shape style="position:absolute;left:2570;top:1948;width:995;height:1092" coordorigin="2570,1948" coordsize="995,1092" path="m3543,2596l3498,2596,3548,2612,3553,2612,3543,2596xe" filled="true" fillcolor="#ffffff" stroked="false">
                <v:path arrowok="t"/>
                <v:fill type="solid"/>
              </v:shape>
              <v:shape style="position:absolute;left:2570;top:1948;width:995;height:1092" coordorigin="2570,1948" coordsize="995,1092" path="m3439,2308l3249,2308,3317,2354,3359,2418,3390,2490,3425,2554,3523,2554,3518,2542,3506,2502,3496,2462,3480,2400,3459,2342,3439,2308xe" filled="true" fillcolor="#ffffff" stroked="false">
                <v:path arrowok="t"/>
                <v:fill type="solid"/>
              </v:shape>
              <v:shape style="position:absolute;left:2570;top:1948;width:995;height:1092" coordorigin="2570,1948" coordsize="995,1092" path="m3285,2340l3296,2378,3304,2408,3311,2442,3317,2490,3379,2490,3374,2482,3339,2422,3313,2376,3285,2340xe" filled="true" fillcolor="#ffffff" stroked="false">
                <v:path arrowok="t"/>
                <v:fill type="solid"/>
              </v:shape>
              <v:shape style="position:absolute;left:2570;top:1948;width:995;height:1092" coordorigin="2570,1948" coordsize="995,1092" path="m3212,2316l3183,2324,3156,2342,3130,2364,3134,2374,3138,2386,3141,2400,3140,2412,3175,2440,3194,2458,3203,2472,3312,2472,3306,2450,3288,2400,3268,2350,3253,2318,3240,2318,3212,2316xe" filled="true" fillcolor="#ffffff" stroked="false">
                <v:path arrowok="t"/>
                <v:fill type="solid"/>
              </v:shape>
              <v:shape style="position:absolute;left:2570;top:1948;width:995;height:1092" coordorigin="2570,1948" coordsize="995,1092" path="m2736,2276l2654,2276,2654,2310,2651,2320,2646,2332,2643,2338,2640,2348,2637,2356,2646,2352,2653,2348,2662,2346,2673,2342,2685,2338,2701,2330,2722,2316,2744,2298,2793,2298,2820,2290,2730,2290,2736,2276xe" filled="true" fillcolor="#ffffff" stroked="false">
                <v:path arrowok="t"/>
                <v:fill type="solid"/>
              </v:shape>
              <v:shape style="position:absolute;left:2570;top:1948;width:995;height:1092" coordorigin="2570,1948" coordsize="995,1092" path="m2763,2180l2737,2186,2704,2198,2662,2210,2599,2292,2576,2330,2570,2338,2579,2332,2589,2324,2598,2318,2654,2276,2736,2276,2748,2250,2761,2222,2773,2202,2785,2186,2763,2180xe" filled="true" fillcolor="#ffffff" stroked="false">
                <v:path arrowok="t"/>
                <v:fill type="solid"/>
              </v:shape>
              <v:shape style="position:absolute;left:2570;top:1948;width:995;height:1092" coordorigin="2570,1948" coordsize="995,1092" path="m2793,2298l2744,2298,2744,2326,2759,2314,2774,2306,2793,2298xe" filled="true" fillcolor="#ffffff" stroked="false">
                <v:path arrowok="t"/>
                <v:fill type="solid"/>
              </v:shape>
              <v:shape style="position:absolute;left:2570;top:1948;width:995;height:1092" coordorigin="2570,1948" coordsize="995,1092" path="m3272,2238l3229,2252,3199,2282,3212,2290,3224,2296,3234,2304,3240,2318,3253,2318,3249,2308,3439,2308,3429,2292,3385,2254,3325,2240,3272,2238xe" filled="true" fillcolor="#ffffff" stroked="false">
                <v:path arrowok="t"/>
                <v:fill type="solid"/>
              </v:shape>
              <v:shape style="position:absolute;left:2570;top:1948;width:995;height:1092" coordorigin="2570,1948" coordsize="995,1092" path="m3257,2144l3003,2144,3056,2150,3073,2182,3064,2230,3038,2278,3003,2314,3169,2314,3172,2312,3213,2304,3204,2296,3189,2292,3173,2290,3162,2290,3184,2278,3204,2260,3221,2242,3233,2222,3210,2222,3228,2200,3255,2154,3257,2144xe" filled="true" fillcolor="#ffffff" stroked="false">
                <v:path arrowok="t"/>
                <v:fill type="solid"/>
              </v:shape>
              <v:shape style="position:absolute;left:2570;top:1948;width:995;height:1092" coordorigin="2570,1948" coordsize="995,1092" path="m2907,2288l2827,2288,2832,2292,2860,2300,2883,2298,2904,2290,2907,2288xe" filled="true" fillcolor="#ffffff" stroked="false">
                <v:path arrowok="t"/>
                <v:fill type="solid"/>
              </v:shape>
              <v:shape style="position:absolute;left:2570;top:1948;width:995;height:1092" coordorigin="2570,1948" coordsize="995,1092" path="m2821,2170l2774,2170,2817,2176,2794,2200,2768,2230,2746,2260,2730,2290,2820,2290,2827,2288,2907,2288,2924,2278,2934,2272,2794,2272,2811,2222,2820,2174,2821,2170xe" filled="true" fillcolor="#ffffff" stroked="false">
                <v:path arrowok="t"/>
                <v:fill type="solid"/>
              </v:shape>
              <v:shape style="position:absolute;left:2570;top:1948;width:995;height:1092" coordorigin="2570,1948" coordsize="995,1092" path="m2930,2200l2887,2234,2854,2252,2825,2262,2794,2272,2934,2272,2956,2258,2962,2258,2973,2254,3042,2254,3047,2246,3047,2240,2953,2240,2942,2232,2937,2222,2933,2208,2930,2200xe" filled="true" fillcolor="#ffffff" stroked="false">
                <v:path arrowok="t"/>
                <v:fill type="solid"/>
              </v:shape>
              <v:shape style="position:absolute;left:2570;top:1948;width:995;height:1092" coordorigin="2570,1948" coordsize="995,1092" path="m2962,2258l2956,2258,2956,2260,2962,2258xe" filled="true" fillcolor="#ffffff" stroked="false">
                <v:path arrowok="t"/>
                <v:fill type="solid"/>
              </v:shape>
              <v:shape style="position:absolute;left:2570;top:1948;width:995;height:1092" coordorigin="2570,1948" coordsize="995,1092" path="m3257,2090l2907,2090,2854,2120,2836,2154,2834,2194,2826,2244,2856,2236,2888,2220,2917,2196,2940,2168,2997,2168,2999,2164,3003,2144,3257,2144,3262,2114,3257,2090xe" filled="true" fillcolor="#ffffff" stroked="false">
                <v:path arrowok="t"/>
                <v:fill type="solid"/>
              </v:shape>
              <v:shape style="position:absolute;left:2570;top:1948;width:995;height:1092" coordorigin="2570,1948" coordsize="995,1092" path="m2999,2176l2992,2194,2979,2212,2965,2228,2953,2240,3047,2240,3049,2202,3026,2180,2999,2176xe" filled="true" fillcolor="#ffffff" stroked="false">
                <v:path arrowok="t"/>
                <v:fill type="solid"/>
              </v:shape>
              <v:shape style="position:absolute;left:2570;top:1948;width:995;height:1092" coordorigin="2570,1948" coordsize="995,1092" path="m2997,2168l2940,2168,2937,2178,2938,2194,2944,2208,2957,2218,2977,2198,2991,2180,2997,2168xe" filled="true" fillcolor="#ffffff" stroked="false">
                <v:path arrowok="t"/>
                <v:fill type="solid"/>
              </v:shape>
              <v:shape style="position:absolute;left:2570;top:1948;width:995;height:1092" coordorigin="2570,1948" coordsize="995,1092" path="m2721,2184l2685,2184,2663,2208,2698,2194,2721,2184xe" filled="true" fillcolor="#ffffff" stroked="false">
                <v:path arrowok="t"/>
                <v:fill type="solid"/>
              </v:shape>
              <v:shape style="position:absolute;left:2570;top:1948;width:995;height:1092" coordorigin="2570,1948" coordsize="995,1092" path="m2798,2080l2745,2082,2679,2114,2602,2190,2609,2192,2631,2192,2647,2190,2685,2184,2721,2184,2734,2178,2774,2170,2821,2170,2835,2132,2867,2100,2866,2098,2866,2098,2798,2080xe" filled="true" fillcolor="#ffffff" stroked="false">
                <v:path arrowok="t"/>
                <v:fill type="solid"/>
              </v:shape>
              <v:shape style="position:absolute;left:2570;top:1948;width:995;height:1092" coordorigin="2570,1948" coordsize="995,1092" path="m2950,2024l2921,2028,2892,2046,2872,2084,2871,2090,2886,2092,2897,2090,3257,2090,3255,2078,3239,2050,3226,2036,3016,2036,2969,2026,2950,2024xe" filled="true" fillcolor="#ffffff" stroked="false">
                <v:path arrowok="t"/>
                <v:fill type="solid"/>
              </v:shape>
              <v:shape style="position:absolute;left:2570;top:1948;width:995;height:1092" coordorigin="2570,1948" coordsize="995,1092" path="m2991,1986l2977,1986,2965,1988,2970,1990,2979,2000,3016,2036,3226,2036,3206,2016,3052,2016,3023,1998,3006,1990,2991,1986xe" filled="true" fillcolor="#ffffff" stroked="false">
                <v:path arrowok="t"/>
                <v:fill type="solid"/>
              </v:shape>
              <v:shape style="position:absolute;left:2570;top:1948;width:995;height:1092" coordorigin="2570,1948" coordsize="995,1092" path="m3028,1948l3038,1960,3043,1976,3052,2016,3206,2016,3199,2008,3145,1974,3086,1954,3028,1948xe" filled="true" fillcolor="#ffffff" stroked="false">
                <v:path arrowok="t"/>
                <v:fill type="solid"/>
              </v:shape>
              <v:shape style="position:absolute;left:2283;top:4381;width:1212;height:942" type="#_x0000_t75" stroked="false">
                <v:imagedata r:id="rId359" o:title=""/>
              </v:shape>
              <v:shape style="position:absolute;left:2332;top:4430;width:1110;height:843" type="#_x0000_t75" stroked="false">
                <v:imagedata r:id="rId360" o:title=""/>
              </v:shape>
              <v:shape style="position:absolute;left:2332;top:4432;width:1110;height:842" type="#_x0000_t75" stroked="false">
                <v:imagedata r:id="rId361" o:title=""/>
              </v:shape>
            </v:group>
          </v:group>
        </w:pict>
      </w:r>
      <w:r>
        <w:rPr>
          <w:rFonts w:ascii="Times New Roman" w:hAnsi="Times New Roman" w:cs="Times New Roman" w:eastAsia="Times New Roman" w:hint="default"/>
          <w:sz w:val="20"/>
          <w:szCs w:val="20"/>
        </w:rPr>
      </w: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10"/>
        <w:rPr>
          <w:rFonts w:ascii="Times New Roman" w:hAnsi="Times New Roman" w:cs="Times New Roman" w:eastAsia="Times New Roman" w:hint="default"/>
          <w:sz w:val="28"/>
          <w:szCs w:val="28"/>
        </w:rPr>
      </w:pPr>
      <w:r>
        <w:rPr/>
        <w:pict>
          <v:shapetype id="_x0000_t202" o:spt="202" coordsize="21600,21600" path="m,l,21600r21600,l21600,xe">
            <v:stroke joinstyle="miter"/>
            <v:path gradientshapeok="t" o:connecttype="rect"/>
          </v:shapetype>
          <v:shape style="position:absolute;margin-left:28.846001pt;margin-top:16.810953pt;width:150.7pt;height:28.45pt;mso-position-horizontal-relative:page;mso-position-vertical-relative:paragraph;z-index:1144;mso-wrap-distance-left:0;mso-wrap-distance-right:0" type="#_x0000_t202" filled="true" fillcolor="#231f20" stroked="false">
            <v:textbox inset="0,0,0,0">
              <w:txbxContent>
                <w:p>
                  <w:pPr>
                    <w:spacing w:line="276" w:lineRule="exact" w:before="9"/>
                    <w:ind w:left="1062" w:right="264" w:hanging="792"/>
                    <w:jc w:val="left"/>
                    <w:rPr>
                      <w:rFonts w:ascii="Lucida Sans Unicode" w:hAnsi="Lucida Sans Unicode" w:cs="Lucida Sans Unicode" w:eastAsia="Lucida Sans Unicode" w:hint="default"/>
                      <w:sz w:val="22"/>
                      <w:szCs w:val="22"/>
                    </w:rPr>
                  </w:pPr>
                  <w:r>
                    <w:rPr>
                      <w:rFonts w:ascii="Lucida Sans Unicode" w:hAnsi="Lucida Sans Unicode"/>
                      <w:color w:val="FFFFFF"/>
                      <w:w w:val="105"/>
                      <w:sz w:val="22"/>
                    </w:rPr>
                    <w:t>SÁBADO</w:t>
                  </w:r>
                  <w:r>
                    <w:rPr>
                      <w:rFonts w:ascii="Lucida Sans Unicode" w:hAnsi="Lucida Sans Unicode"/>
                      <w:color w:val="FFFFFF"/>
                      <w:spacing w:val="-34"/>
                      <w:w w:val="105"/>
                      <w:sz w:val="22"/>
                    </w:rPr>
                    <w:t> </w:t>
                  </w:r>
                  <w:r>
                    <w:rPr>
                      <w:rFonts w:ascii="Lucida Sans Unicode" w:hAnsi="Lucida Sans Unicode"/>
                      <w:color w:val="FFFFFF"/>
                      <w:w w:val="105"/>
                      <w:sz w:val="22"/>
                    </w:rPr>
                    <w:t>15</w:t>
                  </w:r>
                  <w:r>
                    <w:rPr>
                      <w:rFonts w:ascii="Lucida Sans Unicode" w:hAnsi="Lucida Sans Unicode"/>
                      <w:color w:val="FFFFFF"/>
                      <w:spacing w:val="-34"/>
                      <w:w w:val="105"/>
                      <w:sz w:val="22"/>
                    </w:rPr>
                    <w:t> </w:t>
                  </w:r>
                  <w:r>
                    <w:rPr>
                      <w:rFonts w:ascii="Lucida Sans Unicode" w:hAnsi="Lucida Sans Unicode"/>
                      <w:color w:val="FFFFFF"/>
                      <w:w w:val="105"/>
                      <w:sz w:val="22"/>
                    </w:rPr>
                    <w:t>DE</w:t>
                  </w:r>
                  <w:r>
                    <w:rPr>
                      <w:rFonts w:ascii="Lucida Sans Unicode" w:hAnsi="Lucida Sans Unicode"/>
                      <w:color w:val="FFFFFF"/>
                      <w:spacing w:val="-34"/>
                      <w:w w:val="105"/>
                      <w:sz w:val="22"/>
                    </w:rPr>
                    <w:t> </w:t>
                  </w:r>
                  <w:r>
                    <w:rPr>
                      <w:rFonts w:ascii="Lucida Sans Unicode" w:hAnsi="Lucida Sans Unicode"/>
                      <w:color w:val="FFFFFF"/>
                      <w:w w:val="105"/>
                      <w:sz w:val="22"/>
                    </w:rPr>
                    <w:t>MARZO </w:t>
                  </w:r>
                  <w:r>
                    <w:rPr>
                      <w:rFonts w:ascii="Lucida Sans Unicode" w:hAnsi="Lucida Sans Unicode"/>
                      <w:color w:val="FFFFFF"/>
                      <w:w w:val="105"/>
                      <w:sz w:val="22"/>
                    </w:rPr>
                  </w:r>
                  <w:r>
                    <w:rPr>
                      <w:rFonts w:ascii="Lucida Sans Unicode" w:hAnsi="Lucida Sans Unicode"/>
                      <w:color w:val="FFFFFF"/>
                      <w:sz w:val="22"/>
                    </w:rPr>
                    <w:t>DE</w:t>
                  </w:r>
                  <w:r>
                    <w:rPr>
                      <w:rFonts w:ascii="Lucida Sans Unicode" w:hAnsi="Lucida Sans Unicode"/>
                      <w:color w:val="FFFFFF"/>
                      <w:spacing w:val="-33"/>
                      <w:sz w:val="22"/>
                    </w:rPr>
                    <w:t> </w:t>
                  </w:r>
                  <w:r>
                    <w:rPr>
                      <w:rFonts w:ascii="Lucida Sans Unicode" w:hAnsi="Lucida Sans Unicode"/>
                      <w:color w:val="FFFFFF"/>
                      <w:sz w:val="22"/>
                    </w:rPr>
                    <w:t>2014</w:t>
                  </w:r>
                  <w:r>
                    <w:rPr>
                      <w:rFonts w:ascii="Lucida Sans Unicode" w:hAnsi="Lucida Sans Unicode"/>
                      <w:sz w:val="22"/>
                    </w:rPr>
                  </w:r>
                </w:p>
              </w:txbxContent>
            </v:textbox>
            <v:fill type="solid"/>
            <w10:wrap type="topAndBottom"/>
          </v:shape>
        </w:pict>
      </w:r>
    </w:p>
    <w:p>
      <w:pPr>
        <w:pStyle w:val="Heading1"/>
        <w:spacing w:line="227" w:lineRule="exact" w:before="38"/>
        <w:ind w:left="170" w:right="0"/>
        <w:jc w:val="left"/>
        <w:rPr>
          <w:rFonts w:ascii="Arial" w:hAnsi="Arial" w:cs="Arial" w:eastAsia="Arial" w:hint="default"/>
          <w:b w:val="0"/>
          <w:bCs w:val="0"/>
        </w:rPr>
      </w:pPr>
      <w:r>
        <w:rPr>
          <w:rFonts w:ascii="Arial"/>
          <w:color w:val="231F20"/>
          <w:spacing w:val="22"/>
        </w:rPr>
        <w:t>GUADALAJ</w:t>
      </w:r>
      <w:r>
        <w:rPr>
          <w:rFonts w:ascii="Arial"/>
          <w:color w:val="231F20"/>
          <w:spacing w:val="-35"/>
        </w:rPr>
        <w:t> </w:t>
      </w:r>
      <w:r>
        <w:rPr>
          <w:rFonts w:ascii="Arial"/>
          <w:color w:val="231F20"/>
          <w:spacing w:val="20"/>
        </w:rPr>
        <w:t>ARA,</w:t>
      </w:r>
      <w:r>
        <w:rPr>
          <w:rFonts w:ascii="Arial"/>
          <w:color w:val="231F20"/>
          <w:spacing w:val="27"/>
        </w:rPr>
        <w:t> </w:t>
      </w:r>
      <w:r>
        <w:rPr>
          <w:rFonts w:ascii="Arial"/>
          <w:color w:val="231F20"/>
        </w:rPr>
        <w:t>J</w:t>
      </w:r>
      <w:r>
        <w:rPr>
          <w:rFonts w:ascii="Arial"/>
          <w:color w:val="231F20"/>
          <w:spacing w:val="-35"/>
        </w:rPr>
        <w:t> </w:t>
      </w:r>
      <w:r>
        <w:rPr>
          <w:rFonts w:ascii="Arial"/>
          <w:color w:val="231F20"/>
          <w:spacing w:val="21"/>
        </w:rPr>
        <w:t>ALISC</w:t>
      </w:r>
      <w:r>
        <w:rPr>
          <w:rFonts w:ascii="Arial"/>
          <w:color w:val="231F20"/>
          <w:spacing w:val="-35"/>
        </w:rPr>
        <w:t> </w:t>
      </w:r>
      <w:r>
        <w:rPr>
          <w:rFonts w:ascii="Arial"/>
          <w:color w:val="231F20"/>
        </w:rPr>
        <w:t>O</w:t>
      </w:r>
      <w:r>
        <w:rPr>
          <w:rFonts w:ascii="Arial"/>
          <w:b w:val="0"/>
        </w:rPr>
      </w:r>
    </w:p>
    <w:p>
      <w:pPr>
        <w:tabs>
          <w:tab w:pos="1296" w:val="left" w:leader="none"/>
        </w:tabs>
        <w:spacing w:line="158" w:lineRule="exact" w:before="0"/>
        <w:ind w:left="264" w:right="0" w:firstLine="0"/>
        <w:jc w:val="left"/>
        <w:rPr>
          <w:rFonts w:ascii="Arial" w:hAnsi="Arial" w:cs="Arial" w:eastAsia="Arial" w:hint="default"/>
          <w:sz w:val="14"/>
          <w:szCs w:val="14"/>
        </w:rPr>
      </w:pPr>
      <w:r>
        <w:rPr/>
        <w:pict>
          <v:shape style="position:absolute;margin-left:27.0445pt;margin-top:-103.11351pt;width:45.248964pt;height:6.9825pt;mso-position-horizontal-relative:page;mso-position-vertical-relative:paragraph;z-index:1528" type="#_x0000_t75" stroked="false">
            <v:imagedata r:id="rId362" o:title=""/>
            <w10:wrap type="none"/>
          </v:shape>
        </w:pict>
      </w:r>
      <w:r>
        <w:rPr/>
        <w:pict>
          <v:group style="position:absolute;margin-left:75.400398pt;margin-top:-102.845512pt;width:60pt;height:8.7pt;mso-position-horizontal-relative:page;mso-position-vertical-relative:paragraph;z-index:1552" coordorigin="1508,-2057" coordsize="1200,174">
            <v:shape style="position:absolute;left:1508;top:-2013;width:271;height:130" type="#_x0000_t75" stroked="false">
              <v:imagedata r:id="rId363" o:title=""/>
            </v:shape>
            <v:shape style="position:absolute;left:1835;top:-2057;width:599;height:134" type="#_x0000_t75" stroked="false">
              <v:imagedata r:id="rId364" o:title=""/>
            </v:shape>
            <v:shape style="position:absolute;left:2468;top:-2054;width:240;height:129" type="#_x0000_t75" stroked="false">
              <v:imagedata r:id="rId365" o:title=""/>
            </v:shape>
            <w10:wrap type="none"/>
          </v:group>
        </w:pict>
      </w:r>
      <w:r>
        <w:rPr/>
        <w:pict>
          <v:group style="position:absolute;margin-left:27.7637pt;margin-top:-84.619514pt;width:124.75pt;height:9.3pt;mso-position-horizontal-relative:page;mso-position-vertical-relative:paragraph;z-index:1576" coordorigin="555,-1692" coordsize="2495,186">
            <v:shape style="position:absolute;left:555;top:-1686;width:519;height:179" type="#_x0000_t75" stroked="false">
              <v:imagedata r:id="rId366" o:title=""/>
            </v:shape>
            <v:shape style="position:absolute;left:1105;top:-1688;width:656;height:140" type="#_x0000_t75" stroked="false">
              <v:imagedata r:id="rId367" o:title=""/>
            </v:shape>
            <v:shape style="position:absolute;left:1792;top:-1692;width:203;height:185" type="#_x0000_t75" stroked="false">
              <v:imagedata r:id="rId368" o:title=""/>
            </v:shape>
            <v:shape style="position:absolute;left:2025;top:-1692;width:1025;height:185" type="#_x0000_t75" stroked="false">
              <v:imagedata r:id="rId369" o:title=""/>
            </v:shape>
            <w10:wrap type="none"/>
          </v:group>
        </w:pict>
      </w:r>
      <w:r>
        <w:rPr/>
        <w:pict>
          <v:shape style="position:absolute;margin-left:200.535004pt;margin-top:-598.258484pt;width:33.6445pt;height:610.245pt;mso-position-horizontal-relative:page;mso-position-vertical-relative:paragraph;z-index:1600" type="#_x0000_t75" stroked="false">
            <v:imagedata r:id="rId370" o:title=""/>
            <w10:wrap type="none"/>
          </v:shape>
        </w:pict>
      </w:r>
      <w:r>
        <w:rPr/>
        <w:pict>
          <v:group style="position:absolute;margin-left:433.858002pt;margin-top:-62.008511pt;width:70.7pt;height:70.7pt;mso-position-horizontal-relative:page;mso-position-vertical-relative:paragraph;z-index:2152" coordorigin="8677,-1240" coordsize="1414,1414">
            <v:group style="position:absolute;left:8677;top:-1240;width:1414;height:1414" coordorigin="8677,-1240" coordsize="1414,1414">
              <v:shape style="position:absolute;left:8677;top:-1240;width:1414;height:1414" coordorigin="8677,-1240" coordsize="1414,1414" path="m9384,-1240l9307,-1236,9232,-1224,9160,-1204,9092,-1177,9027,-1144,8966,-1104,8910,-1058,8859,-1007,8813,-951,8774,-890,8740,-825,8713,-757,8693,-685,8681,-611,8677,-534,8681,-457,8693,-382,8713,-310,8740,-242,8774,-177,8813,-116,8859,-60,8910,-9,8966,37,9027,76,9092,110,9160,137,9232,157,9307,169,9384,173,9461,169,9535,157,9607,137,9676,110,9740,76,9801,37,9857,-9,9908,-60,9954,-116,9994,-177,10027,-242,10054,-310,10074,-382,10086,-457,10090,-534,10086,-611,10074,-685,10054,-757,10027,-825,9994,-890,9954,-951,9908,-1007,9857,-1058,9801,-1104,9740,-1144,9676,-1177,9607,-1204,9535,-1224,9461,-1236,9384,-1240xe" filled="true" fillcolor="#231f20" stroked="false">
                <v:path arrowok="t"/>
                <v:fill type="solid"/>
              </v:shape>
              <v:shape style="position:absolute;left:8829;top:-1013;width:1096;height:848" type="#_x0000_t202" filled="false" stroked="false">
                <v:textbox inset="0,0,0,0">
                  <w:txbxContent>
                    <w:p>
                      <w:pPr>
                        <w:spacing w:line="801" w:lineRule="exact" w:before="0"/>
                        <w:ind w:left="0" w:right="-12" w:firstLine="0"/>
                        <w:jc w:val="left"/>
                        <w:rPr>
                          <w:rFonts w:ascii="Arial" w:hAnsi="Arial" w:cs="Arial" w:eastAsia="Arial" w:hint="default"/>
                          <w:sz w:val="85"/>
                          <w:szCs w:val="85"/>
                        </w:rPr>
                      </w:pPr>
                      <w:r>
                        <w:rPr>
                          <w:rFonts w:ascii="Arial"/>
                          <w:b/>
                          <w:color w:val="FFFFFF"/>
                          <w:w w:val="115"/>
                          <w:sz w:val="85"/>
                        </w:rPr>
                        <w:t>35</w:t>
                      </w:r>
                      <w:r>
                        <w:rPr>
                          <w:rFonts w:ascii="Arial"/>
                          <w:sz w:val="85"/>
                        </w:rPr>
                      </w:r>
                    </w:p>
                  </w:txbxContent>
                </v:textbox>
                <w10:wrap type="none"/>
              </v:shape>
              <v:shape style="position:absolute;left:8968;top:-223;width:881;height:156" type="#_x0000_t202" filled="false" stroked="false">
                <v:textbox inset="0,0,0,0">
                  <w:txbxContent>
                    <w:p>
                      <w:pPr>
                        <w:spacing w:line="156" w:lineRule="exact" w:before="0"/>
                        <w:ind w:left="0" w:right="-19" w:firstLine="0"/>
                        <w:jc w:val="left"/>
                        <w:rPr>
                          <w:rFonts w:ascii="Lucida Sans Unicode" w:hAnsi="Lucida Sans Unicode" w:cs="Lucida Sans Unicode" w:eastAsia="Lucida Sans Unicode" w:hint="default"/>
                          <w:sz w:val="15"/>
                          <w:szCs w:val="15"/>
                        </w:rPr>
                      </w:pPr>
                      <w:r>
                        <w:rPr>
                          <w:rFonts w:ascii="Lucida Sans Unicode" w:hAnsi="Lucida Sans Unicode"/>
                          <w:color w:val="FFFFFF"/>
                          <w:w w:val="110"/>
                          <w:sz w:val="15"/>
                        </w:rPr>
                        <w:t>SECCIÓN</w:t>
                      </w:r>
                      <w:r>
                        <w:rPr>
                          <w:rFonts w:ascii="Lucida Sans Unicode" w:hAnsi="Lucida Sans Unicode"/>
                          <w:color w:val="FFFFFF"/>
                          <w:spacing w:val="-28"/>
                          <w:w w:val="110"/>
                          <w:sz w:val="15"/>
                        </w:rPr>
                        <w:t> </w:t>
                      </w:r>
                      <w:r>
                        <w:rPr>
                          <w:rFonts w:ascii="Lucida Sans Unicode" w:hAnsi="Lucida Sans Unicode"/>
                          <w:color w:val="FFFFFF"/>
                          <w:w w:val="110"/>
                          <w:sz w:val="15"/>
                        </w:rPr>
                        <w:t>XI</w:t>
                      </w:r>
                      <w:r>
                        <w:rPr>
                          <w:rFonts w:ascii="Lucida Sans Unicode" w:hAnsi="Lucida Sans Unicode"/>
                          <w:sz w:val="15"/>
                        </w:rPr>
                      </w:r>
                    </w:p>
                  </w:txbxContent>
                </v:textbox>
                <w10:wrap type="none"/>
              </v:shape>
            </v:group>
            <w10:wrap type="none"/>
          </v:group>
        </w:pict>
      </w:r>
      <w:r>
        <w:rPr>
          <w:rFonts w:ascii="Arial"/>
          <w:color w:val="231F20"/>
          <w:sz w:val="14"/>
        </w:rPr>
        <w:t>T    O  </w:t>
      </w:r>
      <w:r>
        <w:rPr>
          <w:rFonts w:ascii="Arial"/>
          <w:color w:val="231F20"/>
          <w:spacing w:val="14"/>
          <w:sz w:val="14"/>
        </w:rPr>
        <w:t> </w:t>
      </w:r>
      <w:r>
        <w:rPr>
          <w:rFonts w:ascii="Arial"/>
          <w:color w:val="231F20"/>
          <w:sz w:val="14"/>
        </w:rPr>
        <w:t>M  </w:t>
      </w:r>
      <w:r>
        <w:rPr>
          <w:rFonts w:ascii="Arial"/>
          <w:color w:val="231F20"/>
          <w:spacing w:val="29"/>
          <w:sz w:val="14"/>
        </w:rPr>
        <w:t> </w:t>
      </w:r>
      <w:r>
        <w:rPr>
          <w:rFonts w:ascii="Arial"/>
          <w:color w:val="231F20"/>
          <w:sz w:val="14"/>
        </w:rPr>
        <w:t>O</w:t>
        <w:tab/>
        <w:t>C   C   C   L   X   X   V   I   I</w:t>
      </w:r>
      <w:r>
        <w:rPr>
          <w:rFonts w:ascii="Arial"/>
          <w:color w:val="231F20"/>
          <w:spacing w:val="2"/>
          <w:sz w:val="14"/>
        </w:rPr>
        <w:t> </w:t>
      </w:r>
      <w:r>
        <w:rPr>
          <w:rFonts w:ascii="Arial"/>
          <w:color w:val="231F20"/>
          <w:sz w:val="14"/>
        </w:rPr>
        <w:t>I</w:t>
      </w:r>
      <w:r>
        <w:rPr>
          <w:rFonts w:ascii="Arial"/>
          <w:sz w:val="14"/>
        </w:rPr>
      </w:r>
    </w:p>
    <w:p>
      <w:pPr>
        <w:spacing w:after="0" w:line="158" w:lineRule="exact"/>
        <w:jc w:val="left"/>
        <w:rPr>
          <w:rFonts w:ascii="Arial" w:hAnsi="Arial" w:cs="Arial" w:eastAsia="Arial" w:hint="default"/>
          <w:sz w:val="14"/>
          <w:szCs w:val="14"/>
        </w:rPr>
        <w:sectPr>
          <w:type w:val="continuous"/>
          <w:pgSz w:w="11630" w:h="15310"/>
          <w:pgMar w:top="1120" w:bottom="280" w:left="420" w:right="680"/>
        </w:sectPr>
      </w:pPr>
    </w:p>
    <w:p>
      <w:pPr>
        <w:spacing w:line="240" w:lineRule="auto" w:before="0"/>
        <w:rPr>
          <w:rFonts w:ascii="Times New Roman" w:hAnsi="Times New Roman" w:cs="Times New Roman" w:eastAsia="Times New Roman" w:hint="default"/>
          <w:sz w:val="20"/>
          <w:szCs w:val="20"/>
        </w:rPr>
      </w:pPr>
      <w:r>
        <w:rPr/>
        <w:pict>
          <v:group style="position:absolute;margin-left:295.575012pt;margin-top:201.285004pt;width:53.05pt;height:6.7pt;mso-position-horizontal-relative:page;mso-position-vertical-relative:page;z-index:-121528" coordorigin="5912,4026" coordsize="1061,134">
            <v:shape style="position:absolute;left:5912;top:4029;width:315;height:127" type="#_x0000_t75" stroked="false">
              <v:imagedata r:id="rId371" o:title=""/>
            </v:shape>
            <v:shape style="position:absolute;left:6287;top:4026;width:685;height:134" type="#_x0000_t75" stroked="false">
              <v:imagedata r:id="rId372" o:title=""/>
            </v:shape>
            <w10:wrap type="none"/>
          </v:group>
        </w:pict>
      </w:r>
      <w:r>
        <w:rPr/>
        <w:pict>
          <v:shape style="position:absolute;margin-left:155.908997pt;margin-top:128.005997pt;width:6.025614pt;height:8.4525pt;mso-position-horizontal-relative:page;mso-position-vertical-relative:page;z-index:2344" type="#_x0000_t75" stroked="false">
            <v:imagedata r:id="rId373" o:title=""/>
            <w10:wrap type="none"/>
          </v:shape>
        </w:pict>
      </w:r>
      <w:r>
        <w:rPr/>
        <w:pict>
          <v:shape style="position:absolute;margin-left:167.817993pt;margin-top:127.857002pt;width:6.030585pt;height:8.7975pt;mso-position-horizontal-relative:page;mso-position-vertical-relative:page;z-index:2368" type="#_x0000_t75" stroked="false">
            <v:imagedata r:id="rId374" o:title=""/>
            <w10:wrap type="none"/>
          </v:shape>
        </w:pict>
      </w:r>
      <w:r>
        <w:rPr/>
        <w:pict>
          <v:shape style="position:absolute;margin-left:180.134003pt;margin-top:128.005997pt;width:6.776499pt;height:8.625pt;mso-position-horizontal-relative:page;mso-position-vertical-relative:page;z-index:2392" type="#_x0000_t75" stroked="false">
            <v:imagedata r:id="rId375" o:title=""/>
            <w10:wrap type="none"/>
          </v:shape>
        </w:pict>
      </w:r>
      <w:r>
        <w:rPr/>
        <w:pict>
          <v:group style="position:absolute;margin-left:192.421005pt;margin-top:127.745003pt;width:3.25pt;height:9pt;mso-position-horizontal-relative:page;mso-position-vertical-relative:page;z-index:2416" coordorigin="3848,2555" coordsize="65,180">
            <v:group style="position:absolute;left:3852;top:2725;width:57;height:2" coordorigin="3852,2725" coordsize="57,2">
              <v:shape style="position:absolute;left:3852;top:2725;width:57;height:2" coordorigin="3852,2725" coordsize="57,0" path="m3852,2725l3909,2725e" filled="false" stroked="true" strokeweight=".388pt" strokecolor="#d1d3d4">
                <v:path arrowok="t"/>
              </v:shape>
            </v:group>
            <v:group style="position:absolute;left:3881;top:2568;width:2;height:154" coordorigin="3881,2568" coordsize="2,154">
              <v:shape style="position:absolute;left:3881;top:2568;width:2;height:154" coordorigin="3881,2568" coordsize="0,154" path="m3881,2568l3881,2722e" filled="false" stroked="true" strokeweight="1.272349pt" strokecolor="#d1d3d4">
                <v:path arrowok="t"/>
              </v:shape>
            </v:group>
            <v:group style="position:absolute;left:3852;top:2564;width:57;height:2" coordorigin="3852,2564" coordsize="57,2">
              <v:shape style="position:absolute;left:3852;top:2564;width:57;height:2" coordorigin="3852,2564" coordsize="57,0" path="m3852,2564l3909,2564e" filled="false" stroked="true" strokeweight=".388pt" strokecolor="#d1d3d4">
                <v:path arrowok="t"/>
              </v:shape>
            </v:group>
            <w10:wrap type="none"/>
          </v:group>
        </w:pict>
      </w:r>
      <w:r>
        <w:rPr/>
        <w:pict>
          <v:shape style="position:absolute;margin-left:201.744003pt;margin-top:125.167007pt;width:7.712244pt;height:11.475pt;mso-position-horizontal-relative:page;mso-position-vertical-relative:page;z-index:2440" type="#_x0000_t75" stroked="false">
            <v:imagedata r:id="rId376" o:title=""/>
            <w10:wrap type="none"/>
          </v:shape>
        </w:pict>
      </w:r>
      <w:r>
        <w:rPr/>
        <w:pict>
          <v:shape style="position:absolute;margin-left:215.716003pt;margin-top:128.007004pt;width:7.279655pt;height:8.4525pt;mso-position-horizontal-relative:page;mso-position-vertical-relative:page;z-index:2464" type="#_x0000_t75" stroked="false">
            <v:imagedata r:id="rId377" o:title=""/>
            <w10:wrap type="none"/>
          </v:shape>
        </w:pict>
      </w:r>
      <w:r>
        <w:rPr/>
        <w:pict>
          <v:group style="position:absolute;margin-left:229.069pt;margin-top:127.745003pt;width:3.25pt;height:9pt;mso-position-horizontal-relative:page;mso-position-vertical-relative:page;z-index:2488" coordorigin="4581,2555" coordsize="65,180">
            <v:group style="position:absolute;left:4585;top:2725;width:57;height:2" coordorigin="4585,2725" coordsize="57,2">
              <v:shape style="position:absolute;left:4585;top:2725;width:57;height:2" coordorigin="4585,2725" coordsize="57,0" path="m4585,2725l4642,2725e" filled="false" stroked="true" strokeweight=".388pt" strokecolor="#d1d3d4">
                <v:path arrowok="t"/>
              </v:shape>
            </v:group>
            <v:group style="position:absolute;left:4614;top:2568;width:2;height:154" coordorigin="4614,2568" coordsize="2,154">
              <v:shape style="position:absolute;left:4614;top:2568;width:2;height:154" coordorigin="4614,2568" coordsize="0,154" path="m4614,2568l4614,2722e" filled="false" stroked="true" strokeweight="1.271333pt" strokecolor="#d1d3d4">
                <v:path arrowok="t"/>
              </v:shape>
            </v:group>
            <v:group style="position:absolute;left:4585;top:2564;width:57;height:2" coordorigin="4585,2564" coordsize="57,2">
              <v:shape style="position:absolute;left:4585;top:2564;width:57;height:2" coordorigin="4585,2564" coordsize="57,0" path="m4585,2564l4642,2564e" filled="false" stroked="true" strokeweight=".388pt" strokecolor="#d1d3d4">
                <v:path arrowok="t"/>
              </v:shape>
            </v:group>
            <w10:wrap type="none"/>
          </v:group>
        </w:pict>
      </w:r>
      <w:r>
        <w:rPr/>
        <w:pict>
          <v:shape style="position:absolute;margin-left:238.391418pt;margin-top:127.849007pt;width:6.536353pt;height:8.7975pt;mso-position-horizontal-relative:page;mso-position-vertical-relative:page;z-index:2512" type="#_x0000_t75" stroked="false">
            <v:imagedata r:id="rId378" o:title=""/>
            <w10:wrap type="none"/>
          </v:shape>
        </w:pict>
      </w:r>
      <w:r>
        <w:rPr/>
        <w:pict>
          <v:shape style="position:absolute;margin-left:251.311005pt;margin-top:127.849007pt;width:7.725468pt;height:8.7975pt;mso-position-horizontal-relative:page;mso-position-vertical-relative:page;z-index:2536" type="#_x0000_t75" stroked="false">
            <v:imagedata r:id="rId379" o:title=""/>
            <w10:wrap type="none"/>
          </v:shape>
        </w:pict>
      </w:r>
      <w:r>
        <w:rPr/>
        <w:pict>
          <v:shape style="position:absolute;margin-left:274.091003pt;margin-top:127.849007pt;width:7.726474pt;height:8.7975pt;mso-position-horizontal-relative:page;mso-position-vertical-relative:page;z-index:2560" type="#_x0000_t75" stroked="false">
            <v:imagedata r:id="rId380" o:title=""/>
            <w10:wrap type="none"/>
          </v:shape>
        </w:pict>
      </w:r>
      <w:r>
        <w:rPr/>
        <w:pict>
          <v:shape style="position:absolute;margin-left:288.065002pt;margin-top:127.858002pt;width:5.75335pt;height:8.625pt;mso-position-horizontal-relative:page;mso-position-vertical-relative:page;z-index:2584" type="#_x0000_t75" stroked="false">
            <v:imagedata r:id="rId381" o:title=""/>
            <w10:wrap type="none"/>
          </v:shape>
        </w:pict>
      </w:r>
      <w:r>
        <w:rPr/>
        <w:pict>
          <v:group style="position:absolute;margin-left:299.52301pt;margin-top:127.745003pt;width:3.25pt;height:9pt;mso-position-horizontal-relative:page;mso-position-vertical-relative:page;z-index:2608" coordorigin="5990,2555" coordsize="65,180">
            <v:group style="position:absolute;left:5994;top:2725;width:57;height:2" coordorigin="5994,2725" coordsize="57,2">
              <v:shape style="position:absolute;left:5994;top:2725;width:57;height:2" coordorigin="5994,2725" coordsize="57,0" path="m5994,2725l6051,2725e" filled="false" stroked="true" strokeweight=".388pt" strokecolor="#d1d3d4">
                <v:path arrowok="t"/>
              </v:shape>
            </v:group>
            <v:group style="position:absolute;left:6023;top:2568;width:2;height:154" coordorigin="6023,2568" coordsize="2,154">
              <v:shape style="position:absolute;left:6023;top:2568;width:2;height:154" coordorigin="6023,2568" coordsize="0,154" path="m6023,2568l6023,2722e" filled="false" stroked="true" strokeweight="1.273349pt" strokecolor="#d1d3d4">
                <v:path arrowok="t"/>
              </v:shape>
            </v:group>
            <v:group style="position:absolute;left:5994;top:2564;width:57;height:2" coordorigin="5994,2564" coordsize="57,2">
              <v:shape style="position:absolute;left:5994;top:2564;width:57;height:2" coordorigin="5994,2564" coordsize="57,0" path="m5994,2564l6051,2564e" filled="false" stroked="true" strokeweight=".388pt" strokecolor="#d1d3d4">
                <v:path arrowok="t"/>
              </v:shape>
            </v:group>
            <w10:wrap type="none"/>
          </v:group>
        </w:pict>
      </w:r>
      <w:r>
        <w:rPr/>
        <w:pict>
          <v:shape style="position:absolute;margin-left:308.846436pt;margin-top:127.849007pt;width:6.536353pt;height:8.7975pt;mso-position-horizontal-relative:page;mso-position-vertical-relative:page;z-index:2632" type="#_x0000_t75" stroked="false">
            <v:imagedata r:id="rId382" o:title=""/>
            <w10:wrap type="none"/>
          </v:shape>
        </w:pict>
      </w:r>
      <w:r>
        <w:rPr/>
        <w:pict>
          <v:group style="position:absolute;margin-left:321.567993pt;margin-top:127.745003pt;width:3.25pt;height:9pt;mso-position-horizontal-relative:page;mso-position-vertical-relative:page;z-index:2656" coordorigin="6431,2555" coordsize="65,180">
            <v:group style="position:absolute;left:6435;top:2725;width:57;height:2" coordorigin="6435,2725" coordsize="57,2">
              <v:shape style="position:absolute;left:6435;top:2725;width:57;height:2" coordorigin="6435,2725" coordsize="57,0" path="m6435,2725l6492,2725e" filled="false" stroked="true" strokeweight=".388pt" strokecolor="#d1d3d4">
                <v:path arrowok="t"/>
              </v:shape>
            </v:group>
            <v:group style="position:absolute;left:6464;top:2568;width:2;height:154" coordorigin="6464,2568" coordsize="2,154">
              <v:shape style="position:absolute;left:6464;top:2568;width:2;height:154" coordorigin="6464,2568" coordsize="0,154" path="m6464,2568l6464,2722e" filled="false" stroked="true" strokeweight="1.271556pt" strokecolor="#d1d3d4">
                <v:path arrowok="t"/>
              </v:shape>
            </v:group>
            <v:group style="position:absolute;left:6435;top:2564;width:57;height:2" coordorigin="6435,2564" coordsize="57,2">
              <v:shape style="position:absolute;left:6435;top:2564;width:57;height:2" coordorigin="6435,2564" coordsize="57,0" path="m6435,2564l6492,2564e" filled="false" stroked="true" strokeweight=".388pt" strokecolor="#d1d3d4">
                <v:path arrowok="t"/>
              </v:shape>
            </v:group>
            <w10:wrap type="none"/>
          </v:group>
        </w:pict>
      </w:r>
      <w:r>
        <w:rPr/>
        <w:pict>
          <v:shape style="position:absolute;margin-left:330.296997pt;margin-top:128.007004pt;width:7.872092pt;height:8.4525pt;mso-position-horizontal-relative:page;mso-position-vertical-relative:page;z-index:2680" type="#_x0000_t75" stroked="false">
            <v:imagedata r:id="rId383" o:title=""/>
            <w10:wrap type="none"/>
          </v:shape>
        </w:pict>
      </w:r>
      <w:r>
        <w:rPr/>
        <w:pict>
          <v:shape style="position:absolute;margin-left:343.848999pt;margin-top:128.007004pt;width:5.686007pt;height:8.625pt;mso-position-horizontal-relative:page;mso-position-vertical-relative:page;z-index:2704" type="#_x0000_t75" stroked="false">
            <v:imagedata r:id="rId384" o:title=""/>
            <w10:wrap type="none"/>
          </v:shape>
        </w:pict>
      </w:r>
      <w:r>
        <w:rPr/>
        <w:pict>
          <v:group style="position:absolute;margin-left:155.324005pt;margin-top:98.785004pt;width:89.35pt;height:18.650pt;mso-position-horizontal-relative:page;mso-position-vertical-relative:page;z-index:2728" coordorigin="3106,1976" coordsize="1787,373">
            <v:shape style="position:absolute;left:3106;top:1977;width:257;height:370" type="#_x0000_t75" stroked="false">
              <v:imagedata r:id="rId385" o:title=""/>
            </v:shape>
            <v:shape style="position:absolute;left:3397;top:1976;width:531;height:373" type="#_x0000_t75" stroked="false">
              <v:imagedata r:id="rId386" o:title=""/>
            </v:shape>
            <v:group style="position:absolute;left:3896;top:1982;width:646;height:360" coordorigin="3896,1982" coordsize="646,360">
              <v:shape style="position:absolute;left:3896;top:1982;width:646;height:360" coordorigin="3896,1982" coordsize="646,360" path="m4077,1982l4052,1982,4049,1984,3927,2315,3926,2317,3900,2317,3896,2320,3896,2339,3900,2342,3991,2342,3994,2339,3994,2320,3991,2317,3962,2317,3994,2226,4168,2226,4157,2196,4006,2196,4050,2076,4113,2076,4079,1984,4077,1982xe" filled="true" fillcolor="#d1d3d4" stroked="false">
                <v:path arrowok="t"/>
                <v:fill type="solid"/>
              </v:shape>
              <v:shape style="position:absolute;left:3896;top:1982;width:646;height:360" coordorigin="3896,1982" coordsize="646,360" path="m4168,2226l4104,2226,4137,2317,4108,2317,4105,2320,4105,2339,4108,2342,4227,2342,4230,2340,4231,2337,4416,2337,4443,2330,4458,2321,4231,2321,4230,2319,4227,2317,4202,2317,4168,2226xe" filled="true" fillcolor="#d1d3d4" stroked="false">
                <v:path arrowok="t"/>
                <v:fill type="solid"/>
              </v:shape>
              <v:shape style="position:absolute;left:3896;top:1982;width:646;height:360" coordorigin="3896,1982" coordsize="646,360" path="m4416,2337l4231,2337,4232,2340,4235,2342,4377,2342,4412,2339,4416,2337xe" filled="true" fillcolor="#d1d3d4" stroked="false">
                <v:path arrowok="t"/>
                <v:fill type="solid"/>
              </v:shape>
              <v:shape style="position:absolute;left:3896;top:1982;width:646;height:360" coordorigin="3896,1982" coordsize="646,360" path="m4465,2006l4264,2006,4264,2317,4235,2317,4232,2319,4231,2321,4458,2321,4471,2315,4475,2312,4324,2312,4324,2013,4475,2013,4471,2009,4465,2006xe" filled="true" fillcolor="#d1d3d4" stroked="false">
                <v:path arrowok="t"/>
                <v:fill type="solid"/>
              </v:shape>
              <v:shape style="position:absolute;left:3896;top:1982;width:646;height:360" coordorigin="3896,1982" coordsize="646,360" path="m4475,2013l4377,2013,4398,2015,4417,2022,4463,2074,4480,2162,4478,2195,4450,2272,4398,2309,4377,2312,4475,2312,4516,2267,4539,2201,4541,2162,4539,2123,4530,2088,4516,2057,4496,2031,4475,2013xe" filled="true" fillcolor="#d1d3d4" stroked="false">
                <v:path arrowok="t"/>
                <v:fill type="solid"/>
              </v:shape>
              <v:shape style="position:absolute;left:3896;top:1982;width:646;height:360" coordorigin="3896,1982" coordsize="646,360" path="m4113,2076l4050,2076,4093,2196,4157,2196,4113,2076xe" filled="true" fillcolor="#d1d3d4" stroked="false">
                <v:path arrowok="t"/>
                <v:fill type="solid"/>
              </v:shape>
              <v:shape style="position:absolute;left:3896;top:1982;width:646;height:360" coordorigin="3896,1982" coordsize="646,360" path="m4377,1982l4234,1982,4231,1986,4231,2004,4234,2007,4238,2007,4264,2006,4465,2006,4443,1994,4412,1985,4377,1982xe" filled="true" fillcolor="#d1d3d4" stroked="false">
                <v:path arrowok="t"/>
                <v:fill type="solid"/>
              </v:shape>
              <v:shape style="position:absolute;left:4565;top:1976;width:328;height:373" type="#_x0000_t75" stroked="false">
                <v:imagedata r:id="rId387" o:title=""/>
              </v:shape>
            </v:group>
            <w10:wrap type="none"/>
          </v:group>
        </w:pict>
      </w:r>
      <w:r>
        <w:rPr/>
        <w:pict>
          <v:group style="position:absolute;margin-left:248.742004pt;margin-top:98.785004pt;width:103.7pt;height:22.7pt;mso-position-horizontal-relative:page;mso-position-vertical-relative:page;z-index:2752" coordorigin="4975,1976" coordsize="2074,454">
            <v:group style="position:absolute;left:5259;top:1982;width:187;height:447" coordorigin="5259,1982" coordsize="187,447">
              <v:shape style="position:absolute;left:5259;top:1982;width:187;height:447" coordorigin="5259,1982" coordsize="187,447" path="m5300,2333l5287,2333,5277,2335,5268,2341,5261,2354,5259,2375,5259,2388,5308,2428,5324,2429,5362,2419,5378,2401,5320,2401,5312,2398,5312,2371,5315,2362,5322,2350,5321,2346,5310,2337,5300,2333xe" filled="true" fillcolor="#d1d3d4" stroked="false">
                <v:path arrowok="t"/>
                <v:fill type="solid"/>
              </v:shape>
              <v:shape style="position:absolute;left:5259;top:1982;width:187;height:447" coordorigin="5259,1982" coordsize="187,447" path="m5443,2006l5352,2006,5352,2359,5350,2383,5343,2395,5335,2400,5329,2401,5378,2401,5390,2388,5407,2336,5412,2265,5412,2007,5442,2007,5443,2006xe" filled="true" fillcolor="#d1d3d4" stroked="false">
                <v:path arrowok="t"/>
                <v:fill type="solid"/>
              </v:shape>
              <v:shape style="position:absolute;left:5259;top:1982;width:187;height:447" coordorigin="5259,1982" coordsize="187,447" path="m5442,1982l5322,1982,5319,1986,5319,2004,5322,2007,5327,2007,5352,2006,5443,2006,5446,2004,5446,1986,5442,1982xe" filled="true" fillcolor="#d1d3d4" stroked="false">
                <v:path arrowok="t"/>
                <v:fill type="solid"/>
              </v:shape>
            </v:group>
            <v:group style="position:absolute;left:5436;top:1982;width:698;height:365" coordorigin="5436,1982" coordsize="698,365">
              <v:shape style="position:absolute;left:5436;top:1982;width:698;height:365" coordorigin="5436,1982" coordsize="698,365" path="m6008,2341l5768,2341,5769,2341,5771,2342,5940,2342,5959,2342,5975,2343,5989,2345,6000,2347,6005,2347,6008,2344,6008,2341xe" filled="true" fillcolor="#d1d3d4" stroked="false">
                <v:path arrowok="t"/>
                <v:fill type="solid"/>
              </v:shape>
              <v:shape style="position:absolute;left:5436;top:1982;width:698;height:365" coordorigin="5436,1982" coordsize="698,365" path="m5616,1982l5591,1982,5589,1984,5467,2314,5466,2317,5439,2317,5436,2320,5436,2339,5439,2342,5530,2342,5534,2339,5534,2320,5530,2317,5501,2317,5534,2227,5708,2227,5697,2196,5546,2196,5590,2076,5653,2076,5620,1987,5619,1984,5616,1982xe" filled="true" fillcolor="#d1d3d4" stroked="false">
                <v:path arrowok="t"/>
                <v:fill type="solid"/>
              </v:shape>
              <v:shape style="position:absolute;left:5436;top:1982;width:698;height:365" coordorigin="5436,1982" coordsize="698,365" path="m5708,2227l5644,2227,5677,2317,5648,2317,5644,2320,5644,2339,5648,2342,5766,2342,5767,2341,5768,2341,6008,2341,6008,2339,6133,2339,6133,2339,6133,2330,6007,2330,6005,2318,5768,2318,5767,2318,5766,2317,5742,2317,5708,2227xe" filled="true" fillcolor="#d1d3d4" stroked="false">
                <v:path arrowok="t"/>
                <v:fill type="solid"/>
              </v:shape>
              <v:shape style="position:absolute;left:5436;top:1982;width:698;height:365" coordorigin="5436,1982" coordsize="698,365" path="m6133,2339l6008,2339,6010,2341,6012,2342,6130,2342,6133,2339xe" filled="true" fillcolor="#d1d3d4" stroked="false">
                <v:path arrowok="t"/>
                <v:fill type="solid"/>
              </v:shape>
              <v:shape style="position:absolute;left:5436;top:1982;width:698;height:365" coordorigin="5436,1982" coordsize="698,365" path="m6131,2006l6040,2006,6040,2317,6010,2317,6007,2320,6007,2330,6133,2330,6133,2320,6130,2317,6100,2317,6100,2007,6130,2007,6131,2006xe" filled="true" fillcolor="#d1d3d4" stroked="false">
                <v:path arrowok="t"/>
                <v:fill type="solid"/>
              </v:shape>
              <v:shape style="position:absolute;left:5436;top:1982;width:698;height:365" coordorigin="5436,1982" coordsize="698,365" path="m5889,2006l5798,2006,5798,2317,5771,2317,5769,2318,5768,2318,6005,2318,6005,2312,5858,2312,5858,2007,5888,2007,5889,2006xe" filled="true" fillcolor="#d1d3d4" stroked="false">
                <v:path arrowok="t"/>
                <v:fill type="solid"/>
              </v:shape>
              <v:shape style="position:absolute;left:5436;top:1982;width:698;height:365" coordorigin="5436,1982" coordsize="698,365" path="m6000,2236l5979,2236,5976,2238,5967,2306,5967,2309,5967,2312,6005,2312,6004,2304,6003,2288,6003,2269,6003,2239,6000,2236xe" filled="true" fillcolor="#d1d3d4" stroked="false">
                <v:path arrowok="t"/>
                <v:fill type="solid"/>
              </v:shape>
              <v:shape style="position:absolute;left:5436;top:1982;width:698;height:365" coordorigin="5436,1982" coordsize="698,365" path="m5653,2076l5590,2076,5633,2196,5697,2196,5653,2076xe" filled="true" fillcolor="#d1d3d4" stroked="false">
                <v:path arrowok="t"/>
                <v:fill type="solid"/>
              </v:shape>
              <v:shape style="position:absolute;left:5436;top:1982;width:698;height:365" coordorigin="5436,1982" coordsize="698,365" path="m5888,1982l5768,1982,5765,1986,5765,2004,5768,2007,5772,2007,5798,2006,5889,2006,5891,2004,5891,1986,5888,1982xe" filled="true" fillcolor="#d1d3d4" stroked="false">
                <v:path arrowok="t"/>
                <v:fill type="solid"/>
              </v:shape>
              <v:shape style="position:absolute;left:5436;top:1982;width:698;height:365" coordorigin="5436,1982" coordsize="698,365" path="m6130,1982l6010,1982,6007,1986,6007,2004,6010,2007,6014,2007,6040,2006,6131,2006,6133,2004,6133,1986,6130,1982xe" filled="true" fillcolor="#d1d3d4" stroked="false">
                <v:path arrowok="t"/>
                <v:fill type="solid"/>
              </v:shape>
            </v:group>
            <v:group style="position:absolute;left:6159;top:1976;width:238;height:373" coordorigin="6159,1976" coordsize="238,373">
              <v:shape style="position:absolute;left:6159;top:1976;width:238;height:373" coordorigin="6159,1976" coordsize="238,373" path="m6357,2323l6186,2323,6189,2323,6199,2328,6218,2337,6237,2343,6256,2347,6275,2348,6301,2347,6324,2341,6345,2331,6357,2323xe" filled="true" fillcolor="#d1d3d4" stroked="false">
                <v:path arrowok="t"/>
                <v:fill type="solid"/>
              </v:shape>
              <v:shape style="position:absolute;left:6159;top:1976;width:238;height:373" coordorigin="6159,1976" coordsize="238,373" path="m6180,2236l6163,2236,6159,2239,6159,2339,6163,2342,6181,2342,6184,2339,6185,2327,6185,2324,6186,2323,6357,2323,6363,2318,6364,2318,6271,2318,6255,2316,6193,2276,6184,2238,6180,2236xe" filled="true" fillcolor="#d1d3d4" stroked="false">
                <v:path arrowok="t"/>
                <v:fill type="solid"/>
              </v:shape>
              <v:shape style="position:absolute;left:6159;top:1976;width:238;height:373" coordorigin="6159,1976" coordsize="238,373" path="m6276,1976l6209,1993,6171,2041,6164,2081,6165,2095,6200,2156,6293,2201,6312,2212,6326,2226,6335,2241,6338,2259,6336,2270,6286,2316,6271,2318,6364,2318,6378,2302,6388,2285,6395,2266,6397,2245,6396,2231,6357,2167,6261,2120,6250,2114,6216,2071,6216,2044,6277,2007,6377,2007,6377,2001,6350,2001,6349,2001,6346,2000,6340,1997,6324,1987,6308,1981,6291,1977,6276,1976xe" filled="true" fillcolor="#d1d3d4" stroked="false">
                <v:path arrowok="t"/>
                <v:fill type="solid"/>
              </v:shape>
              <v:shape style="position:absolute;left:6159;top:1976;width:238;height:373" coordorigin="6159,1976" coordsize="238,373" path="m6377,2007l6277,2007,6291,2008,6304,2011,6349,2064,6352,2086,6355,2089,6373,2089,6377,2085,6377,2007xe" filled="true" fillcolor="#d1d3d4" stroked="false">
                <v:path arrowok="t"/>
                <v:fill type="solid"/>
              </v:shape>
              <v:shape style="position:absolute;left:6159;top:1976;width:238;height:373" coordorigin="6159,1976" coordsize="238,373" path="m6373,1979l6355,1979,6351,1982,6351,2000,6350,2000,6350,2001,6377,2001,6377,1982,6373,1979xe" filled="true" fillcolor="#d1d3d4" stroked="false">
                <v:path arrowok="t"/>
                <v:fill type="solid"/>
              </v:shape>
            </v:group>
            <v:group style="position:absolute;left:6417;top:1976;width:280;height:373" coordorigin="6417,1976" coordsize="280,373">
              <v:shape style="position:absolute;left:6417;top:1976;width:280;height:373" coordorigin="6417,1976" coordsize="280,373" path="m6582,1976l6515,1988,6463,2026,6429,2085,6417,2162,6420,2203,6443,2271,6488,2320,6547,2345,6582,2348,6601,2347,6620,2343,6638,2337,6657,2328,6666,2323,6669,2323,6670,2323,6697,2323,6697,2318,6582,2318,6560,2315,6508,2277,6481,2197,6479,2163,6481,2128,6508,2047,6560,2009,6582,2007,6697,2007,6697,2000,6666,2000,6656,1995,6638,1986,6619,1980,6600,1977,6582,1976xe" filled="true" fillcolor="#d1d3d4" stroked="false">
                <v:path arrowok="t"/>
                <v:fill type="solid"/>
              </v:shape>
              <v:shape style="position:absolute;left:6417;top:1976;width:280;height:373" coordorigin="6417,1976" coordsize="280,373" path="m6697,2323l6670,2323,6670,2324,6671,2328,6671,2339,6675,2342,6693,2342,6697,2339,6697,2323xe" filled="true" fillcolor="#d1d3d4" stroked="false">
                <v:path arrowok="t"/>
                <v:fill type="solid"/>
              </v:shape>
              <v:shape style="position:absolute;left:6417;top:1976;width:280;height:373" coordorigin="6417,1976" coordsize="280,373" path="m6693,2236l6675,2236,6672,2238,6672,2242,6668,2260,6630,2307,6582,2318,6697,2318,6697,2239,6693,2236xe" filled="true" fillcolor="#d1d3d4" stroked="false">
                <v:path arrowok="t"/>
                <v:fill type="solid"/>
              </v:shape>
              <v:shape style="position:absolute;left:6417;top:1976;width:280;height:373" coordorigin="6417,1976" coordsize="280,373" path="m6697,2007l6582,2007,6599,2008,6616,2011,6668,2064,6672,2086,6675,2089,6693,2089,6697,2085,6697,2007xe" filled="true" fillcolor="#d1d3d4" stroked="false">
                <v:path arrowok="t"/>
                <v:fill type="solid"/>
              </v:shape>
              <v:shape style="position:absolute;left:6417;top:1976;width:280;height:373" coordorigin="6417,1976" coordsize="280,373" path="m6693,1979l6675,1979,6671,1982,6671,1995,6670,1999,6670,2000,6666,2000,6697,2000,6697,1982,6693,1979xe" filled="true" fillcolor="#d1d3d4" stroked="false">
                <v:path arrowok="t"/>
                <v:fill type="solid"/>
              </v:shape>
            </v:group>
            <v:group style="position:absolute;left:6720;top:1976;width:329;height:373" coordorigin="6720,1976" coordsize="329,373">
              <v:shape style="position:absolute;left:6720;top:1976;width:329;height:373" coordorigin="6720,1976" coordsize="329,373" path="m6884,1976l6818,1988,6765,2026,6731,2085,6720,2162,6723,2203,6745,2271,6790,2320,6849,2345,6884,2348,6919,2345,6950,2336,6978,2320,6980,2319,6884,2319,6863,2317,6811,2278,6783,2197,6781,2162,6783,2127,6798,2069,6844,2015,6884,2005,6980,2005,6978,2004,6950,1988,6919,1979,6884,1976xe" filled="true" fillcolor="#d1d3d4" stroked="false">
                <v:path arrowok="t"/>
                <v:fill type="solid"/>
              </v:shape>
              <v:shape style="position:absolute;left:6720;top:1976;width:329;height:373" coordorigin="6720,1976" coordsize="329,373" path="m6980,2005l6884,2005,6905,2007,6924,2015,6970,2069,6985,2127,6987,2162,6985,2197,6970,2255,6924,2309,6884,2319,6980,2319,7023,2271,7045,2203,7048,2162,7045,2121,7037,2085,7023,2053,7003,2026,6980,2005xe" filled="true" fillcolor="#d1d3d4" stroked="false">
                <v:path arrowok="t"/>
                <v:fill type="solid"/>
              </v:shape>
              <v:shape style="position:absolute;left:4975;top:2111;width:232;height:146" type="#_x0000_t75" stroked="false">
                <v:imagedata r:id="rId388" o:title=""/>
              </v:shape>
            </v:group>
            <w10:wrap type="none"/>
          </v:group>
        </w:pict>
      </w:r>
      <w:r>
        <w:rPr/>
        <w:pict>
          <v:group style="position:absolute;margin-left:369.952911pt;margin-top:60.186005pt;width:57.75pt;height:81.2pt;mso-position-horizontal-relative:page;mso-position-vertical-relative:page;z-index:2776" coordorigin="7399,1204" coordsize="1155,1624">
            <v:shape style="position:absolute;left:7399;top:1204;width:1155;height:1624" type="#_x0000_t75" stroked="false">
              <v:imagedata r:id="rId389" o:title=""/>
            </v:shape>
            <v:shape style="position:absolute;left:7836;top:2224;width:281;height:196" type="#_x0000_t75" stroked="false">
              <v:imagedata r:id="rId390" o:title=""/>
            </v:shape>
            <v:shape style="position:absolute;left:7436;top:2324;width:232;height:432" type="#_x0000_t75" stroked="false">
              <v:imagedata r:id="rId391" o:title=""/>
            </v:shape>
            <v:shape style="position:absolute;left:7417;top:1798;width:838;height:998" type="#_x0000_t75" stroked="false">
              <v:imagedata r:id="rId392" o:title=""/>
            </v:shape>
            <v:shape style="position:absolute;left:7430;top:2071;width:236;height:269" type="#_x0000_t75" stroked="false">
              <v:imagedata r:id="rId393" o:title=""/>
            </v:shape>
            <v:shape style="position:absolute;left:7813;top:2419;width:326;height:274" type="#_x0000_t75" stroked="false">
              <v:imagedata r:id="rId394" o:title=""/>
            </v:shape>
            <v:shape style="position:absolute;left:8284;top:2071;width:238;height:685" type="#_x0000_t75" stroked="false">
              <v:imagedata r:id="rId395" o:title=""/>
            </v:shape>
            <v:shape style="position:absolute;left:8079;top:1798;width:457;height:388" type="#_x0000_t75" stroked="false">
              <v:imagedata r:id="rId396" o:title=""/>
            </v:shape>
            <v:shape style="position:absolute;left:8287;top:2074;width:219;height:159" type="#_x0000_t75" stroked="false">
              <v:imagedata r:id="rId397" o:title=""/>
            </v:shape>
            <v:group style="position:absolute;left:7594;top:2197;width:5;height:3" coordorigin="7594,2197" coordsize="5,3">
              <v:shape style="position:absolute;left:7594;top:2197;width:5;height:3" coordorigin="7594,2197" coordsize="5,3" path="m7598,2197l7595,2198,7594,2199,7595,2198,7598,2197xe" filled="true" fillcolor="#ffffff" stroked="false">
                <v:path arrowok="t"/>
                <v:fill type="solid"/>
              </v:shape>
            </v:group>
            <v:group style="position:absolute;left:8105;top:1771;width:79;height:101" coordorigin="8105,1771" coordsize="79,101">
              <v:shape style="position:absolute;left:8105;top:1771;width:79;height:101" coordorigin="8105,1771" coordsize="79,101" path="m8124,1842l8118,1843,8111,1843,8112,1844,8112,1847,8113,1849,8115,1849,8115,1854,8117,1859,8120,1863,8123,1867,8128,1869,8139,1871,8145,1869,8149,1865,8153,1863,8132,1863,8122,1855,8124,1843,8118,1843,8111,1842,8124,1842xe" filled="true" fillcolor="#ffffff" stroked="false">
                <v:path arrowok="t"/>
                <v:fill type="solid"/>
              </v:shape>
              <v:shape style="position:absolute;left:8105;top:1771;width:79;height:101" coordorigin="8105,1771" coordsize="79,101" path="m8140,1804l8143,1807,8149,1815,8153,1828,8152,1846,8144,1861,8132,1863,8153,1863,8154,1861,8157,1855,8159,1845,8161,1834,8160,1825,8157,1818,8170,1818,8173,1817,8158,1817,8140,1804xe" filled="true" fillcolor="#ffffff" stroked="false">
                <v:path arrowok="t"/>
                <v:fill type="solid"/>
              </v:shape>
              <v:shape style="position:absolute;left:8105;top:1771;width:79;height:101" coordorigin="8105,1771" coordsize="79,101" path="m8170,1818l8157,1818,8167,1819,8170,1818xe" filled="true" fillcolor="#ffffff" stroked="false">
                <v:path arrowok="t"/>
                <v:fill type="solid"/>
              </v:shape>
              <v:shape style="position:absolute;left:8105;top:1771;width:79;height:101" coordorigin="8105,1771" coordsize="79,101" path="m8114,1771l8114,1771,8113,1771,8110,1773,8105,1775,8121,1780,8138,1787,8155,1797,8172,1810,8158,1817,8173,1817,8174,1816,8184,1811,8176,1805,8160,1793,8145,1783,8129,1776,8114,1771xe" filled="true" fillcolor="#ffffff" stroked="false">
                <v:path arrowok="t"/>
                <v:fill type="solid"/>
              </v:shape>
            </v:group>
            <v:group style="position:absolute;left:7956;top:1588;width:203;height:189" coordorigin="7956,1588" coordsize="203,189">
              <v:shape style="position:absolute;left:7956;top:1588;width:203;height:189" coordorigin="7956,1588" coordsize="203,189" path="m8056,1675l8019,1723,8019,1723,7964,1759,7956,1777,7960,1777,7961,1777,7963,1776,7966,1776,7968,1772,8002,1737,8023,1737,8025,1736,8061,1716,8086,1709,8094,1708,8130,1708,8121,1704,8115,1704,8141,1704,8142,1702,8055,1702,8055,1702,8055,1701,8057,1698,8060,1691,8060,1691,8060,1690,8060,1690,8079,1690,8083,1688,8087,1686,8089,1683,8071,1683,8056,1675xe" filled="true" fillcolor="#ffffff" stroked="false">
                <v:path arrowok="t"/>
                <v:fill type="solid"/>
              </v:shape>
              <v:shape style="position:absolute;left:7956;top:1588;width:203;height:189" coordorigin="7956,1588" coordsize="203,189" path="m8023,1737l8002,1737,7990,1749,7981,1760,7975,1770,7971,1776,7976,1776,7979,1776,8023,1737xe" filled="true" fillcolor="#ffffff" stroked="false">
                <v:path arrowok="t"/>
                <v:fill type="solid"/>
              </v:shape>
              <v:shape style="position:absolute;left:7956;top:1588;width:203;height:189" coordorigin="7956,1588" coordsize="203,189" path="m8130,1708l8094,1708,8059,1722,8030,1739,8006,1758,7988,1776,7999,1776,8000,1776,8016,1767,8031,1763,8044,1762,8115,1762,8116,1762,8126,1753,8158,1753,8157,1736,8144,1718,8132,1708,8130,1708xe" filled="true" fillcolor="#ffffff" stroked="false">
                <v:path arrowok="t"/>
                <v:fill type="solid"/>
              </v:shape>
              <v:shape style="position:absolute;left:7956;top:1588;width:203;height:189" coordorigin="7956,1588" coordsize="203,189" path="m8115,1762l8044,1762,8057,1764,8063,1766,8069,1768,8074,1770,8075,1770,8075,1770,8080,1772,8083,1772,8087,1772,8092,1771,8098,1769,8102,1768,8115,1762xe" filled="true" fillcolor="#ffffff" stroked="false">
                <v:path arrowok="t"/>
                <v:fill type="solid"/>
              </v:shape>
              <v:shape style="position:absolute;left:7956;top:1588;width:203;height:189" coordorigin="7956,1588" coordsize="203,189" path="m8158,1753l8126,1753,8134,1766,8148,1768,8159,1757,8158,1753xe" filled="true" fillcolor="#ffffff" stroked="false">
                <v:path arrowok="t"/>
                <v:fill type="solid"/>
              </v:shape>
              <v:shape style="position:absolute;left:7956;top:1588;width:203;height:189" coordorigin="7956,1588" coordsize="203,189" path="m8141,1704l8115,1704,8141,1704,8141,1704xe" filled="true" fillcolor="#ffffff" stroked="false">
                <v:path arrowok="t"/>
                <v:fill type="solid"/>
              </v:shape>
              <v:shape style="position:absolute;left:7956;top:1588;width:203;height:189" coordorigin="7956,1588" coordsize="203,189" path="m8123,1687l8097,1689,8075,1695,8055,1702,8142,1702,8150,1687,8123,1687xe" filled="true" fillcolor="#ffffff" stroked="false">
                <v:path arrowok="t"/>
                <v:fill type="solid"/>
              </v:shape>
              <v:shape style="position:absolute;left:7956;top:1588;width:203;height:189" coordorigin="7956,1588" coordsize="203,189" path="m8079,1690l8060,1690,8061,1690,8062,1690,8068,1693,8074,1692,8079,1690xe" filled="true" fillcolor="#ffffff" stroked="false">
                <v:path arrowok="t"/>
                <v:fill type="solid"/>
              </v:shape>
              <v:shape style="position:absolute;left:7956;top:1588;width:203;height:189" coordorigin="7956,1588" coordsize="203,189" path="m8073,1633l8035,1633,8052,1634,8073,1642,8088,1660,8085,1675,8071,1683,8089,1683,8091,1681,8093,1679,8095,1675,8098,1670,8099,1662,8096,1655,8093,1647,8087,1640,8078,1635,8076,1634,8075,1633,8073,1633xe" filled="true" fillcolor="#ffffff" stroked="false">
                <v:path arrowok="t"/>
                <v:fill type="solid"/>
              </v:shape>
              <v:shape style="position:absolute;left:7956;top:1588;width:203;height:189" coordorigin="7956,1588" coordsize="203,189" path="m8045,1588l7989,1627,7988,1629,7986,1630,7985,1632,7984,1638,7984,1642,7984,1644,7986,1642,7988,1641,8038,1603,8046,1603,8045,1588xe" filled="true" fillcolor="#ffffff" stroked="false">
                <v:path arrowok="t"/>
                <v:fill type="solid"/>
              </v:shape>
              <v:shape style="position:absolute;left:7956;top:1588;width:203;height:189" coordorigin="7956,1588" coordsize="203,189" path="m8046,1603l8038,1603,8039,1614,8037,1622,8030,1629,8016,1638,8023,1635,8035,1633,8073,1633,8062,1627,8051,1624,8041,1624,8047,1612,8046,1603xe" filled="true" fillcolor="#ffffff" stroked="false">
                <v:path arrowok="t"/>
                <v:fill type="solid"/>
              </v:shape>
            </v:group>
            <v:group style="position:absolute;left:7869;top:1539;width:133;height:255" coordorigin="7869,1539" coordsize="133,255">
              <v:shape style="position:absolute;left:7869;top:1539;width:133;height:255" coordorigin="7869,1539" coordsize="133,255" path="m7910,1539l7874,1624,7869,1698,7882,1756,7899,1793,7901,1792,7904,1791,7907,1790,7889,1713,7889,1659,7895,1626,7900,1616,7973,1616,7971,1606,7990,1606,7998,1599,8001,1589,7908,1589,7915,1569,7915,1553,7912,1542,7910,1539xe" filled="true" fillcolor="#ffffff" stroked="false">
                <v:path arrowok="t"/>
                <v:fill type="solid"/>
              </v:shape>
              <v:shape style="position:absolute;left:7869;top:1539;width:133;height:255" coordorigin="7869,1539" coordsize="133,255" path="m7973,1616l7900,1616,7894,1668,7897,1716,7906,1756,7916,1787,7918,1786,7920,1785,7924,1784,7925,1784,7924,1781,7923,1778,7922,1775,7920,1750,7923,1728,7959,1678,7959,1677,7974,1643,7975,1626,7975,1624,7973,1616xe" filled="true" fillcolor="#ffffff" stroked="false">
                <v:path arrowok="t"/>
                <v:fill type="solid"/>
              </v:shape>
              <v:shape style="position:absolute;left:7869;top:1539;width:133;height:255" coordorigin="7869,1539" coordsize="133,255" path="m7990,1606l7971,1606,7978,1610,7984,1610,7989,1607,7990,1606xe" filled="true" fillcolor="#ffffff" stroked="false">
                <v:path arrowok="t"/>
                <v:fill type="solid"/>
              </v:shape>
              <v:shape style="position:absolute;left:7869;top:1539;width:133;height:255" coordorigin="7869,1539" coordsize="133,255" path="m7969,1561l7913,1582,7908,1589,8001,1589,8002,1588,7999,1575,7989,1566,7985,1563,7979,1562,7969,1561xe" filled="true" fillcolor="#ffffff" stroked="false">
                <v:path arrowok="t"/>
                <v:fill type="solid"/>
              </v:shape>
            </v:group>
            <v:group style="position:absolute;left:7930;top:1707;width:15;height:60" coordorigin="7930,1707" coordsize="15,60">
              <v:shape style="position:absolute;left:7930;top:1707;width:15;height:60" coordorigin="7930,1707" coordsize="15,60" path="m7945,1707l7930,1751,7930,1756,7931,1761,7931,1767,7933,1754,7935,1740,7939,1724,7945,1707xe" filled="true" fillcolor="#ffffff" stroked="false">
                <v:path arrowok="t"/>
                <v:fill type="solid"/>
              </v:shape>
            </v:group>
            <v:group style="position:absolute;left:8459;top:1861;width:72;height:20" coordorigin="8459,1861" coordsize="72,20">
              <v:shape style="position:absolute;left:8459;top:1861;width:72;height:20" coordorigin="8459,1861" coordsize="72,20" path="m8514,1865l8483,1865,8502,1867,8518,1873,8530,1881,8520,1869,8514,1865xe" filled="true" fillcolor="#ffffff" stroked="false">
                <v:path arrowok="t"/>
                <v:fill type="solid"/>
              </v:shape>
              <v:shape style="position:absolute;left:8459;top:1861;width:72;height:20" coordorigin="8459,1861" coordsize="72,20" path="m8501,1861l8480,1862,8467,1863,8459,1868,8483,1865,8514,1865,8512,1863,8501,1861xe" filled="true" fillcolor="#ffffff" stroked="false">
                <v:path arrowok="t"/>
                <v:fill type="solid"/>
              </v:shape>
            </v:group>
            <v:group style="position:absolute;left:8328;top:1765;width:57;height:58" coordorigin="8328,1765" coordsize="57,58">
              <v:shape style="position:absolute;left:8328;top:1765;width:57;height:58" coordorigin="8328,1765" coordsize="57,58" path="m8341,1765l8333,1766,8328,1769,8345,1774,8360,1784,8374,1799,8384,1822,8382,1812,8377,1798,8368,1783,8354,1771,8341,1765xe" filled="true" fillcolor="#ffffff" stroked="false">
                <v:path arrowok="t"/>
                <v:fill type="solid"/>
              </v:shape>
            </v:group>
            <v:group style="position:absolute;left:8257;top:1857;width:84;height:79" coordorigin="8257,1857" coordsize="84,79">
              <v:shape style="position:absolute;left:8257;top:1857;width:84;height:79" coordorigin="8257,1857" coordsize="84,79" path="m8326,1857l8311,1893,8288,1917,8267,1931,8257,1936,8299,1922,8324,1898,8337,1874,8341,1859,8337,1859,8331,1859,8326,1857xe" filled="true" fillcolor="#ffffff" stroked="false">
                <v:path arrowok="t"/>
                <v:fill type="solid"/>
              </v:shape>
              <v:shape style="position:absolute;left:8257;top:1857;width:84;height:79" coordorigin="8257,1857" coordsize="84,79" path="m8341,1859l8337,1859,8341,1859,8341,1859xe" filled="true" fillcolor="#ffffff" stroked="false">
                <v:path arrowok="t"/>
                <v:fill type="solid"/>
              </v:shape>
            </v:group>
            <v:group style="position:absolute;left:7514;top:2125;width:31;height:70" coordorigin="7514,2125" coordsize="31,70">
              <v:shape style="position:absolute;left:7514;top:2125;width:31;height:70" coordorigin="7514,2125" coordsize="31,70" path="m7539,2125l7537,2126,7532,2129,7534,2145,7531,2161,7525,2178,7514,2194,7534,2177,7543,2165,7544,2149,7539,2125xe" filled="true" fillcolor="#ffffff" stroked="false">
                <v:path arrowok="t"/>
                <v:fill type="solid"/>
              </v:shape>
            </v:group>
            <v:group style="position:absolute;left:7612;top:1857;width:84;height:79" coordorigin="7612,1857" coordsize="84,79">
              <v:shape style="position:absolute;left:7612;top:1857;width:84;height:79" coordorigin="7612,1857" coordsize="84,79" path="m7612,1859l7616,1874,7629,1898,7654,1922,7695,1936,7662,1922,7643,1909,7634,1890,7627,1859,7616,1859,7612,1859xe" filled="true" fillcolor="#ffffff" stroked="false">
                <v:path arrowok="t"/>
                <v:fill type="solid"/>
              </v:shape>
              <v:shape style="position:absolute;left:7612;top:1857;width:84;height:79" coordorigin="7612,1857" coordsize="84,79" path="m7627,1857l7621,1859,7616,1859,7627,1859,7627,1857xe" filled="true" fillcolor="#ffffff" stroked="false">
                <v:path arrowok="t"/>
                <v:fill type="solid"/>
              </v:shape>
            </v:group>
            <v:group style="position:absolute;left:7940;top:1655;width:61;height:126" coordorigin="7940,1655" coordsize="61,126">
              <v:shape style="position:absolute;left:7940;top:1655;width:61;height:126" coordorigin="7940,1655" coordsize="61,126" path="m8000,1655l7955,1723,7940,1780,7945,1779,7947,1779,7966,1711,7996,1660,8000,1655xe" filled="true" fillcolor="#ffffff" stroked="false">
                <v:path arrowok="t"/>
                <v:fill type="solid"/>
              </v:shape>
            </v:group>
            <v:group style="position:absolute;left:7568;top:1765;width:57;height:58" coordorigin="7568,1765" coordsize="57,58">
              <v:shape style="position:absolute;left:7568;top:1765;width:57;height:58" coordorigin="7568,1765" coordsize="57,58" path="m7612,1765l7571,1812,7568,1822,7579,1799,7592,1784,7608,1774,7625,1769,7620,1766,7612,1765xe" filled="true" fillcolor="#ffffff" stroked="false">
                <v:path arrowok="t"/>
                <v:fill type="solid"/>
              </v:shape>
            </v:group>
            <v:group style="position:absolute;left:8042;top:1780;width:83;height:17" coordorigin="8042,1780" coordsize="83,17">
              <v:shape style="position:absolute;left:8042;top:1780;width:83;height:17" coordorigin="8042,1780" coordsize="83,17" path="m8110,1787l8070,1787,8088,1788,8106,1791,8124,1797,8110,1787xe" filled="true" fillcolor="#ffffff" stroked="false">
                <v:path arrowok="t"/>
                <v:fill type="solid"/>
              </v:shape>
              <v:shape style="position:absolute;left:8042;top:1780;width:83;height:17" coordorigin="8042,1780" coordsize="83,17" path="m8075,1780l8042,1783,8046,1784,8050,1785,8054,1787,8070,1787,8110,1787,8109,1786,8095,1781,8075,1780xe" filled="true" fillcolor="#ffffff" stroked="false">
                <v:path arrowok="t"/>
                <v:fill type="solid"/>
              </v:shape>
            </v:group>
            <v:group style="position:absolute;left:8013;top:1769;width:39;height:9" coordorigin="8013,1769" coordsize="39,9">
              <v:shape style="position:absolute;left:8013;top:1769;width:39;height:9" coordorigin="8013,1769" coordsize="39,9" path="m8035,1769l8025,1771,8014,1777,8013,1777,8019,1778,8021,1778,8029,1776,8040,1773,8052,1771,8047,1771,8035,1769xe" filled="true" fillcolor="#ffffff" stroked="false">
                <v:path arrowok="t"/>
                <v:fill type="solid"/>
              </v:shape>
            </v:group>
            <v:group style="position:absolute;left:7422;top:1862;width:72;height:20" coordorigin="7422,1862" coordsize="72,20">
              <v:shape style="position:absolute;left:7422;top:1862;width:72;height:20" coordorigin="7422,1862" coordsize="72,20" path="m7471,1862l7450,1864,7435,1871,7426,1878,7422,1881,7434,1873,7450,1867,7470,1865,7488,1865,7486,1863,7472,1862,7471,1862xe" filled="true" fillcolor="#ffffff" stroked="false">
                <v:path arrowok="t"/>
                <v:fill type="solid"/>
              </v:shape>
              <v:shape style="position:absolute;left:7422;top:1862;width:72;height:20" coordorigin="7422,1862" coordsize="72,20" path="m7488,1865l7470,1865,7494,1868,7488,1865xe" filled="true" fillcolor="#ffffff" stroked="false">
                <v:path arrowok="t"/>
                <v:fill type="solid"/>
              </v:shape>
            </v:group>
            <v:group style="position:absolute;left:8209;top:2149;width:41;height:41" coordorigin="8209,2149" coordsize="41,41">
              <v:shape style="position:absolute;left:8209;top:2149;width:41;height:41" coordorigin="8209,2149" coordsize="41,41" path="m8221,2149l8209,2162,8217,2170,8209,2178,8221,2190,8229,2182,8245,2182,8250,2178,8241,2170,8250,2162,8245,2157,8229,2157,8221,2149xe" filled="true" fillcolor="#d1d3d4" stroked="false">
                <v:path arrowok="t"/>
                <v:fill type="solid"/>
              </v:shape>
              <v:shape style="position:absolute;left:8209;top:2149;width:41;height:41" coordorigin="8209,2149" coordsize="41,41" path="m8245,2182l8229,2182,8237,2190,8245,2182xe" filled="true" fillcolor="#d1d3d4" stroked="false">
                <v:path arrowok="t"/>
                <v:fill type="solid"/>
              </v:shape>
              <v:shape style="position:absolute;left:8209;top:2149;width:41;height:41" coordorigin="8209,2149" coordsize="41,41" path="m8237,2149l8229,2157,8245,2157,8237,2149xe" filled="true" fillcolor="#d1d3d4" stroked="false">
                <v:path arrowok="t"/>
                <v:fill type="solid"/>
              </v:shape>
            </v:group>
            <v:group style="position:absolute;left:8188;top:2597;width:41;height:41" coordorigin="8188,2597" coordsize="41,41">
              <v:shape style="position:absolute;left:8188;top:2597;width:41;height:41" coordorigin="8188,2597" coordsize="41,41" path="m8201,2597l8188,2609,8197,2617,8188,2625,8201,2637,8209,2629,8225,2629,8229,2625,8221,2617,8229,2609,8225,2605,8209,2605,8201,2597xe" filled="true" fillcolor="#d1d3d4" stroked="false">
                <v:path arrowok="t"/>
                <v:fill type="solid"/>
              </v:shape>
              <v:shape style="position:absolute;left:8188;top:2597;width:41;height:41" coordorigin="8188,2597" coordsize="41,41" path="m8225,2629l8209,2629,8217,2637,8225,2629xe" filled="true" fillcolor="#d1d3d4" stroked="false">
                <v:path arrowok="t"/>
                <v:fill type="solid"/>
              </v:shape>
              <v:shape style="position:absolute;left:8188;top:2597;width:41;height:41" coordorigin="8188,2597" coordsize="41,41" path="m8217,2597l8209,2605,8225,2605,8217,2597xe" filled="true" fillcolor="#d1d3d4" stroked="false">
                <v:path arrowok="t"/>
                <v:fill type="solid"/>
              </v:shape>
            </v:group>
            <v:group style="position:absolute;left:8209;top:2373;width:41;height:41" coordorigin="8209,2373" coordsize="41,41">
              <v:shape style="position:absolute;left:8209;top:2373;width:41;height:41" coordorigin="8209,2373" coordsize="41,41" path="m8221,2373l8209,2385,8217,2393,8209,2402,8221,2414,8229,2406,8245,2406,8250,2402,8241,2393,8250,2385,8245,2381,8229,2381,8221,2373xe" filled="true" fillcolor="#d1d3d4" stroked="false">
                <v:path arrowok="t"/>
                <v:fill type="solid"/>
              </v:shape>
              <v:shape style="position:absolute;left:8209;top:2373;width:41;height:41" coordorigin="8209,2373" coordsize="41,41" path="m8245,2406l8229,2406,8237,2414,8245,2406xe" filled="true" fillcolor="#d1d3d4" stroked="false">
                <v:path arrowok="t"/>
                <v:fill type="solid"/>
              </v:shape>
              <v:shape style="position:absolute;left:8209;top:2373;width:41;height:41" coordorigin="8209,2373" coordsize="41,41" path="m8237,2373l8229,2381,8245,2381,8237,2373xe" filled="true" fillcolor="#d1d3d4" stroked="false">
                <v:path arrowok="t"/>
                <v:fill type="solid"/>
              </v:shape>
            </v:group>
            <v:group style="position:absolute;left:7956;top:2750;width:41;height:41" coordorigin="7956,2750" coordsize="41,41">
              <v:shape style="position:absolute;left:7956;top:2750;width:41;height:41" coordorigin="7956,2750" coordsize="41,41" path="m7968,2750l7956,2762,7964,2770,7956,2778,7968,2791,7976,2783,7992,2783,7997,2778,7989,2770,7997,2762,7992,2758,7976,2758,7968,2750xe" filled="true" fillcolor="#d1d3d4" stroked="false">
                <v:path arrowok="t"/>
                <v:fill type="solid"/>
              </v:shape>
              <v:shape style="position:absolute;left:7956;top:2750;width:41;height:41" coordorigin="7956,2750" coordsize="41,41" path="m7992,2783l7976,2783,7984,2791,7992,2783xe" filled="true" fillcolor="#d1d3d4" stroked="false">
                <v:path arrowok="t"/>
                <v:fill type="solid"/>
              </v:shape>
              <v:shape style="position:absolute;left:7956;top:2750;width:41;height:41" coordorigin="7956,2750" coordsize="41,41" path="m7984,2750l7976,2758,7992,2758,7984,2750xe" filled="true" fillcolor="#d1d3d4" stroked="false">
                <v:path arrowok="t"/>
                <v:fill type="solid"/>
              </v:shape>
            </v:group>
            <v:group style="position:absolute;left:7703;top:2373;width:41;height:41" coordorigin="7703,2373" coordsize="41,41">
              <v:shape style="position:absolute;left:7703;top:2373;width:41;height:41" coordorigin="7703,2373" coordsize="41,41" path="m7716,2373l7703,2385,7711,2393,7703,2402,7716,2414,7724,2406,7740,2406,7744,2402,7736,2393,7744,2385,7740,2381,7724,2381,7716,2373xe" filled="true" fillcolor="#d1d3d4" stroked="false">
                <v:path arrowok="t"/>
                <v:fill type="solid"/>
              </v:shape>
              <v:shape style="position:absolute;left:7703;top:2373;width:41;height:41" coordorigin="7703,2373" coordsize="41,41" path="m7740,2406l7724,2406,7732,2414,7740,2406xe" filled="true" fillcolor="#d1d3d4" stroked="false">
                <v:path arrowok="t"/>
                <v:fill type="solid"/>
              </v:shape>
              <v:shape style="position:absolute;left:7703;top:2373;width:41;height:41" coordorigin="7703,2373" coordsize="41,41" path="m7732,2373l7724,2381,7740,2381,7732,2373xe" filled="true" fillcolor="#d1d3d4" stroked="false">
                <v:path arrowok="t"/>
                <v:fill type="solid"/>
              </v:shape>
            </v:group>
            <v:group style="position:absolute;left:7724;top:2597;width:41;height:41" coordorigin="7724,2597" coordsize="41,41">
              <v:shape style="position:absolute;left:7724;top:2597;width:41;height:41" coordorigin="7724,2597" coordsize="41,41" path="m7736,2597l7724,2609,7732,2617,7724,2625,7736,2637,7744,2629,7760,2629,7764,2625,7756,2617,7764,2609,7760,2605,7744,2605,7736,2597xe" filled="true" fillcolor="#d1d3d4" stroked="false">
                <v:path arrowok="t"/>
                <v:fill type="solid"/>
              </v:shape>
              <v:shape style="position:absolute;left:7724;top:2597;width:41;height:41" coordorigin="7724,2597" coordsize="41,41" path="m7760,2629l7744,2629,7752,2637,7760,2629xe" filled="true" fillcolor="#d1d3d4" stroked="false">
                <v:path arrowok="t"/>
                <v:fill type="solid"/>
              </v:shape>
              <v:shape style="position:absolute;left:7724;top:2597;width:41;height:41" coordorigin="7724,2597" coordsize="41,41" path="m7752,2597l7744,2605,7760,2605,7752,2597xe" filled="true" fillcolor="#d1d3d4" stroked="false">
                <v:path arrowok="t"/>
                <v:fill type="solid"/>
              </v:shape>
            </v:group>
            <v:group style="position:absolute;left:7703;top:2149;width:41;height:41" coordorigin="7703,2149" coordsize="41,41">
              <v:shape style="position:absolute;left:7703;top:2149;width:41;height:41" coordorigin="7703,2149" coordsize="41,41" path="m7716,2149l7703,2162,7711,2170,7703,2178,7716,2190,7724,2182,7740,2182,7744,2178,7736,2170,7744,2162,7740,2157,7724,2157,7716,2149xe" filled="true" fillcolor="#d1d3d4" stroked="false">
                <v:path arrowok="t"/>
                <v:fill type="solid"/>
              </v:shape>
              <v:shape style="position:absolute;left:7703;top:2149;width:41;height:41" coordorigin="7703,2149" coordsize="41,41" path="m7740,2182l7724,2182,7732,2190,7740,2182xe" filled="true" fillcolor="#d1d3d4" stroked="false">
                <v:path arrowok="t"/>
                <v:fill type="solid"/>
              </v:shape>
              <v:shape style="position:absolute;left:7703;top:2149;width:41;height:41" coordorigin="7703,2149" coordsize="41,41" path="m7732,2149l7724,2157,7740,2157,7732,2149xe" filled="true" fillcolor="#d1d3d4" stroked="false">
                <v:path arrowok="t"/>
                <v:fill type="solid"/>
              </v:shape>
              <v:shape style="position:absolute;left:8015;top:1366;width:128;height:128" type="#_x0000_t75" stroked="false">
                <v:imagedata r:id="rId398" o:title=""/>
              </v:shape>
            </v:group>
            <w10:wrap type="none"/>
          </v:group>
        </w:pict>
      </w:r>
    </w:p>
    <w:p>
      <w:pPr>
        <w:spacing w:line="240" w:lineRule="auto" w:before="1"/>
        <w:rPr>
          <w:rFonts w:ascii="Times New Roman" w:hAnsi="Times New Roman" w:cs="Times New Roman" w:eastAsia="Times New Roman" w:hint="default"/>
          <w:sz w:val="18"/>
          <w:szCs w:val="18"/>
        </w:rPr>
      </w:pPr>
    </w:p>
    <w:p>
      <w:pPr>
        <w:spacing w:line="240" w:lineRule="auto"/>
        <w:ind w:left="2895" w:right="0" w:firstLine="0"/>
        <w:rPr>
          <w:rFonts w:ascii="Times New Roman" w:hAnsi="Times New Roman" w:cs="Times New Roman" w:eastAsia="Times New Roman" w:hint="default"/>
          <w:sz w:val="20"/>
          <w:szCs w:val="20"/>
        </w:rPr>
      </w:pPr>
      <w:r>
        <w:rPr>
          <w:rFonts w:ascii="Times New Roman"/>
          <w:position w:val="8"/>
          <w:sz w:val="20"/>
        </w:rPr>
        <w:pict>
          <v:group style="width:82.55pt;height:3.6pt;mso-position-horizontal-relative:char;mso-position-vertical-relative:line" coordorigin="0,0" coordsize="1651,72">
            <v:group style="position:absolute;left:0;top:0;width:1651;height:72" coordorigin="0,0" coordsize="1651,72">
              <v:shape style="position:absolute;left:0;top:0;width:1651;height:72" coordorigin="0,0" coordsize="1651,72" path="m1628,0l0,35,1628,71,1650,53,1650,19,1628,0xe" filled="true" fillcolor="#d1d3d4" stroked="false">
                <v:path arrowok="t"/>
                <v:fill type="solid"/>
              </v:shape>
            </v:group>
          </v:group>
        </w:pict>
      </w:r>
      <w:r>
        <w:rPr>
          <w:rFonts w:ascii="Times New Roman"/>
          <w:position w:val="8"/>
          <w:sz w:val="20"/>
        </w:rPr>
      </w:r>
      <w:r>
        <w:rPr>
          <w:rFonts w:ascii="Times New Roman"/>
          <w:spacing w:val="63"/>
          <w:position w:val="8"/>
          <w:sz w:val="20"/>
        </w:rPr>
        <w:t> </w:t>
      </w:r>
      <w:r>
        <w:rPr>
          <w:rFonts w:ascii="Times New Roman"/>
          <w:spacing w:val="63"/>
          <w:sz w:val="20"/>
        </w:rPr>
        <w:drawing>
          <wp:inline distT="0" distB="0" distL="0" distR="0">
            <wp:extent cx="217592" cy="154019"/>
            <wp:effectExtent l="0" t="0" r="0" b="0"/>
            <wp:docPr id="5" name="image395.png" descr=""/>
            <wp:cNvGraphicFramePr>
              <a:graphicFrameLocks noChangeAspect="1"/>
            </wp:cNvGraphicFramePr>
            <a:graphic>
              <a:graphicData uri="http://schemas.openxmlformats.org/drawingml/2006/picture">
                <pic:pic>
                  <pic:nvPicPr>
                    <pic:cNvPr id="6" name="image395.png"/>
                    <pic:cNvPicPr/>
                  </pic:nvPicPr>
                  <pic:blipFill>
                    <a:blip r:embed="rId399" cstate="print"/>
                    <a:stretch>
                      <a:fillRect/>
                    </a:stretch>
                  </pic:blipFill>
                  <pic:spPr>
                    <a:xfrm>
                      <a:off x="0" y="0"/>
                      <a:ext cx="217592" cy="154019"/>
                    </a:xfrm>
                    <a:prstGeom prst="rect">
                      <a:avLst/>
                    </a:prstGeom>
                  </pic:spPr>
                </pic:pic>
              </a:graphicData>
            </a:graphic>
          </wp:inline>
        </w:drawing>
      </w:r>
      <w:r>
        <w:rPr>
          <w:rFonts w:ascii="Times New Roman"/>
          <w:spacing w:val="63"/>
          <w:sz w:val="20"/>
        </w:rPr>
      </w:r>
      <w:r>
        <w:rPr>
          <w:rFonts w:ascii="Times New Roman"/>
          <w:spacing w:val="72"/>
          <w:sz w:val="7"/>
        </w:rPr>
        <w:t> </w:t>
      </w:r>
      <w:r>
        <w:rPr>
          <w:rFonts w:ascii="Times New Roman"/>
          <w:spacing w:val="72"/>
          <w:position w:val="8"/>
          <w:sz w:val="20"/>
        </w:rPr>
        <w:pict>
          <v:group style="width:82.55pt;height:3.6pt;mso-position-horizontal-relative:char;mso-position-vertical-relative:line" coordorigin="0,0" coordsize="1651,72">
            <v:group style="position:absolute;left:0;top:0;width:1651;height:72" coordorigin="0,0" coordsize="1651,72">
              <v:shape style="position:absolute;left:0;top:0;width:1651;height:72" coordorigin="0,0" coordsize="1651,72" path="m22,0l0,19,0,53,22,71,1650,35,22,0xe" filled="true" fillcolor="#d1d3d4" stroked="false">
                <v:path arrowok="t"/>
                <v:fill type="solid"/>
              </v:shape>
            </v:group>
          </v:group>
        </w:pict>
      </w:r>
      <w:r>
        <w:rPr>
          <w:rFonts w:ascii="Times New Roman"/>
          <w:spacing w:val="72"/>
          <w:position w:val="8"/>
          <w:sz w:val="20"/>
        </w:rPr>
      </w: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11"/>
        <w:rPr>
          <w:rFonts w:ascii="Times New Roman" w:hAnsi="Times New Roman" w:cs="Times New Roman" w:eastAsia="Times New Roman" w:hint="default"/>
          <w:sz w:val="21"/>
          <w:szCs w:val="21"/>
        </w:rPr>
      </w:pPr>
      <w:r>
        <w:rPr/>
        <w:pict>
          <v:shape style="position:absolute;margin-left:295.231995pt;margin-top:13.564836pt;width:144.79pt;height:7.02pt;mso-position-horizontal-relative:page;mso-position-vertical-relative:paragraph;z-index:2224;mso-wrap-distance-left:0;mso-wrap-distance-right:0" type="#_x0000_t75" stroked="false">
            <v:imagedata r:id="rId400" o:title=""/>
            <w10:wrap type="topAndBottom"/>
          </v:shape>
        </w:pict>
      </w:r>
    </w:p>
    <w:p>
      <w:pPr>
        <w:spacing w:line="240" w:lineRule="auto" w:before="1"/>
        <w:rPr>
          <w:rFonts w:ascii="Times New Roman" w:hAnsi="Times New Roman" w:cs="Times New Roman" w:eastAsia="Times New Roman" w:hint="default"/>
          <w:sz w:val="4"/>
          <w:szCs w:val="4"/>
        </w:rPr>
      </w:pPr>
    </w:p>
    <w:p>
      <w:pPr>
        <w:spacing w:line="240" w:lineRule="auto"/>
        <w:ind w:left="5634"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138.3pt;height:19.7pt;mso-position-horizontal-relative:char;mso-position-vertical-relative:line" coordorigin="0,0" coordsize="2766,394">
            <v:shape style="position:absolute;left:1150;top:6;width:217;height:127" type="#_x0000_t75" stroked="false">
              <v:imagedata r:id="rId401" o:title=""/>
            </v:shape>
            <v:shape style="position:absolute;left:1423;top:0;width:718;height:140" type="#_x0000_t75" stroked="false">
              <v:imagedata r:id="rId402" o:title=""/>
            </v:shape>
            <v:shape style="position:absolute;left:0;top:222;width:496;height:171" type="#_x0000_t75" stroked="false">
              <v:imagedata r:id="rId403" o:title=""/>
            </v:shape>
            <v:shape style="position:absolute;left:543;top:215;width:691;height:137" type="#_x0000_t75" stroked="false">
              <v:imagedata r:id="rId404" o:title=""/>
            </v:shape>
            <v:shape style="position:absolute;left:1253;top:199;width:229;height:166" type="#_x0000_t75" stroked="false">
              <v:imagedata r:id="rId405" o:title=""/>
            </v:shape>
            <v:shape style="position:absolute;left:1534;top:214;width:742;height:139" type="#_x0000_t75" stroked="false">
              <v:imagedata r:id="rId406" o:title=""/>
            </v:shape>
            <v:shape style="position:absolute;left:2299;top:199;width:467;height:166" type="#_x0000_t75" stroked="false">
              <v:imagedata r:id="rId407" o:title=""/>
            </v:shape>
          </v:group>
        </w:pict>
      </w:r>
      <w:r>
        <w:rPr>
          <w:rFonts w:ascii="Times New Roman" w:hAnsi="Times New Roman" w:cs="Times New Roman" w:eastAsia="Times New Roman" w:hint="default"/>
          <w:sz w:val="20"/>
          <w:szCs w:val="20"/>
        </w:rPr>
      </w:r>
    </w:p>
    <w:p>
      <w:pPr>
        <w:spacing w:line="240" w:lineRule="auto" w:before="6"/>
        <w:rPr>
          <w:rFonts w:ascii="Times New Roman" w:hAnsi="Times New Roman" w:cs="Times New Roman" w:eastAsia="Times New Roman" w:hint="default"/>
          <w:sz w:val="19"/>
          <w:szCs w:val="19"/>
        </w:rPr>
      </w:pPr>
      <w:r>
        <w:rPr/>
        <w:pict>
          <v:group style="position:absolute;margin-left:295.178009pt;margin-top:12.199pt;width:160.4pt;height:7.05pt;mso-position-horizontal-relative:page;mso-position-vertical-relative:paragraph;z-index:2272;mso-wrap-distance-left:0;mso-wrap-distance-right:0" coordorigin="5904,244" coordsize="3208,141">
            <v:group style="position:absolute;left:5904;top:247;width:82;height:134" coordorigin="5904,247" coordsize="82,134">
              <v:shape style="position:absolute;left:5904;top:247;width:82;height:134" coordorigin="5904,247" coordsize="82,134" path="m5915,354l5904,362,5906,365,5908,368,5940,381,5949,381,5954,380,5964,378,5968,375,5972,372,5975,370,5937,370,5931,368,5921,362,5917,359,5915,354xe" filled="true" fillcolor="#231f20" stroked="false">
                <v:path arrowok="t"/>
                <v:fill type="solid"/>
              </v:shape>
              <v:shape style="position:absolute;left:5904;top:247;width:82;height:134" coordorigin="5904,247" coordsize="82,134" path="m5956,247l5943,247,5938,248,5907,276,5907,288,5941,318,5949,321,5972,341,5972,349,5947,370,5975,370,5976,369,5979,366,5984,356,5985,351,5985,337,5944,306,5937,304,5920,286,5920,278,5944,258,5980,258,5976,255,5964,249,5956,247xe" filled="true" fillcolor="#231f20" stroked="false">
                <v:path arrowok="t"/>
                <v:fill type="solid"/>
              </v:shape>
              <v:shape style="position:absolute;left:5904;top:247;width:82;height:134" coordorigin="5904,247" coordsize="82,134" path="m5980,258l5953,258,5958,259,5967,264,5970,267,5973,271,5983,263,5980,259,5980,258xe" filled="true" fillcolor="#231f20" stroked="false">
                <v:path arrowok="t"/>
                <v:fill type="solid"/>
              </v:shape>
            </v:group>
            <v:group style="position:absolute;left:6013;top:250;width:82;height:128" coordorigin="6013,250" coordsize="82,128">
              <v:shape style="position:absolute;left:6013;top:250;width:82;height:128" coordorigin="6013,250" coordsize="82,128" path="m6092,250l6013,250,6013,378,6094,378,6094,366,6026,366,6026,317,6088,317,6088,306,6026,306,6026,262,6092,262,6092,250xe" filled="true" fillcolor="#231f20" stroked="false">
                <v:path arrowok="t"/>
                <v:fill type="solid"/>
              </v:shape>
            </v:group>
            <v:group style="position:absolute;left:6113;top:247;width:115;height:134" coordorigin="6113,247" coordsize="115,134">
              <v:shape style="position:absolute;left:6113;top:247;width:115;height:134" coordorigin="6113,247" coordsize="115,134" path="m6184,247l6170,247,6161,249,6114,296,6113,304,6113,324,6114,333,6118,341,6121,349,6170,381,6185,381,6215,370,6171,370,6164,368,6126,322,6126,307,6171,259,6216,259,6213,257,6210,255,6202,251,6197,250,6188,248,6184,247xe" filled="true" fillcolor="#231f20" stroked="false">
                <v:path arrowok="t"/>
                <v:fill type="solid"/>
              </v:shape>
              <v:shape style="position:absolute;left:6113;top:247;width:115;height:134" coordorigin="6113,247" coordsize="115,134" path="m6217,351l6212,357,6207,362,6194,368,6187,370,6215,370,6216,369,6222,364,6225,360,6227,357,6217,351xe" filled="true" fillcolor="#231f20" stroked="false">
                <v:path arrowok="t"/>
                <v:fill type="solid"/>
              </v:shape>
              <v:shape style="position:absolute;left:6113;top:247;width:115;height:134" coordorigin="6113,247" coordsize="115,134" path="m6216,259l6183,259,6187,259,6194,261,6214,276,6225,268,6222,264,6220,262,6216,259xe" filled="true" fillcolor="#231f20" stroked="false">
                <v:path arrowok="t"/>
                <v:fill type="solid"/>
              </v:shape>
            </v:group>
            <v:group style="position:absolute;left:6249;top:250;width:86;height:128" coordorigin="6249,250" coordsize="86,128">
              <v:shape style="position:absolute;left:6249;top:250;width:86;height:128" coordorigin="6249,250" coordsize="86,128" path="m6293,250l6249,250,6249,378,6262,378,6262,318,6298,318,6298,317,6302,317,6307,316,6314,312,6318,310,6321,307,6262,307,6262,262,6322,262,6322,261,6314,255,6309,253,6299,251,6293,250xe" filled="true" fillcolor="#231f20" stroked="false">
                <v:path arrowok="t"/>
                <v:fill type="solid"/>
              </v:shape>
              <v:shape style="position:absolute;left:6249;top:250;width:86;height:128" coordorigin="6249,250" coordsize="86,128" path="m6298,318l6284,318,6319,378,6335,378,6298,318xe" filled="true" fillcolor="#231f20" stroked="false">
                <v:path arrowok="t"/>
                <v:fill type="solid"/>
              </v:shape>
              <v:shape style="position:absolute;left:6249;top:250;width:86;height:128" coordorigin="6249,250" coordsize="86,128" path="m6322,262l6290,262,6294,262,6302,264,6317,280,6317,292,6314,298,6309,302,6303,305,6295,307,6321,307,6324,304,6326,301,6329,293,6330,289,6330,278,6329,273,6325,264,6322,262xe" filled="true" fillcolor="#231f20" stroked="false">
                <v:path arrowok="t"/>
                <v:fill type="solid"/>
              </v:shape>
            </v:group>
            <v:group style="position:absolute;left:6357;top:250;width:82;height:128" coordorigin="6357,250" coordsize="82,128">
              <v:shape style="position:absolute;left:6357;top:250;width:82;height:128" coordorigin="6357,250" coordsize="82,128" path="m6436,250l6357,250,6357,378,6438,378,6438,366,6370,366,6370,317,6432,317,6432,306,6370,306,6370,262,6436,262,6436,250xe" filled="true" fillcolor="#231f20" stroked="false">
                <v:path arrowok="t"/>
                <v:fill type="solid"/>
              </v:shape>
            </v:group>
            <v:group style="position:absolute;left:6449;top:250;width:99;height:128" coordorigin="6449,250" coordsize="99,128">
              <v:shape style="position:absolute;left:6449;top:250;width:99;height:128" coordorigin="6449,250" coordsize="99,128" path="m6504,262l6491,262,6491,378,6504,378,6504,262xe" filled="true" fillcolor="#231f20" stroked="false">
                <v:path arrowok="t"/>
                <v:fill type="solid"/>
              </v:shape>
              <v:shape style="position:absolute;left:6449;top:250;width:99;height:128" coordorigin="6449,250" coordsize="99,128" path="m6547,250l6449,250,6449,262,6547,262,6547,250xe" filled="true" fillcolor="#231f20" stroked="false">
                <v:path arrowok="t"/>
                <v:fill type="solid"/>
              </v:shape>
            </v:group>
            <v:group style="position:absolute;left:6540;top:250;width:123;height:128" coordorigin="6540,250" coordsize="123,128">
              <v:shape style="position:absolute;left:6540;top:250;width:123;height:128" coordorigin="6540,250" coordsize="123,128" path="m6608,250l6595,250,6540,378,6554,378,6568,344,6648,344,6643,333,6573,333,6601,265,6614,265,6608,250xe" filled="true" fillcolor="#231f20" stroked="false">
                <v:path arrowok="t"/>
                <v:fill type="solid"/>
              </v:shape>
              <v:shape style="position:absolute;left:6540;top:250;width:123;height:128" coordorigin="6540,250" coordsize="123,128" path="m6648,344l6634,344,6648,378,6663,378,6648,344xe" filled="true" fillcolor="#231f20" stroked="false">
                <v:path arrowok="t"/>
                <v:fill type="solid"/>
              </v:shape>
              <v:shape style="position:absolute;left:6540;top:250;width:123;height:128" coordorigin="6540,250" coordsize="123,128" path="m6614,265l6601,265,6629,333,6643,333,6614,265xe" filled="true" fillcolor="#231f20" stroked="false">
                <v:path arrowok="t"/>
                <v:fill type="solid"/>
              </v:shape>
            </v:group>
            <v:group style="position:absolute;left:6681;top:250;width:86;height:128" coordorigin="6681,250" coordsize="86,128">
              <v:shape style="position:absolute;left:6681;top:250;width:86;height:128" coordorigin="6681,250" coordsize="86,128" path="m6725,250l6681,250,6681,378,6694,378,6694,318,6730,318,6730,317,6734,317,6739,316,6747,312,6750,310,6753,307,6694,307,6694,262,6755,262,6754,261,6746,255,6741,253,6731,251,6725,250xe" filled="true" fillcolor="#231f20" stroked="false">
                <v:path arrowok="t"/>
                <v:fill type="solid"/>
              </v:shape>
              <v:shape style="position:absolute;left:6681;top:250;width:86;height:128" coordorigin="6681,250" coordsize="86,128" path="m6730,318l6716,318,6751,378,6767,378,6730,318xe" filled="true" fillcolor="#231f20" stroked="false">
                <v:path arrowok="t"/>
                <v:fill type="solid"/>
              </v:shape>
              <v:shape style="position:absolute;left:6681;top:250;width:86;height:128" coordorigin="6681,250" coordsize="86,128" path="m6755,262l6722,262,6727,262,6734,264,6749,280,6749,292,6747,298,6735,305,6727,307,6753,307,6756,304,6758,301,6761,293,6762,289,6762,278,6761,273,6757,264,6755,262xe" filled="true" fillcolor="#231f20" stroked="false">
                <v:path arrowok="t"/>
                <v:fill type="solid"/>
              </v:shape>
            </v:group>
            <v:group style="position:absolute;left:6796;top:250;width:2;height:128" coordorigin="6796,250" coordsize="2,128">
              <v:shape style="position:absolute;left:6796;top:250;width:2;height:128" coordorigin="6796,250" coordsize="0,128" path="m6796,250l6796,378e" filled="false" stroked="true" strokeweight=".648pt" strokecolor="#231f20">
                <v:path arrowok="t"/>
              </v:shape>
            </v:group>
            <v:group style="position:absolute;left:6829;top:247;width:133;height:134" coordorigin="6829,247" coordsize="133,134">
              <v:shape style="position:absolute;left:6829;top:247;width:133;height:134" coordorigin="6829,247" coordsize="133,134" path="m6905,247l6886,247,6877,249,6831,296,6829,304,6829,324,6877,379,6886,381,6905,381,6914,379,6930,373,6935,370,6887,370,6880,368,6843,322,6843,307,6887,259,6935,259,6930,256,6914,249,6905,247xe" filled="true" fillcolor="#231f20" stroked="false">
                <v:path arrowok="t"/>
                <v:fill type="solid"/>
              </v:shape>
              <v:shape style="position:absolute;left:6829;top:247;width:133;height:134" coordorigin="6829,247" coordsize="133,134" path="m6935,259l6904,259,6911,260,6924,266,6948,307,6948,322,6904,370,6935,370,6962,324,6962,304,6960,296,6954,279,6949,272,6937,260,6935,259xe" filled="true" fillcolor="#231f20" stroked="false">
                <v:path arrowok="t"/>
                <v:fill type="solid"/>
              </v:shape>
              <v:shape style="position:absolute;left:7027;top:247;width:114;height:134" type="#_x0000_t75" stroked="false">
                <v:imagedata r:id="rId408" o:title=""/>
              </v:shape>
              <v:shape style="position:absolute;left:7174;top:250;width:210;height:127" type="#_x0000_t75" stroked="false">
                <v:imagedata r:id="rId409" o:title=""/>
              </v:shape>
              <v:shape style="position:absolute;left:7418;top:250;width:413;height:127" type="#_x0000_t75" stroked="false">
                <v:imagedata r:id="rId410" o:title=""/>
              </v:shape>
              <v:shape style="position:absolute;left:7891;top:250;width:217;height:127" type="#_x0000_t75" stroked="false">
                <v:imagedata r:id="rId401" o:title=""/>
              </v:shape>
              <v:shape style="position:absolute;left:8172;top:247;width:385;height:134" type="#_x0000_t75" stroked="false">
                <v:imagedata r:id="rId411" o:title=""/>
              </v:shape>
              <v:shape style="position:absolute;left:8587;top:244;width:525;height:140" type="#_x0000_t75" stroked="false">
                <v:imagedata r:id="rId412" o:title=""/>
              </v:shape>
            </v:group>
            <w10:wrap type="topAndBottom"/>
          </v:group>
        </w:pict>
      </w:r>
    </w:p>
    <w:p>
      <w:pPr>
        <w:spacing w:line="240" w:lineRule="auto" w:before="0"/>
        <w:rPr>
          <w:rFonts w:ascii="Times New Roman" w:hAnsi="Times New Roman" w:cs="Times New Roman" w:eastAsia="Times New Roman" w:hint="default"/>
          <w:sz w:val="4"/>
          <w:szCs w:val="4"/>
        </w:rPr>
      </w:pPr>
    </w:p>
    <w:p>
      <w:pPr>
        <w:spacing w:line="240" w:lineRule="auto"/>
        <w:ind w:left="11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415.75pt;height:506.8pt;mso-position-horizontal-relative:char;mso-position-vertical-relative:line" coordorigin="0,0" coordsize="8315,10136">
            <v:shape style="position:absolute;left:3022;top:2682;width:2370;height:2114" type="#_x0000_t75" stroked="false">
              <v:imagedata r:id="rId413" o:title=""/>
            </v:shape>
            <v:shape style="position:absolute;left:3446;top:2394;width:313;height:277" type="#_x0000_t75" stroked="false">
              <v:imagedata r:id="rId104" o:title=""/>
            </v:shape>
            <v:shape style="position:absolute;left:3505;top:2079;width:1033;height:696" type="#_x0000_t75" stroked="false">
              <v:imagedata r:id="rId414" o:title=""/>
            </v:shape>
            <v:shape style="position:absolute;left:5390;top:1474;width:1033;height:696" type="#_x0000_t75" stroked="false">
              <v:imagedata r:id="rId415" o:title=""/>
            </v:shape>
            <v:shape style="position:absolute;left:4046;top:1997;width:2302;height:885" type="#_x0000_t75" stroked="false">
              <v:imagedata r:id="rId416" o:title=""/>
            </v:shape>
            <v:shape style="position:absolute;left:5968;top:4043;width:774;height:682" type="#_x0000_t75" stroked="false">
              <v:imagedata r:id="rId417" o:title=""/>
            </v:shape>
            <v:shape style="position:absolute;left:5409;top:4557;width:2005;height:3622" type="#_x0000_t75" stroked="false">
              <v:imagedata r:id="rId418" o:title=""/>
            </v:shape>
            <v:shape style="position:absolute;left:5271;top:1119;width:604;height:787" type="#_x0000_t75" stroked="false">
              <v:imagedata r:id="rId419" o:title=""/>
            </v:shape>
            <v:shape style="position:absolute;left:3496;top:788;width:62;height:455" type="#_x0000_t75" stroked="false">
              <v:imagedata r:id="rId420" o:title=""/>
            </v:shape>
            <v:shape style="position:absolute;left:3387;top:1196;width:45;height:780" type="#_x0000_t75" stroked="false">
              <v:imagedata r:id="rId421" o:title=""/>
            </v:shape>
            <v:shape style="position:absolute;left:3796;top:1900;width:226;height:377" type="#_x0000_t75" stroked="false">
              <v:imagedata r:id="rId422" o:title=""/>
            </v:shape>
            <v:shape style="position:absolute;left:4022;top:1558;width:1805;height:937" type="#_x0000_t75" stroked="false">
              <v:imagedata r:id="rId423" o:title=""/>
            </v:shape>
            <v:group style="position:absolute;left:3443;top:2629;width:63;height:399" coordorigin="3443,2629" coordsize="63,399">
              <v:shape style="position:absolute;left:3443;top:2629;width:63;height:399" coordorigin="3443,2629" coordsize="63,399" path="m3443,2629l3443,2984,3505,3027,3505,2672,3443,2629xe" filled="true" fillcolor="#939598" stroked="false">
                <v:path arrowok="t"/>
                <v:fill type="solid"/>
              </v:shape>
              <v:shape style="position:absolute;left:3086;top:2951;width:60;height:400" type="#_x0000_t75" stroked="false">
                <v:imagedata r:id="rId424" o:title=""/>
              </v:shape>
              <v:shape style="position:absolute;left:3034;top:3165;width:163;height:446" type="#_x0000_t75" stroked="false">
                <v:imagedata r:id="rId425" o:title=""/>
              </v:shape>
              <v:shape style="position:absolute;left:4561;top:3461;width:27;height:411" type="#_x0000_t75" stroked="false">
                <v:imagedata r:id="rId426" o:title=""/>
              </v:shape>
              <v:shape style="position:absolute;left:4512;top:3797;width:111;height:494" type="#_x0000_t75" stroked="false">
                <v:imagedata r:id="rId427" o:title=""/>
              </v:shape>
              <v:shape style="position:absolute;left:4352;top:3798;width:161;height:447" type="#_x0000_t75" stroked="false">
                <v:imagedata r:id="rId428" o:title=""/>
              </v:shape>
              <v:shape style="position:absolute;left:4424;top:4106;width:95;height:400" type="#_x0000_t75" stroked="false">
                <v:imagedata r:id="rId429" o:title=""/>
              </v:shape>
              <v:shape style="position:absolute;left:6046;top:3786;width:42;height:766" type="#_x0000_t75" stroked="false">
                <v:imagedata r:id="rId430" o:title=""/>
              </v:shape>
              <v:shape style="position:absolute;left:2886;top:3810;width:137;height:753" type="#_x0000_t75" stroked="false">
                <v:imagedata r:id="rId431" o:title=""/>
              </v:shape>
              <v:shape style="position:absolute;left:2886;top:3810;width:137;height:753" type="#_x0000_t75" stroked="false">
                <v:imagedata r:id="rId431" o:title=""/>
              </v:shape>
              <v:shape style="position:absolute;left:4054;top:4082;width:406;height:494" type="#_x0000_t75" stroked="false">
                <v:imagedata r:id="rId432" o:title=""/>
              </v:shape>
              <v:shape style="position:absolute;left:3046;top:4237;width:27;height:355" type="#_x0000_t75" stroked="false">
                <v:imagedata r:id="rId433" o:title=""/>
              </v:shape>
              <v:shape style="position:absolute;left:3023;top:4208;width:24;height:384" type="#_x0000_t75" stroked="false">
                <v:imagedata r:id="rId434" o:title=""/>
              </v:shape>
              <v:shape style="position:absolute;left:3073;top:4237;width:196;height:459" type="#_x0000_t75" stroked="false">
                <v:imagedata r:id="rId435" o:title=""/>
              </v:shape>
              <v:shape style="position:absolute;left:3073;top:4237;width:196;height:459" type="#_x0000_t75" stroked="false">
                <v:imagedata r:id="rId436" o:title=""/>
              </v:shape>
              <v:shape style="position:absolute;left:3269;top:4340;width:6;height:405" type="#_x0000_t75" stroked="false">
                <v:imagedata r:id="rId437" o:title=""/>
              </v:shape>
              <v:shape style="position:absolute;left:3269;top:4340;width:6;height:405" type="#_x0000_t75" stroked="false">
                <v:imagedata r:id="rId437" o:title=""/>
              </v:shape>
              <v:shape style="position:absolute;left:6212;top:4363;width:27;height:523" type="#_x0000_t75" stroked="false">
                <v:imagedata r:id="rId438" o:title=""/>
              </v:shape>
              <v:shape style="position:absolute;left:6509;top:4861;width:130;height:1046" type="#_x0000_t75" stroked="false">
                <v:imagedata r:id="rId439" o:title=""/>
              </v:shape>
              <v:shape style="position:absolute;left:6678;top:6761;width:291;height:788" type="#_x0000_t75" stroked="false">
                <v:imagedata r:id="rId440" o:title=""/>
              </v:shape>
              <v:shape style="position:absolute;left:6633;top:7450;width:72;height:723" type="#_x0000_t75" stroked="false">
                <v:imagedata r:id="rId441" o:title=""/>
              </v:shape>
              <v:shape style="position:absolute;left:0;top:8404;width:1224;height:884" type="#_x0000_t75" stroked="false">
                <v:imagedata r:id="rId442" o:title=""/>
              </v:shape>
              <v:shape style="position:absolute;left:0;top:8404;width:1224;height:884" type="#_x0000_t75" stroked="false">
                <v:imagedata r:id="rId442" o:title=""/>
              </v:shape>
              <v:shape style="position:absolute;left:834;top:8758;width:1830;height:971" type="#_x0000_t75" stroked="false">
                <v:imagedata r:id="rId443" o:title=""/>
              </v:shape>
              <v:shape style="position:absolute;left:834;top:8758;width:1686;height:978" type="#_x0000_t75" stroked="false">
                <v:imagedata r:id="rId444" o:title=""/>
              </v:shape>
              <v:shape style="position:absolute;left:5534;top:8401;width:2049;height:1192" type="#_x0000_t75" stroked="false">
                <v:imagedata r:id="rId445" o:title=""/>
              </v:shape>
              <v:shape style="position:absolute;left:2101;top:8749;width:3630;height:1386" type="#_x0000_t75" stroked="false">
                <v:imagedata r:id="rId446" o:title=""/>
              </v:shape>
              <v:shape style="position:absolute;left:254;top:6760;width:291;height:788" type="#_x0000_t75" stroked="false">
                <v:imagedata r:id="rId447" o:title=""/>
              </v:shape>
              <v:shape style="position:absolute;left:254;top:6760;width:291;height:788" type="#_x0000_t75" stroked="false">
                <v:imagedata r:id="rId447" o:title=""/>
              </v:shape>
              <v:shape style="position:absolute;left:518;top:7438;width:72;height:734" type="#_x0000_t75" stroked="false">
                <v:imagedata r:id="rId448" o:title=""/>
              </v:shape>
              <v:shape style="position:absolute;left:0;top:8049;width:748;height:800" type="#_x0000_t75" stroked="false">
                <v:imagedata r:id="rId449" o:title=""/>
              </v:shape>
              <v:shape style="position:absolute;left:6475;top:8049;width:748;height:800" type="#_x0000_t75" stroked="false">
                <v:imagedata r:id="rId450" o:title=""/>
              </v:shape>
              <v:shape style="position:absolute;left:1730;top:8408;width:242;height:486" type="#_x0000_t75" stroked="false">
                <v:imagedata r:id="rId451" o:title=""/>
              </v:shape>
              <v:shape style="position:absolute;left:1730;top:8408;width:242;height:486" type="#_x0000_t75" stroked="false">
                <v:imagedata r:id="rId452" o:title=""/>
              </v:shape>
              <v:shape style="position:absolute;left:5250;top:8407;width:244;height:487" type="#_x0000_t75" stroked="false">
                <v:imagedata r:id="rId453" o:title=""/>
              </v:shape>
              <v:shape style="position:absolute;left:5253;top:8409;width:241;height:484" type="#_x0000_t75" stroked="false">
                <v:imagedata r:id="rId454" o:title=""/>
              </v:shape>
              <v:shape style="position:absolute;left:5494;top:8494;width:981;height:722" type="#_x0000_t75" stroked="false">
                <v:imagedata r:id="rId455" o:title=""/>
              </v:shape>
              <v:shape style="position:absolute;left:749;top:8494;width:981;height:722" type="#_x0000_t75" stroked="false">
                <v:imagedata r:id="rId456" o:title=""/>
              </v:shape>
              <v:shape style="position:absolute;left:1973;top:8409;width:3278;height:1234" type="#_x0000_t75" stroked="false">
                <v:imagedata r:id="rId457" o:title=""/>
              </v:shape>
              <v:shape style="position:absolute;left:3415;top:1957;width:143;height:469" type="#_x0000_t75" stroked="false">
                <v:imagedata r:id="rId458" o:title=""/>
              </v:shape>
              <v:shape style="position:absolute;left:3415;top:1957;width:143;height:469" type="#_x0000_t75" stroked="false">
                <v:imagedata r:id="rId458" o:title=""/>
              </v:shape>
              <v:shape style="position:absolute;left:3796;top:787;width:43;height:430" type="#_x0000_t75" stroked="false">
                <v:imagedata r:id="rId459" o:title=""/>
              </v:shape>
              <v:shape style="position:absolute;left:1136;top:3787;width:32;height:755" type="#_x0000_t75" stroked="false">
                <v:imagedata r:id="rId460" o:title=""/>
              </v:shape>
              <v:shape style="position:absolute;left:984;top:4357;width:28;height:528" type="#_x0000_t75" stroked="false">
                <v:imagedata r:id="rId461" o:title=""/>
              </v:shape>
              <v:shape style="position:absolute;left:984;top:4357;width:28;height:528" type="#_x0000_t75" stroked="false">
                <v:imagedata r:id="rId461" o:title=""/>
              </v:shape>
              <v:shape style="position:absolute;left:585;top:4859;width:129;height:1044" type="#_x0000_t75" stroked="false">
                <v:imagedata r:id="rId462" o:title=""/>
              </v:shape>
            </v:group>
            <v:group style="position:absolute;left:0;top:168;width:7223;height:9120" coordorigin="0,168" coordsize="7223,9120">
              <v:shape style="position:absolute;left:0;top:168;width:7223;height:9120" coordorigin="0,168" coordsize="7223,9120" path="m3923,9268l3303,9268,3380,9288,3847,9288,3923,9268xe" filled="true" fillcolor="#e6e7e8" stroked="false">
                <v:path arrowok="t"/>
                <v:fill type="solid"/>
              </v:shape>
              <v:shape style="position:absolute;left:0;top:168;width:7223;height:9120" coordorigin="0,168" coordsize="7223,9120" path="m5239,8428l1973,8428,2018,8488,2065,8548,2115,8608,2167,8668,2222,8728,2279,8768,2338,8828,2398,8868,2460,8928,2523,8968,2588,9008,2654,9048,2722,9088,2791,9128,2932,9168,3004,9208,3227,9268,3999,9268,4221,9208,4294,9168,4365,9148,4435,9108,4504,9088,4571,9048,4638,9008,4702,8968,4766,8928,4827,8868,4887,8828,4945,8768,5001,8728,5055,8668,5107,8608,5157,8548,5205,8488,5239,8428xe" filled="true" fillcolor="#e6e7e8" stroked="false">
                <v:path arrowok="t"/>
                <v:fill type="solid"/>
              </v:shape>
              <v:shape style="position:absolute;left:0;top:168;width:7223;height:9120" coordorigin="0,168" coordsize="7223,9120" path="m966,4528l919,4528,835,4548,762,4568,701,4588,652,4648,599,4748,587,4828,586,4908,596,4988,615,5088,660,5208,690,5328,707,5428,714,5528,713,5608,705,5688,692,5748,675,5808,658,5848,642,5888,628,5908,614,5948,588,5988,554,6048,516,6108,477,6168,437,6248,398,6308,360,6388,326,6468,297,6548,274,6608,259,6688,254,6768,260,6848,278,6928,308,6988,350,7048,403,7108,468,7168,545,7208,534,7268,524,7348,519,7408,519,7488,528,7568,548,7648,580,7728,588,7788,584,7888,539,7948,495,7968,427,8008,331,8028,203,8048,0,8068,139,8208,166,8228,213,8288,279,8328,361,8388,508,8468,649,8508,749,8508,784,8568,837,8668,895,8728,955,8788,1016,8828,1076,8848,1132,8868,1307,8868,1383,8848,1454,8828,1519,8788,1578,8748,1628,8708,1690,8628,1707,8608,1720,8568,1730,8548,1803,8508,1868,8488,1924,8448,1973,8428,5239,8428,5250,8408,6826,8408,6863,8388,6945,8328,7011,8288,7058,8228,7085,8208,7223,8068,7021,8048,6893,8028,6797,8008,6729,7968,6684,7948,6658,7928,6640,7888,6634,7828,6636,7788,6644,7728,6676,7648,6696,7568,6705,7488,6705,7408,6699,7348,6690,7268,6678,7208,6755,7168,6821,7108,6874,7048,6916,6988,6946,6928,6964,6848,6970,6768,6964,6688,6949,6608,6927,6548,6897,6468,6863,6388,6826,6308,6786,6248,6746,6168,6707,6108,6669,6048,6634,5988,6604,5928,6582,5868,6572,5848,6543,5788,6518,5688,6510,5608,6510,5528,6518,5428,6536,5328,6567,5208,6612,5068,6630,4988,6639,4888,6637,4828,6625,4748,6604,4688,6522,4588,6461,4568,6388,4548,989,4548,966,4528xe" filled="true" fillcolor="#e6e7e8" stroked="false">
                <v:path arrowok="t"/>
                <v:fill type="solid"/>
              </v:shape>
              <v:shape style="position:absolute;left:0;top:168;width:7223;height:9120" coordorigin="0,168" coordsize="7223,9120" path="m6826,8408l5250,8408,5299,8448,5356,8488,5421,8508,5494,8548,5504,8568,5517,8608,5534,8628,5596,8708,5646,8748,5705,8788,5770,8828,5841,8848,5916,8868,6091,8868,6148,8848,6208,8828,6269,8788,6329,8728,6387,8668,6440,8568,6475,8508,6575,8508,6716,8468,6826,8408xe" filled="true" fillcolor="#e6e7e8" stroked="false">
                <v:path arrowok="t"/>
                <v:fill type="solid"/>
              </v:shape>
              <v:shape style="position:absolute;left:0;top:168;width:7223;height:9120" coordorigin="0,168" coordsize="7223,9120" path="m1028,4048l994,4248,985,4328,986,4408,995,4488,1012,4548,6212,4548,6229,4488,3234,4488,3148,4448,3089,4428,3044,4408,3002,4368,2970,4328,2932,4308,2886,4268,2827,4228,2754,4188,1168,4188,1028,4048xe" filled="true" fillcolor="#e6e7e8" stroked="false">
                <v:path arrowok="t"/>
                <v:fill type="solid"/>
              </v:shape>
              <v:shape style="position:absolute;left:0;top:168;width:7223;height:9120" coordorigin="0,168" coordsize="7223,9120" path="m6304,4528l6258,4528,6235,4548,6388,4548,6304,4528xe" filled="true" fillcolor="#e6e7e8" stroked="false">
                <v:path arrowok="t"/>
                <v:fill type="solid"/>
              </v:shape>
              <v:shape style="position:absolute;left:0;top:168;width:7223;height:9120" coordorigin="0,168" coordsize="7223,9120" path="m3673,168l3593,348,3496,808,3558,908,3558,1048,3477,1088,3429,1108,3406,1148,3396,1168,3390,1168,3387,1188,3388,1208,3391,1228,3401,1268,3410,1328,3418,1388,3425,1448,3430,1528,3432,1628,3430,1728,3425,1828,3415,1968,3415,1968,3435,2028,3460,2068,3477,2068,3500,2088,3558,2088,3558,2608,3443,2648,3505,2688,3398,2688,3332,2708,3267,2748,3204,2808,3143,2888,3086,2968,3146,3008,3139,3008,3127,3028,3034,3168,3120,3228,3135,3248,3172,3248,3197,3268,3149,3308,3103,3348,3016,3428,2980,3468,2951,3488,2931,3528,2919,3548,2918,3568,2917,3588,2919,3608,2921,3608,2901,3688,2889,3748,2886,3828,2892,3908,2908,3988,2934,4068,2972,4148,3023,4228,3046,4248,3073,4248,3096,4288,3128,4328,3169,4348,3269,4348,3273,4368,3275,4388,3275,4408,3273,4428,3261,4448,3251,4448,3242,4468,3234,4488,6229,4488,6238,4408,4180,4408,4163,4388,4147,4368,4115,4348,4090,4328,4082,4328,4080,4308,4074,4268,4066,4248,4054,4228,4057,4228,4066,4208,4069,4208,4087,4188,4107,4148,4132,4128,4160,4088,4495,4088,4391,3908,4372,3868,4360,3848,4354,3828,4352,3808,4605,3808,4579,3608,4576,3588,4572,3568,4567,3548,4561,3528,4588,3468,4528,3388,4499,3328,4477,3248,4462,3188,4443,3128,4417,3068,4381,3008,4332,2948,4268,2908,4186,2868,4187,2868,4185,2808,4161,2728,4090,2628,4026,2588,3954,2548,3796,2508,3796,1928,3858,1928,3917,1908,5037,1908,5172,1888,5286,1868,5382,1868,5463,1828,5529,1808,5583,1788,5627,1768,5664,1748,5694,1728,5715,1708,5806,1628,5827,1568,5271,1568,5348,1548,5423,1508,5493,1488,5559,1468,5618,1428,5671,1388,5716,1328,5764,1268,5315,1268,5265,1248,5113,1248,5073,1228,4940,1228,4874,1208,4469,1208,4437,1168,4396,1108,4346,1088,4288,1048,4221,1028,4147,1008,3796,1008,3796,868,3840,788,3749,348,3673,168xe" filled="true" fillcolor="#e6e7e8" stroked="false">
                <v:path arrowok="t"/>
                <v:fill type="solid"/>
              </v:shape>
              <v:shape style="position:absolute;left:0;top:168;width:7223;height:9120" coordorigin="0,168" coordsize="7223,9120" path="m4495,4088l4160,4088,4181,4108,4424,4108,4519,4168,4430,4208,4359,4248,4303,4288,4221,4368,4210,4368,4200,4388,4190,4388,4180,4408,6238,4408,6239,4328,6230,4248,6223,4208,6046,4208,6054,4168,6060,4148,4529,4148,4495,4088xe" filled="true" fillcolor="#e6e7e8" stroked="false">
                <v:path arrowok="t"/>
                <v:fill type="solid"/>
              </v:shape>
              <v:shape style="position:absolute;left:0;top:168;width:7223;height:9120" coordorigin="0,168" coordsize="7223,9120" path="m6196,4048l6046,4208,6223,4208,6196,4048xe" filled="true" fillcolor="#e6e7e8" stroked="false">
                <v:path arrowok="t"/>
                <v:fill type="solid"/>
              </v:shape>
              <v:shape style="position:absolute;left:0;top:168;width:7223;height:9120" coordorigin="0,168" coordsize="7223,9120" path="m1136,3788l1157,4088,1160,4108,1163,4148,1166,4168,1168,4188,2754,4188,2664,4148,1574,4148,1508,4128,1445,4108,1387,4068,1331,4008,1136,3788xe" filled="true" fillcolor="#e6e7e8" stroked="false">
                <v:path arrowok="t"/>
                <v:fill type="solid"/>
              </v:shape>
              <v:shape style="position:absolute;left:0;top:168;width:7223;height:9120" coordorigin="0,168" coordsize="7223,9120" path="m4424,4108l4201,4108,4222,4128,4243,4128,4460,4188,4424,4108xe" filled="true" fillcolor="#e6e7e8" stroked="false">
                <v:path arrowok="t"/>
                <v:fill type="solid"/>
              </v:shape>
              <v:shape style="position:absolute;left:0;top:168;width:7223;height:9120" coordorigin="0,168" coordsize="7223,9120" path="m2431,4048l2085,4048,2004,4068,1912,4108,1854,4128,1789,4128,1718,4148,2664,4148,2553,4088,2494,4068,2431,4048xe" filled="true" fillcolor="#e6e7e8" stroked="false">
                <v:path arrowok="t"/>
                <v:fill type="solid"/>
              </v:shape>
              <v:shape style="position:absolute;left:0;top:168;width:7223;height:9120" coordorigin="0,168" coordsize="7223,9120" path="m5017,4028l4942,4028,4862,4048,4789,4048,4718,4068,4641,4108,4611,4108,4582,4128,4555,4148,5505,4148,5289,4088,5189,4068,5099,4048,5017,4028xe" filled="true" fillcolor="#e6e7e8" stroked="false">
                <v:path arrowok="t"/>
                <v:fill type="solid"/>
              </v:shape>
              <v:shape style="position:absolute;left:0;top:168;width:7223;height:9120" coordorigin="0,168" coordsize="7223,9120" path="m6088,3788l5892,4008,5837,4068,5778,4108,5716,4128,5650,4148,6060,4148,6064,4108,6067,4088,6088,3788xe" filled="true" fillcolor="#e6e7e8" stroked="false">
                <v:path arrowok="t"/>
                <v:fill type="solid"/>
              </v:shape>
              <v:shape style="position:absolute;left:0;top:168;width:7223;height:9120" coordorigin="0,168" coordsize="7223,9120" path="m2281,4028l2222,4028,2157,4048,2361,4048,2281,4028xe" filled="true" fillcolor="#e6e7e8" stroked="false">
                <v:path arrowok="t"/>
                <v:fill type="solid"/>
              </v:shape>
              <v:shape style="position:absolute;left:0;top:168;width:7223;height:9120" coordorigin="0,168" coordsize="7223,9120" path="m4605,3808l4512,3808,4623,3948,4605,3808xe" filled="true" fillcolor="#e6e7e8" stroked="false">
                <v:path arrowok="t"/>
                <v:fill type="solid"/>
              </v:shape>
              <v:shape style="position:absolute;left:0;top:168;width:7223;height:9120" coordorigin="0,168" coordsize="7223,9120" path="m4512,3808l4352,3808,4439,3828,4513,3908,4512,3808xe" filled="true" fillcolor="#e6e7e8" stroked="false">
                <v:path arrowok="t"/>
                <v:fill type="solid"/>
              </v:shape>
              <v:shape style="position:absolute;left:0;top:168;width:7223;height:9120" coordorigin="0,168" coordsize="7223,9120" path="m4947,1908l4022,1908,4022,1928,4023,1948,4023,1968,4024,1988,4025,2008,4026,2028,4028,2048,4031,2048,4046,2088,4073,2128,4109,2148,4197,2148,4248,2128,4307,2108,4376,2088,4433,2048,4493,2028,4558,2008,4628,1988,4701,1968,4779,1948,4861,1928,4947,1908xe" filled="true" fillcolor="#e6e7e8" stroked="false">
                <v:path arrowok="t"/>
                <v:fill type="solid"/>
              </v:shape>
              <v:shape style="position:absolute;left:0;top:168;width:7223;height:9120" coordorigin="0,168" coordsize="7223,9120" path="m5807,1548l5760,1568,5825,1568,5807,1548xe" filled="true" fillcolor="#e6e7e8" stroked="false">
                <v:path arrowok="t"/>
                <v:fill type="solid"/>
              </v:shape>
              <v:shape style="position:absolute;left:0;top:168;width:7223;height:9120" coordorigin="0,168" coordsize="7223,9120" path="m5875,1128l5630,1208,5545,1228,5465,1248,5389,1248,5315,1268,5764,1268,5875,1128xe" filled="true" fillcolor="#e6e7e8" stroked="false">
                <v:path arrowok="t"/>
                <v:fill type="solid"/>
              </v:shape>
              <v:shape style="position:absolute;left:0;top:168;width:7223;height:9120" coordorigin="0,168" coordsize="7223,9120" path="m4065,988l3842,988,3796,1008,4147,1008,4065,988xe" filled="true" fillcolor="#e6e7e8" stroked="false">
                <v:path arrowok="t"/>
                <v:fill type="solid"/>
              </v:shape>
              <v:shape style="position:absolute;left:1735;top:4839;width:3756;height:4326" type="#_x0000_t75" stroked="false">
                <v:imagedata r:id="rId463" o:title=""/>
              </v:shape>
              <v:shape style="position:absolute;left:1724;top:4836;width:3777;height:4340" type="#_x0000_t75" stroked="false">
                <v:imagedata r:id="rId464" o:title=""/>
              </v:shape>
              <v:shape style="position:absolute;left:1864;top:5011;width:3503;height:3991" type="#_x0000_t75" stroked="false">
                <v:imagedata r:id="rId295" o:title=""/>
              </v:shape>
            </v:group>
            <v:group style="position:absolute;left:1989;top:5136;width:3248;height:3739" coordorigin="1989,5136" coordsize="3248,3739">
              <v:shape style="position:absolute;left:1989;top:5136;width:3248;height:3739" coordorigin="1989,5136" coordsize="3248,3739" path="m5231,5136l1989,5136,1989,7282,1991,7351,1997,7425,2006,7498,2019,7570,2034,7641,2053,7711,2075,7779,2100,7847,2128,7913,2159,7977,2192,8040,2229,8102,2267,8161,2309,8219,2352,8275,2399,8329,2447,8381,2498,8431,2550,8479,2605,8524,2662,8567,2720,8608,2781,8646,2843,8681,2906,8714,2972,8744,3039,8771,3107,8795,3176,8816,3247,8834,3319,8849,3392,8861,3465,8869,3540,8874,3616,8875,3691,8873,3766,8868,3840,8859,3913,8848,3985,8832,4055,8814,4124,8793,4192,8769,4259,8741,4324,8711,4387,8679,4449,8643,4509,8605,4568,8565,4624,8522,4679,8477,4731,8429,4782,8380,4830,8328,4876,8274,4919,8219,4960,8161,4999,8102,5035,8041,5068,7978,5099,7914,5126,7849,5151,7782,5173,7714,5192,7644,5207,7574,5220,7502,5229,7430,5234,7356,5236,7282,5231,5136xe" filled="true" fillcolor="#ffffff" stroked="false">
                <v:path arrowok="t"/>
                <v:fill type="solid"/>
              </v:shape>
              <v:shape style="position:absolute;left:2266;top:5427;width:2677;height:3158" type="#_x0000_t75" stroked="false">
                <v:imagedata r:id="rId465" o:title=""/>
              </v:shape>
            </v:group>
            <v:group style="position:absolute;left:2266;top:5427;width:2678;height:3158" coordorigin="2266,5427" coordsize="2678,3158">
              <v:shape style="position:absolute;left:2266;top:5427;width:2678;height:3158" coordorigin="2266,5427" coordsize="2678,3158" path="m4943,5427l2266,5427,2266,7251,2268,7320,2274,7394,2285,7467,2299,7539,2318,7609,2340,7678,2366,7745,2395,7811,2428,7875,2464,7937,2503,7997,2545,8054,2590,8110,2638,8163,2688,8213,2741,8261,2797,8306,2855,8348,2915,8387,2977,8423,3041,8455,3107,8485,3175,8510,3244,8533,3315,8551,3387,8565,3460,8576,3535,8582,3611,8584,3685,8582,3759,8575,3832,8564,3903,8549,3974,8530,4042,8508,4109,8482,4175,8453,4238,8420,4300,8384,4359,8346,4417,8304,4472,8259,4524,8211,4575,8161,4622,8109,4667,8054,4708,7996,4747,7937,4783,7876,4815,7812,4844,7747,4870,7680,4892,7612,4910,7542,4924,7471,4935,7399,4941,7325,4943,7251,4943,5427xe" filled="true" fillcolor="#6f7173" stroked="false">
                <v:path arrowok="t"/>
                <v:fill type="solid"/>
              </v:shape>
              <v:shape style="position:absolute;left:2245;top:5406;width:2719;height:3199" type="#_x0000_t75" stroked="false">
                <v:imagedata r:id="rId466" o:title=""/>
              </v:shape>
            </v:group>
            <v:group style="position:absolute;left:2904;top:6951;width:17;height:18" coordorigin="2904,6951" coordsize="17,18">
              <v:shape style="position:absolute;left:2904;top:6951;width:17;height:18" coordorigin="2904,6951" coordsize="17,18" path="m2916,6951l2904,6951,2904,6969,2916,6969,2921,6963,2921,6957,2916,6951xe" filled="true" fillcolor="#5f6062" stroked="false">
                <v:path arrowok="t"/>
                <v:fill type="solid"/>
              </v:shape>
              <v:shape style="position:absolute;left:2458;top:6845;width:1126;height:1439" type="#_x0000_t75" stroked="false">
                <v:imagedata r:id="rId298" o:title=""/>
              </v:shape>
              <v:shape style="position:absolute;left:2520;top:6910;width:989;height:1310" type="#_x0000_t75" stroked="false">
                <v:imagedata r:id="rId467" o:title=""/>
              </v:shape>
              <v:shape style="position:absolute;left:2887;top:6934;width:213;height:141" type="#_x0000_t75" stroked="false">
                <v:imagedata r:id="rId468" o:title=""/>
              </v:shape>
            </v:group>
            <v:group style="position:absolute;left:4288;top:6951;width:18;height:18" coordorigin="4288,6951" coordsize="18,18">
              <v:shape style="position:absolute;left:4288;top:6951;width:18;height:18" coordorigin="4288,6951" coordsize="18,18" path="m4299,6951l4293,6951,4288,6957,4288,6963,4293,6969,4299,6969,4305,6963,4305,6957,4299,6951xe" filled="true" fillcolor="#5f6062" stroked="false">
                <v:path arrowok="t"/>
                <v:fill type="solid"/>
              </v:shape>
              <v:shape style="position:absolute;left:3638;top:6845;width:1126;height:1439" type="#_x0000_t75" stroked="false">
                <v:imagedata r:id="rId301" o:title=""/>
              </v:shape>
              <v:shape style="position:absolute;left:3701;top:6910;width:988;height:1310" type="#_x0000_t75" stroked="false">
                <v:imagedata r:id="rId469" o:title=""/>
              </v:shape>
              <v:shape style="position:absolute;left:4105;top:6934;width:217;height:141" type="#_x0000_t75" stroked="false">
                <v:imagedata r:id="rId470" o:title=""/>
              </v:shape>
              <v:shape style="position:absolute;left:3147;top:6457;width:926;height:2014" type="#_x0000_t75" stroked="false">
                <v:imagedata r:id="rId304" o:title=""/>
              </v:shape>
              <v:shape style="position:absolute;left:3232;top:6528;width:746;height:1852" type="#_x0000_t75" stroked="false">
                <v:imagedata r:id="rId471" o:title=""/>
              </v:shape>
              <v:shape style="position:absolute;left:3207;top:6518;width:795;height:1886" type="#_x0000_t75" stroked="false">
                <v:imagedata r:id="rId472" o:title=""/>
              </v:shape>
              <v:shape style="position:absolute;left:128;top:3944;width:3493;height:4891" type="#_x0000_t75" stroked="false">
                <v:imagedata r:id="rId307" o:title=""/>
              </v:shape>
              <v:shape style="position:absolute;left:214;top:4048;width:3299;height:4680" type="#_x0000_t75" stroked="false">
                <v:imagedata r:id="rId473" o:title=""/>
              </v:shape>
              <v:shape style="position:absolute;left:170;top:3989;width:3364;height:4760" type="#_x0000_t75" stroked="false">
                <v:imagedata r:id="rId474" o:title=""/>
              </v:shape>
              <v:shape style="position:absolute;left:501;top:4180;width:2909;height:4440" type="#_x0000_t75" stroked="false">
                <v:imagedata r:id="rId475" o:title=""/>
              </v:shape>
            </v:group>
            <v:group style="position:absolute;left:501;top:4180;width:2910;height:4440" coordorigin="501,4180" coordsize="2910,4440">
              <v:shape style="position:absolute;left:501;top:4180;width:2910;height:4440" coordorigin="501,4180" coordsize="2910,4440" path="m1320,7340l1066,7340,1071,7420,1079,7500,1090,7580,1103,7640,1118,7700,1150,7780,1166,7820,1182,7860,1197,7900,1211,7920,1222,7960,1231,7980,1237,8020,1239,8060,1237,8100,1230,8140,1218,8180,1200,8220,1176,8280,1145,8340,1107,8420,1061,8480,1101,8540,1142,8560,1184,8600,1225,8620,1384,8620,1455,8580,1515,8540,1563,8460,1596,8360,1606,8300,1610,8260,1610,8200,1603,8120,1591,8060,1573,7980,1547,7920,1515,7840,1475,7760,1428,7680,1670,7680,1618,7620,1563,7540,1548,7500,1371,7500,1331,7400,1320,7340xe" filled="true" fillcolor="#323031" stroked="false">
                <v:path arrowok="t"/>
                <v:fill type="solid"/>
              </v:shape>
              <v:shape style="position:absolute;left:501;top:4180;width:2910;height:4440" coordorigin="501,4180" coordsize="2910,4440" path="m1670,7680l1428,7680,1516,7760,1583,7840,1632,7920,1664,8000,1683,8060,1692,8120,1693,8180,1689,8220,1683,8280,1677,8340,1708,8320,1742,8300,1777,8280,1811,8240,1842,8220,1868,8180,1887,8140,1897,8080,1895,8040,1880,7980,1850,7900,1803,7820,1736,7740,1670,7680xe" filled="true" fillcolor="#323031" stroked="false">
                <v:path arrowok="t"/>
                <v:fill type="solid"/>
              </v:shape>
              <v:shape style="position:absolute;left:501;top:4180;width:2910;height:4440" coordorigin="501,4180" coordsize="2910,4440" path="m1475,6000l1090,6000,1096,6080,1096,6140,1091,6200,1080,6280,1065,6340,1046,6400,1023,6460,997,6540,969,6600,940,6660,910,6720,848,6860,818,6920,790,6980,763,7040,739,7100,718,7160,700,7220,687,7280,679,7340,677,7400,680,7460,691,7520,708,7580,733,7640,767,7700,784,7780,791,7840,789,7900,775,7960,750,8020,659,8100,591,8140,507,8180,540,8200,580,8240,627,8240,678,8260,787,8260,841,8240,943,8200,1024,8100,1053,8040,1072,7960,1078,7880,1072,7780,1059,7700,1049,7640,1044,7560,1044,7500,1051,7420,1066,7340,1320,7340,1313,7300,1313,7220,1328,7140,1355,7060,1389,6980,1428,6920,1467,6880,1504,6820,1535,6800,1556,6780,1564,6760,1602,6720,1630,6680,1649,6640,1661,6600,1665,6540,1662,6500,1653,6440,1638,6380,1619,6320,1595,6260,1568,6200,1539,6140,1507,6080,1475,6000xe" filled="true" fillcolor="#323031" stroked="false">
                <v:path arrowok="t"/>
                <v:fill type="solid"/>
              </v:shape>
              <v:shape style="position:absolute;left:501;top:4180;width:2910;height:4440" coordorigin="501,4180" coordsize="2910,4440" path="m1552,7020l1484,7100,1438,7180,1411,7240,1397,7300,1389,7380,1382,7440,1371,7500,1548,7500,1541,7480,1525,7420,1517,7340,1517,7260,1529,7160,1552,7020xe" filled="true" fillcolor="#323031" stroked="false">
                <v:path arrowok="t"/>
                <v:fill type="solid"/>
              </v:shape>
              <v:shape style="position:absolute;left:501;top:4180;width:2910;height:4440" coordorigin="501,4180" coordsize="2910,4440" path="m835,5260l847,5360,854,5440,857,5520,854,5600,848,5660,837,5740,822,5800,804,5860,782,5940,757,6000,729,6060,698,6140,665,6200,630,6280,592,6340,552,6420,523,6520,505,6600,501,6680,510,6740,533,6800,570,6860,622,6920,688,7000,706,6920,729,6860,756,6780,787,6720,820,6660,855,6620,890,6560,925,6500,959,6440,992,6380,1021,6320,1046,6240,1067,6180,1078,6120,931,6120,921,6040,917,5980,915,5900,915,5720,914,5620,910,5540,901,5440,887,5380,865,5320,835,5260xe" filled="true" fillcolor="#323031" stroked="false">
                <v:path arrowok="t"/>
                <v:fill type="solid"/>
              </v:shape>
              <v:shape style="position:absolute;left:501;top:4180;width:2910;height:4440" coordorigin="501,4180" coordsize="2910,4440" path="m970,5540l987,5680,992,5800,989,5880,980,5940,967,5980,954,6020,941,6040,933,6080,931,6120,1078,6120,1081,6100,1090,6000,1475,6000,1441,5940,1185,5940,1138,5820,1101,5740,1072,5700,1047,5660,1023,5620,999,5600,970,5540xe" filled="true" fillcolor="#323031" stroked="false">
                <v:path arrowok="t"/>
                <v:fill type="solid"/>
              </v:shape>
              <v:shape style="position:absolute;left:501;top:4180;width:2910;height:4440" coordorigin="501,4180" coordsize="2910,4440" path="m1320,4700l925,4700,893,4720,844,4760,807,4820,801,4880,804,4920,819,5000,844,5080,877,5160,916,5240,959,5320,982,5380,1027,5460,1071,5540,1111,5620,1146,5700,1173,5780,1183,5820,1190,5840,1194,5880,1195,5900,1192,5920,1185,5940,1441,5940,1408,5880,1375,5820,1344,5760,1314,5680,1288,5620,1265,5560,1246,5500,1232,5440,1221,5340,1226,5280,1238,5240,1258,5200,1508,5200,1508,5180,1526,5100,1586,5020,1703,4980,2018,4980,2074,4960,2137,4960,2208,4940,2290,4920,2383,4900,2491,4860,2614,4800,2711,4780,2898,4780,2986,4760,3378,4760,3410,4740,1496,4740,1395,4720,1390,4717,1320,4700xe" filled="true" fillcolor="#323031" stroked="false">
                <v:path arrowok="t"/>
                <v:fill type="solid"/>
              </v:shape>
              <v:shape style="position:absolute;left:501;top:4180;width:2910;height:4440" coordorigin="501,4180" coordsize="2910,4440" path="m1508,5200l1258,5200,1272,5280,1286,5340,1315,5420,1345,5500,1361,5520,1375,5560,1390,5620,1403,5680,1416,5740,1428,5840,1473,5780,1505,5700,1525,5640,1536,5560,1539,5500,1536,5440,1530,5380,1522,5340,1514,5280,1509,5220,1508,5200xe" filled="true" fillcolor="#323031" stroked="false">
                <v:path arrowok="t"/>
                <v:fill type="solid"/>
              </v:shape>
              <v:shape style="position:absolute;left:501;top:4180;width:2910;height:4440" coordorigin="501,4180" coordsize="2910,4440" path="m3335,4760l2986,4760,3070,4780,3281,4780,3335,4760xe" filled="true" fillcolor="#323031" stroked="false">
                <v:path arrowok="t"/>
                <v:fill type="solid"/>
              </v:shape>
              <v:shape style="position:absolute;left:501;top:4180;width:2910;height:4440" coordorigin="501,4180" coordsize="2910,4440" path="m1390,4717l1395,4720,1496,4740,1404,4720,1390,4717xe" filled="true" fillcolor="#323031" stroked="false">
                <v:path arrowok="t"/>
                <v:fill type="solid"/>
              </v:shape>
              <v:shape style="position:absolute;left:501;top:4180;width:2910;height:4440" coordorigin="501,4180" coordsize="2910,4440" path="m1162,4400l1190,4500,1217,4560,1259,4620,1317,4660,1390,4717,1404,4720,1496,4740,3410,4740,3399,4700,3358,4680,3307,4680,3267,4660,3258,4620,3185,4600,3127,4600,3080,4580,3043,4560,1559,4560,1491,4540,1417,4520,1338,4500,1254,4460,1162,4400xe" filled="true" fillcolor="#323031" stroked="false">
                <v:path arrowok="t"/>
                <v:fill type="solid"/>
              </v:shape>
              <v:shape style="position:absolute;left:501;top:4180;width:2910;height:4440" coordorigin="501,4180" coordsize="2910,4440" path="m1174,4680l1006,4680,963,4700,1244,4700,1174,4680xe" filled="true" fillcolor="#323031" stroked="false">
                <v:path arrowok="t"/>
                <v:fill type="solid"/>
              </v:shape>
              <v:shape style="position:absolute;left:501;top:4180;width:2910;height:4440" coordorigin="501,4180" coordsize="2910,4440" path="m2742,4340l2207,4340,2154,4360,2102,4380,2001,4420,1901,4480,1850,4500,1797,4520,1742,4540,1685,4540,1624,4560,3043,4560,3013,4540,2987,4520,2941,4480,2915,4460,2885,4440,2848,4400,2801,4380,2742,4340xe" filled="true" fillcolor="#323031" stroked="false">
                <v:path arrowok="t"/>
                <v:fill type="solid"/>
              </v:shape>
              <v:shape style="position:absolute;left:501;top:4180;width:2910;height:4440" coordorigin="501,4180" coordsize="2910,4440" path="m1394,4240l1418,4300,1446,4360,1476,4420,1550,4460,1749,4460,1811,4440,1878,4420,1952,4400,2031,4380,2116,4360,2207,4340,2742,4340,2669,4300,1606,4300,1550,4280,1496,4280,1444,4260,1394,4240xe" filled="true" fillcolor="#323031" stroked="false">
                <v:path arrowok="t"/>
                <v:fill type="solid"/>
              </v:shape>
              <v:shape style="position:absolute;left:501;top:4180;width:2910;height:4440" coordorigin="501,4180" coordsize="2910,4440" path="m2372,4180l2168,4180,2102,4200,2036,4200,1844,4260,1782,4260,1722,4280,1663,4280,1606,4300,2669,4300,2580,4240,2372,4180xe" filled="true" fillcolor="#323031" stroked="false">
                <v:path arrowok="t"/>
                <v:fill type="solid"/>
              </v:shape>
              <v:shape style="position:absolute;left:501;top:4180;width:2909;height:4440" type="#_x0000_t75" stroked="false">
                <v:imagedata r:id="rId476" o:title=""/>
              </v:shape>
            </v:group>
            <v:group style="position:absolute;left:501;top:4180;width:2910;height:4440" coordorigin="501,4180" coordsize="2910,4440">
              <v:shape style="position:absolute;left:501;top:4180;width:2910;height:4440" coordorigin="501,4180" coordsize="2910,4440" path="m1320,7340l1066,7340,1071,7420,1079,7500,1090,7580,1103,7640,1118,7700,1150,7780,1166,7820,1182,7860,1197,7900,1211,7920,1222,7960,1231,7980,1237,8020,1239,8060,1237,8100,1230,8140,1218,8180,1200,8220,1176,8280,1145,8340,1107,8420,1061,8480,1101,8540,1142,8560,1184,8600,1225,8620,1384,8620,1455,8580,1515,8540,1563,8460,1596,8360,1606,8300,1610,8260,1610,8200,1603,8120,1591,8060,1573,7980,1547,7920,1515,7840,1475,7760,1428,7680,1670,7680,1618,7620,1563,7540,1548,7500,1371,7500,1331,7400,1320,7340xe" filled="true" fillcolor="#6f7173" stroked="false">
                <v:path arrowok="t"/>
                <v:fill type="solid"/>
              </v:shape>
              <v:shape style="position:absolute;left:501;top:4180;width:2910;height:4440" coordorigin="501,4180" coordsize="2910,4440" path="m1670,7680l1428,7680,1516,7760,1583,7840,1632,7920,1664,8000,1683,8060,1692,8120,1693,8180,1689,8220,1683,8280,1677,8340,1708,8320,1742,8300,1777,8280,1811,8240,1842,8220,1868,8180,1887,8140,1897,8080,1895,8040,1880,7980,1850,7900,1803,7820,1736,7740,1670,7680xe" filled="true" fillcolor="#6f7173" stroked="false">
                <v:path arrowok="t"/>
                <v:fill type="solid"/>
              </v:shape>
              <v:shape style="position:absolute;left:501;top:4180;width:2910;height:4440" coordorigin="501,4180" coordsize="2910,4440" path="m1475,6000l1090,6000,1096,6080,1096,6140,1091,6200,1080,6280,1065,6340,1046,6400,1023,6460,997,6540,969,6600,940,6660,910,6720,848,6860,818,6920,790,6980,763,7040,739,7100,718,7160,700,7220,687,7280,679,7340,677,7400,680,7460,691,7520,708,7580,733,7640,767,7700,784,7780,791,7840,789,7900,775,7960,750,8020,659,8100,591,8140,507,8180,540,8200,580,8240,627,8240,678,8260,787,8260,841,8240,943,8200,1024,8100,1053,8040,1072,7960,1078,7880,1072,7780,1059,7700,1049,7640,1044,7560,1044,7500,1051,7420,1066,7340,1320,7340,1313,7300,1313,7220,1328,7140,1355,7060,1389,6980,1428,6920,1467,6880,1504,6820,1535,6800,1556,6780,1564,6760,1602,6720,1630,6680,1649,6640,1661,6600,1665,6540,1662,6500,1653,6440,1638,6380,1619,6320,1595,6260,1568,6200,1539,6140,1507,6080,1475,6000xe" filled="true" fillcolor="#6f7173" stroked="false">
                <v:path arrowok="t"/>
                <v:fill type="solid"/>
              </v:shape>
              <v:shape style="position:absolute;left:501;top:4180;width:2910;height:4440" coordorigin="501,4180" coordsize="2910,4440" path="m1552,7020l1484,7100,1438,7180,1411,7240,1397,7300,1389,7380,1382,7440,1371,7500,1548,7500,1541,7480,1525,7420,1517,7340,1517,7260,1529,7160,1552,7020xe" filled="true" fillcolor="#6f7173" stroked="false">
                <v:path arrowok="t"/>
                <v:fill type="solid"/>
              </v:shape>
              <v:shape style="position:absolute;left:501;top:4180;width:2910;height:4440" coordorigin="501,4180" coordsize="2910,4440" path="m835,5260l847,5360,854,5440,857,5520,854,5600,848,5660,837,5740,822,5800,804,5860,782,5940,757,6000,729,6060,698,6140,665,6200,630,6280,592,6340,552,6420,523,6520,505,6600,501,6680,510,6740,533,6800,570,6860,622,6920,688,7000,706,6920,729,6860,756,6780,787,6720,820,6660,855,6620,890,6560,925,6500,959,6440,992,6380,1021,6320,1046,6240,1067,6180,1078,6120,931,6120,921,6040,917,5980,915,5900,915,5720,914,5620,910,5540,901,5440,887,5380,865,5320,835,5260xe" filled="true" fillcolor="#6f7173" stroked="false">
                <v:path arrowok="t"/>
                <v:fill type="solid"/>
              </v:shape>
              <v:shape style="position:absolute;left:501;top:4180;width:2910;height:4440" coordorigin="501,4180" coordsize="2910,4440" path="m970,5540l987,5680,992,5800,989,5880,980,5940,967,5980,954,6020,941,6040,933,6080,931,6120,1078,6120,1081,6100,1090,6000,1475,6000,1441,5940,1185,5940,1138,5820,1101,5740,1072,5700,1047,5660,1023,5620,999,5600,970,5540xe" filled="true" fillcolor="#6f7173" stroked="false">
                <v:path arrowok="t"/>
                <v:fill type="solid"/>
              </v:shape>
              <v:shape style="position:absolute;left:501;top:4180;width:2910;height:4440" coordorigin="501,4180" coordsize="2910,4440" path="m1320,4700l925,4700,893,4720,844,4760,807,4820,801,4880,804,4920,819,5000,844,5080,877,5160,916,5240,959,5320,982,5380,1027,5460,1071,5540,1111,5620,1146,5700,1173,5780,1183,5820,1190,5840,1194,5880,1195,5900,1192,5920,1185,5940,1441,5940,1408,5880,1375,5820,1344,5760,1314,5680,1288,5620,1265,5560,1246,5500,1232,5440,1221,5340,1226,5280,1238,5240,1258,5200,1508,5200,1508,5180,1526,5100,1586,5020,1703,4980,2018,4980,2074,4960,2137,4960,2208,4940,2290,4920,2383,4900,2491,4860,2614,4800,2711,4780,2898,4780,2986,4760,3378,4760,3410,4740,1496,4740,1395,4720,1390,4717,1320,4700xe" filled="true" fillcolor="#6f7173" stroked="false">
                <v:path arrowok="t"/>
                <v:fill type="solid"/>
              </v:shape>
              <v:shape style="position:absolute;left:501;top:4180;width:2910;height:4440" coordorigin="501,4180" coordsize="2910,4440" path="m1508,5200l1258,5200,1272,5280,1286,5340,1315,5420,1345,5500,1361,5520,1375,5560,1390,5620,1403,5680,1416,5740,1428,5840,1473,5780,1505,5700,1525,5640,1536,5560,1539,5500,1536,5440,1530,5380,1522,5340,1514,5280,1509,5220,1508,5200xe" filled="true" fillcolor="#6f7173" stroked="false">
                <v:path arrowok="t"/>
                <v:fill type="solid"/>
              </v:shape>
              <v:shape style="position:absolute;left:501;top:4180;width:2910;height:4440" coordorigin="501,4180" coordsize="2910,4440" path="m3335,4760l2986,4760,3070,4780,3281,4780,3335,4760xe" filled="true" fillcolor="#6f7173" stroked="false">
                <v:path arrowok="t"/>
                <v:fill type="solid"/>
              </v:shape>
              <v:shape style="position:absolute;left:501;top:4180;width:2910;height:4440" coordorigin="501,4180" coordsize="2910,4440" path="m1390,4717l1395,4720,1496,4740,1404,4720,1390,4717xe" filled="true" fillcolor="#6f7173" stroked="false">
                <v:path arrowok="t"/>
                <v:fill type="solid"/>
              </v:shape>
              <v:shape style="position:absolute;left:501;top:4180;width:2910;height:4440" coordorigin="501,4180" coordsize="2910,4440" path="m1162,4400l1190,4500,1217,4560,1259,4620,1317,4660,1390,4717,1404,4720,1496,4740,3410,4740,3399,4700,3358,4680,3307,4680,3267,4660,3258,4620,3185,4600,3127,4600,3080,4580,3043,4560,1559,4560,1491,4540,1417,4520,1338,4500,1254,4460,1162,4400xe" filled="true" fillcolor="#6f7173" stroked="false">
                <v:path arrowok="t"/>
                <v:fill type="solid"/>
              </v:shape>
              <v:shape style="position:absolute;left:501;top:4180;width:2910;height:4440" coordorigin="501,4180" coordsize="2910,4440" path="m1174,4680l1006,4680,963,4700,1244,4700,1174,4680xe" filled="true" fillcolor="#6f7173" stroked="false">
                <v:path arrowok="t"/>
                <v:fill type="solid"/>
              </v:shape>
              <v:shape style="position:absolute;left:501;top:4180;width:2910;height:4440" coordorigin="501,4180" coordsize="2910,4440" path="m2742,4340l2207,4340,2154,4360,2102,4380,2001,4420,1901,4480,1850,4500,1797,4520,1742,4540,1685,4540,1624,4560,3043,4560,3013,4540,2987,4520,2941,4480,2915,4460,2885,4440,2848,4400,2801,4380,2742,4340xe" filled="true" fillcolor="#6f7173" stroked="false">
                <v:path arrowok="t"/>
                <v:fill type="solid"/>
              </v:shape>
              <v:shape style="position:absolute;left:501;top:4180;width:2910;height:4440" coordorigin="501,4180" coordsize="2910,4440" path="m1394,4240l1418,4300,1446,4360,1476,4420,1550,4460,1749,4460,1811,4440,1878,4420,1952,4400,2031,4380,2116,4360,2207,4340,2742,4340,2669,4300,1606,4300,1550,4280,1496,4280,1444,4260,1394,4240xe" filled="true" fillcolor="#6f7173" stroked="false">
                <v:path arrowok="t"/>
                <v:fill type="solid"/>
              </v:shape>
              <v:shape style="position:absolute;left:501;top:4180;width:2910;height:4440" coordorigin="501,4180" coordsize="2910,4440" path="m2372,4180l2168,4180,2102,4200,2036,4200,1844,4260,1782,4260,1722,4280,1663,4280,1606,4300,2669,4300,2580,4240,2372,4180xe" filled="true" fillcolor="#6f7173" stroked="false">
                <v:path arrowok="t"/>
                <v:fill type="solid"/>
              </v:shape>
              <v:shape style="position:absolute;left:1536;top:4355;width:1364;height:601" type="#_x0000_t75" stroked="false">
                <v:imagedata r:id="rId312" o:title=""/>
              </v:shape>
              <v:shape style="position:absolute;left:1637;top:4457;width:1152;height:390" type="#_x0000_t75" stroked="false">
                <v:imagedata r:id="rId477" o:title=""/>
              </v:shape>
              <v:shape style="position:absolute;left:1022;top:6016;width:475;height:1289" type="#_x0000_t75" stroked="false">
                <v:imagedata r:id="rId314" o:title=""/>
              </v:shape>
              <v:shape style="position:absolute;left:1123;top:6117;width:273;height:1085" type="#_x0000_t75" stroked="false">
                <v:imagedata r:id="rId478" o:title=""/>
              </v:shape>
              <v:shape style="position:absolute;left:3609;top:3944;width:3493;height:4891" type="#_x0000_t75" stroked="false">
                <v:imagedata r:id="rId316" o:title=""/>
              </v:shape>
              <v:shape style="position:absolute;left:3714;top:4048;width:3299;height:4680" type="#_x0000_t75" stroked="false">
                <v:imagedata r:id="rId479" o:title=""/>
              </v:shape>
              <v:shape style="position:absolute;left:3692;top:3989;width:3364;height:4760" type="#_x0000_t75" stroked="false">
                <v:imagedata r:id="rId480" o:title=""/>
              </v:shape>
              <v:shape style="position:absolute;left:3815;top:4180;width:2910;height:4440" type="#_x0000_t75" stroked="false">
                <v:imagedata r:id="rId481" o:title=""/>
              </v:shape>
            </v:group>
            <v:group style="position:absolute;left:3815;top:4180;width:2910;height:4440" coordorigin="3815,4180" coordsize="2910,4440">
              <v:shape style="position:absolute;left:3815;top:4180;width:2910;height:4440" coordorigin="3815,4180" coordsize="2910,4440" path="m6113,7680l5798,7680,5750,7760,5711,7840,5679,7920,5653,7980,5635,8060,5623,8120,5617,8200,5616,8260,5621,8300,5630,8360,5645,8420,5685,8500,5740,8560,5806,8600,5842,8620,6001,8620,6043,8600,6084,8560,6125,8540,6165,8480,6119,8420,6081,8340,6050,8280,6026,8220,6009,8180,5997,8140,5990,8100,5988,8060,5990,8020,5996,7980,6004,7960,6016,7920,6029,7900,6044,7860,6060,7820,6076,7780,6093,7740,6108,7700,6113,7680xe" filled="true" fillcolor="#323031" stroked="false">
                <v:path arrowok="t"/>
                <v:fill type="solid"/>
              </v:shape>
              <v:shape style="position:absolute;left:3815;top:4180;width:2910;height:4440" coordorigin="3815,4180" coordsize="2910,4440" path="m5674,7020l5697,7160,5709,7260,5709,7340,5701,7420,5685,7480,5663,7540,5608,7620,5490,7740,5424,7820,5376,7900,5346,7980,5331,8040,5330,8080,5339,8140,5358,8180,5384,8220,5415,8240,5449,8280,5484,8300,5518,8320,5550,8340,5544,8280,5537,8220,5533,8180,5534,8120,5543,8060,5562,8000,5594,7920,5643,7840,5710,7760,5798,7680,6113,7680,6123,7640,6136,7580,6147,7500,5854,7500,5844,7440,5838,7380,5830,7300,5815,7240,5788,7180,5743,7100,5674,7020xe" filled="true" fillcolor="#323031" stroked="false">
                <v:path arrowok="t"/>
                <v:fill type="solid"/>
              </v:shape>
              <v:shape style="position:absolute;left:3815;top:4180;width:2910;height:4440" coordorigin="3815,4180" coordsize="2910,4440" path="m6547,7340l6159,7340,6175,7420,6182,7500,6182,7560,6177,7640,6167,7700,6154,7780,6148,7880,6155,7960,6173,8040,6202,8100,6239,8160,6332,8220,6440,8260,6548,8260,6599,8240,6646,8240,6686,8200,6719,8180,6635,8140,6567,8100,6515,8060,6451,7960,6438,7900,6435,7840,6443,7780,6459,7700,6493,7640,6519,7580,6536,7520,6546,7460,6550,7400,6547,7340xe" filled="true" fillcolor="#323031" stroked="false">
                <v:path arrowok="t"/>
                <v:fill type="solid"/>
              </v:shape>
              <v:shape style="position:absolute;left:3815;top:4180;width:2910;height:4440" coordorigin="3815,4180" coordsize="2910,4440" path="m6330,5200l5968,5200,5988,5240,6000,5280,6005,5340,6003,5400,5994,5440,5980,5500,5961,5560,5938,5620,5912,5680,5883,5760,5851,5820,5819,5880,5752,6000,5719,6080,5687,6140,5658,6200,5631,6260,5608,6320,5588,6380,5574,6440,5565,6500,5562,6540,5566,6600,5577,6640,5596,6680,5625,6720,5663,6760,5671,6780,5692,6800,5722,6820,5759,6880,5837,6980,5871,7060,5898,7140,5913,7220,5913,7300,5895,7400,5854,7500,6147,7500,6155,7420,6159,7340,6547,7340,6539,7280,6526,7220,6509,7160,6488,7100,6464,7040,6437,6980,6408,6920,6378,6860,6317,6720,6286,6660,6257,6600,6229,6540,6204,6460,6181,6400,6162,6340,6146,6280,6135,6200,6130,6140,6130,6080,6137,6000,6266,6000,6259,5980,6246,5940,6041,5940,6034,5920,6032,5900,6032,5880,6036,5840,6043,5820,6053,5780,6080,5700,6115,5620,6155,5540,6199,5460,6244,5380,6267,5320,6289,5280,6310,5240,6330,5200xe" filled="true" fillcolor="#323031" stroked="false">
                <v:path arrowok="t"/>
                <v:fill type="solid"/>
              </v:shape>
              <v:shape style="position:absolute;left:3815;top:4180;width:2910;height:4440" coordorigin="3815,4180" coordsize="2910,4440" path="m6266,6000l6137,6000,6145,6100,6160,6180,6180,6240,6205,6320,6235,6380,6267,6440,6301,6500,6336,6560,6372,6620,6406,6660,6440,6720,6470,6780,6498,6860,6521,6920,6538,7000,6605,6920,6656,6860,6693,6800,6716,6740,6725,6680,6721,6600,6704,6520,6674,6420,6634,6340,6597,6280,6561,6200,6528,6140,6520,6120,6295,6120,6293,6080,6285,6040,6272,6020,6266,6000xe" filled="true" fillcolor="#323031" stroked="false">
                <v:path arrowok="t"/>
                <v:fill type="solid"/>
              </v:shape>
              <v:shape style="position:absolute;left:3815;top:4180;width:2910;height:4440" coordorigin="3815,4180" coordsize="2910,4440" path="m6391,5260l6361,5320,6339,5380,6325,5440,6316,5540,6312,5620,6311,5700,6311,5900,6309,5980,6305,6040,6295,6120,6520,6120,6497,6060,6469,6000,6444,5940,6422,5860,6404,5800,6389,5740,6378,5660,6372,5600,6370,5520,6372,5440,6379,5360,6391,5260xe" filled="true" fillcolor="#323031" stroked="false">
                <v:path arrowok="t"/>
                <v:fill type="solid"/>
              </v:shape>
              <v:shape style="position:absolute;left:3815;top:4180;width:2910;height:4440" coordorigin="3815,4180" coordsize="2910,4440" path="m6256,5540l6227,5600,6203,5620,6179,5660,6155,5700,6125,5740,6088,5820,6041,5940,6246,5940,6237,5880,6234,5800,6239,5680,6256,5540xe" filled="true" fillcolor="#323031" stroked="false">
                <v:path arrowok="t"/>
                <v:fill type="solid"/>
              </v:shape>
              <v:shape style="position:absolute;left:3815;top:4180;width:2910;height:4440" coordorigin="3815,4180" coordsize="2910,4440" path="m5058,4180l4854,4180,4646,4240,4557,4300,4484,4340,4425,4380,4379,4400,4341,4440,4311,4460,4285,4480,4239,4520,4213,4540,4183,4560,4146,4580,4099,4600,4041,4600,3968,4620,3959,4660,3919,4680,3869,4680,3827,4700,3815,4740,3848,4760,4240,4760,4328,4780,4515,4780,4612,4800,4735,4860,4843,4900,4936,4920,5018,4940,5089,4960,5152,4960,5209,4980,5523,4980,5589,5000,5676,5060,5713,5140,5719,5180,5718,5220,5712,5280,5704,5340,5696,5380,5690,5440,5687,5500,5690,5560,5701,5640,5721,5700,5753,5780,5798,5840,5810,5740,5823,5680,5836,5620,5851,5560,5866,5520,5881,5500,5896,5460,5926,5380,5954,5280,5968,5200,6330,5200,6367,5120,6396,5040,6416,4960,6425,4880,6424,4860,6412,4800,6360,4740,5730,4740,5822,4720,5836,4717,5910,4660,5968,4620,6009,4560,5602,4560,5542,4540,5484,4540,5429,4520,5376,4500,5325,4480,5225,4420,5124,4380,5072,4360,5019,4340,5790,4340,5808,4300,5621,4300,5563,4280,5505,4280,5444,4260,5383,4260,5191,4200,5125,4200,5058,4180xe" filled="true" fillcolor="#323031" stroked="false">
                <v:path arrowok="t"/>
                <v:fill type="solid"/>
              </v:shape>
              <v:shape style="position:absolute;left:3815;top:4180;width:2910;height:4440" coordorigin="3815,4180" coordsize="2910,4440" path="m4240,4760l3891,4760,3945,4780,4156,4780,4240,4760xe" filled="true" fillcolor="#323031" stroked="false">
                <v:path arrowok="t"/>
                <v:fill type="solid"/>
              </v:shape>
              <v:shape style="position:absolute;left:3815;top:4180;width:2910;height:4440" coordorigin="3815,4180" coordsize="2910,4440" path="m5836,4717l5822,4720,5730,4740,5832,4720,5836,4717xe" filled="true" fillcolor="#323031" stroked="false">
                <v:path arrowok="t"/>
                <v:fill type="solid"/>
              </v:shape>
              <v:shape style="position:absolute;left:3815;top:4180;width:2910;height:4440" coordorigin="3815,4180" coordsize="2910,4440" path="m6301,4700l5906,4700,5836,4717,5832,4720,5730,4740,6360,4740,6333,4720,6301,4700xe" filled="true" fillcolor="#323031" stroked="false">
                <v:path arrowok="t"/>
                <v:fill type="solid"/>
              </v:shape>
              <v:shape style="position:absolute;left:3815;top:4180;width:2910;height:4440" coordorigin="3815,4180" coordsize="2910,4440" path="m6220,4680l6052,4680,5983,4700,6264,4700,6220,4680xe" filled="true" fillcolor="#323031" stroked="false">
                <v:path arrowok="t"/>
                <v:fill type="solid"/>
              </v:shape>
              <v:shape style="position:absolute;left:3815;top:4180;width:2910;height:4440" coordorigin="3815,4180" coordsize="2910,4440" path="m6064,4400l5973,4460,5888,4500,5809,4520,5735,4540,5667,4560,6009,4560,6037,4500,6054,4440,6064,4400xe" filled="true" fillcolor="#323031" stroked="false">
                <v:path arrowok="t"/>
                <v:fill type="solid"/>
              </v:shape>
              <v:shape style="position:absolute;left:3815;top:4180;width:2910;height:4440" coordorigin="3815,4180" coordsize="2910,4440" path="m5790,4340l5019,4340,5110,4360,5196,4380,5275,4400,5348,4420,5415,4440,5478,4460,5677,4460,5715,4440,5750,4420,5781,4360,5790,4340xe" filled="true" fillcolor="#323031" stroked="false">
                <v:path arrowok="t"/>
                <v:fill type="solid"/>
              </v:shape>
              <v:shape style="position:absolute;left:3815;top:4180;width:2910;height:4440" coordorigin="3815,4180" coordsize="2910,4440" path="m5832,4240l5782,4260,5730,4280,5676,4280,5621,4300,5808,4300,5832,4240xe" filled="true" fillcolor="#323031" stroked="false">
                <v:path arrowok="t"/>
                <v:fill type="solid"/>
              </v:shape>
              <v:shape style="position:absolute;left:3815;top:4180;width:2910;height:4440" type="#_x0000_t75" stroked="false">
                <v:imagedata r:id="rId482" o:title=""/>
              </v:shape>
            </v:group>
            <v:group style="position:absolute;left:3815;top:4180;width:2910;height:4440" coordorigin="3815,4180" coordsize="2910,4440">
              <v:shape style="position:absolute;left:3815;top:4180;width:2910;height:4440" coordorigin="3815,4180" coordsize="2910,4440" path="m6113,7680l5798,7680,5750,7760,5711,7840,5679,7920,5653,7980,5635,8060,5623,8120,5617,8200,5616,8260,5621,8300,5630,8360,5645,8420,5685,8500,5740,8560,5806,8600,5842,8620,6001,8620,6043,8600,6084,8560,6125,8540,6165,8480,6119,8420,6081,8340,6050,8280,6026,8220,6009,8180,5997,8140,5990,8100,5988,8060,5990,8020,5996,7980,6004,7960,6016,7920,6029,7900,6044,7860,6060,7820,6076,7780,6093,7740,6108,7700,6113,7680xe" filled="true" fillcolor="#6f7173" stroked="false">
                <v:path arrowok="t"/>
                <v:fill type="solid"/>
              </v:shape>
              <v:shape style="position:absolute;left:3815;top:4180;width:2910;height:4440" coordorigin="3815,4180" coordsize="2910,4440" path="m5674,7020l5697,7160,5709,7260,5709,7340,5701,7420,5685,7480,5663,7540,5608,7620,5490,7740,5424,7820,5376,7900,5346,7980,5331,8040,5330,8080,5339,8140,5358,8180,5384,8220,5415,8240,5449,8280,5484,8300,5518,8320,5550,8340,5544,8280,5537,8220,5533,8180,5534,8120,5543,8060,5562,8000,5594,7920,5643,7840,5710,7760,5798,7680,6113,7680,6123,7640,6136,7580,6147,7500,5854,7500,5844,7440,5838,7380,5830,7300,5815,7240,5788,7180,5743,7100,5674,7020xe" filled="true" fillcolor="#6f7173" stroked="false">
                <v:path arrowok="t"/>
                <v:fill type="solid"/>
              </v:shape>
              <v:shape style="position:absolute;left:3815;top:4180;width:2910;height:4440" coordorigin="3815,4180" coordsize="2910,4440" path="m6547,7340l6159,7340,6175,7420,6182,7500,6182,7560,6177,7640,6167,7700,6154,7780,6148,7880,6155,7960,6173,8040,6202,8100,6239,8160,6332,8220,6440,8260,6548,8260,6599,8240,6646,8240,6686,8200,6719,8180,6635,8140,6567,8100,6515,8060,6451,7960,6438,7900,6435,7840,6443,7780,6459,7700,6493,7640,6519,7580,6536,7520,6546,7460,6550,7400,6547,7340xe" filled="true" fillcolor="#6f7173" stroked="false">
                <v:path arrowok="t"/>
                <v:fill type="solid"/>
              </v:shape>
              <v:shape style="position:absolute;left:3815;top:4180;width:2910;height:4440" coordorigin="3815,4180" coordsize="2910,4440" path="m6330,5200l5968,5200,5988,5240,6000,5280,6005,5340,6003,5400,5994,5440,5980,5500,5961,5560,5938,5620,5912,5680,5883,5760,5851,5820,5819,5880,5752,6000,5719,6080,5687,6140,5658,6200,5631,6260,5608,6320,5588,6380,5574,6440,5565,6500,5562,6540,5566,6600,5577,6640,5596,6680,5625,6720,5663,6760,5671,6780,5692,6800,5722,6820,5759,6880,5837,6980,5871,7060,5898,7140,5913,7220,5913,7300,5895,7400,5854,7500,6147,7500,6155,7420,6159,7340,6547,7340,6539,7280,6526,7220,6509,7160,6488,7100,6464,7040,6437,6980,6408,6920,6378,6860,6317,6720,6286,6660,6257,6600,6229,6540,6204,6460,6181,6400,6162,6340,6146,6280,6135,6200,6130,6140,6130,6080,6137,6000,6266,6000,6259,5980,6246,5940,6041,5940,6034,5920,6032,5900,6032,5880,6036,5840,6043,5820,6053,5780,6080,5700,6115,5620,6155,5540,6199,5460,6244,5380,6267,5320,6289,5280,6310,5240,6330,5200xe" filled="true" fillcolor="#6f7173" stroked="false">
                <v:path arrowok="t"/>
                <v:fill type="solid"/>
              </v:shape>
              <v:shape style="position:absolute;left:3815;top:4180;width:2910;height:4440" coordorigin="3815,4180" coordsize="2910,4440" path="m6266,6000l6137,6000,6145,6100,6160,6180,6180,6240,6205,6320,6235,6380,6267,6440,6301,6500,6336,6560,6372,6620,6406,6660,6440,6720,6470,6780,6498,6860,6521,6920,6538,7000,6605,6920,6656,6860,6693,6800,6716,6740,6725,6680,6721,6600,6704,6520,6674,6420,6634,6340,6597,6280,6561,6200,6528,6140,6520,6120,6295,6120,6293,6080,6285,6040,6272,6020,6266,6000xe" filled="true" fillcolor="#6f7173" stroked="false">
                <v:path arrowok="t"/>
                <v:fill type="solid"/>
              </v:shape>
              <v:shape style="position:absolute;left:3815;top:4180;width:2910;height:4440" coordorigin="3815,4180" coordsize="2910,4440" path="m6391,5260l6361,5320,6339,5380,6325,5440,6316,5540,6312,5620,6311,5700,6311,5900,6309,5980,6305,6040,6295,6120,6520,6120,6497,6060,6469,6000,6444,5940,6422,5860,6404,5800,6389,5740,6378,5660,6372,5600,6370,5520,6372,5440,6379,5360,6391,5260xe" filled="true" fillcolor="#6f7173" stroked="false">
                <v:path arrowok="t"/>
                <v:fill type="solid"/>
              </v:shape>
              <v:shape style="position:absolute;left:3815;top:4180;width:2910;height:4440" coordorigin="3815,4180" coordsize="2910,4440" path="m6256,5540l6227,5600,6203,5620,6179,5660,6155,5700,6125,5740,6088,5820,6041,5940,6246,5940,6237,5880,6234,5800,6239,5680,6256,5540xe" filled="true" fillcolor="#6f7173" stroked="false">
                <v:path arrowok="t"/>
                <v:fill type="solid"/>
              </v:shape>
              <v:shape style="position:absolute;left:3815;top:4180;width:2910;height:4440" coordorigin="3815,4180" coordsize="2910,4440" path="m5058,4180l4854,4180,4646,4240,4557,4300,4484,4340,4425,4380,4379,4400,4341,4440,4311,4460,4285,4480,4239,4520,4213,4540,4183,4560,4146,4580,4099,4600,4041,4600,3968,4620,3959,4660,3919,4680,3869,4680,3827,4700,3815,4740,3848,4760,4240,4760,4328,4780,4515,4780,4612,4800,4735,4860,4843,4900,4936,4920,5018,4940,5089,4960,5152,4960,5209,4980,5523,4980,5589,5000,5676,5060,5713,5140,5719,5180,5718,5220,5712,5280,5704,5340,5696,5380,5690,5440,5687,5500,5690,5560,5701,5640,5721,5700,5753,5780,5798,5840,5810,5740,5823,5680,5836,5620,5851,5560,5866,5520,5881,5500,5896,5460,5926,5380,5954,5280,5968,5200,6330,5200,6367,5120,6396,5040,6416,4960,6425,4880,6424,4860,6412,4800,6360,4740,5730,4740,5822,4720,5836,4717,5910,4660,5968,4620,6009,4560,5602,4560,5542,4540,5484,4540,5429,4520,5376,4500,5325,4480,5225,4420,5124,4380,5072,4360,5019,4340,5790,4340,5808,4300,5621,4300,5563,4280,5505,4280,5444,4260,5383,4260,5191,4200,5125,4200,5058,4180xe" filled="true" fillcolor="#6f7173" stroked="false">
                <v:path arrowok="t"/>
                <v:fill type="solid"/>
              </v:shape>
              <v:shape style="position:absolute;left:3815;top:4180;width:2910;height:4440" coordorigin="3815,4180" coordsize="2910,4440" path="m4240,4760l3891,4760,3945,4780,4156,4780,4240,4760xe" filled="true" fillcolor="#6f7173" stroked="false">
                <v:path arrowok="t"/>
                <v:fill type="solid"/>
              </v:shape>
              <v:shape style="position:absolute;left:3815;top:4180;width:2910;height:4440" coordorigin="3815,4180" coordsize="2910,4440" path="m5836,4717l5822,4720,5730,4740,5832,4720,5836,4717xe" filled="true" fillcolor="#6f7173" stroked="false">
                <v:path arrowok="t"/>
                <v:fill type="solid"/>
              </v:shape>
              <v:shape style="position:absolute;left:3815;top:4180;width:2910;height:4440" coordorigin="3815,4180" coordsize="2910,4440" path="m6301,4700l5906,4700,5836,4717,5832,4720,5730,4740,6360,4740,6333,4720,6301,4700xe" filled="true" fillcolor="#6f7173" stroked="false">
                <v:path arrowok="t"/>
                <v:fill type="solid"/>
              </v:shape>
              <v:shape style="position:absolute;left:3815;top:4180;width:2910;height:4440" coordorigin="3815,4180" coordsize="2910,4440" path="m6220,4680l6052,4680,5983,4700,6264,4700,6220,4680xe" filled="true" fillcolor="#6f7173" stroked="false">
                <v:path arrowok="t"/>
                <v:fill type="solid"/>
              </v:shape>
              <v:shape style="position:absolute;left:3815;top:4180;width:2910;height:4440" coordorigin="3815,4180" coordsize="2910,4440" path="m6064,4400l5973,4460,5888,4500,5809,4520,5735,4540,5667,4560,6009,4560,6037,4500,6054,4440,6064,4400xe" filled="true" fillcolor="#6f7173" stroked="false">
                <v:path arrowok="t"/>
                <v:fill type="solid"/>
              </v:shape>
              <v:shape style="position:absolute;left:3815;top:4180;width:2910;height:4440" coordorigin="3815,4180" coordsize="2910,4440" path="m5790,4340l5019,4340,5110,4360,5196,4380,5275,4400,5348,4420,5415,4440,5478,4460,5677,4460,5715,4440,5750,4420,5781,4360,5790,4340xe" filled="true" fillcolor="#6f7173" stroked="false">
                <v:path arrowok="t"/>
                <v:fill type="solid"/>
              </v:shape>
              <v:shape style="position:absolute;left:3815;top:4180;width:2910;height:4440" coordorigin="3815,4180" coordsize="2910,4440" path="m5832,4240l5782,4260,5730,4280,5676,4280,5621,4300,5808,4300,5832,4240xe" filled="true" fillcolor="#6f7173" stroked="false">
                <v:path arrowok="t"/>
                <v:fill type="solid"/>
              </v:shape>
              <v:shape style="position:absolute;left:5730;top:6016;width:475;height:1289" type="#_x0000_t75" stroked="false">
                <v:imagedata r:id="rId321" o:title=""/>
              </v:shape>
              <v:shape style="position:absolute;left:5831;top:6117;width:272;height:1085" type="#_x0000_t75" stroked="false">
                <v:imagedata r:id="rId483" o:title=""/>
              </v:shape>
              <v:shape style="position:absolute;left:4336;top:4355;width:1364;height:601" type="#_x0000_t75" stroked="false">
                <v:imagedata r:id="rId323" o:title=""/>
              </v:shape>
              <v:shape style="position:absolute;left:4437;top:4457;width:1153;height:390" type="#_x0000_t75" stroked="false">
                <v:imagedata r:id="rId484" o:title=""/>
              </v:shape>
            </v:group>
            <v:group style="position:absolute;left:3582;top:343;width:175;height:560" coordorigin="3582,343" coordsize="175,560">
              <v:shape style="position:absolute;left:3582;top:343;width:175;height:560" coordorigin="3582,343" coordsize="175,560" path="m3673,343l3582,756,3673,903,3757,756,3673,343xe" filled="true" fillcolor="#999b9e" stroked="false">
                <v:path arrowok="t"/>
                <v:fill type="solid"/>
              </v:shape>
            </v:group>
            <v:group style="position:absolute;left:3611;top:406;width:74;height:441" coordorigin="3611,406" coordsize="74,441">
              <v:shape style="position:absolute;left:3611;top:406;width:74;height:441" coordorigin="3611,406" coordsize="74,441" path="m3667,406l3611,750,3667,846,3684,756,3667,406xe" filled="true" fillcolor="#ffffff" stroked="false">
                <v:path arrowok="t"/>
                <v:fill type="solid"/>
              </v:shape>
            </v:group>
            <v:group style="position:absolute;left:3678;top:903;width:2;height:2345" coordorigin="3678,903" coordsize="2,2345">
              <v:shape style="position:absolute;left:3678;top:903;width:2;height:2345" coordorigin="3678,903" coordsize="0,2345" path="m3678,903l3678,3247e" filled="false" stroked="true" strokeweight="3.974pt" strokecolor="#999b9e">
                <v:path arrowok="t"/>
              </v:shape>
            </v:group>
            <v:group style="position:absolute;left:3664;top:925;width:2;height:2226" coordorigin="3664,925" coordsize="2,2226">
              <v:shape style="position:absolute;left:3664;top:925;width:2;height:2226" coordorigin="3664,925" coordsize="0,2226" path="m3664,925l3664,3150e" filled="false" stroked="true" strokeweight="1.41pt" strokecolor="#ffffff">
                <v:path arrowok="t"/>
              </v:shape>
              <v:shape style="position:absolute;left:3497;top:1798;width:192;height:171" type="#_x0000_t75" stroked="false">
                <v:imagedata r:id="rId485" o:title=""/>
              </v:shape>
              <v:shape style="position:absolute;left:3470;top:1038;width:2202;height:1001" type="#_x0000_t75" stroked="false">
                <v:imagedata r:id="rId486" o:title=""/>
              </v:shape>
              <v:shape style="position:absolute;left:3443;top:1015;width:2254;height:1048" type="#_x0000_t75" stroked="false">
                <v:imagedata r:id="rId487" o:title=""/>
              </v:shape>
              <v:shape style="position:absolute;left:3470;top:1038;width:2202;height:1001" type="#_x0000_t75" stroked="false">
                <v:imagedata r:id="rId488" o:title=""/>
              </v:shape>
              <v:shape style="position:absolute;left:4100;top:1801;width:286;height:204" type="#_x0000_t75" stroked="false">
                <v:imagedata r:id="rId489" o:title=""/>
              </v:shape>
            </v:group>
            <v:group style="position:absolute;left:4384;top:1259;width:51;height:560" coordorigin="4384,1259" coordsize="51,560">
              <v:shape style="position:absolute;left:4384;top:1259;width:51;height:560" coordorigin="4384,1259" coordsize="51,560" path="m4384,1259l4384,1818,4435,1773,4384,1259xe" filled="true" fillcolor="#636466" stroked="false">
                <v:path arrowok="t"/>
                <v:fill type="solid"/>
              </v:shape>
            </v:group>
            <v:group style="position:absolute;left:3799;top:1623;width:151;height:2" coordorigin="3799,1623" coordsize="151,2">
              <v:shape style="position:absolute;left:3799;top:1623;width:151;height:2" coordorigin="3799,1623" coordsize="151,0" path="m3799,1623l3949,1623e" filled="false" stroked="true" strokeweight="4.456pt" strokecolor="#f1f2f2">
                <v:path arrowok="t"/>
              </v:shape>
            </v:group>
            <v:group style="position:absolute;left:3874;top:1456;width:2;height:122" coordorigin="3874,1456" coordsize="2,122">
              <v:shape style="position:absolute;left:3874;top:1456;width:2;height:122" coordorigin="3874,1456" coordsize="0,122" path="m3874,1456l3874,1578e" filled="false" stroked="true" strokeweight="3.77pt" strokecolor="#f1f2f2">
                <v:path arrowok="t"/>
              </v:shape>
            </v:group>
            <v:group style="position:absolute;left:3625;top:1474;width:90;height:2" coordorigin="3625,1474" coordsize="90,2">
              <v:shape style="position:absolute;left:3625;top:1474;width:90;height:2" coordorigin="3625,1474" coordsize="90,0" path="m3625,1474l3715,1474e" filled="false" stroked="true" strokeweight="1.9pt" strokecolor="#f1f2f2">
                <v:path arrowok="t"/>
              </v:shape>
              <v:shape style="position:absolute;left:3588;top:1159;width:572;height:518" type="#_x0000_t75" stroked="false">
                <v:imagedata r:id="rId490" o:title=""/>
              </v:shape>
              <v:shape style="position:absolute;left:4984;top:5198;width:193;height:193" type="#_x0000_t75" stroked="false">
                <v:imagedata r:id="rId491" o:title=""/>
              </v:shape>
              <v:shape style="position:absolute;left:4987;top:6456;width:207;height:207" type="#_x0000_t75" stroked="false">
                <v:imagedata r:id="rId492" o:title=""/>
              </v:shape>
              <v:shape style="position:absolute;left:2033;top:5177;width:218;height:217" type="#_x0000_t75" stroked="false">
                <v:imagedata r:id="rId493" o:title=""/>
              </v:shape>
              <v:shape style="position:absolute;left:2014;top:6448;width:222;height:223" type="#_x0000_t75" stroked="false">
                <v:imagedata r:id="rId494" o:title=""/>
              </v:shape>
              <v:shape style="position:absolute;left:2174;top:7776;width:185;height:185" type="#_x0000_t75" stroked="false">
                <v:imagedata r:id="rId495" o:title=""/>
              </v:shape>
              <v:shape style="position:absolute;left:4854;top:7768;width:202;height:201" type="#_x0000_t75" stroked="false">
                <v:imagedata r:id="rId496" o:title=""/>
              </v:shape>
              <v:shape style="position:absolute;left:3499;top:8623;width:211;height:212" type="#_x0000_t75" stroked="false">
                <v:imagedata r:id="rId497" o:title=""/>
              </v:shape>
              <v:shape style="position:absolute;left:2664;top:3121;width:1839;height:2377" type="#_x0000_t75" stroked="false">
                <v:imagedata r:id="rId342" o:title=""/>
              </v:shape>
              <v:shape style="position:absolute;left:2787;top:3176;width:1591;height:2120" type="#_x0000_t75" stroked="false">
                <v:imagedata r:id="rId498" o:title=""/>
              </v:shape>
              <v:shape style="position:absolute;left:2766;top:3157;width:1633;height:2160" type="#_x0000_t75" stroked="false">
                <v:imagedata r:id="rId499" o:title=""/>
              </v:shape>
              <v:shape style="position:absolute;left:3966;top:4681;width:351;height:176" type="#_x0000_t75" stroked="false">
                <v:imagedata r:id="rId500" o:title=""/>
              </v:shape>
              <v:shape style="position:absolute;left:3622;top:4342;width:650;height:599" type="#_x0000_t75" stroked="false">
                <v:imagedata r:id="rId501" o:title=""/>
              </v:shape>
              <v:shape style="position:absolute;left:2882;top:4551;width:588;height:669" type="#_x0000_t75" stroked="false">
                <v:imagedata r:id="rId502" o:title=""/>
              </v:shape>
              <v:shape style="position:absolute;left:3170;top:3206;width:519;height:311" type="#_x0000_t75" stroked="false">
                <v:imagedata r:id="rId503" o:title=""/>
              </v:shape>
              <v:shape style="position:absolute;left:3611;top:3269;width:579;height:1248" type="#_x0000_t75" stroked="false">
                <v:imagedata r:id="rId504" o:title=""/>
              </v:shape>
              <v:shape style="position:absolute;left:3379;top:4229;width:169;height:282" type="#_x0000_t75" stroked="false">
                <v:imagedata r:id="rId505" o:title=""/>
              </v:shape>
            </v:group>
            <v:group style="position:absolute;left:3209;top:4947;width:57;height:62" coordorigin="3209,4947" coordsize="57,62">
              <v:shape style="position:absolute;left:3209;top:4947;width:57;height:62" coordorigin="3209,4947" coordsize="57,62" path="m3254,4947l3226,4947,3215,4958,3209,4970,3209,4975,3211,4988,3217,4998,3226,5006,3238,5009,3249,5006,3258,4998,3264,4988,3266,4975,3266,4964,3254,4947xe" filled="true" fillcolor="#b5b7b9" stroked="false">
                <v:path arrowok="t"/>
                <v:fill type="solid"/>
              </v:shape>
            </v:group>
            <v:group style="position:absolute;left:3102;top:5043;width:56;height:63" coordorigin="3102,5043" coordsize="56,63">
              <v:shape style="position:absolute;left:3102;top:5043;width:56;height:63" coordorigin="3102,5043" coordsize="56,63" path="m3130,5043l3119,5043,3108,5054,3102,5065,3102,5071,3104,5084,3110,5095,3119,5102,3130,5105,3142,5102,3151,5095,3156,5084,3158,5071,3156,5062,3151,5053,3142,5046,3130,5043xe" filled="true" fillcolor="#b5b7b9" stroked="false">
                <v:path arrowok="t"/>
                <v:fill type="solid"/>
              </v:shape>
            </v:group>
            <v:group style="position:absolute;left:3356;top:4907;width:57;height:57" coordorigin="3356,4907" coordsize="57,57">
              <v:shape style="position:absolute;left:3356;top:4907;width:57;height:57" coordorigin="3356,4907" coordsize="57,57" path="m3384,4907l3373,4907,3362,4913,3362,4925,3356,4930,3356,4953,3373,4964,3401,4964,3413,4953,3413,4936,3411,4924,3405,4915,3396,4909,3384,4907xe" filled="true" fillcolor="#b5b7b9" stroked="false">
                <v:path arrowok="t"/>
                <v:fill type="solid"/>
              </v:shape>
            </v:group>
            <v:group style="position:absolute;left:3520;top:4930;width:57;height:57" coordorigin="3520,4930" coordsize="57,57">
              <v:shape style="position:absolute;left:3520;top:4930;width:57;height:57" coordorigin="3520,4930" coordsize="57,57" path="m3565,4930l3537,4930,3526,4936,3520,4947,3520,4958,3522,4970,3528,4979,3537,4984,3549,4987,3565,4987,3577,4975,3577,4941,3565,4930xe" filled="true" fillcolor="#b5b7b9" stroked="false">
                <v:path arrowok="t"/>
                <v:fill type="solid"/>
              </v:shape>
            </v:group>
            <v:group style="position:absolute;left:3667;top:4891;width:62;height:57" coordorigin="3667,4891" coordsize="62,57">
              <v:shape style="position:absolute;left:3667;top:4891;width:62;height:57" coordorigin="3667,4891" coordsize="62,57" path="m3695,4891l3684,4891,3673,4896,3673,4907,3667,4913,3667,4919,3670,4928,3677,4937,3686,4944,3695,4947,3707,4944,3718,4937,3726,4928,3729,4919,3726,4907,3718,4898,3707,4893,3695,4891xe" filled="true" fillcolor="#b5b7b9" stroked="false">
                <v:path arrowok="t"/>
                <v:fill type="solid"/>
              </v:shape>
              <v:shape style="position:absolute;left:2968;top:3480;width:791;height:749" type="#_x0000_t75" stroked="false">
                <v:imagedata r:id="rId506" o:title=""/>
              </v:shape>
              <v:shape style="position:absolute;left:3966;top:4681;width:352;height:175" type="#_x0000_t75" stroked="false">
                <v:imagedata r:id="rId507" o:title=""/>
              </v:shape>
            </v:group>
            <v:group style="position:absolute;left:3622;top:4342;width:650;height:599" coordorigin="3622,4342" coordsize="650,599">
              <v:shape style="position:absolute;left:3622;top:4342;width:650;height:599" coordorigin="3622,4342" coordsize="650,599" path="m3966,4342l3893,4430,3843,4478,3781,4522,3708,4557,3622,4580,3691,4637,3738,4692,3765,4748,3774,4806,3769,4870,3752,4941,3800,4908,3849,4863,3951,4758,4005,4708,4064,4664,4127,4633,4196,4618,4255,4618,4151,4578,4068,4539,4015,4503,3985,4462,3971,4411,3966,4342xe" filled="true" fillcolor="#323031" stroked="false">
                <v:path arrowok="t"/>
                <v:fill type="solid"/>
              </v:shape>
              <v:shape style="position:absolute;left:3622;top:4342;width:650;height:599" coordorigin="3622,4342" coordsize="650,599" path="m4255,4618l4196,4618,4271,4625,4255,4618xe" filled="true" fillcolor="#323031" stroked="false">
                <v:path arrowok="t"/>
                <v:fill type="solid"/>
              </v:shape>
            </v:group>
            <v:group style="position:absolute;left:2882;top:4551;width:588;height:670" coordorigin="2882,4551" coordsize="588,670">
              <v:shape style="position:absolute;left:2882;top:4551;width:588;height:670" coordorigin="2882,4551" coordsize="588,670" path="m3368,4551l3307,4608,3254,4663,3205,4717,3161,4772,3120,4829,3080,4891,3040,4958,2999,5033,2955,5116,2941,5141,2925,5169,2905,5196,2882,5218,2925,5220,2979,5217,3041,5204,3106,5179,3136,5162,3017,5162,3051,5067,3093,4981,3140,4903,3192,4833,3246,4770,3299,4716,3350,4669,3397,4630,3469,4574,3440,4574,3412,4569,3387,4560,3368,4551xe" filled="true" fillcolor="#323031" stroked="false">
                <v:path arrowok="t"/>
                <v:fill type="solid"/>
              </v:shape>
              <v:shape style="position:absolute;left:2882;top:4551;width:588;height:670" coordorigin="2882,4551" coordsize="588,670" path="m3294,5004l3226,5068,3158,5116,3088,5148,3017,5162,3136,5162,3173,5139,3237,5082,3294,5004xe" filled="true" fillcolor="#323031" stroked="false">
                <v:path arrowok="t"/>
                <v:fill type="solid"/>
              </v:shape>
              <v:shape style="position:absolute;left:2882;top:4551;width:588;height:670" coordorigin="2882,4551" coordsize="588,670" path="m3469,4574l3440,4574,3469,4574,3469,4574xe" filled="true" fillcolor="#323031" stroked="false">
                <v:path arrowok="t"/>
                <v:fill type="solid"/>
              </v:shape>
            </v:group>
            <v:group style="position:absolute;left:3170;top:3207;width:520;height:312" coordorigin="3170,3207" coordsize="520,312">
              <v:shape style="position:absolute;left:3170;top:3207;width:520;height:312" coordorigin="3170,3207" coordsize="520,312" path="m3689,3207l3602,3218,3535,3236,3459,3263,3380,3299,3302,3344,3230,3400,3170,3467,3216,3479,3254,3490,3286,3503,3316,3518,3341,3455,3379,3397,3428,3346,3487,3300,3551,3262,3619,3230,3689,3207xe" filled="true" fillcolor="#323031" stroked="false">
                <v:path arrowok="t"/>
                <v:fill type="solid"/>
              </v:shape>
            </v:group>
            <v:group style="position:absolute;left:3611;top:3269;width:579;height:1248" coordorigin="3611,3269" coordsize="579,1248">
              <v:shape style="position:absolute;left:3611;top:3269;width:579;height:1248" coordorigin="3611,3269" coordsize="579,1248" path="m4000,3269l4051,3374,4068,3439,4080,3510,4085,3585,4085,3663,4078,3741,4065,3818,4045,3892,4017,3962,3982,4026,3940,4081,3889,4127,3831,4161,3857,4203,3866,4245,3857,4290,3829,4339,3779,4392,3707,4451,3611,4517,3687,4490,3756,4454,3819,4410,3873,4359,3919,4300,3954,4235,3964,4182,3982,4147,4011,4114,4055,4064,4119,3981,4148,3930,4169,3871,4183,3805,4190,3735,4188,3662,4178,3588,4160,3515,4134,3445,4098,3379,4054,3320,4000,3269xe" filled="true" fillcolor="#323031" stroked="false">
                <v:path arrowok="t"/>
                <v:fill type="solid"/>
              </v:shape>
              <v:shape style="position:absolute;left:3379;top:4229;width:169;height:282" type="#_x0000_t75" stroked="false">
                <v:imagedata r:id="rId508" o:title=""/>
              </v:shape>
            </v:group>
            <v:group style="position:absolute;left:3209;top:4947;width:57;height:62" coordorigin="3209,4947" coordsize="57,62">
              <v:shape style="position:absolute;left:3209;top:4947;width:57;height:62" coordorigin="3209,4947" coordsize="57,62" path="m3254,4947l3226,4947,3215,4958,3209,4970,3209,4975,3211,4988,3217,4998,3226,5006,3238,5009,3249,5006,3258,4998,3264,4988,3266,4975,3266,4964,3254,4947xe" filled="true" fillcolor="#323031" stroked="false">
                <v:path arrowok="t"/>
                <v:fill type="solid"/>
              </v:shape>
            </v:group>
            <v:group style="position:absolute;left:3102;top:5043;width:56;height:63" coordorigin="3102,5043" coordsize="56,63">
              <v:shape style="position:absolute;left:3102;top:5043;width:56;height:63" coordorigin="3102,5043" coordsize="56,63" path="m3130,5043l3119,5043,3108,5054,3102,5065,3102,5071,3104,5084,3110,5095,3119,5102,3130,5105,3142,5102,3151,5095,3156,5084,3158,5071,3156,5062,3151,5053,3142,5046,3130,5043xe" filled="true" fillcolor="#323031" stroked="false">
                <v:path arrowok="t"/>
                <v:fill type="solid"/>
              </v:shape>
            </v:group>
            <v:group style="position:absolute;left:3356;top:4907;width:57;height:57" coordorigin="3356,4907" coordsize="57,57">
              <v:shape style="position:absolute;left:3356;top:4907;width:57;height:57" coordorigin="3356,4907" coordsize="57,57" path="m3384,4907l3373,4907,3362,4913,3362,4925,3356,4930,3356,4953,3373,4964,3401,4964,3413,4953,3413,4936,3411,4924,3405,4915,3396,4909,3384,4907xe" filled="true" fillcolor="#323031" stroked="false">
                <v:path arrowok="t"/>
                <v:fill type="solid"/>
              </v:shape>
            </v:group>
            <v:group style="position:absolute;left:3520;top:4930;width:57;height:57" coordorigin="3520,4930" coordsize="57,57">
              <v:shape style="position:absolute;left:3520;top:4930;width:57;height:57" coordorigin="3520,4930" coordsize="57,57" path="m3565,4930l3537,4930,3526,4936,3520,4947,3520,4958,3522,4970,3528,4979,3537,4984,3549,4987,3565,4987,3577,4975,3577,4941,3565,4930xe" filled="true" fillcolor="#323031" stroked="false">
                <v:path arrowok="t"/>
                <v:fill type="solid"/>
              </v:shape>
            </v:group>
            <v:group style="position:absolute;left:3667;top:4891;width:62;height:57" coordorigin="3667,4891" coordsize="62,57">
              <v:shape style="position:absolute;left:3667;top:4891;width:62;height:57" coordorigin="3667,4891" coordsize="62,57" path="m3695,4891l3684,4891,3673,4896,3673,4907,3667,4913,3667,4919,3670,4928,3677,4937,3686,4944,3695,4947,3707,4944,3718,4937,3726,4928,3729,4919,3726,4907,3718,4898,3707,4893,3695,4891xe" filled="true" fillcolor="#323031" stroked="false">
                <v:path arrowok="t"/>
                <v:fill type="solid"/>
              </v:shape>
            </v:group>
            <v:group style="position:absolute;left:2968;top:3483;width:792;height:747" coordorigin="2968,3483" coordsize="792,747">
              <v:shape style="position:absolute;left:2968;top:3483;width:792;height:747" coordorigin="2968,3483" coordsize="792,747" path="m3417,4128l3130,4128,3151,4161,3170,4189,3191,4213,3215,4229,3289,4195,3357,4161,3417,4128xe" filled="true" fillcolor="#323031" stroked="false">
                <v:path arrowok="t"/>
                <v:fill type="solid"/>
              </v:shape>
              <v:shape style="position:absolute;left:2968;top:3483;width:792;height:747" coordorigin="2968,3483" coordsize="792,747" path="m3048,3483l3021,3501,3007,3531,3017,3568,2993,3621,2976,3685,2968,3756,2969,3832,2980,3911,3002,3989,3037,4064,3085,4134,3096,4133,3110,4131,3122,4129,3130,4128,3417,4128,3421,4126,3480,4087,3536,4040,3591,3983,3644,3913,3699,3911,3735,3892,3755,3861,3759,3823,3751,3786,3730,3755,3611,3755,3563,3714,3509,3673,3450,3632,3385,3594,3315,3559,3241,3528,3162,3502,3080,3484,3048,3483xe" filled="true" fillcolor="#323031" stroked="false">
                <v:path arrowok="t"/>
                <v:fill type="solid"/>
              </v:shape>
              <v:shape style="position:absolute;left:2968;top:3483;width:792;height:747" coordorigin="2968,3483" coordsize="792,747" path="m3658,3733l3611,3755,3730,3755,3730,3754,3698,3735,3658,3733xe" filled="true" fillcolor="#323031" stroked="false">
                <v:path arrowok="t"/>
                <v:fill type="solid"/>
              </v:shape>
              <v:shape style="position:absolute;left:3027;top:3586;width:573;height:485" type="#_x0000_t75" stroked="false">
                <v:imagedata r:id="rId509" o:title=""/>
              </v:shape>
              <v:shape style="position:absolute;left:3153;top:3879;width:469;height:287" type="#_x0000_t75" stroked="false">
                <v:imagedata r:id="rId510" o:title=""/>
              </v:shape>
            </v:group>
            <v:group style="position:absolute;left:3027;top:3586;width:573;height:486" coordorigin="3027,3586" coordsize="573,486">
              <v:shape style="position:absolute;left:3027;top:3586;width:573;height:486" coordorigin="3027,3586" coordsize="573,486" path="m3130,3586l3068,3619,3042,3691,3028,3774,3027,3860,3039,3943,3065,4015,3108,4071,3195,4045,3281,4015,3363,3983,3439,3951,3505,3919,3560,3889,3599,3863,3589,3850,3583,3831,3582,3806,3588,3778,3517,3732,3455,3694,3395,3662,3327,3635,3241,3611,3130,3586xe" filled="true" fillcolor="#323031" stroked="false">
                <v:path arrowok="t"/>
                <v:fill type="solid"/>
              </v:shape>
            </v:group>
            <v:group style="position:absolute;left:3153;top:3879;width:469;height:288" coordorigin="3153,3879" coordsize="469,288">
              <v:shape style="position:absolute;left:3153;top:3879;width:469;height:288" coordorigin="3153,3879" coordsize="469,288" path="m3605,3879l3534,3938,3429,4006,3356,4043,3265,4082,3153,4122,3161,4134,3178,4155,3187,4167,3254,4143,3318,4117,3382,4088,3443,4054,3504,4012,3563,3960,3622,3896,3616,3896,3605,3879xe" filled="true" fillcolor="#323031" stroked="false">
                <v:path arrowok="t"/>
                <v:fill type="solid"/>
              </v:shape>
              <v:shape style="position:absolute;left:3611;top:3766;width:118;height:118" type="#_x0000_t75" stroked="false">
                <v:imagedata r:id="rId511" o:title=""/>
              </v:shape>
              <v:shape style="position:absolute;left:3084;top:2523;width:1539;height:1589" type="#_x0000_t75" stroked="false">
                <v:imagedata r:id="rId357" o:title=""/>
              </v:shape>
              <v:shape style="position:absolute;left:3147;top:2565;width:1403;height:1462" type="#_x0000_t75" stroked="false">
                <v:imagedata r:id="rId512" o:title=""/>
              </v:shape>
            </v:group>
            <v:group style="position:absolute;left:3865;top:3340;width:3;height:4" coordorigin="3865,3340" coordsize="3,4">
              <v:shape style="position:absolute;left:3865;top:3340;width:3;height:4" coordorigin="3865,3340" coordsize="3,4" path="m3866,3341l3868,3343,3868,3342,3867,3342,3866,3341xe" filled="true" fillcolor="#58595b" stroked="false">
                <v:path arrowok="t"/>
                <v:fill type="solid"/>
              </v:shape>
              <v:shape style="position:absolute;left:3865;top:3340;width:3;height:4" coordorigin="3865,3340" coordsize="3,4" path="m3865,3340l3866,3341,3866,3341,3865,3340xe" filled="true" fillcolor="#58595b" stroked="false">
                <v:path arrowok="t"/>
                <v:fill type="solid"/>
              </v:shape>
              <v:shape style="position:absolute;left:3865;top:3340;width:3;height:4" coordorigin="3865,3340" coordsize="3,4" path="m3865,3340l3865,3340,3865,3340xe" filled="true" fillcolor="#58595b" stroked="false">
                <v:path arrowok="t"/>
                <v:fill type="solid"/>
              </v:shape>
            </v:group>
            <v:group style="position:absolute;left:3210;top:2603;width:1243;height:1364" coordorigin="3210,2603" coordsize="1243,1364">
              <v:shape style="position:absolute;left:3210;top:2603;width:1243;height:1364" coordorigin="3210,2603" coordsize="1243,1364" path="m4122,3639l4051,3639,4053,3659,4073,3759,4106,3837,4148,3897,4193,3939,4234,3967,4231,3957,4228,3945,4212,3883,4203,3837,4249,3837,4242,3813,4238,3787,4237,3765,4237,3761,4238,3757,4238,3737,4238,3709,4236,3689,4137,3689,4122,3639xe" filled="true" fillcolor="#ffffff" stroked="false">
                <v:path arrowok="t"/>
                <v:fill type="solid"/>
              </v:shape>
              <v:shape style="position:absolute;left:3210;top:2603;width:1243;height:1364" coordorigin="3210,2603" coordsize="1243,1364" path="m4249,3837l4203,3837,4218,3855,4236,3865,4253,3871,4265,3877,4251,3841,4249,3837xe" filled="true" fillcolor="#ffffff" stroked="false">
                <v:path arrowok="t"/>
                <v:fill type="solid"/>
              </v:shape>
              <v:shape style="position:absolute;left:3210;top:2603;width:1243;height:1364" coordorigin="3210,2603" coordsize="1243,1364" path="m4052,3349l4053,3399,4065,3451,4087,3513,4112,3589,4137,3689,4236,3689,4235,3675,4219,3629,4184,3569,4242,3569,4241,3559,4243,3529,4239,3507,4224,3479,4328,3479,4323,3463,4319,3449,4194,3449,4143,3419,4106,3395,4077,3373,4052,3349xe" filled="true" fillcolor="#ffffff" stroked="false">
                <v:path arrowok="t"/>
                <v:fill type="solid"/>
              </v:shape>
              <v:shape style="position:absolute;left:3210;top:2603;width:1243;height:1364" coordorigin="3210,2603" coordsize="1243,1364" path="m4065,3493l3950,3493,3971,3587,3975,3603,3979,3621,3983,3637,3989,3653,4005,3649,4012,3649,4051,3639,4122,3639,4118,3627,4094,3567,4068,3503,4065,3493xe" filled="true" fillcolor="#ffffff" stroked="false">
                <v:path arrowok="t"/>
                <v:fill type="solid"/>
              </v:shape>
              <v:shape style="position:absolute;left:3210;top:2603;width:1243;height:1364" coordorigin="3210,2603" coordsize="1243,1364" path="m4242,3569l4184,3569,4209,3593,4231,3609,4249,3621,4264,3631,4252,3607,4246,3587,4242,3573,4242,3569xe" filled="true" fillcolor="#ffffff" stroked="false">
                <v:path arrowok="t"/>
                <v:fill type="solid"/>
              </v:shape>
              <v:shape style="position:absolute;left:3210;top:2603;width:1243;height:1364" coordorigin="3210,2603" coordsize="1243,1364" path="m4328,3479l4224,3479,4249,3497,4273,3507,4297,3515,4328,3527,4338,3533,4349,3537,4360,3545,4347,3519,4341,3509,4334,3497,4328,3479xe" filled="true" fillcolor="#ffffff" stroked="false">
                <v:path arrowok="t"/>
                <v:fill type="solid"/>
              </v:shape>
              <v:shape style="position:absolute;left:3210;top:2603;width:1243;height:1364" coordorigin="3210,2603" coordsize="1243,1364" path="m4420,3403l4313,3403,4354,3455,4390,3491,4420,3513,4443,3527,4446,3529,4452,3533,4444,3519,4434,3503,4419,3481,4401,3455,4369,3411,4425,3411,4420,3403xe" filled="true" fillcolor="#ffffff" stroked="false">
                <v:path arrowok="t"/>
                <v:fill type="solid"/>
              </v:shape>
              <v:shape style="position:absolute;left:3210;top:2603;width:1243;height:1364" coordorigin="3210,2603" coordsize="1243,1364" path="m3799,2985l3729,2985,3740,2989,3748,2995,3754,3003,3757,3013,3757,3025,3736,3087,3715,3115,3699,3143,3690,3167,3687,3191,3687,3201,3749,3283,3833,3323,3853,3333,3888,3389,3894,3451,3895,3471,3898,3493,3901,3511,3907,3525,3908,3523,3911,3521,3931,3509,3950,3493,4065,3493,4046,3435,4031,3359,4029,3275,3774,3275,3785,3255,3808,3229,3847,3201,3910,3177,3913,3159,3907,3139,3897,3123,3888,3111,3909,3097,3931,3077,3959,3059,3751,3059,3799,2985xe" filled="true" fillcolor="#ffffff" stroked="false">
                <v:path arrowok="t"/>
                <v:fill type="solid"/>
              </v:shape>
              <v:shape style="position:absolute;left:3210;top:2603;width:1243;height:1364" coordorigin="3210,2603" coordsize="1243,1364" path="m3877,3215l3818,3239,3774,3275,4029,3275,4065,3319,4109,3371,4155,3417,4194,3449,4319,3449,4318,3445,4316,3435,4315,3427,4314,3415,4313,3403,4420,3403,4413,3391,4400,3359,4277,3359,4222,3281,4143,3281,4137,3257,4001,3257,3941,3217,3877,3215xe" filled="true" fillcolor="#ffffff" stroked="false">
                <v:path arrowok="t"/>
                <v:fill type="solid"/>
              </v:shape>
              <v:shape style="position:absolute;left:3210;top:2603;width:1243;height:1364" coordorigin="3210,2603" coordsize="1243,1364" path="m4425,3411l4369,3411,4423,3429,4432,3431,4438,3433,4425,3411xe" filled="true" fillcolor="#ffffff" stroked="false">
                <v:path arrowok="t"/>
                <v:fill type="solid"/>
              </v:shape>
              <v:shape style="position:absolute;left:3210;top:2603;width:1243;height:1364" coordorigin="3210,2603" coordsize="1243,1364" path="m4295,3053l4058,3053,4129,3095,4177,3157,4211,3227,4241,3297,4277,3359,4400,3359,4394,3345,4379,3295,4366,3245,4346,3167,4321,3095,4295,3053xe" filled="true" fillcolor="#ffffff" stroked="false">
                <v:path arrowok="t"/>
                <v:fill type="solid"/>
              </v:shape>
              <v:shape style="position:absolute;left:3210;top:2603;width:1243;height:1364" coordorigin="3210,2603" coordsize="1243,1364" path="m4103,3093l4117,3139,4127,3177,4135,3221,4143,3281,4222,3281,4214,3269,4171,3195,4138,3137,4103,3093xe" filled="true" fillcolor="#ffffff" stroked="false">
                <v:path arrowok="t"/>
                <v:fill type="solid"/>
              </v:shape>
              <v:shape style="position:absolute;left:3210;top:2603;width:1243;height:1364" coordorigin="3210,2603" coordsize="1243,1364" path="m4012,3063l3976,3073,3942,3093,3910,3121,3915,3135,3920,3151,3923,3167,3921,3183,3940,3197,3966,3219,3989,3241,4001,3257,4137,3257,4129,3229,4107,3167,4081,3105,4063,3065,4046,3065,4012,3063xe" filled="true" fillcolor="#ffffff" stroked="false">
                <v:path arrowok="t"/>
                <v:fill type="solid"/>
              </v:shape>
              <v:shape style="position:absolute;left:3210;top:2603;width:1243;height:1364" coordorigin="3210,2603" coordsize="1243,1364" path="m3419,3011l3315,3011,3315,3057,3311,3067,3305,3083,3301,3091,3297,3103,3294,3113,3305,3107,3314,3103,3325,3101,3338,3097,3374,3079,3428,3041,3488,3041,3514,3033,3522,3031,3410,3031,3419,3011xe" filled="true" fillcolor="#ffffff" stroked="false">
                <v:path arrowok="t"/>
                <v:fill type="solid"/>
              </v:shape>
              <v:shape style="position:absolute;left:3210;top:2603;width:1243;height:1364" coordorigin="3210,2603" coordsize="1243,1364" path="m3450,2893l3418,2901,3378,2915,3330,2927,3327,2929,3325,2929,3321,2933,3294,2967,3269,2999,3246,3033,3217,3079,3210,3089,3219,3083,3236,3071,3244,3065,3315,3011,3419,3011,3432,2981,3449,2945,3458,2929,3327,2929,3327,2928,3459,2928,3463,2921,3479,2899,3450,2893xe" filled="true" fillcolor="#ffffff" stroked="false">
                <v:path arrowok="t"/>
                <v:fill type="solid"/>
              </v:shape>
              <v:shape style="position:absolute;left:3210;top:2603;width:1243;height:1364" coordorigin="3210,2603" coordsize="1243,1364" path="m3488,3041l3428,3041,3428,3077,3445,3061,3465,3049,3488,3041xe" filled="true" fillcolor="#ffffff" stroked="false">
                <v:path arrowok="t"/>
                <v:fill type="solid"/>
              </v:shape>
              <v:shape style="position:absolute;left:3210;top:2603;width:1243;height:1364" coordorigin="3210,2603" coordsize="1243,1364" path="m4153,2967l4087,2967,4033,2983,3996,3019,4012,3029,4027,3037,4039,3047,4046,3065,4063,3065,4058,3053,4295,3053,4283,3033,4228,2985,4153,2967xe" filled="true" fillcolor="#ffffff" stroked="false">
                <v:path arrowok="t"/>
                <v:fill type="solid"/>
              </v:shape>
              <v:shape style="position:absolute;left:3210;top:2603;width:1243;height:1364" coordorigin="3210,2603" coordsize="1243,1364" path="m4067,2849l3751,2849,3809,2851,3836,2879,3836,2923,3818,2975,3787,3023,3751,3059,3959,3059,3962,3057,4013,3047,4002,3037,3983,3033,3963,3031,3950,3031,3977,3015,4002,2993,4023,2969,4037,2947,4009,2947,4032,2917,4065,2861,4067,2849xe" filled="true" fillcolor="#ffffff" stroked="false">
                <v:path arrowok="t"/>
                <v:fill type="solid"/>
              </v:shape>
              <v:shape style="position:absolute;left:3210;top:2603;width:1243;height:1364" coordorigin="3210,2603" coordsize="1243,1364" path="m3630,3029l3531,3029,3537,3031,3572,3043,3601,3041,3627,3031,3630,3029xe" filled="true" fillcolor="#ffffff" stroked="false">
                <v:path arrowok="t"/>
                <v:fill type="solid"/>
              </v:shape>
              <v:shape style="position:absolute;left:3210;top:2603;width:1243;height:1364" coordorigin="3210,2603" coordsize="1243,1364" path="m3524,2879l3465,2879,3518,2889,3489,2919,3458,2955,3430,2993,3410,3031,3522,3031,3531,3029,3630,3029,3653,3015,3667,3007,3490,3007,3510,2945,3522,2885,3524,2879xe" filled="true" fillcolor="#ffffff" stroked="false">
                <v:path arrowok="t"/>
                <v:fill type="solid"/>
              </v:shape>
              <v:shape style="position:absolute;left:3210;top:2603;width:1243;height:1364" coordorigin="3210,2603" coordsize="1243,1364" path="m3660,2917l3606,2961,3564,2983,3529,2995,3490,3007,3667,3007,3687,2995,3692,2991,3713,2985,3799,2985,3806,2975,3806,2967,3688,2967,3675,2959,3668,2945,3664,2929,3660,2917xe" filled="true" fillcolor="#ffffff" stroked="false">
                <v:path arrowok="t"/>
                <v:fill type="solid"/>
              </v:shape>
              <v:shape style="position:absolute;left:3210;top:2603;width:1243;height:1364" coordorigin="3210,2603" coordsize="1243,1364" path="m3685,2699l3649,2703,3612,2725,3587,2773,3586,2779,3599,2781,3631,2781,3564,2817,3542,2861,3539,2911,3530,2973,3567,2963,3607,2943,3644,2913,3672,2877,3743,2877,3745,2873,3751,2849,4067,2849,4074,2809,4065,2765,4046,2731,4029,2713,3766,2713,3708,2701,3685,2699xe" filled="true" fillcolor="#ffffff" stroked="false">
                <v:path arrowok="t"/>
                <v:fill type="solid"/>
              </v:shape>
              <v:shape style="position:absolute;left:3210;top:2603;width:1243;height:1364" coordorigin="3210,2603" coordsize="1243,1364" path="m3745,2889l3737,2911,3721,2933,3704,2953,3688,2967,3806,2967,3808,2921,3780,2891,3745,2889xe" filled="true" fillcolor="#ffffff" stroked="false">
                <v:path arrowok="t"/>
                <v:fill type="solid"/>
              </v:shape>
              <v:shape style="position:absolute;left:3210;top:2603;width:1243;height:1364" coordorigin="3210,2603" coordsize="1243,1364" path="m4038,2945l4009,2947,4037,2947,4038,2945xe" filled="true" fillcolor="#ffffff" stroked="false">
                <v:path arrowok="t"/>
                <v:fill type="solid"/>
              </v:shape>
              <v:shape style="position:absolute;left:3210;top:2603;width:1243;height:1364" coordorigin="3210,2603" coordsize="1243,1364" path="m3743,2877l3672,2877,3669,2891,3670,2911,3678,2929,3694,2939,3719,2915,3735,2893,3743,2877xe" filled="true" fillcolor="#ffffff" stroked="false">
                <v:path arrowok="t"/>
                <v:fill type="solid"/>
              </v:shape>
              <v:shape style="position:absolute;left:3210;top:2603;width:1243;height:1364" coordorigin="3210,2603" coordsize="1243,1364" path="m3330,2927l3327,2928,3327,2929,3330,2927xe" filled="true" fillcolor="#ffffff" stroked="false">
                <v:path arrowok="t"/>
                <v:fill type="solid"/>
              </v:shape>
              <v:shape style="position:absolute;left:3210;top:2603;width:1243;height:1364" coordorigin="3210,2603" coordsize="1243,1364" path="m3397,2899l3354,2899,3327,2928,3330,2927,3370,2911,3397,2899xe" filled="true" fillcolor="#ffffff" stroked="false">
                <v:path arrowok="t"/>
                <v:fill type="solid"/>
              </v:shape>
              <v:shape style="position:absolute;left:3210;top:2603;width:1243;height:1364" coordorigin="3210,2603" coordsize="1243,1364" path="m3457,2767l3398,2781,3328,2823,3250,2905,3259,2907,3286,2907,3306,2905,3354,2899,3397,2899,3415,2891,3465,2879,3524,2879,3541,2833,3581,2791,3579,2791,3505,2769,3457,2767xe" filled="true" fillcolor="#ffffff" stroked="false">
                <v:path arrowok="t"/>
                <v:fill type="solid"/>
              </v:shape>
              <v:shape style="position:absolute;left:3210;top:2603;width:1243;height:1364" coordorigin="3210,2603" coordsize="1243,1364" path="m3736,2649l3719,2649,3704,2651,3709,2657,3714,2661,3721,2667,3766,2713,4029,2713,4004,2687,3813,2687,3776,2665,3755,2655,3736,2649xe" filled="true" fillcolor="#ffffff" stroked="false">
                <v:path arrowok="t"/>
                <v:fill type="solid"/>
              </v:shape>
              <v:shape style="position:absolute;left:3210;top:2603;width:1243;height:1364" coordorigin="3210,2603" coordsize="1243,1364" path="m3782,2603l3813,2687,4004,2687,3995,2677,3928,2637,3854,2611,3782,2603xe" filled="true" fillcolor="#ffffff" stroked="false">
                <v:path arrowok="t"/>
                <v:fill type="solid"/>
              </v:shape>
              <v:shape style="position:absolute;left:2852;top:5642;width:1514;height:1176" type="#_x0000_t75" stroked="false">
                <v:imagedata r:id="rId359" o:title=""/>
              </v:shape>
              <v:shape style="position:absolute;left:2916;top:5703;width:1381;height:1053" type="#_x0000_t75" stroked="false">
                <v:imagedata r:id="rId513" o:title=""/>
              </v:shape>
              <v:shape style="position:absolute;left:2916;top:5705;width:1381;height:1052" type="#_x0000_t75" stroked="false">
                <v:imagedata r:id="rId514" o:title=""/>
              </v:shape>
              <v:shape style="position:absolute;left:5522;top:7;width:555;height:130" type="#_x0000_t75" stroked="false">
                <v:imagedata r:id="rId515" o:title=""/>
              </v:shape>
              <v:shape style="position:absolute;left:6136;top:7;width:647;height:130" type="#_x0000_t75" stroked="false">
                <v:imagedata r:id="rId516" o:title=""/>
              </v:shape>
              <v:shape style="position:absolute;left:6836;top:0;width:727;height:138" type="#_x0000_t75" stroked="false">
                <v:imagedata r:id="rId517" o:title=""/>
              </v:shape>
              <v:shape style="position:absolute;left:5534;top:436;width:237;height:134" type="#_x0000_t75" stroked="false">
                <v:imagedata r:id="rId518" o:title=""/>
              </v:shape>
              <v:shape style="position:absolute;left:5795;top:433;width:422;height:140" type="#_x0000_t75" stroked="false">
                <v:imagedata r:id="rId519" o:title=""/>
              </v:shape>
              <v:shape style="position:absolute;left:6277;top:436;width:617;height:134" type="#_x0000_t75" stroked="false">
                <v:imagedata r:id="rId520" o:title=""/>
              </v:shape>
              <v:shape style="position:absolute;left:6962;top:439;width:217;height:127" type="#_x0000_t75" stroked="false">
                <v:imagedata r:id="rId401" o:title=""/>
              </v:shape>
              <v:shape style="position:absolute;left:7243;top:436;width:385;height:134" type="#_x0000_t75" stroked="false">
                <v:imagedata r:id="rId521" o:title=""/>
              </v:shape>
              <v:shape style="position:absolute;left:7657;top:433;width:525;height:140" type="#_x0000_t75" stroked="false">
                <v:imagedata r:id="rId522" o:title=""/>
              </v:shape>
              <v:shape style="position:absolute;left:5537;top:648;width:790;height:137" type="#_x0000_t75" stroked="false">
                <v:imagedata r:id="rId523" o:title=""/>
              </v:shape>
              <v:shape style="position:absolute;left:6377;top:648;width:530;height:138" type="#_x0000_t75" stroked="false">
                <v:imagedata r:id="rId524" o:title=""/>
              </v:shape>
              <v:shape style="position:absolute;left:6966;top:655;width:432;height:130" type="#_x0000_t75" stroked="false">
                <v:imagedata r:id="rId525" o:title=""/>
              </v:shape>
              <v:shape style="position:absolute;left:7420;top:631;width:230;height:166" type="#_x0000_t75" stroked="false">
                <v:imagedata r:id="rId526" o:title=""/>
              </v:shape>
              <v:shape style="position:absolute;left:7693;top:655;width:621;height:130" type="#_x0000_t75" stroked="false">
                <v:imagedata r:id="rId527" o:title=""/>
              </v:shape>
              <v:shape style="position:absolute;left:5541;top:1087;width:109;height:127" type="#_x0000_t75" stroked="false">
                <v:imagedata r:id="rId528" o:title=""/>
              </v:shape>
              <v:shape style="position:absolute;left:5678;top:1081;width:726;height:140" type="#_x0000_t75" stroked="false">
                <v:imagedata r:id="rId529" o:title=""/>
              </v:shape>
              <v:shape style="position:absolute;left:6470;top:1087;width:217;height:127" type="#_x0000_t75" stroked="false">
                <v:imagedata r:id="rId530" o:title=""/>
              </v:shape>
              <v:shape style="position:absolute;left:6758;top:1087;width:199;height:131" type="#_x0000_t75" stroked="false">
                <v:imagedata r:id="rId531" o:title=""/>
              </v:shape>
            </v:group>
            <v:group style="position:absolute;left:6990;top:1087;width:86;height:128" coordorigin="6990,1087" coordsize="86,128">
              <v:shape style="position:absolute;left:6990;top:1087;width:86;height:128" coordorigin="6990,1087" coordsize="86,128" path="m7033,1087l6990,1087,6990,1214,7035,1214,7042,1214,7054,1210,7059,1208,7065,1203,7003,1203,7003,1153,7064,1153,7062,1151,7055,1148,7047,1147,7047,1147,7053,1145,7058,1143,7003,1143,7003,1098,7062,1098,7060,1096,7052,1091,7048,1090,7038,1088,7033,1087xe" filled="true" fillcolor="#231f20" stroked="false">
                <v:path arrowok="t"/>
                <v:fill type="solid"/>
              </v:shape>
              <v:shape style="position:absolute;left:6990;top:1087;width:86;height:128" coordorigin="6990,1087" coordsize="86,128" path="m7064,1153l7040,1153,7048,1156,7060,1164,7062,1170,7062,1183,7061,1187,7032,1203,7065,1203,7067,1202,7070,1198,7074,1189,7075,1184,7075,1170,7073,1162,7064,1153xe" filled="true" fillcolor="#231f20" stroked="false">
                <v:path arrowok="t"/>
                <v:fill type="solid"/>
              </v:shape>
              <v:shape style="position:absolute;left:6990;top:1087;width:86;height:128" coordorigin="6990,1087" coordsize="86,128" path="m7062,1098l7030,1098,7034,1099,7041,1100,7056,1116,7056,1125,7032,1143,7058,1143,7059,1142,7067,1132,7069,1126,7069,1113,7068,1108,7063,1100,7062,1098xe" filled="true" fillcolor="#231f20" stroked="false">
                <v:path arrowok="t"/>
                <v:fill type="solid"/>
              </v:shape>
            </v:group>
            <v:group style="position:absolute;left:7105;top:1087;width:73;height:128" coordorigin="7105,1087" coordsize="73,128">
              <v:shape style="position:absolute;left:7105;top:1087;width:73;height:128" coordorigin="7105,1087" coordsize="73,128" path="m7118,1087l7105,1087,7105,1214,7177,1214,7177,1203,7118,1203,7118,1087xe" filled="true" fillcolor="#231f20" stroked="false">
                <v:path arrowok="t"/>
                <v:fill type="solid"/>
              </v:shape>
            </v:group>
            <v:group style="position:absolute;left:7203;top:1087;width:2;height:128" coordorigin="7203,1087" coordsize="2,128">
              <v:shape style="position:absolute;left:7203;top:1087;width:2;height:128" coordorigin="7203,1087" coordsize="0,128" path="m7203,1087l7203,1214e" filled="false" stroked="true" strokeweight=".648pt" strokecolor="#231f20">
                <v:path arrowok="t"/>
              </v:shape>
            </v:group>
            <v:group style="position:absolute;left:7236;top:1084;width:115;height:134" coordorigin="7236,1084" coordsize="115,134">
              <v:shape style="position:absolute;left:7236;top:1084;width:115;height:134" coordorigin="7236,1084" coordsize="115,134" path="m7308,1084l7293,1084,7285,1085,7238,1132,7236,1141,7236,1160,7238,1169,7241,1178,7245,1186,7293,1218,7309,1218,7339,1206,7295,1206,7288,1205,7250,1158,7250,1143,7295,1095,7340,1095,7337,1093,7333,1091,7325,1088,7321,1086,7312,1084,7308,1084xe" filled="true" fillcolor="#231f20" stroked="false">
                <v:path arrowok="t"/>
                <v:fill type="solid"/>
              </v:shape>
              <v:shape style="position:absolute;left:7236;top:1084;width:115;height:134" coordorigin="7236,1084" coordsize="115,134" path="m7340,1187l7336,1194,7330,1199,7317,1205,7310,1206,7339,1206,7340,1206,7346,1200,7348,1197,7351,1194,7340,1187xe" filled="true" fillcolor="#231f20" stroked="false">
                <v:path arrowok="t"/>
                <v:fill type="solid"/>
              </v:shape>
              <v:shape style="position:absolute;left:7236;top:1084;width:115;height:134" coordorigin="7236,1084" coordsize="115,134" path="m7340,1095l7307,1095,7311,1096,7318,1098,7321,1099,7327,1102,7330,1104,7332,1106,7334,1108,7336,1110,7337,1112,7348,1104,7346,1101,7343,1098,7340,1095xe" filled="true" fillcolor="#231f20" stroked="false">
                <v:path arrowok="t"/>
                <v:fill type="solid"/>
              </v:shape>
            </v:group>
            <v:group style="position:absolute;left:7356;top:1087;width:123;height:128" coordorigin="7356,1087" coordsize="123,128">
              <v:shape style="position:absolute;left:7356;top:1087;width:123;height:128" coordorigin="7356,1087" coordsize="123,128" path="m7423,1087l7411,1087,7356,1214,7370,1214,7384,1181,7464,1181,7458,1169,7388,1169,7417,1101,7429,1101,7423,1087xe" filled="true" fillcolor="#231f20" stroked="false">
                <v:path arrowok="t"/>
                <v:fill type="solid"/>
              </v:shape>
              <v:shape style="position:absolute;left:7356;top:1087;width:123;height:128" coordorigin="7356,1087" coordsize="123,128" path="m7464,1181l7450,1181,7464,1214,7478,1214,7464,1181xe" filled="true" fillcolor="#231f20" stroked="false">
                <v:path arrowok="t"/>
                <v:fill type="solid"/>
              </v:shape>
              <v:shape style="position:absolute;left:7356;top:1087;width:123;height:128" coordorigin="7356,1087" coordsize="123,128" path="m7429,1101l7417,1101,7445,1169,7458,1169,7429,1101xe" filled="true" fillcolor="#231f20" stroked="false">
                <v:path arrowok="t"/>
                <v:fill type="solid"/>
              </v:shape>
            </v:group>
            <v:group style="position:absolute;left:7487;top:1084;width:115;height:134" coordorigin="7487,1084" coordsize="115,134">
              <v:shape style="position:absolute;left:7487;top:1084;width:115;height:134" coordorigin="7487,1084" coordsize="115,134" path="m7558,1084l7544,1084,7535,1085,7488,1132,7487,1141,7487,1160,7488,1169,7492,1178,7495,1186,7543,1218,7559,1218,7589,1206,7545,1206,7538,1205,7500,1158,7500,1143,7545,1095,7590,1095,7587,1093,7583,1091,7576,1088,7571,1086,7562,1084,7558,1084xe" filled="true" fillcolor="#231f20" stroked="false">
                <v:path arrowok="t"/>
                <v:fill type="solid"/>
              </v:shape>
              <v:shape style="position:absolute;left:7487;top:1084;width:115;height:134" coordorigin="7487,1084" coordsize="115,134" path="m7591,1187l7586,1194,7581,1199,7567,1205,7561,1206,7589,1206,7590,1206,7596,1200,7599,1197,7601,1194,7591,1187xe" filled="true" fillcolor="#231f20" stroked="false">
                <v:path arrowok="t"/>
                <v:fill type="solid"/>
              </v:shape>
              <v:shape style="position:absolute;left:7487;top:1084;width:115;height:134" coordorigin="7487,1084" coordsize="115,134" path="m7590,1095l7557,1095,7561,1096,7568,1098,7571,1099,7577,1102,7580,1104,7582,1106,7584,1108,7586,1110,7588,1112,7598,1104,7596,1101,7594,1098,7590,1095xe" filled="true" fillcolor="#231f20" stroked="false">
                <v:path arrowok="t"/>
                <v:fill type="solid"/>
              </v:shape>
            </v:group>
            <v:group style="position:absolute;left:7630;top:1087;width:2;height:128" coordorigin="7630,1087" coordsize="2,128">
              <v:shape style="position:absolute;left:7630;top:1087;width:2;height:128" coordorigin="7630,1087" coordsize="0,128" path="m7630,1087l7630,1214e" filled="false" stroked="true" strokeweight=".648pt" strokecolor="#231f20">
                <v:path arrowok="t"/>
              </v:shape>
            </v:group>
            <v:group style="position:absolute;left:7663;top:1084;width:133;height:134" coordorigin="7663,1084" coordsize="133,134">
              <v:shape style="position:absolute;left:7663;top:1084;width:133;height:134" coordorigin="7663,1084" coordsize="133,134" path="m7739,1084l7720,1084,7711,1085,7665,1132,7663,1141,7663,1160,7711,1216,7720,1218,7739,1218,7748,1216,7764,1209,7769,1206,7721,1206,7714,1205,7677,1158,7677,1143,7721,1095,7769,1095,7764,1092,7748,1085,7739,1084xe" filled="true" fillcolor="#231f20" stroked="false">
                <v:path arrowok="t"/>
                <v:fill type="solid"/>
              </v:shape>
              <v:shape style="position:absolute;left:7663;top:1084;width:133;height:134" coordorigin="7663,1084" coordsize="133,134" path="m7769,1095l7738,1095,7745,1097,7758,1103,7782,1143,7782,1158,7738,1206,7769,1206,7796,1160,7796,1141,7794,1132,7787,1116,7783,1109,7771,1097,7769,1095xe" filled="true" fillcolor="#231f20" stroked="false">
                <v:path arrowok="t"/>
                <v:fill type="solid"/>
              </v:shape>
            </v:group>
            <v:group style="position:absolute;left:7823;top:1087;width:104;height:128" coordorigin="7823,1087" coordsize="104,128">
              <v:shape style="position:absolute;left:7823;top:1087;width:104;height:128" coordorigin="7823,1087" coordsize="104,128" path="m7839,1087l7823,1087,7823,1214,7836,1214,7836,1105,7851,1105,7839,1087xe" filled="true" fillcolor="#231f20" stroked="false">
                <v:path arrowok="t"/>
                <v:fill type="solid"/>
              </v:shape>
              <v:shape style="position:absolute;left:7823;top:1087;width:104;height:128" coordorigin="7823,1087" coordsize="104,128" path="m7851,1105l7836,1105,7910,1214,7927,1214,7927,1196,7913,1196,7851,1105xe" filled="true" fillcolor="#231f20" stroked="false">
                <v:path arrowok="t"/>
                <v:fill type="solid"/>
              </v:shape>
              <v:shape style="position:absolute;left:7823;top:1087;width:104;height:128" coordorigin="7823,1087" coordsize="104,128" path="m7927,1087l7914,1087,7914,1196,7927,1196,7927,1087xe" filled="true" fillcolor="#231f20" stroked="false">
                <v:path arrowok="t"/>
                <v:fill type="solid"/>
              </v:shape>
              <v:shape style="position:absolute;left:7960;top:1084;width:180;height:134" type="#_x0000_t75" stroked="false">
                <v:imagedata r:id="rId532" o:title=""/>
              </v:shape>
              <v:shape style="position:absolute;left:5524;top:1303;width:108;height:127" type="#_x0000_t75" stroked="false">
                <v:imagedata r:id="rId533" o:title=""/>
              </v:shape>
              <v:shape style="position:absolute;left:5690;top:1303;width:315;height:127" type="#_x0000_t75" stroked="false">
                <v:imagedata r:id="rId534" o:title=""/>
              </v:shape>
              <v:shape style="position:absolute;left:6066;top:1267;width:628;height:170" type="#_x0000_t75" stroked="false">
                <v:imagedata r:id="rId535" o:title=""/>
              </v:shape>
              <v:shape style="position:absolute;left:6720;top:1297;width:300;height:140" type="#_x0000_t75" stroked="false">
                <v:imagedata r:id="rId536" o:title=""/>
              </v:shape>
              <v:shape style="position:absolute;left:7086;top:1300;width:237;height:134" type="#_x0000_t75" stroked="false">
                <v:imagedata r:id="rId537" o:title=""/>
              </v:shape>
              <v:shape style="position:absolute;left:7347;top:1297;width:422;height:140" type="#_x0000_t75" stroked="false">
                <v:imagedata r:id="rId538" o:title=""/>
              </v:shape>
              <v:shape style="position:absolute;left:5522;top:1483;width:566;height:178" type="#_x0000_t75" stroked="false">
                <v:imagedata r:id="rId539" o:title=""/>
              </v:shape>
              <v:shape style="position:absolute;left:6134;top:1512;width:778;height:137" type="#_x0000_t75" stroked="false">
                <v:imagedata r:id="rId540" o:title=""/>
              </v:shape>
              <v:shape style="position:absolute;left:6961;top:1519;width:405;height:130" type="#_x0000_t75" stroked="false">
                <v:imagedata r:id="rId541" o:title=""/>
              </v:shape>
              <v:shape style="position:absolute;left:5541;top:1942;width:861;height:179" type="#_x0000_t75" stroked="false">
                <v:imagedata r:id="rId542" o:title=""/>
              </v:shape>
              <v:shape style="position:absolute;left:6467;top:1942;width:495;height:138" type="#_x0000_t75" stroked="false">
                <v:imagedata r:id="rId543" o:title=""/>
              </v:shape>
            </v:group>
            <v:group style="position:absolute;left:7027;top:1992;width:83;height:89" coordorigin="7027,1992" coordsize="83,89">
              <v:shape style="position:absolute;left:7027;top:1992;width:83;height:89" coordorigin="7027,1992" coordsize="83,89" path="m7076,1992l7064,1992,7058,1993,7027,2044,7028,2049,7033,2059,7036,2064,7040,2068,7044,2072,7048,2075,7059,2079,7065,2081,7078,2081,7084,2079,7096,2074,7101,2070,7066,2070,7062,2069,7040,2040,7110,2040,7110,2030,7040,2030,7040,2026,7066,2002,7098,2002,7096,2001,7092,1998,7082,1993,7076,1992xe" filled="true" fillcolor="#231f20" stroked="false">
                <v:path arrowok="t"/>
                <v:fill type="solid"/>
              </v:shape>
              <v:shape style="position:absolute;left:7027;top:1992;width:83;height:89" coordorigin="7027,1992" coordsize="83,89" path="m7098,2056l7095,2059,7092,2063,7083,2069,7077,2070,7101,2070,7102,2069,7107,2063,7098,2056xe" filled="true" fillcolor="#231f20" stroked="false">
                <v:path arrowok="t"/>
                <v:fill type="solid"/>
              </v:shape>
              <v:shape style="position:absolute;left:7027;top:1992;width:83;height:89" coordorigin="7027,1992" coordsize="83,89" path="m7098,2002l7078,2002,7085,2005,7095,2015,7097,2022,7098,2030,7110,2030,7110,2028,7109,2023,7106,2013,7103,2008,7098,2002xe" filled="true" fillcolor="#231f20" stroked="false">
                <v:path arrowok="t"/>
                <v:fill type="solid"/>
              </v:shape>
            </v:group>
            <v:group style="position:absolute;left:7143;top:1942;width:2;height:137" coordorigin="7143,1942" coordsize="2,137">
              <v:shape style="position:absolute;left:7143;top:1942;width:2;height:137" coordorigin="7143,1942" coordsize="0,137" path="m7143,1942l7143,2078e" filled="false" stroked="true" strokeweight=".613pt" strokecolor="#231f20">
                <v:path arrowok="t"/>
              </v:shape>
            </v:group>
            <v:group style="position:absolute;left:5533;top:2164;width:82;height:134" coordorigin="5533,2164" coordsize="82,134">
              <v:shape style="position:absolute;left:5533;top:2164;width:82;height:134" coordorigin="5533,2164" coordsize="82,134" path="m5545,2267l5533,2272,5537,2280,5542,2286,5549,2291,5556,2295,5564,2298,5579,2298,5584,2297,5594,2293,5599,2291,5603,2287,5567,2287,5561,2285,5551,2278,5548,2273,5545,2267xe" filled="true" fillcolor="#231f20" stroked="false">
                <v:path arrowok="t"/>
                <v:fill type="solid"/>
              </v:shape>
              <v:shape style="position:absolute;left:5533;top:2164;width:82;height:134" coordorigin="5533,2164" coordsize="82,134" path="m5602,2175l5576,2175,5579,2175,5586,2178,5588,2179,5593,2183,5595,2186,5596,2189,5597,2192,5598,2195,5598,2203,5572,2222,5563,2222,5563,2233,5573,2233,5577,2234,5602,2254,5602,2264,5577,2287,5603,2287,5606,2284,5609,2280,5613,2271,5614,2265,5614,2250,5612,2243,5602,2233,5596,2229,5589,2228,5589,2227,5611,2206,5611,2192,5610,2188,5608,2183,5606,2179,5603,2175,5602,2175xe" filled="true" fillcolor="#231f20" stroked="false">
                <v:path arrowok="t"/>
                <v:fill type="solid"/>
              </v:shape>
              <v:shape style="position:absolute;left:5533;top:2164;width:82;height:134" coordorigin="5533,2164" coordsize="82,134" path="m5579,2164l5566,2164,5559,2165,5547,2172,5542,2177,5538,2184,5549,2190,5551,2185,5554,2181,5563,2176,5568,2175,5602,2175,5596,2170,5592,2168,5583,2165,5579,2164xe" filled="true" fillcolor="#231f20" stroked="false">
                <v:path arrowok="t"/>
                <v:fill type="solid"/>
              </v:shape>
              <v:shape style="position:absolute;left:5684;top:2158;width:197;height:138" type="#_x0000_t75" stroked="false">
                <v:imagedata r:id="rId544" o:title=""/>
              </v:shape>
              <v:shape style="position:absolute;left:5943;top:2169;width:639;height:168" type="#_x0000_t75" stroked="false">
                <v:imagedata r:id="rId545" o:title=""/>
              </v:shape>
              <v:shape style="position:absolute;left:6614;top:2158;width:253;height:138" type="#_x0000_t75" stroked="false">
                <v:imagedata r:id="rId546" o:title=""/>
              </v:shape>
              <v:shape style="position:absolute;left:6932;top:2158;width:197;height:138" type="#_x0000_t75" stroked="false">
                <v:imagedata r:id="rId547" o:title=""/>
              </v:shape>
              <v:shape style="position:absolute;left:7205;top:2164;width:279;height:131" type="#_x0000_t75" stroked="false">
                <v:imagedata r:id="rId548" o:title=""/>
              </v:shape>
            </v:group>
            <v:group style="position:absolute;left:7518;top:2167;width:44;height:128" coordorigin="7518,2167" coordsize="44,128">
              <v:shape style="position:absolute;left:7518;top:2167;width:44;height:128" coordorigin="7518,2167" coordsize="44,128" path="m7562,2183l7549,2183,7549,2294,7562,2294,7562,2183xe" filled="true" fillcolor="#231f20" stroked="false">
                <v:path arrowok="t"/>
                <v:fill type="solid"/>
              </v:shape>
              <v:shape style="position:absolute;left:7518;top:2167;width:44;height:128" coordorigin="7518,2167" coordsize="44,128" path="m7562,2167l7550,2167,7518,2194,7526,2203,7549,2183,7562,2183,7562,2167xe" filled="true" fillcolor="#231f20" stroked="false">
                <v:path arrowok="t"/>
                <v:fill type="solid"/>
              </v:shape>
            </v:group>
            <v:group style="position:absolute;left:7615;top:2276;width:20;height:20" coordorigin="7615,2276" coordsize="20,20">
              <v:shape style="position:absolute;left:7615;top:2276;width:20;height:20" coordorigin="7615,2276" coordsize="20,20" path="m7628,2276l7622,2276,7620,2277,7616,2281,7615,2283,7615,2288,7616,2291,7620,2295,7622,2296,7628,2296,7630,2295,7634,2291,7635,2288,7635,2283,7634,2281,7630,2277,7628,2276xe" filled="true" fillcolor="#231f20" stroked="false">
                <v:path arrowok="t"/>
                <v:fill type="solid"/>
              </v:shape>
              <v:shape style="position:absolute;left:5526;top:2368;width:915;height:148" type="#_x0000_t75" stroked="false">
                <v:imagedata r:id="rId549" o:title=""/>
              </v:shape>
              <v:shape style="position:absolute;left:5540;top:2618;width:575;height:133" type="#_x0000_t75" stroked="false">
                <v:imagedata r:id="rId550" o:title=""/>
              </v:shape>
              <v:shape style="position:absolute;left:6163;top:2601;width:520;height:168" type="#_x0000_t75" stroked="false">
                <v:imagedata r:id="rId551" o:title=""/>
              </v:shape>
            </v:group>
            <v:group style="position:absolute;left:6740;top:2642;width:83;height:128" coordorigin="6740,2642" coordsize="83,128">
              <v:shape style="position:absolute;left:6740;top:2642;width:83;height:128" coordorigin="6740,2642" coordsize="83,128" path="m6744,2757l6742,2769,6746,2769,6750,2770,6761,2770,6766,2768,6774,2760,6775,2759,6749,2759,6746,2758,6744,2757xe" filled="true" fillcolor="#231f20" stroked="false">
                <v:path arrowok="t"/>
                <v:fill type="solid"/>
              </v:shape>
              <v:shape style="position:absolute;left:6740;top:2642;width:83;height:128" coordorigin="6740,2642" coordsize="83,128" path="m6753,2642l6740,2642,6776,2726,6769,2744,6767,2749,6765,2752,6760,2758,6757,2759,6775,2759,6777,2755,6780,2748,6794,2713,6782,2713,6753,2642xe" filled="true" fillcolor="#231f20" stroked="false">
                <v:path arrowok="t"/>
                <v:fill type="solid"/>
              </v:shape>
              <v:shape style="position:absolute;left:6740;top:2642;width:83;height:128" coordorigin="6740,2642" coordsize="83,128" path="m6822,2642l6808,2642,6782,2713,6794,2713,6822,2642xe" filled="true" fillcolor="#231f20" stroked="false">
                <v:path arrowok="t"/>
                <v:fill type="solid"/>
              </v:shape>
              <v:shape style="position:absolute;left:6876;top:2599;width:155;height:130" type="#_x0000_t75" stroked="false">
                <v:imagedata r:id="rId552" o:title=""/>
              </v:shape>
              <v:shape style="position:absolute;left:7062;top:2590;width:532;height:138" type="#_x0000_t75" stroked="false">
                <v:imagedata r:id="rId553" o:title=""/>
              </v:shape>
              <v:shape style="position:absolute;left:5541;top:2815;width:438;height:171" type="#_x0000_t75" stroked="false">
                <v:imagedata r:id="rId554" o:title=""/>
              </v:shape>
            </v:group>
            <v:group style="position:absolute;left:6011;top:2858;width:74;height:87" coordorigin="6011,2858" coordsize="74,87">
              <v:shape style="position:absolute;left:6011;top:2858;width:74;height:87" coordorigin="6011,2858" coordsize="74,87" path="m6023,2858l6011,2858,6011,2920,6014,2929,6024,2941,6032,2945,6049,2945,6055,2943,6066,2937,6068,2934,6042,2934,6038,2934,6023,2909,6023,2858xe" filled="true" fillcolor="#231f20" stroked="false">
                <v:path arrowok="t"/>
                <v:fill type="solid"/>
              </v:shape>
              <v:shape style="position:absolute;left:6011;top:2858;width:74;height:87" coordorigin="6011,2858" coordsize="74,87" path="m6084,2928l6072,2928,6072,2936,6073,2940,6073,2942,6085,2942,6084,2940,6084,2937,6084,2928xe" filled="true" fillcolor="#231f20" stroked="false">
                <v:path arrowok="t"/>
                <v:fill type="solid"/>
              </v:shape>
              <v:shape style="position:absolute;left:6011;top:2858;width:74;height:87" coordorigin="6011,2858" coordsize="74,87" path="m6084,2858l6072,2858,6072,2907,6071,2912,6068,2920,6066,2924,6064,2926,6061,2929,6059,2931,6052,2934,6049,2934,6068,2934,6069,2933,6072,2928,6084,2928,6084,2858xe" filled="true" fillcolor="#231f20" stroked="false">
                <v:path arrowok="t"/>
                <v:fill type="solid"/>
              </v:shape>
            </v:group>
            <v:group style="position:absolute;left:6110;top:2856;width:83;height:89" coordorigin="6110,2856" coordsize="83,89">
              <v:shape style="position:absolute;left:6110;top:2856;width:83;height:89" coordorigin="6110,2856" coordsize="83,89" path="m6159,2856l6147,2856,6141,2857,6110,2908,6111,2913,6116,2923,6119,2928,6123,2932,6126,2936,6131,2939,6142,2944,6148,2945,6161,2945,6167,2943,6179,2938,6184,2934,6149,2934,6145,2933,6123,2904,6193,2904,6193,2894,6123,2894,6123,2890,6149,2866,6181,2866,6179,2865,6175,2862,6165,2857,6159,2856xe" filled="true" fillcolor="#231f20" stroked="false">
                <v:path arrowok="t"/>
                <v:fill type="solid"/>
              </v:shape>
              <v:shape style="position:absolute;left:6110;top:2856;width:83;height:89" coordorigin="6110,2856" coordsize="83,89" path="m6181,2920l6178,2923,6175,2927,6166,2933,6160,2934,6184,2934,6185,2933,6190,2927,6181,2920xe" filled="true" fillcolor="#231f20" stroked="false">
                <v:path arrowok="t"/>
                <v:fill type="solid"/>
              </v:shape>
              <v:shape style="position:absolute;left:6110;top:2856;width:83;height:89" coordorigin="6110,2856" coordsize="83,89" path="m6181,2866l6161,2866,6168,2869,6178,2879,6180,2886,6181,2894,6193,2894,6193,2892,6192,2887,6189,2877,6186,2872,6181,2866xe" filled="true" fillcolor="#231f20" stroked="false">
                <v:path arrowok="t"/>
                <v:fill type="solid"/>
              </v:shape>
            </v:group>
            <v:group style="position:absolute;left:6213;top:2856;width:90;height:89" coordorigin="6213,2856" coordsize="90,89">
              <v:shape style="position:absolute;left:6213;top:2856;width:90;height:89" coordorigin="6213,2856" coordsize="90,89" path="m6265,2856l6251,2856,6245,2857,6213,2894,6213,2907,6214,2913,6219,2923,6222,2928,6226,2932,6230,2936,6234,2939,6245,2944,6251,2945,6265,2945,6271,2944,6282,2939,6286,2936,6288,2934,6253,2934,6249,2933,6226,2905,6226,2896,6253,2866,6288,2866,6286,2865,6282,2862,6271,2857,6265,2856xe" filled="true" fillcolor="#231f20" stroked="false">
                <v:path arrowok="t"/>
                <v:fill type="solid"/>
              </v:shape>
              <v:shape style="position:absolute;left:6213;top:2856;width:90;height:89" coordorigin="6213,2856" coordsize="90,89" path="m6288,2866l6263,2866,6267,2867,6275,2871,6290,2896,6290,2905,6263,2934,6288,2934,6294,2928,6297,2923,6302,2913,6303,2907,6303,2894,6302,2888,6300,2883,6297,2877,6294,2873,6288,2866xe" filled="true" fillcolor="#231f20" stroked="false">
                <v:path arrowok="t"/>
                <v:fill type="solid"/>
              </v:shape>
              <v:shape style="position:absolute;left:6374;top:2806;width:660;height:179" type="#_x0000_t75" stroked="false">
                <v:imagedata r:id="rId555" o:title=""/>
              </v:shape>
              <v:shape style="position:absolute;left:5541;top:3031;width:168;height:130" type="#_x0000_t75" stroked="false">
                <v:imagedata r:id="rId556" o:title=""/>
              </v:shape>
            </v:group>
            <v:group style="position:absolute;left:5741;top:3022;width:88;height:139" coordorigin="5741,3022" coordsize="88,139">
              <v:shape style="position:absolute;left:5741;top:3022;width:88;height:139" coordorigin="5741,3022" coordsize="88,139" path="m5765,3144l5754,3144,5757,3150,5762,3154,5774,3159,5780,3161,5792,3161,5798,3159,5809,3155,5813,3152,5815,3150,5780,3150,5775,3149,5767,3146,5765,3144xe" filled="true" fillcolor="#231f20" stroked="false">
                <v:path arrowok="t"/>
                <v:fill type="solid"/>
              </v:shape>
              <v:shape style="position:absolute;left:5741;top:3022;width:88;height:139" coordorigin="5741,3022" coordsize="88,139" path="m5753,3022l5741,3022,5741,3158,5753,3158,5753,3144,5765,3144,5752,3121,5752,3112,5764,3089,5753,3089,5753,3022xe" filled="true" fillcolor="#231f20" stroked="false">
                <v:path arrowok="t"/>
                <v:fill type="solid"/>
              </v:shape>
              <v:shape style="position:absolute;left:5741;top:3022;width:88;height:139" coordorigin="5741,3022" coordsize="88,139" path="m5815,3082l5789,3082,5794,3083,5802,3087,5816,3112,5816,3121,5789,3150,5815,3150,5821,3144,5824,3139,5828,3128,5829,3123,5829,3110,5828,3104,5824,3093,5821,3089,5815,3082xe" filled="true" fillcolor="#231f20" stroked="false">
                <v:path arrowok="t"/>
                <v:fill type="solid"/>
              </v:shape>
              <v:shape style="position:absolute;left:5741;top:3022;width:88;height:139" coordorigin="5741,3022" coordsize="88,139" path="m5792,3072l5780,3072,5774,3073,5762,3079,5757,3083,5754,3089,5764,3089,5767,3087,5775,3083,5780,3082,5815,3082,5813,3081,5809,3078,5798,3073,5792,3072xe" filled="true" fillcolor="#231f20" stroked="false">
                <v:path arrowok="t"/>
                <v:fill type="solid"/>
              </v:shape>
              <v:shape style="position:absolute;left:5856;top:3016;width:594;height:148" type="#_x0000_t75" stroked="false">
                <v:imagedata r:id="rId557" o:title=""/>
              </v:shape>
              <v:shape style="position:absolute;left:6527;top:3022;width:495;height:138" type="#_x0000_t75" stroked="false">
                <v:imagedata r:id="rId558" o:title=""/>
              </v:shape>
              <v:shape style="position:absolute;left:7053;top:3033;width:250;height:127" type="#_x0000_t75" stroked="false">
                <v:imagedata r:id="rId559" o:title=""/>
              </v:shape>
              <v:shape style="position:absolute;left:5541;top:3247;width:626;height:130" type="#_x0000_t75" stroked="false">
                <v:imagedata r:id="rId560" o:title=""/>
              </v:shape>
              <v:shape style="position:absolute;left:6239;top:3247;width:104;height:127" type="#_x0000_t75" stroked="false">
                <v:imagedata r:id="rId74" o:title=""/>
              </v:shape>
            </v:group>
            <v:group style="position:absolute;left:6375;top:3247;width:74;height:130" coordorigin="6375,3247" coordsize="74,130">
              <v:shape style="position:absolute;left:6375;top:3247;width:74;height:130" coordorigin="6375,3247" coordsize="74,130" path="m6438,3247l6421,3247,6403,3273,6414,3273,6438,3247xe" filled="true" fillcolor="#231f20" stroked="false">
                <v:path arrowok="t"/>
                <v:fill type="solid"/>
              </v:shape>
              <v:shape style="position:absolute;left:6375;top:3247;width:74;height:130" coordorigin="6375,3247" coordsize="74,130" path="m6388,3290l6375,3290,6375,3353,6378,3361,6383,3367,6389,3373,6397,3377,6413,3377,6419,3375,6430,3369,6432,3366,6406,3366,6402,3366,6389,3349,6388,3345,6388,3341,6388,3290xe" filled="true" fillcolor="#231f20" stroked="false">
                <v:path arrowok="t"/>
                <v:fill type="solid"/>
              </v:shape>
              <v:shape style="position:absolute;left:6375;top:3247;width:74;height:130" coordorigin="6375,3247" coordsize="74,130" path="m6449,3360l6437,3360,6437,3365,6437,3372,6437,3374,6449,3374,6449,3372,6449,3369,6449,3360xe" filled="true" fillcolor="#231f20" stroked="false">
                <v:path arrowok="t"/>
                <v:fill type="solid"/>
              </v:shape>
              <v:shape style="position:absolute;left:6375;top:3247;width:74;height:130" coordorigin="6375,3247" coordsize="74,130" path="m6448,3290l6436,3290,6436,3339,6435,3344,6414,3366,6432,3366,6434,3365,6436,3360,6449,3360,6448,3290xe" filled="true" fillcolor="#231f20" stroked="false">
                <v:path arrowok="t"/>
                <v:fill type="solid"/>
              </v:shape>
            </v:group>
            <v:group style="position:absolute;left:6480;top:3288;width:128;height:87" coordorigin="6480,3288" coordsize="128,87">
              <v:shape style="position:absolute;left:6480;top:3288;width:128;height:87" coordorigin="6480,3288" coordsize="128,87" path="m6492,3290l6480,3290,6480,3292,6480,3300,6481,3374,6493,3374,6493,3326,6494,3321,6497,3312,6498,3309,6502,3305,6492,3305,6492,3298,6492,3295,6492,3290xe" filled="true" fillcolor="#231f20" stroked="false">
                <v:path arrowok="t"/>
                <v:fill type="solid"/>
              </v:shape>
              <v:shape style="position:absolute;left:6480;top:3288;width:128;height:87" coordorigin="6480,3288" coordsize="128,87" path="m6542,3298l6521,3298,6525,3299,6530,3301,6538,3374,6550,3374,6552,3314,6557,3306,6546,3306,6545,3302,6543,3299,6542,3298xe" filled="true" fillcolor="#231f20" stroked="false">
                <v:path arrowok="t"/>
                <v:fill type="solid"/>
              </v:shape>
              <v:shape style="position:absolute;left:6480;top:3288;width:128;height:87" coordorigin="6480,3288" coordsize="128,87" path="m6601,3298l6582,3298,6587,3301,6591,3306,6594,3312,6595,3318,6596,3374,6608,3374,6608,3312,6605,3304,6601,3298xe" filled="true" fillcolor="#231f20" stroked="false">
                <v:path arrowok="t"/>
                <v:fill type="solid"/>
              </v:shape>
              <v:shape style="position:absolute;left:6480;top:3288;width:128;height:87" coordorigin="6480,3288" coordsize="128,87" path="m6587,3288l6569,3288,6563,3290,6553,3296,6549,3300,6546,3306,6557,3306,6557,3305,6560,3303,6566,3299,6569,3298,6601,3298,6595,3291,6587,3288xe" filled="true" fillcolor="#231f20" stroked="false">
                <v:path arrowok="t"/>
                <v:fill type="solid"/>
              </v:shape>
              <v:shape style="position:absolute;left:6480;top:3288;width:128;height:87" coordorigin="6480,3288" coordsize="128,87" path="m6523,3288l6514,3288,6509,3290,6499,3296,6495,3300,6493,3305,6502,3305,6503,3304,6506,3302,6512,3299,6514,3298,6542,3298,6539,3295,6537,3293,6532,3290,6530,3289,6525,3288,6523,3288xe" filled="true" fillcolor="#231f20" stroked="false">
                <v:path arrowok="t"/>
                <v:fill type="solid"/>
              </v:shape>
            </v:group>
            <v:group style="position:absolute;left:6633;top:3288;width:83;height:89" coordorigin="6633,3288" coordsize="83,89">
              <v:shape style="position:absolute;left:6633;top:3288;width:83;height:89" coordorigin="6633,3288" coordsize="83,89" path="m6683,3288l6670,3288,6664,3289,6633,3339,6635,3345,6671,3377,6684,3377,6691,3375,6703,3370,6707,3366,6673,3366,6669,3365,6646,3336,6716,3336,6716,3330,6716,3326,6646,3326,6647,3322,6672,3298,6704,3298,6703,3297,6698,3294,6688,3289,6683,3288xe" filled="true" fillcolor="#231f20" stroked="false">
                <v:path arrowok="t"/>
                <v:fill type="solid"/>
              </v:shape>
              <v:shape style="position:absolute;left:6633;top:3288;width:83;height:89" coordorigin="6633,3288" coordsize="83,89" path="m6704,3352l6702,3355,6698,3359,6689,3365,6683,3366,6707,3366,6708,3365,6713,3359,6704,3352xe" filled="true" fillcolor="#231f20" stroked="false">
                <v:path arrowok="t"/>
                <v:fill type="solid"/>
              </v:shape>
              <v:shape style="position:absolute;left:6633;top:3288;width:83;height:89" coordorigin="6633,3288" coordsize="83,89" path="m6704,3298l6685,3298,6691,3301,6696,3306,6701,3311,6704,3318,6704,3326,6716,3326,6716,3324,6715,3319,6712,3309,6709,3304,6704,3298xe" filled="true" fillcolor="#231f20" stroked="false">
                <v:path arrowok="t"/>
                <v:fill type="solid"/>
              </v:shape>
            </v:group>
            <v:group style="position:absolute;left:6742;top:3288;width:48;height:87" coordorigin="6742,3288" coordsize="48,87">
              <v:shape style="position:absolute;left:6742;top:3288;width:48;height:87" coordorigin="6742,3288" coordsize="48,87" path="m6754,3290l6742,3290,6742,3293,6742,3296,6742,3300,6743,3374,6755,3374,6755,3326,6755,3321,6757,3317,6758,3313,6760,3310,6764,3305,6754,3305,6754,3300,6754,3292,6754,3290xe" filled="true" fillcolor="#231f20" stroked="false">
                <v:path arrowok="t"/>
                <v:fill type="solid"/>
              </v:shape>
              <v:shape style="position:absolute;left:6742;top:3288;width:48;height:87" coordorigin="6742,3288" coordsize="48,87" path="m6776,3288l6770,3290,6761,3296,6757,3300,6755,3305,6764,3305,6767,3303,6770,3301,6773,3300,6776,3300,6788,3300,6790,3289,6788,3289,6787,3288,6786,3288,6776,3288xe" filled="true" fillcolor="#231f20" stroked="false">
                <v:path arrowok="t"/>
                <v:fill type="solid"/>
              </v:shape>
              <v:shape style="position:absolute;left:6742;top:3288;width:48;height:87" coordorigin="6742,3288" coordsize="48,87" path="m6788,3300l6776,3300,6783,3300,6786,3300,6787,3300,6788,3301,6788,3300xe" filled="true" fillcolor="#231f20" stroked="false">
                <v:path arrowok="t"/>
                <v:fill type="solid"/>
              </v:shape>
            </v:group>
            <v:group style="position:absolute;left:6798;top:3288;width:90;height:89" coordorigin="6798,3288" coordsize="90,89">
              <v:shape style="position:absolute;left:6798;top:3288;width:90;height:89" coordorigin="6798,3288" coordsize="90,89" path="m6849,3288l6836,3288,6830,3289,6798,3326,6798,3339,6836,3377,6849,3377,6855,3375,6867,3371,6871,3368,6873,3366,6838,3366,6833,3365,6811,3337,6811,3328,6838,3298,6873,3298,6871,3297,6867,3294,6855,3289,6849,3288xe" filled="true" fillcolor="#231f20" stroked="false">
                <v:path arrowok="t"/>
                <v:fill type="solid"/>
              </v:shape>
              <v:shape style="position:absolute;left:6798;top:3288;width:90;height:89" coordorigin="6798,3288" coordsize="90,89" path="m6873,3298l6848,3298,6852,3299,6856,3301,6860,3303,6863,3305,6866,3308,6869,3311,6871,3315,6874,3323,6875,3328,6875,3337,6848,3366,6873,3366,6879,3360,6882,3355,6887,3345,6888,3339,6888,3326,6887,3320,6882,3309,6879,3305,6875,3301,6873,3298xe" filled="true" fillcolor="#231f20" stroked="false">
                <v:path arrowok="t"/>
                <v:fill type="solid"/>
              </v:shape>
              <v:shape style="position:absolute;left:6953;top:3244;width:602;height:134" type="#_x0000_t75" stroked="false">
                <v:imagedata r:id="rId561" o:title=""/>
              </v:shape>
            </v:group>
            <v:group style="position:absolute;left:7590;top:3247;width:44;height:128" coordorigin="7590,3247" coordsize="44,128">
              <v:shape style="position:absolute;left:7590;top:3247;width:44;height:128" coordorigin="7590,3247" coordsize="44,128" path="m7634,3263l7621,3263,7621,3374,7634,3374,7634,3263xe" filled="true" fillcolor="#231f20" stroked="false">
                <v:path arrowok="t"/>
                <v:fill type="solid"/>
              </v:shape>
              <v:shape style="position:absolute;left:7590;top:3247;width:44;height:128" coordorigin="7590,3247" coordsize="44,128" path="m7634,3247l7622,3247,7590,3274,7598,3283,7621,3263,7634,3263,7634,3247xe" filled="true" fillcolor="#231f20" stroked="false">
                <v:path arrowok="t"/>
                <v:fill type="solid"/>
              </v:shape>
            </v:group>
            <v:group style="position:absolute;left:7687;top:3356;width:20;height:20" coordorigin="7687,3356" coordsize="20,20">
              <v:shape style="position:absolute;left:7687;top:3356;width:20;height:20" coordorigin="7687,3356" coordsize="20,20" path="m7700,3356l7694,3356,7692,3357,7688,3361,7687,3363,7687,3368,7688,3371,7692,3375,7694,3376,7700,3376,7702,3375,7706,3371,7707,3368,7707,3363,7706,3361,7702,3357,7700,3356xe" filled="true" fillcolor="#231f20" stroked="false">
                <v:path arrowok="t"/>
                <v:fill type="solid"/>
              </v:shape>
              <v:shape style="position:absolute;left:5534;top:3460;width:1393;height:134" type="#_x0000_t75" stroked="false">
                <v:imagedata r:id="rId562" o:title=""/>
              </v:shape>
              <v:shape style="position:absolute;left:6981;top:3460;width:497;height:134" type="#_x0000_t75" stroked="false">
                <v:imagedata r:id="rId563" o:title=""/>
              </v:shape>
              <v:shape style="position:absolute;left:7510;top:3463;width:221;height:131" type="#_x0000_t75" stroked="false">
                <v:imagedata r:id="rId564" o:title=""/>
              </v:shape>
              <v:shape style="position:absolute;left:5526;top:3670;width:896;height:138" type="#_x0000_t75" stroked="false">
                <v:imagedata r:id="rId565" o:title=""/>
              </v:shape>
              <v:shape style="position:absolute;left:6493;top:3720;width:271;height:130" type="#_x0000_t75" stroked="false">
                <v:imagedata r:id="rId566" o:title=""/>
              </v:shape>
              <v:shape style="position:absolute;left:6820;top:3676;width:599;height:134" type="#_x0000_t75" stroked="false">
                <v:imagedata r:id="rId567" o:title=""/>
              </v:shape>
              <v:shape style="position:absolute;left:7453;top:3679;width:240;height:129" type="#_x0000_t75" stroked="false">
                <v:imagedata r:id="rId568" o:title=""/>
              </v:shape>
              <v:shape style="position:absolute;left:5540;top:4046;width:519;height:179" type="#_x0000_t75" stroked="false">
                <v:imagedata r:id="rId569" o:title=""/>
              </v:shape>
              <v:shape style="position:absolute;left:6090;top:4044;width:656;height:140" type="#_x0000_t75" stroked="false">
                <v:imagedata r:id="rId570" o:title=""/>
              </v:shape>
              <v:shape style="position:absolute;left:6777;top:4040;width:203;height:185" type="#_x0000_t75" stroked="false">
                <v:imagedata r:id="rId571" o:title=""/>
              </v:shape>
              <v:shape style="position:absolute;left:7010;top:4040;width:1025;height:185" type="#_x0000_t75" stroked="false">
                <v:imagedata r:id="rId572" o:title=""/>
              </v:shape>
              <v:shape style="position:absolute;left:6203;top:7846;width:160;height:979" type="#_x0000_t75" stroked="false">
                <v:imagedata r:id="rId573" o:title=""/>
              </v:shape>
              <v:shape style="position:absolute;left:3756;top:8607;width:106;height:109" type="#_x0000_t75" stroked="false">
                <v:imagedata r:id="rId574" o:title=""/>
              </v:shape>
              <v:shape style="position:absolute;left:3897;top:8607;width:102;height:109" type="#_x0000_t75" stroked="false">
                <v:imagedata r:id="rId575" o:title=""/>
              </v:shape>
            </v:group>
            <v:group style="position:absolute;left:4036;top:8610;width:94;height:104" coordorigin="4036,8610" coordsize="94,104">
              <v:shape style="position:absolute;left:4036;top:8610;width:94;height:104" coordorigin="4036,8610" coordsize="94,104" path="m4089,8610l4036,8610,4036,8612,4044,8612,4047,8614,4050,8617,4051,8622,4051,8701,4051,8705,4049,8707,4047,8709,4044,8711,4036,8711,4036,8714,4097,8714,4106,8713,4117,8708,4078,8708,4072,8707,4066,8706,4066,8663,4067,8663,4069,8663,4087,8663,4115,8663,4113,8662,4106,8661,4112,8659,4114,8657,4088,8657,4075,8657,4070,8657,4068,8657,4066,8656,4066,8616,4070,8615,4075,8615,4112,8615,4109,8613,4096,8610,4089,8610xe" filled="true" fillcolor="#58595b" stroked="false">
                <v:path arrowok="t"/>
                <v:fill type="solid"/>
              </v:shape>
              <v:shape style="position:absolute;left:4036;top:8610;width:94;height:104" coordorigin="4036,8610" coordsize="94,104" path="m4115,8663l4087,8663,4093,8664,4103,8668,4106,8671,4111,8679,4112,8682,4112,8693,4109,8698,4100,8706,4093,8708,4117,8708,4121,8705,4128,8695,4130,8690,4130,8678,4127,8673,4119,8665,4115,8663xe" filled="true" fillcolor="#58595b" stroked="false">
                <v:path arrowok="t"/>
                <v:fill type="solid"/>
              </v:shape>
              <v:shape style="position:absolute;left:4036;top:8610;width:94;height:104" coordorigin="4036,8610" coordsize="94,104" path="m4112,8615l4089,8615,4096,8617,4106,8625,4109,8631,4109,8641,4088,8657,4114,8657,4117,8655,4123,8647,4125,8643,4125,8631,4123,8626,4115,8617,4112,8615xe" filled="true" fillcolor="#58595b" stroked="false">
                <v:path arrowok="t"/>
                <v:fill type="solid"/>
              </v:shape>
            </v:group>
            <v:group style="position:absolute;left:4170;top:8610;width:45;height:104" coordorigin="4170,8610" coordsize="45,104">
              <v:shape style="position:absolute;left:4170;top:8610;width:45;height:104" coordorigin="4170,8610" coordsize="45,104" path="m4215,8711l4170,8711,4170,8714,4215,8714,4215,8711xe" filled="true" fillcolor="#58595b" stroked="false">
                <v:path arrowok="t"/>
                <v:fill type="solid"/>
              </v:shape>
              <v:shape style="position:absolute;left:4170;top:8610;width:45;height:104" coordorigin="4170,8610" coordsize="45,104" path="m4207,8612l4177,8612,4179,8613,4181,8614,4185,8701,4185,8705,4184,8707,4182,8710,4178,8711,4209,8711,4200,8622,4201,8618,4204,8614,4207,8612xe" filled="true" fillcolor="#58595b" stroked="false">
                <v:path arrowok="t"/>
                <v:fill type="solid"/>
              </v:shape>
              <v:shape style="position:absolute;left:4170;top:8610;width:45;height:104" coordorigin="4170,8610" coordsize="45,104" path="m4215,8610l4170,8610,4170,8612,4215,8612,4215,8610xe" filled="true" fillcolor="#58595b" stroked="false">
                <v:path arrowok="t"/>
                <v:fill type="solid"/>
              </v:shape>
            </v:group>
            <v:group style="position:absolute;left:4250;top:8610;width:90;height:104" coordorigin="4250,8610" coordsize="90,104">
              <v:shape style="position:absolute;left:4250;top:8610;width:90;height:104" coordorigin="4250,8610" coordsize="90,104" path="m4331,8610l4250,8610,4250,8612,4258,8612,4261,8613,4265,8617,4265,8621,4265,8701,4265,8704,4264,8707,4263,8708,4261,8709,4259,8710,4256,8711,4250,8711,4250,8714,4331,8714,4332,8708,4286,8708,4284,8708,4282,8706,4281,8706,4280,8704,4280,8701,4280,8662,4322,8662,4322,8656,4280,8656,4280,8615,4331,8615,4331,8610xe" filled="true" fillcolor="#58595b" stroked="false">
                <v:path arrowok="t"/>
                <v:fill type="solid"/>
              </v:shape>
              <v:shape style="position:absolute;left:4250;top:8610;width:90;height:104" coordorigin="4250,8610" coordsize="90,104" path="m4339,8688l4336,8688,4333,8694,4330,8699,4324,8704,4322,8706,4316,8708,4312,8708,4332,8708,4339,8688xe" filled="true" fillcolor="#58595b" stroked="false">
                <v:path arrowok="t"/>
                <v:fill type="solid"/>
              </v:shape>
              <v:shape style="position:absolute;left:4250;top:8610;width:90;height:104" coordorigin="4250,8610" coordsize="90,104" path="m4322,8662l4307,8662,4310,8662,4312,8664,4319,8677,4322,8677,4322,8662xe" filled="true" fillcolor="#58595b" stroked="false">
                <v:path arrowok="t"/>
                <v:fill type="solid"/>
              </v:shape>
              <v:shape style="position:absolute;left:4250;top:8610;width:90;height:104" coordorigin="4250,8610" coordsize="90,104" path="m4322,8641l4319,8641,4319,8647,4317,8651,4313,8655,4309,8656,4322,8656,4322,8641xe" filled="true" fillcolor="#58595b" stroked="false">
                <v:path arrowok="t"/>
                <v:fill type="solid"/>
              </v:shape>
              <v:shape style="position:absolute;left:4250;top:8610;width:90;height:104" coordorigin="4250,8610" coordsize="90,104" path="m4331,8615l4314,8615,4317,8616,4319,8616,4329,8632,4332,8632,4331,8615xe" filled="true" fillcolor="#58595b" stroked="false">
                <v:path arrowok="t"/>
                <v:fill type="solid"/>
              </v:shape>
              <v:shape style="position:absolute;left:4374;top:8610;width:242;height:106" type="#_x0000_t75" stroked="false">
                <v:imagedata r:id="rId576" o:title=""/>
              </v:shape>
              <v:shape style="position:absolute;left:4652;top:8607;width:102;height:109" type="#_x0000_t75" stroked="false">
                <v:imagedata r:id="rId577" o:title=""/>
              </v:shape>
              <v:shape style="position:absolute;left:4858;top:8610;width:105;height:104" type="#_x0000_t75" stroked="false">
                <v:imagedata r:id="rId578" o:title=""/>
              </v:shape>
            </v:group>
            <v:group style="position:absolute;left:5000;top:8610;width:90;height:104" coordorigin="5000,8610" coordsize="90,104">
              <v:shape style="position:absolute;left:5000;top:8610;width:90;height:104" coordorigin="5000,8610" coordsize="90,104" path="m5080,8610l5000,8610,5000,8612,5008,8612,5011,8613,5013,8616,5015,8617,5015,8621,5015,8702,5015,8704,5014,8707,5013,8708,5011,8709,5009,8710,5006,8711,5000,8711,5000,8714,5080,8714,5082,8708,5036,8708,5034,8708,5030,8662,5072,8662,5072,8656,5030,8656,5030,8615,5081,8615,5080,8610xe" filled="true" fillcolor="#58595b" stroked="false">
                <v:path arrowok="t"/>
                <v:fill type="solid"/>
              </v:shape>
              <v:shape style="position:absolute;left:5000;top:8610;width:90;height:104" coordorigin="5000,8610" coordsize="90,104" path="m5089,8688l5086,8688,5083,8694,5080,8699,5062,8708,5082,8708,5089,8688xe" filled="true" fillcolor="#58595b" stroked="false">
                <v:path arrowok="t"/>
                <v:fill type="solid"/>
              </v:shape>
              <v:shape style="position:absolute;left:5000;top:8610;width:90;height:104" coordorigin="5000,8610" coordsize="90,104" path="m5072,8662l5057,8662,5060,8662,5062,8664,5069,8677,5072,8677,5072,8662xe" filled="true" fillcolor="#58595b" stroked="false">
                <v:path arrowok="t"/>
                <v:fill type="solid"/>
              </v:shape>
              <v:shape style="position:absolute;left:5000;top:8610;width:90;height:104" coordorigin="5000,8610" coordsize="90,104" path="m5072,8641l5069,8641,5069,8647,5067,8651,5063,8655,5059,8656,5072,8656,5072,8641xe" filled="true" fillcolor="#58595b" stroked="false">
                <v:path arrowok="t"/>
                <v:fill type="solid"/>
              </v:shape>
              <v:shape style="position:absolute;left:5000;top:8610;width:90;height:104" coordorigin="5000,8610" coordsize="90,104" path="m5081,8615l5064,8615,5067,8616,5069,8616,5079,8632,5082,8632,5081,8615xe" filled="true" fillcolor="#58595b" stroked="false">
                <v:path arrowok="t"/>
                <v:fill type="solid"/>
              </v:shape>
            </v:group>
            <v:group style="position:absolute;left:5124;top:8610;width:90;height:104" coordorigin="5124,8610" coordsize="90,104">
              <v:shape style="position:absolute;left:5124;top:8610;width:90;height:104" coordorigin="5124,8610" coordsize="90,104" path="m5172,8610l5124,8610,5124,8612,5132,8612,5135,8614,5139,8617,5139,8620,5139,8702,5139,8704,5139,8705,5136,8709,5133,8711,5124,8711,5124,8714,5205,8714,5207,8707,5163,8707,5159,8707,5158,8706,5157,8706,5156,8705,5155,8704,5155,8702,5154,8699,5154,8624,5166,8612,5172,8612,5172,8610xe" filled="true" fillcolor="#58595b" stroked="false">
                <v:path arrowok="t"/>
                <v:fill type="solid"/>
              </v:shape>
              <v:shape style="position:absolute;left:5124;top:8610;width:90;height:104" coordorigin="5124,8610" coordsize="90,104" path="m5211,8685l5186,8707,5207,8707,5214,8685,5211,8685xe" filled="true" fillcolor="#58595b" stroked="false">
                <v:path arrowok="t"/>
                <v:fill type="solid"/>
              </v:shape>
              <v:shape style="position:absolute;left:5124;top:8610;width:90;height:104" coordorigin="5124,8610" coordsize="90,104" path="m5172,8612l5166,8612,5172,8612xe" filled="true" fillcolor="#58595b" stroked="false">
                <v:path arrowok="t"/>
                <v:fill type="solid"/>
              </v:shape>
            </v:group>
            <v:group style="position:absolute;left:5311;top:8610;width:90;height:104" coordorigin="5311,8610" coordsize="90,104">
              <v:shape style="position:absolute;left:5311;top:8610;width:90;height:104" coordorigin="5311,8610" coordsize="90,104" path="m5391,8610l5311,8610,5311,8612,5318,8612,5322,8613,5324,8616,5325,8617,5325,8621,5325,8701,5325,8704,5324,8707,5323,8708,5321,8709,5319,8710,5317,8711,5311,8711,5311,8714,5391,8714,5393,8708,5346,8708,5344,8708,5342,8706,5341,8706,5340,8704,5340,8701,5340,8662,5382,8662,5382,8656,5340,8656,5340,8615,5391,8615,5391,8610xe" filled="true" fillcolor="#58595b" stroked="false">
                <v:path arrowok="t"/>
                <v:fill type="solid"/>
              </v:shape>
              <v:shape style="position:absolute;left:5311;top:8610;width:90;height:104" coordorigin="5311,8610" coordsize="90,104" path="m5400,8688l5397,8688,5393,8694,5390,8699,5384,8704,5382,8706,5376,8708,5372,8708,5393,8708,5400,8688xe" filled="true" fillcolor="#58595b" stroked="false">
                <v:path arrowok="t"/>
                <v:fill type="solid"/>
              </v:shape>
              <v:shape style="position:absolute;left:5311;top:8610;width:90;height:104" coordorigin="5311,8610" coordsize="90,104" path="m5382,8662l5367,8662,5371,8662,5373,8664,5379,8677,5382,8677,5382,8662xe" filled="true" fillcolor="#58595b" stroked="false">
                <v:path arrowok="t"/>
                <v:fill type="solid"/>
              </v:shape>
              <v:shape style="position:absolute;left:5311;top:8610;width:90;height:104" coordorigin="5311,8610" coordsize="90,104" path="m5382,8641l5379,8641,5379,8647,5378,8651,5373,8655,5369,8656,5382,8656,5382,8641xe" filled="true" fillcolor="#58595b" stroked="false">
                <v:path arrowok="t"/>
                <v:fill type="solid"/>
              </v:shape>
              <v:shape style="position:absolute;left:5311;top:8610;width:90;height:104" coordorigin="5311,8610" coordsize="90,104" path="m5391,8615l5374,8615,5377,8616,5379,8616,5389,8632,5392,8632,5391,8615xe" filled="true" fillcolor="#58595b" stroked="false">
                <v:path arrowok="t"/>
                <v:fill type="solid"/>
              </v:shape>
            </v:group>
            <v:group style="position:absolute;left:5441;top:8607;width:70;height:109" coordorigin="5441,8607" coordsize="70,109">
              <v:shape style="position:absolute;left:5441;top:8607;width:70;height:109" coordorigin="5441,8607" coordsize="70,109" path="m5445,8680l5442,8680,5442,8716,5445,8716,5446,8714,5446,8712,5448,8710,5449,8710,5498,8710,5471,8710,5465,8709,5456,8704,5453,8701,5448,8693,5446,8688,5445,8680xe" filled="true" fillcolor="#58595b" stroked="false">
                <v:path arrowok="t"/>
                <v:fill type="solid"/>
              </v:shape>
              <v:shape style="position:absolute;left:5441;top:8607;width:70;height:109" coordorigin="5441,8607" coordsize="70,109" path="m5498,8710l5451,8710,5454,8711,5464,8714,5468,8715,5469,8715,5472,8716,5475,8716,5487,8716,5495,8713,5498,8710xe" filled="true" fillcolor="#58595b" stroked="false">
                <v:path arrowok="t"/>
                <v:fill type="solid"/>
              </v:shape>
              <v:shape style="position:absolute;left:5441;top:8607;width:70;height:109" coordorigin="5441,8607" coordsize="70,109" path="m5477,8607l5463,8607,5456,8610,5444,8621,5441,8627,5441,8639,5481,8673,5486,8676,5491,8680,5493,8683,5496,8688,5497,8690,5497,8698,5495,8702,5487,8708,5482,8710,5499,8710,5507,8702,5510,8695,5510,8683,5468,8647,5460,8642,5455,8635,5454,8633,5454,8625,5455,8622,5459,8618,5462,8615,5467,8613,5504,8613,5494,8613,5492,8613,5489,8611,5483,8609,5477,8607xe" filled="true" fillcolor="#58595b" stroked="false">
                <v:path arrowok="t"/>
                <v:fill type="solid"/>
              </v:shape>
              <v:shape style="position:absolute;left:5441;top:8607;width:70;height:109" coordorigin="5441,8607" coordsize="70,109" path="m5504,8613l5477,8613,5481,8615,5490,8619,5493,8623,5498,8631,5500,8636,5501,8643,5504,8643,5504,8613xe" filled="true" fillcolor="#58595b" stroked="false">
                <v:path arrowok="t"/>
                <v:fill type="solid"/>
              </v:shape>
              <v:shape style="position:absolute;left:5441;top:8607;width:70;height:109" coordorigin="5441,8607" coordsize="70,109" path="m5504,8607l5501,8607,5500,8610,5499,8611,5499,8612,5498,8613,5497,8613,5504,8613,5504,8607xe" filled="true" fillcolor="#58595b" stroked="false">
                <v:path arrowok="t"/>
                <v:fill type="solid"/>
              </v:shape>
              <v:shape style="position:absolute;left:5552;top:8607;width:219;height:106" type="#_x0000_t75" stroked="false">
                <v:imagedata r:id="rId579" o:title=""/>
              </v:shape>
              <v:shape style="position:absolute;left:5803;top:8610;width:105;height:104" type="#_x0000_t75" stroked="false">
                <v:imagedata r:id="rId580" o:title=""/>
              </v:shape>
              <v:shape style="position:absolute;left:5948;top:8607;width:102;height:109" type="#_x0000_t75" stroked="false">
                <v:imagedata r:id="rId581" o:title=""/>
              </v:shape>
              <v:shape style="position:absolute;left:3734;top:8032;width:292;height:466" type="#_x0000_t75" stroked="false">
                <v:imagedata r:id="rId582" o:title=""/>
              </v:shape>
            </v:group>
            <v:group style="position:absolute;left:3733;top:8031;width:294;height:469" coordorigin="3733,8031" coordsize="294,469">
              <v:shape style="position:absolute;left:3733;top:8031;width:294;height:469" coordorigin="3733,8031" coordsize="294,469" path="m3780,8402l3761,8402,3751,8406,3736,8422,3733,8431,3733,8453,3780,8492,3829,8499,3838,8499,3848,8498,3857,8497,3829,8497,3816,8496,3755,8479,3735,8453,3735,8432,3738,8423,3752,8408,3761,8404,3788,8404,3787,8404,3780,8402xe" filled="true" fillcolor="#808285" stroked="false">
                <v:path arrowok="t"/>
                <v:fill type="solid"/>
              </v:shape>
              <v:shape style="position:absolute;left:3733;top:8031;width:294;height:469" coordorigin="3733,8031" coordsize="294,469" path="m4026,8033l4024,8033,4024,8043,4011,8043,3971,8089,3971,8368,3971,8380,3948,8446,3892,8486,3840,8497,3857,8497,3918,8476,3965,8422,3973,8089,3975,8075,4024,8045,4025,8045,4026,8044,4026,8033xe" filled="true" fillcolor="#808285" stroked="false">
                <v:path arrowok="t"/>
                <v:fill type="solid"/>
              </v:shape>
              <v:shape style="position:absolute;left:3733;top:8031;width:294;height:469" coordorigin="3733,8031" coordsize="294,469" path="m3788,8404l3780,8404,3786,8406,3797,8411,3802,8415,3808,8424,3809,8428,3809,8437,3809,8440,3808,8443,3806,8447,3806,8450,3806,8463,3815,8468,3848,8468,3859,8465,3859,8465,3817,8465,3808,8461,3808,8450,3808,8448,3810,8444,3811,8440,3812,8437,3812,8428,3810,8423,3803,8413,3798,8409,3788,8404xe" filled="true" fillcolor="#808285" stroked="false">
                <v:path arrowok="t"/>
                <v:fill type="solid"/>
              </v:shape>
              <v:shape style="position:absolute;left:3733;top:8031;width:294;height:469" coordorigin="3733,8031" coordsize="294,469" path="m3864,8045l3846,8045,3858,8046,3868,8049,3878,8056,3885,8069,3887,8074,3889,8088,3889,8390,3878,8450,3848,8465,3859,8465,3890,8410,3891,8088,3889,8074,3887,8068,3879,8054,3869,8046,3864,8045xe" filled="true" fillcolor="#808285" stroked="false">
                <v:path arrowok="t"/>
                <v:fill type="solid"/>
              </v:shape>
              <v:shape style="position:absolute;left:3733;top:8031;width:294;height:469" coordorigin="3733,8031" coordsize="294,469" path="m4025,8031l3838,8031,3837,8032,3837,8044,3838,8045,3864,8045,3858,8043,3847,8043,3839,8043,3839,8033,4026,8033,4026,8032,4025,8031xe" filled="true" fillcolor="#808285" stroked="false">
                <v:path arrowok="t"/>
                <v:fill type="solid"/>
              </v:shape>
              <v:shape style="position:absolute;left:3733;top:8031;width:294;height:469" coordorigin="3733,8031" coordsize="294,469" path="m3846,8043l3839,8043,3847,8043,3846,8043xe" filled="true" fillcolor="#808285" stroked="false">
                <v:path arrowok="t"/>
                <v:fill type="solid"/>
              </v:shape>
              <v:shape style="position:absolute;left:4002;top:8024;width:382;height:367" type="#_x0000_t75" stroked="false">
                <v:imagedata r:id="rId583" o:title=""/>
              </v:shape>
            </v:group>
            <v:group style="position:absolute;left:4001;top:8023;width:385;height:370" coordorigin="4001,8023" coordsize="385,370">
              <v:shape style="position:absolute;left:4001;top:8023;width:385;height:370" coordorigin="4001,8023" coordsize="385,370" path="m4199,8023l4193,8023,4192,8024,4192,8025,4064,8310,4055,8328,4015,8377,4002,8379,4001,8380,4001,8392,4002,8393,4124,8393,4125,8392,4125,8390,4003,8390,4003,8381,4057,8330,4194,8026,4201,8026,4200,8024,4199,8023xe" filled="true" fillcolor="#808285" stroked="false">
                <v:path arrowok="t"/>
                <v:fill type="solid"/>
              </v:shape>
              <v:shape style="position:absolute;left:4001;top:8023;width:385;height:370" coordorigin="4001,8023" coordsize="385,370" path="m4164,8152l4206,8253,4222,8290,4241,8334,4247,8349,4248,8353,4249,8354,4250,8357,4250,8360,4250,8367,4249,8371,4245,8373,4240,8377,4231,8379,4209,8379,4208,8379,4208,8392,4209,8393,4384,8393,4385,8392,4385,8390,4210,8390,4210,8381,4231,8381,4241,8379,4247,8375,4250,8372,4252,8368,4252,8360,4252,8356,4251,8353,4250,8351,4248,8345,4224,8289,4208,8252,4164,8152xe" filled="true" fillcolor="#808285" stroked="false">
                <v:path arrowok="t"/>
                <v:fill type="solid"/>
              </v:shape>
              <v:shape style="position:absolute;left:4001;top:8023;width:385;height:370" coordorigin="4001,8023" coordsize="385,370" path="m4172,8245l4153,8245,4175,8247,4191,8253,4201,8258,4204,8261,4139,8276,4100,8304,4081,8334,4075,8353,4075,8363,4079,8370,4092,8377,4104,8379,4122,8381,4122,8390,4125,8390,4125,8380,4124,8379,4100,8377,4091,8374,4081,8368,4078,8362,4077,8353,4083,8334,4140,8277,4204,8263,4205,8263,4206,8263,4207,8261,4207,8260,4206,8259,4202,8256,4191,8251,4175,8245,4172,8245xe" filled="true" fillcolor="#808285" stroked="false">
                <v:path arrowok="t"/>
                <v:fill type="solid"/>
              </v:shape>
              <v:shape style="position:absolute;left:4001;top:8023;width:385;height:370" coordorigin="4001,8023" coordsize="385,370" path="m4201,8026l4328,8319,4358,8371,4383,8381,4383,8390,4385,8390,4385,8380,4384,8379,4373,8378,4365,8375,4330,8318,4201,8026xe" filled="true" fillcolor="#808285" stroked="false">
                <v:path arrowok="t"/>
                <v:fill type="solid"/>
              </v:shape>
              <v:shape style="position:absolute;left:4001;top:8023;width:385;height:370" coordorigin="4001,8023" coordsize="385,370" path="m4162,8146l4118,8245,4114,8252,4124,8248,4118,8248,4162,8152,4164,8152,4162,8146xe" filled="true" fillcolor="#808285" stroked="false">
                <v:path arrowok="t"/>
                <v:fill type="solid"/>
              </v:shape>
              <v:shape style="position:absolute;left:4001;top:8023;width:385;height:370" coordorigin="4001,8023" coordsize="385,370" path="m4153,8243l4142,8243,4130,8245,4118,8248,4124,8248,4129,8247,4142,8245,4172,8245,4153,8243xe" filled="true" fillcolor="#808285" stroked="false">
                <v:path arrowok="t"/>
                <v:fill type="solid"/>
              </v:shape>
              <v:shape style="position:absolute;left:4411;top:8032;width:332;height:360" type="#_x0000_t75" stroked="false">
                <v:imagedata r:id="rId584" o:title=""/>
              </v:shape>
            </v:group>
            <v:group style="position:absolute;left:4410;top:8031;width:336;height:362" coordorigin="4410,8031" coordsize="336,362">
              <v:shape style="position:absolute;left:4410;top:8031;width:336;height:362" coordorigin="4410,8031" coordsize="336,362" path="m4604,8031l4411,8031,4410,8032,4410,8044,4411,8045,4434,8045,4442,8047,4461,8352,4459,8359,4458,8362,4456,8367,4452,8371,4448,8373,4442,8377,4434,8379,4411,8379,4410,8380,4410,8392,4411,8393,4731,8393,4732,8392,4732,8390,4413,8390,4413,8381,4435,8381,4443,8379,4449,8375,4454,8373,4458,8369,4460,8363,4462,8358,4463,8348,4463,8076,4462,8064,4434,8043,4413,8043,4413,8033,4605,8033,4605,8032,4604,8031xe" filled="true" fillcolor="#808285" stroked="false">
                <v:path arrowok="t"/>
                <v:fill type="solid"/>
              </v:shape>
              <v:shape style="position:absolute;left:4410;top:8031;width:336;height:362" coordorigin="4410,8031" coordsize="336,362" path="m4746,8265l4743,8265,4730,8390,4732,8390,4746,8265,4746,8265xe" filled="true" fillcolor="#808285" stroked="false">
                <v:path arrowok="t"/>
                <v:fill type="solid"/>
              </v:shape>
              <v:shape style="position:absolute;left:4410;top:8031;width:336;height:362" coordorigin="4410,8031" coordsize="336,362" path="m4605,8033l4603,8033,4603,8043,4577,8043,4569,8045,4563,8048,4558,8051,4554,8055,4552,8061,4550,8065,4549,8076,4549,8340,4550,8352,4579,8370,4626,8370,4640,8370,4650,8368,4576,8368,4568,8367,4551,8072,4553,8064,4554,8062,4556,8056,4560,8052,4564,8050,4570,8047,4578,8045,4604,8045,4605,8044,4605,8033xe" filled="true" fillcolor="#808285" stroked="false">
                <v:path arrowok="t"/>
                <v:fill type="solid"/>
              </v:shape>
              <v:shape style="position:absolute;left:4410;top:8031;width:336;height:362" coordorigin="4410,8031" coordsize="336,362" path="m4744,8263l4732,8263,4731,8263,4730,8265,4724,8284,4690,8346,4626,8368,4650,8368,4706,8329,4733,8265,4746,8265,4746,8264,4745,8263,4744,8263xe" filled="true" fillcolor="#808285" stroked="false">
                <v:path arrowok="t"/>
                <v:fill type="solid"/>
              </v:shape>
              <v:shape style="position:absolute;left:4772;top:8032;width:189;height:360" type="#_x0000_t75" stroked="false">
                <v:imagedata r:id="rId585" o:title=""/>
              </v:shape>
            </v:group>
            <v:group style="position:absolute;left:4771;top:8031;width:192;height:362" coordorigin="4771,8031" coordsize="192,362">
              <v:shape style="position:absolute;left:4771;top:8031;width:192;height:362" coordorigin="4771,8031" coordsize="192,362" path="m4962,8031l4772,8031,4771,8032,4771,8044,4772,8045,4795,8045,4803,8047,4814,8053,4817,8057,4820,8064,4822,8072,4822,8352,4820,8359,4819,8362,4817,8367,4813,8371,4809,8373,4803,8377,4795,8379,4772,8379,4771,8380,4771,8392,4772,8393,4962,8393,4963,8392,4963,8390,4773,8390,4773,8381,4796,8381,4804,8379,4810,8375,4815,8373,4818,8369,4821,8363,4823,8358,4824,8348,4824,8076,4823,8064,4795,8043,4773,8043,4773,8033,4963,8033,4963,8032,4962,8031xe" filled="true" fillcolor="#808285" stroked="false">
                <v:path arrowok="t"/>
                <v:fill type="solid"/>
              </v:shape>
              <v:shape style="position:absolute;left:4771;top:8031;width:192;height:362" coordorigin="4771,8031" coordsize="192,362" path="m4963,8033l4960,8033,4960,8043,4938,8043,4930,8045,4924,8048,4919,8051,4915,8055,4913,8061,4911,8065,4910,8076,4910,8348,4911,8359,4915,8368,4919,8372,4931,8379,4939,8381,4960,8381,4960,8390,4963,8390,4963,8380,4962,8379,4939,8379,4931,8377,4920,8371,4917,8367,4914,8360,4912,8352,4912,8072,4914,8064,4915,8062,4917,8056,4920,8052,4925,8050,4931,8047,4939,8045,4962,8045,4963,8044,4963,8033xe" filled="true" fillcolor="#808285" stroked="false">
                <v:path arrowok="t"/>
                <v:fill type="solid"/>
              </v:shape>
              <v:shape style="position:absolute;left:4999;top:8023;width:255;height:379" type="#_x0000_t75" stroked="false">
                <v:imagedata r:id="rId586" o:title=""/>
              </v:shape>
              <v:shape style="position:absolute;left:5293;top:8024;width:341;height:376" type="#_x0000_t75" stroked="false">
                <v:imagedata r:id="rId587" o:title=""/>
              </v:shape>
              <v:shape style="position:absolute;left:5682;top:8026;width:384;height:375" type="#_x0000_t75" stroked="false">
                <v:imagedata r:id="rId588" o:title=""/>
              </v:shape>
            </v:group>
            <v:group style="position:absolute;left:3858;top:8046;width:73;height:420" coordorigin="3858,8046" coordsize="73,420">
              <v:shape style="position:absolute;left:3858;top:8046;width:73;height:420" coordorigin="3858,8046" coordsize="73,420" path="m3862,8464l3858,8465,3861,8464,3862,8464xe" filled="true" fillcolor="#6d6e71" stroked="false">
                <v:path arrowok="t"/>
                <v:fill type="solid"/>
              </v:shape>
              <v:shape style="position:absolute;left:3858;top:8046;width:73;height:420" coordorigin="3858,8046" coordsize="73,420" path="m3867,8046l3875,8049,3882,8055,3889,8074,3891,8088,3891,8391,3880,8451,3862,8464,3896,8453,3917,8428,3927,8402,3930,8391,3930,8102,3924,8078,3908,8062,3888,8051,3867,8046xe" filled="true" fillcolor="#6d6e71" stroked="false">
                <v:path arrowok="t"/>
                <v:fill type="solid"/>
              </v:shape>
              <v:shape style="position:absolute;left:3861;top:8046;width:72;height:419" type="#_x0000_t75" stroked="false">
                <v:imagedata r:id="rId589" o:title=""/>
              </v:shape>
              <v:shape style="position:absolute;left:4001;top:8023;width:384;height:369" type="#_x0000_t75" stroked="false">
                <v:imagedata r:id="rId590" o:title=""/>
              </v:shape>
              <v:shape style="position:absolute;left:4168;top:8074;width:128;height:305" type="#_x0000_t75" stroked="false">
                <v:imagedata r:id="rId591" o:title=""/>
              </v:shape>
              <v:shape style="position:absolute;left:4065;top:8257;width:140;height:120" type="#_x0000_t75" stroked="false">
                <v:imagedata r:id="rId592" o:title=""/>
              </v:shape>
            </v:group>
            <v:group style="position:absolute;left:4435;top:8043;width:69;height:336" coordorigin="4435,8043" coordsize="69,336">
              <v:shape style="position:absolute;left:4435;top:8043;width:69;height:336" coordorigin="4435,8043" coordsize="69,336" path="m4435,8043l4463,8076,4463,8347,4462,8358,4460,8363,4458,8369,4454,8373,4449,8375,4446,8377,4442,8379,4438,8379,4474,8374,4494,8363,4502,8351,4504,8346,4503,8216,4503,8109,4504,8081,4497,8064,4480,8053,4457,8046,4435,8043xe" filled="true" fillcolor="#6d6e71" stroked="false">
                <v:path arrowok="t"/>
                <v:fill type="solid"/>
              </v:shape>
              <v:shape style="position:absolute;left:4440;top:8043;width:69;height:336" type="#_x0000_t75" stroked="false">
                <v:imagedata r:id="rId593" o:title=""/>
              </v:shape>
            </v:group>
            <v:group style="position:absolute;left:4797;top:8044;width:69;height:336" coordorigin="4797,8044" coordsize="69,336">
              <v:shape style="position:absolute;left:4797;top:8044;width:69;height:336" coordorigin="4797,8044" coordsize="69,336" path="m4797,8044l4825,8076,4825,8348,4824,8359,4822,8363,4819,8369,4816,8373,4811,8375,4808,8377,4804,8379,4800,8380,4836,8374,4856,8363,4864,8351,4865,8346,4865,8216,4865,8109,4865,8082,4859,8064,4841,8053,4819,8047,4797,8044xe" filled="true" fillcolor="#6d6e71" stroked="false">
                <v:path arrowok="t"/>
                <v:fill type="solid"/>
              </v:shape>
              <v:shape style="position:absolute;left:4802;top:8044;width:69;height:336" type="#_x0000_t75" stroked="false">
                <v:imagedata r:id="rId593" o:title=""/>
              </v:shape>
              <v:shape style="position:absolute;left:5001;top:8025;width:221;height:356" type="#_x0000_t75" stroked="false">
                <v:imagedata r:id="rId594" o:title=""/>
              </v:shape>
              <v:shape style="position:absolute;left:5030;top:8026;width:198;height:355" type="#_x0000_t75" stroked="false">
                <v:imagedata r:id="rId595" o:title=""/>
              </v:shape>
              <v:shape style="position:absolute;left:5684;top:8028;width:190;height:371" type="#_x0000_t75" stroked="false">
                <v:imagedata r:id="rId93" o:title=""/>
              </v:shape>
              <v:shape style="position:absolute;left:5726;top:8034;width:148;height:358" type="#_x0000_t75" stroked="false">
                <v:imagedata r:id="rId596" o:title=""/>
              </v:shape>
              <v:shape style="position:absolute;left:5874;top:8034;width:148;height:358" type="#_x0000_t75" stroked="false">
                <v:imagedata r:id="rId597" o:title=""/>
              </v:shape>
              <v:shape style="position:absolute;left:5874;top:8028;width:190;height:371" type="#_x0000_t75" stroked="false">
                <v:imagedata r:id="rId96" o:title=""/>
              </v:shape>
              <v:shape style="position:absolute;left:5292;top:8023;width:344;height:378" type="#_x0000_t75" stroked="false">
                <v:imagedata r:id="rId598" o:title=""/>
              </v:shape>
              <v:shape style="position:absolute;left:5339;top:8033;width:156;height:354" type="#_x0000_t75" stroked="false">
                <v:imagedata r:id="rId599" o:title=""/>
              </v:shape>
              <v:shape style="position:absolute;left:4914;top:8510;width:1147;height:57" type="#_x0000_t75" stroked="false">
                <v:imagedata r:id="rId600" o:title=""/>
              </v:shape>
              <v:shape style="position:absolute;left:3996;top:8510;width:883;height:60" type="#_x0000_t75" stroked="false">
                <v:imagedata r:id="rId212" o:title=""/>
              </v:shape>
            </v:group>
            <v:group style="position:absolute;left:4914;top:8488;width:1132;height:43" coordorigin="4914,8488" coordsize="1132,43">
              <v:shape style="position:absolute;left:4914;top:8488;width:1132;height:43" coordorigin="4914,8488" coordsize="1132,43" path="m4914,8531l6045,8531,6045,8488,4914,8488,4914,8531xe" filled="true" fillcolor="#76777a" stroked="false">
                <v:path arrowok="t"/>
                <v:fill type="solid"/>
              </v:shape>
            </v:group>
            <v:group style="position:absolute;left:3996;top:8488;width:861;height:43" coordorigin="3996,8488" coordsize="861,43">
              <v:shape style="position:absolute;left:3996;top:8488;width:861;height:43" coordorigin="3996,8488" coordsize="861,43" path="m3996,8531l4856,8531,4856,8488,3996,8488,3996,8531xe" filled="true" fillcolor="#76777a" stroked="false">
                <v:path arrowok="t"/>
                <v:fill type="solid"/>
              </v:shape>
            </v:group>
            <v:group style="position:absolute;left:4927;top:8510;width:1118;height:22" coordorigin="4927,8510" coordsize="1118,22">
              <v:shape style="position:absolute;left:4927;top:8510;width:1118;height:22" coordorigin="4927,8510" coordsize="1118,22" path="m4927,8531l6045,8531,6045,8510,4927,8510,4927,8531xe" filled="true" fillcolor="#939598" stroked="false">
                <v:path arrowok="t"/>
                <v:fill type="solid"/>
              </v:shape>
            </v:group>
            <v:group style="position:absolute;left:4914;top:8499;width:14;height:32" coordorigin="4914,8499" coordsize="14,32">
              <v:shape style="position:absolute;left:4914;top:8499;width:14;height:32" coordorigin="4914,8499" coordsize="14,32" path="m4914,8499l4914,8520,4927,8531,4927,8511,4914,8499xe" filled="true" fillcolor="#bcbec0" stroked="false">
                <v:path arrowok="t"/>
                <v:fill type="solid"/>
              </v:shape>
            </v:group>
            <v:group style="position:absolute;left:4843;top:8499;width:14;height:32" coordorigin="4843,8499" coordsize="14,32">
              <v:shape style="position:absolute;left:4843;top:8499;width:14;height:32" coordorigin="4843,8499" coordsize="14,32" path="m4856,8499l4843,8511,4843,8531,4856,8520,4856,8499xe" filled="true" fillcolor="#bcbec0" stroked="false">
                <v:path arrowok="t"/>
                <v:fill type="solid"/>
              </v:shape>
            </v:group>
            <v:group style="position:absolute;left:3996;top:8510;width:847;height:22" coordorigin="3996,8510" coordsize="847,22">
              <v:shape style="position:absolute;left:3996;top:8510;width:847;height:22" coordorigin="3996,8510" coordsize="847,22" path="m3996,8531l4843,8531,4843,8510,3996,8510,3996,8531xe" filled="true" fillcolor="#939598" stroked="false">
                <v:path arrowok="t"/>
                <v:fill type="solid"/>
              </v:shape>
              <v:shape style="position:absolute;left:6659;top:7986;width:277;height:247" type="#_x0000_t75" stroked="false">
                <v:imagedata r:id="rId601" o:title=""/>
              </v:shape>
              <v:shape style="position:absolute;left:6709;top:7952;width:37;height:32" type="#_x0000_t75" stroked="false">
                <v:imagedata r:id="rId602" o:title=""/>
              </v:shape>
              <v:shape style="position:absolute;left:6936;top:7845;width:121;height:81" type="#_x0000_t75" stroked="false">
                <v:imagedata r:id="rId603" o:title=""/>
              </v:shape>
              <v:shape style="position:absolute;left:6715;top:7915;width:121;height:81" type="#_x0000_t75" stroked="false">
                <v:imagedata r:id="rId604" o:title=""/>
              </v:shape>
              <v:shape style="position:absolute;left:7003;top:8145;width:91;height:80" type="#_x0000_t75" stroked="false">
                <v:imagedata r:id="rId605" o:title=""/>
              </v:shape>
              <v:shape style="position:absolute;left:6779;top:7906;width:269;height:103" type="#_x0000_t75" stroked="false">
                <v:imagedata r:id="rId606" o:title=""/>
              </v:shape>
              <v:shape style="position:absolute;left:6306;top:8655;width:143;height:103" type="#_x0000_t75" stroked="false">
                <v:imagedata r:id="rId607" o:title=""/>
              </v:shape>
              <v:shape style="position:absolute;left:6306;top:8655;width:143;height:103" type="#_x0000_t75" stroked="false">
                <v:imagedata r:id="rId607" o:title=""/>
              </v:shape>
              <v:shape style="position:absolute;left:6403;top:8697;width:214;height:114" type="#_x0000_t75" stroked="false">
                <v:imagedata r:id="rId608" o:title=""/>
              </v:shape>
              <v:shape style="position:absolute;left:6403;top:8697;width:197;height:114" type="#_x0000_t75" stroked="false">
                <v:imagedata r:id="rId609" o:title=""/>
              </v:shape>
              <v:shape style="position:absolute;left:6953;top:8655;width:240;height:139" type="#_x0000_t75" stroked="false">
                <v:imagedata r:id="rId610" o:title=""/>
              </v:shape>
              <v:shape style="position:absolute;left:6551;top:8696;width:424;height:161" type="#_x0000_t75" stroked="false">
                <v:imagedata r:id="rId611" o:title=""/>
              </v:shape>
              <v:shape style="position:absolute;left:6943;top:8208;width:232;height:423" type="#_x0000_t75" stroked="false">
                <v:imagedata r:id="rId612" o:title=""/>
              </v:shape>
              <v:shape style="position:absolute;left:6750;top:7764;width:5;height:50" type="#_x0000_t75" stroked="false">
                <v:imagedata r:id="rId613" o:title=""/>
              </v:shape>
              <v:shape style="position:absolute;left:6714;top:7764;width:7;height:53" type="#_x0000_t75" stroked="false">
                <v:imagedata r:id="rId614" o:title=""/>
              </v:shape>
              <v:shape style="position:absolute;left:6922;top:7803;width:71;height:92" type="#_x0000_t75" stroked="false">
                <v:imagedata r:id="rId615" o:title=""/>
              </v:shape>
              <v:shape style="position:absolute;left:6702;top:7811;width:5;height:92" type="#_x0000_t75" stroked="false">
                <v:imagedata r:id="rId616" o:title=""/>
              </v:shape>
              <v:shape style="position:absolute;left:6750;top:7895;width:26;height:44" type="#_x0000_t75" stroked="false">
                <v:imagedata r:id="rId114" o:title=""/>
              </v:shape>
              <v:shape style="position:absolute;left:6776;top:7854;width:211;height:110" type="#_x0000_t75" stroked="false">
                <v:imagedata r:id="rId617" o:title=""/>
              </v:shape>
            </v:group>
            <v:group style="position:absolute;left:6708;top:7980;width:8;height:47" coordorigin="6708,7980" coordsize="8,47">
              <v:shape style="position:absolute;left:6708;top:7980;width:8;height:47" coordorigin="6708,7980" coordsize="8,47" path="m6708,7980l6708,8021,6716,8026,6716,7985,6708,7980xe" filled="true" fillcolor="#939598" stroked="false">
                <v:path arrowok="t"/>
                <v:fill type="solid"/>
              </v:shape>
              <v:shape style="position:absolute;left:6666;top:8017;width:7;height:47" type="#_x0000_t75" stroked="false">
                <v:imagedata r:id="rId126" o:title=""/>
              </v:shape>
              <v:shape style="position:absolute;left:6660;top:8042;width:19;height:52" type="#_x0000_t75" stroked="false">
                <v:imagedata r:id="rId618" o:title=""/>
              </v:shape>
              <v:shape style="position:absolute;left:6839;top:8077;width:3;height:48" type="#_x0000_t75" stroked="false">
                <v:imagedata r:id="rId619" o:title=""/>
              </v:shape>
              <v:shape style="position:absolute;left:6833;top:8116;width:13;height:58" type="#_x0000_t75" stroked="false">
                <v:imagedata r:id="rId121" o:title=""/>
              </v:shape>
              <v:shape style="position:absolute;left:6815;top:8116;width:19;height:52" type="#_x0000_t75" stroked="false">
                <v:imagedata r:id="rId620" o:title=""/>
              </v:shape>
              <v:shape style="position:absolute;left:6823;top:8153;width:11;height:47" type="#_x0000_t75" stroked="false">
                <v:imagedata r:id="rId621" o:title=""/>
              </v:shape>
              <v:shape style="position:absolute;left:6438;top:8115;width:4;height:88" type="#_x0000_t75" stroked="false">
                <v:imagedata r:id="rId622" o:title=""/>
              </v:shape>
              <v:shape style="position:absolute;left:7013;top:8115;width:5;height:90" type="#_x0000_t75" stroked="false">
                <v:imagedata r:id="rId623" o:title=""/>
              </v:shape>
              <v:shape style="position:absolute;left:6643;top:8118;width:16;height:88" type="#_x0000_t75" stroked="false">
                <v:imagedata r:id="rId624" o:title=""/>
              </v:shape>
              <v:shape style="position:absolute;left:6643;top:8118;width:16;height:88" type="#_x0000_t75" stroked="false">
                <v:imagedata r:id="rId624" o:title=""/>
              </v:shape>
              <v:shape style="position:absolute;left:6780;top:8150;width:48;height:58" type="#_x0000_t75" stroked="false">
                <v:imagedata r:id="rId625" o:title=""/>
              </v:shape>
              <v:shape style="position:absolute;left:6662;top:8168;width:3;height:41" type="#_x0000_t75" stroked="false">
                <v:imagedata r:id="rId626" o:title=""/>
              </v:shape>
              <v:shape style="position:absolute;left:6659;top:8164;width:3;height:45" type="#_x0000_t75" stroked="false">
                <v:imagedata r:id="rId627" o:title=""/>
              </v:shape>
              <v:shape style="position:absolute;left:6665;top:8168;width:23;height:54" type="#_x0000_t75" stroked="false">
                <v:imagedata r:id="rId628" o:title=""/>
              </v:shape>
              <v:shape style="position:absolute;left:6665;top:8168;width:23;height:54" type="#_x0000_t75" stroked="false">
                <v:imagedata r:id="rId628" o:title=""/>
              </v:shape>
              <v:shape style="position:absolute;left:6688;top:8180;width:2;height:45" type="#_x0000_t75" stroked="false">
                <v:imagedata r:id="rId629" o:title=""/>
              </v:shape>
              <v:shape style="position:absolute;left:6688;top:8180;width:2;height:45" type="#_x0000_t75" stroked="false">
                <v:imagedata r:id="rId629" o:title=""/>
              </v:shape>
              <v:shape style="position:absolute;left:6421;top:8190;width:3;height:54" type="#_x0000_t75" stroked="false">
                <v:imagedata r:id="rId630" o:title=""/>
              </v:shape>
              <v:shape style="position:absolute;left:6421;top:8190;width:3;height:54" type="#_x0000_t75" stroked="false">
                <v:imagedata r:id="rId630" o:title=""/>
              </v:shape>
              <v:shape style="position:absolute;left:7032;top:8182;width:3;height:62" type="#_x0000_t75" stroked="false">
                <v:imagedata r:id="rId631" o:title=""/>
              </v:shape>
              <v:shape style="position:absolute;left:6374;top:8248;width:15;height:115" type="#_x0000_t75" stroked="false">
                <v:imagedata r:id="rId632" o:title=""/>
              </v:shape>
              <v:shape style="position:absolute;left:7067;top:8241;width:15;height:122" type="#_x0000_t75" stroked="false">
                <v:imagedata r:id="rId633" o:title=""/>
              </v:shape>
              <v:shape style="position:absolute;left:7087;top:8463;width:34;height:92" type="#_x0000_t75" stroked="false">
                <v:imagedata r:id="rId634" o:title=""/>
              </v:shape>
              <v:shape style="position:absolute;left:6335;top:8469;width:34;height:86" type="#_x0000_t75" stroked="false">
                <v:imagedata r:id="rId635" o:title=""/>
              </v:shape>
              <v:shape style="position:absolute;left:6335;top:8469;width:34;height:86" type="#_x0000_t75" stroked="false">
                <v:imagedata r:id="rId635" o:title=""/>
              </v:shape>
              <v:shape style="position:absolute;left:6366;top:8553;width:8;height:72" type="#_x0000_t75" stroked="false">
                <v:imagedata r:id="rId636" o:title=""/>
              </v:shape>
              <v:shape style="position:absolute;left:7081;top:8542;width:8;height:82" type="#_x0000_t75" stroked="false">
                <v:imagedata r:id="rId637" o:title=""/>
              </v:shape>
              <v:shape style="position:absolute;left:6306;top:8614;width:88;height:94" type="#_x0000_t75" stroked="false">
                <v:imagedata r:id="rId638" o:title=""/>
              </v:shape>
              <v:shape style="position:absolute;left:7063;top:8614;width:87;height:94" type="#_x0000_t75" stroked="false">
                <v:imagedata r:id="rId639" o:title=""/>
              </v:shape>
              <v:shape style="position:absolute;left:6508;top:8656;width:28;height:57" type="#_x0000_t75" stroked="false">
                <v:imagedata r:id="rId139" o:title=""/>
              </v:shape>
              <v:shape style="position:absolute;left:6508;top:8656;width:28;height:57" type="#_x0000_t75" stroked="false">
                <v:imagedata r:id="rId640" o:title=""/>
              </v:shape>
              <v:shape style="position:absolute;left:6920;top:8656;width:28;height:57" type="#_x0000_t75" stroked="false">
                <v:imagedata r:id="rId141" o:title=""/>
              </v:shape>
              <v:shape style="position:absolute;left:6920;top:8656;width:28;height:57" type="#_x0000_t75" stroked="false">
                <v:imagedata r:id="rId641" o:title=""/>
              </v:shape>
              <v:shape style="position:absolute;left:6948;top:8666;width:115;height:84" type="#_x0000_t75" stroked="false">
                <v:imagedata r:id="rId642" o:title=""/>
              </v:shape>
              <v:shape style="position:absolute;left:6393;top:8666;width:115;height:84" type="#_x0000_t75" stroked="false">
                <v:imagedata r:id="rId643" o:title=""/>
              </v:shape>
              <v:shape style="position:absolute;left:6536;top:8656;width:383;height:144" type="#_x0000_t75" stroked="false">
                <v:imagedata r:id="rId644" o:title=""/>
              </v:shape>
              <v:shape style="position:absolute;left:6705;top:7906;width:17;height:50" type="#_x0000_t75" stroked="false">
                <v:imagedata r:id="rId645" o:title=""/>
              </v:shape>
              <v:shape style="position:absolute;left:6705;top:7906;width:17;height:50" type="#_x0000_t75" stroked="false">
                <v:imagedata r:id="rId645" o:title=""/>
              </v:shape>
            </v:group>
            <v:group style="position:absolute;left:6306;top:7691;width:845;height:1068" coordorigin="6306,7691" coordsize="845,1068">
              <v:shape style="position:absolute;left:6306;top:7691;width:845;height:1068" coordorigin="6306,7691" coordsize="845,1068" path="m6920,8657l6536,8657,6543,8667,6550,8675,6557,8685,6640,8743,6728,8759,6784,8753,6836,8733,6882,8701,6920,8657xe" filled="true" fillcolor="#e6e7e8" stroked="false">
                <v:path arrowok="t"/>
                <v:fill type="solid"/>
              </v:shape>
              <v:shape style="position:absolute;left:6306;top:7691;width:845;height:1068" coordorigin="6306,7691" coordsize="845,1068" path="m7057,8203l6399,8203,6389,8207,6382,8215,6377,8225,6374,8237,6374,8251,6377,8267,6388,8305,6388,8333,6384,8353,6379,8363,6378,8367,6366,8387,6353,8409,6342,8433,6336,8457,6338,8481,6343,8491,6349,8501,6358,8509,6369,8515,6367,8529,6366,8545,6368,8561,6373,8577,6375,8585,6306,8615,6322,8633,6324,8635,6334,8645,6348,8653,6359,8659,6379,8667,6393,8667,6397,8675,6410,8693,6424,8703,6438,8709,6449,8711,6465,8707,6508,8673,6520,8667,6529,8663,6536,8657,7101,8657,7108,8653,7122,8645,7150,8615,7127,8613,7109,8611,7096,8607,7088,8603,7084,8599,7080,8593,7081,8585,7083,8577,7088,8561,7090,8545,7089,8529,7087,8515,7098,8509,7107,8501,7113,8491,7118,8481,7120,8457,7114,8433,7103,8409,7090,8387,7078,8367,7075,8359,7071,8351,7067,8333,7068,8305,7079,8265,7082,8251,7082,8237,7079,8225,7074,8215,7067,8207,7057,8203xe" filled="true" fillcolor="#e6e7e8" stroked="false">
                <v:path arrowok="t"/>
                <v:fill type="solid"/>
              </v:shape>
              <v:shape style="position:absolute;left:6306;top:7691;width:845;height:1068" coordorigin="6306,7691" coordsize="845,1068" path="m7101,8657l6920,8657,6927,8663,6936,8667,6948,8673,7007,8711,7018,8709,7032,8703,7046,8693,7059,8675,7063,8667,7076,8667,7097,8659,7101,8657xe" filled="true" fillcolor="#e6e7e8" stroked="false">
                <v:path arrowok="t"/>
                <v:fill type="solid"/>
              </v:shape>
              <v:shape style="position:absolute;left:6306;top:7691;width:845;height:1068" coordorigin="6306,7691" coordsize="845,1068" path="m6426,8145l6420,8183,6421,8195,6424,8203,7032,8203,7034,8197,6684,8197,6668,8193,6664,8189,6650,8177,6640,8169,6629,8163,6442,8163,6426,8145xe" filled="true" fillcolor="#e6e7e8" stroked="false">
                <v:path arrowok="t"/>
                <v:fill type="solid"/>
              </v:shape>
              <v:shape style="position:absolute;left:6306;top:7691;width:845;height:1068" coordorigin="6306,7691" coordsize="845,1068" path="m6787,8181l6688,8181,6688,8183,6689,8187,6688,8191,6686,8193,6685,8195,6684,8197,7034,8197,7035,8195,7036,8187,6794,8187,6789,8183,6787,8181xe" filled="true" fillcolor="#e6e7e8" stroked="false">
                <v:path arrowok="t"/>
                <v:fill type="solid"/>
              </v:shape>
              <v:shape style="position:absolute;left:6306;top:7691;width:845;height:1068" coordorigin="6306,7691" coordsize="845,1068" path="m6832,8153l6823,8153,6834,8159,6812,8173,6805,8179,6799,8183,6796,8185,6794,8187,7036,8187,7036,8183,7033,8165,7013,8165,7014,8159,6835,8159,6832,8153xe" filled="true" fillcolor="#e6e7e8" stroked="false">
                <v:path arrowok="t"/>
                <v:fill type="solid"/>
              </v:shape>
              <v:shape style="position:absolute;left:6306;top:7691;width:845;height:1068" coordorigin="6306,7691" coordsize="845,1068" path="m6750,7915l6722,7915,6722,7977,6708,7981,6715,7987,6701,7987,6691,7991,6682,7999,6673,8009,6666,8019,6673,8025,6673,8025,6671,8027,6660,8043,6670,8051,6673,8051,6675,8053,6679,8055,6672,8059,6665,8067,6658,8075,6652,8077,6648,8083,6647,8089,6647,8091,6647,8093,6647,8095,6643,8111,6644,8129,6649,8149,6659,8165,6662,8169,6665,8169,6668,8177,6674,8181,6785,8181,6784,8179,6783,8179,6783,8175,6782,8171,6780,8167,6780,8167,6781,8165,6781,8165,6787,8157,6792,8151,6831,8151,6819,8129,6815,8123,6815,8119,6815,8117,6844,8117,6841,8093,6841,8091,6840,8087,6839,8085,6842,8079,6838,8077,6832,8065,6795,8009,6795,7999,6793,7993,6790,7987,6715,7987,6711,7985,6788,7985,6782,7979,6772,7973,6761,7969,6750,7967,6750,7915xe" filled="true" fillcolor="#e6e7e8" stroked="false">
                <v:path arrowok="t"/>
                <v:fill type="solid"/>
              </v:shape>
              <v:shape style="position:absolute;left:6306;top:7691;width:845;height:1068" coordorigin="6306,7691" coordsize="845,1068" path="m7030,8145l7013,8165,7033,8165,7030,8145xe" filled="true" fillcolor="#e6e7e8" stroked="false">
                <v:path arrowok="t"/>
                <v:fill type="solid"/>
              </v:shape>
              <v:shape style="position:absolute;left:6306;top:7691;width:845;height:1068" coordorigin="6306,7691" coordsize="845,1068" path="m6438,8117l6441,8155,6442,8159,6442,8163,6629,8163,6625,8161,6621,8159,6498,8159,6488,8157,6478,8155,6469,8149,6461,8141,6438,8117xe" filled="true" fillcolor="#e6e7e8" stroked="false">
                <v:path arrowok="t"/>
                <v:fill type="solid"/>
              </v:shape>
              <v:shape style="position:absolute;left:6306;top:7691;width:845;height:1068" coordorigin="6306,7691" coordsize="845,1068" path="m6831,8151l6792,8151,6799,8155,6827,8161,6823,8153,6832,8153,6831,8151xe" filled="true" fillcolor="#e6e7e8" stroked="false">
                <v:path arrowok="t"/>
                <v:fill type="solid"/>
              </v:shape>
              <v:shape style="position:absolute;left:6306;top:7691;width:845;height:1068" coordorigin="6306,7691" coordsize="845,1068" path="m6586,8145l6564,8145,6554,8147,6542,8149,6509,8159,6621,8159,6604,8151,6586,8145xe" filled="true" fillcolor="#e6e7e8" stroked="false">
                <v:path arrowok="t"/>
                <v:fill type="solid"/>
              </v:shape>
              <v:shape style="position:absolute;left:6306;top:7691;width:845;height:1068" coordorigin="6306,7691" coordsize="845,1068" path="m6892,8145l6870,8145,6861,8147,6848,8151,6843,8155,6839,8157,6835,8159,6946,8159,6924,8151,6912,8149,6902,8147,6892,8145xe" filled="true" fillcolor="#e6e7e8" stroked="false">
                <v:path arrowok="t"/>
                <v:fill type="solid"/>
              </v:shape>
              <v:shape style="position:absolute;left:6306;top:7691;width:845;height:1068" coordorigin="6306,7691" coordsize="845,1068" path="m7017,8117l6968,8157,6958,8159,7014,8159,7015,8155,7017,8117xe" filled="true" fillcolor="#e6e7e8" stroked="false">
                <v:path arrowok="t"/>
                <v:fill type="solid"/>
              </v:shape>
              <v:shape style="position:absolute;left:6306;top:7691;width:845;height:1068" coordorigin="6306,7691" coordsize="845,1068" path="m6844,8117l6833,8117,6846,8135,6844,8117xe" filled="true" fillcolor="#e6e7e8" stroked="false">
                <v:path arrowok="t"/>
                <v:fill type="solid"/>
              </v:shape>
              <v:shape style="position:absolute;left:6306;top:7691;width:845;height:1068" coordorigin="6306,7691" coordsize="845,1068" path="m6833,8117l6815,8117,6825,8119,6833,8129,6833,8117xe" filled="true" fillcolor="#e6e7e8" stroked="false">
                <v:path arrowok="t"/>
                <v:fill type="solid"/>
              </v:shape>
              <v:shape style="position:absolute;left:6306;top:7691;width:845;height:1068" coordorigin="6306,7691" coordsize="845,1068" path="m6895,7895l6776,7895,6776,7903,6776,7905,6776,7911,6778,7919,6784,7923,6798,7923,6806,7921,6817,7915,6833,7909,6851,7903,6872,7899,6895,7895xe" filled="true" fillcolor="#e6e7e8" stroked="false">
                <v:path arrowok="t"/>
                <v:fill type="solid"/>
              </v:shape>
              <v:shape style="position:absolute;left:6306;top:7691;width:845;height:1068" coordorigin="6306,7691" coordsize="845,1068" path="m6735,7691l6726,7713,6714,7765,6722,7777,6722,7795,6706,7801,6703,7809,6702,7811,6701,7813,6702,7815,6705,7829,6706,7847,6707,7871,6705,7901,6705,7907,6707,7911,6710,7913,6713,7917,6719,7917,6722,7915,6750,7915,6750,7899,6760,7897,6768,7897,6776,7895,6895,7895,6927,7891,6948,7887,6962,7881,6971,7875,6987,7863,6987,7857,6938,7857,6929,7855,6922,7855,6938,7851,6952,7845,6964,7837,6974,7829,6982,7819,6919,7819,6891,7817,6883,7815,6828,7815,6820,7803,6807,7795,6791,7789,6750,7789,6750,7775,6755,7765,6744,7715,6735,7691xe" filled="true" fillcolor="#e6e7e8" stroked="false">
                <v:path arrowok="t"/>
                <v:fill type="solid"/>
              </v:shape>
              <v:shape style="position:absolute;left:6306;top:7691;width:845;height:1068" coordorigin="6306,7691" coordsize="845,1068" path="m6987,7855l6968,7857,6987,7857,6987,7855xe" filled="true" fillcolor="#e6e7e8" stroked="false">
                <v:path arrowok="t"/>
                <v:fill type="solid"/>
              </v:shape>
              <v:shape style="position:absolute;left:6306;top:7691;width:845;height:1068" coordorigin="6306,7691" coordsize="845,1068" path="m6993,7805l6950,7817,6939,7819,6982,7819,6993,7805xe" filled="true" fillcolor="#e6e7e8" stroked="false">
                <v:path arrowok="t"/>
                <v:fill type="solid"/>
              </v:shape>
              <v:shape style="position:absolute;left:6306;top:7691;width:845;height:1068" coordorigin="6306,7691" coordsize="845,1068" path="m6872,7813l6852,7813,6837,7815,6883,7815,6872,7813xe" filled="true" fillcolor="#e6e7e8" stroked="false">
                <v:path arrowok="t"/>
                <v:fill type="solid"/>
              </v:shape>
              <v:shape style="position:absolute;left:6306;top:7691;width:845;height:1068" coordorigin="6306,7691" coordsize="845,1068" path="m6770,7787l6764,7787,6757,7789,6791,7789,6770,7787xe" filled="true" fillcolor="#e6e7e8" stroked="false">
                <v:path arrowok="t"/>
                <v:fill type="solid"/>
              </v:shape>
              <v:shape style="position:absolute;left:6507;top:8237;width:442;height:508" type="#_x0000_t75" stroked="false">
                <v:imagedata r:id="rId646" o:title=""/>
              </v:shape>
            </v:group>
            <v:group style="position:absolute;left:6538;top:8273;width:380;height:438" coordorigin="6538,8273" coordsize="380,438">
              <v:shape style="position:absolute;left:6538;top:8273;width:380;height:438" coordorigin="6538,8273" coordsize="380,438" path="m6917,8273l6538,8273,6538,8524,6554,8596,6595,8655,6655,8696,6728,8710,6802,8695,6862,8655,6903,8596,6918,8524,6917,8273xe" filled="true" fillcolor="#ffffff" stroked="false">
                <v:path arrowok="t"/>
                <v:fill type="solid"/>
              </v:shape>
              <v:shape style="position:absolute;left:6571;top:8307;width:313;height:369" type="#_x0000_t75" stroked="false">
                <v:imagedata r:id="rId647" o:title=""/>
              </v:shape>
            </v:group>
            <v:group style="position:absolute;left:6571;top:8307;width:314;height:370" coordorigin="6571,8307" coordsize="314,370">
              <v:shape style="position:absolute;left:6571;top:8307;width:314;height:370" coordorigin="6571,8307" coordsize="314,370" path="m6884,8307l6571,8307,6571,8520,6583,8580,6617,8630,6667,8664,6728,8676,6788,8664,6838,8630,6871,8580,6884,8520,6884,8307xe" filled="true" fillcolor="#6f7173" stroked="false">
                <v:path arrowok="t"/>
                <v:fill type="solid"/>
              </v:shape>
              <v:shape style="position:absolute;left:6568;top:8305;width:318;height:374" type="#_x0000_t75" stroked="false">
                <v:imagedata r:id="rId648" o:title=""/>
              </v:shape>
            </v:group>
            <v:group style="position:absolute;left:6645;top:8485;width:2;height:2" coordorigin="6645,8485" coordsize="2,2">
              <v:shape style="position:absolute;left:6645;top:8485;width:2;height:2" coordorigin="6645,8485" coordsize="2,2" path="m6647,8485l6645,8485,6645,8487,6647,8487,6647,8487,6647,8486,6647,8485xe" filled="true" fillcolor="#5f6062" stroked="false">
                <v:path arrowok="t"/>
                <v:fill type="solid"/>
              </v:shape>
              <v:shape style="position:absolute;left:6593;top:8473;width:132;height:170" type="#_x0000_t75" stroked="false">
                <v:imagedata r:id="rId649" o:title=""/>
              </v:shape>
              <v:shape style="position:absolute;left:6600;top:8480;width:209;height:153" type="#_x0000_t75" stroked="false">
                <v:imagedata r:id="rId650" o:title=""/>
              </v:shape>
              <v:shape style="position:absolute;left:6731;top:8473;width:132;height:170" type="#_x0000_t75" stroked="false">
                <v:imagedata r:id="rId651" o:title=""/>
              </v:shape>
              <v:shape style="position:absolute;left:6738;top:8480;width:116;height:153" type="#_x0000_t75" stroked="false">
                <v:imagedata r:id="rId652" o:title=""/>
              </v:shape>
              <v:shape style="position:absolute;left:6674;top:8427;width:109;height:236" type="#_x0000_t75" stroked="false">
                <v:imagedata r:id="rId653" o:title=""/>
              </v:shape>
              <v:shape style="position:absolute;left:6683;top:8436;width:87;height:217" type="#_x0000_t75" stroked="false">
                <v:imagedata r:id="rId654" o:title=""/>
              </v:shape>
              <v:shape style="position:absolute;left:6681;top:8435;width:93;height:221" type="#_x0000_t75" stroked="false">
                <v:imagedata r:id="rId655" o:title=""/>
              </v:shape>
              <v:shape style="position:absolute;left:6320;top:8134;width:408;height:572" type="#_x0000_t75" stroked="false">
                <v:imagedata r:id="rId656" o:title=""/>
              </v:shape>
              <v:shape style="position:absolute;left:6330;top:8145;width:386;height:545" type="#_x0000_t75" stroked="false">
                <v:imagedata r:id="rId657" o:title=""/>
              </v:shape>
              <v:shape style="position:absolute;left:6325;top:8140;width:394;height:556" type="#_x0000_t75" stroked="false">
                <v:imagedata r:id="rId658" o:title=""/>
              </v:shape>
              <v:shape style="position:absolute;left:6365;top:8159;width:342;height:521" type="#_x0000_t75" stroked="false">
                <v:imagedata r:id="rId659" o:title=""/>
              </v:shape>
            </v:group>
            <v:group style="position:absolute;left:6365;top:8159;width:342;height:522" coordorigin="6365,8159" coordsize="342,522">
              <v:shape style="position:absolute;left:6365;top:8159;width:342;height:522" coordorigin="6365,8159" coordsize="342,522" path="m6462,8530l6430,8530,6438,8575,6448,8600,6449,8623,6430,8664,6461,8680,6486,8665,6493,8625,6473,8569,6500,8569,6498,8567,6491,8556,6488,8549,6466,8549,6462,8530xe" filled="true" fillcolor="#323031" stroked="false">
                <v:path arrowok="t"/>
                <v:fill type="solid"/>
              </v:shape>
              <v:shape style="position:absolute;left:6365;top:8159;width:342;height:522" coordorigin="6365,8159" coordsize="342,522" path="m6500,8569l6473,8569,6494,8593,6502,8613,6503,8630,6502,8646,6515,8637,6526,8622,6524,8599,6500,8569xe" filled="true" fillcolor="#323031" stroked="false">
                <v:path arrowok="t"/>
                <v:fill type="solid"/>
              </v:shape>
              <v:shape style="position:absolute;left:6365;top:8159;width:342;height:522" coordorigin="6365,8159" coordsize="342,522" path="m6478,8374l6433,8374,6426,8426,6403,8476,6386,8525,6395,8572,6398,8590,6395,8605,6384,8618,6365,8628,6383,8637,6407,8635,6426,8617,6431,8581,6429,8568,6428,8556,6428,8543,6430,8530,6462,8530,6459,8515,6468,8488,6481,8470,6488,8462,6499,8424,6478,8374xe" filled="true" fillcolor="#323031" stroked="false">
                <v:path arrowok="t"/>
                <v:fill type="solid"/>
              </v:shape>
              <v:shape style="position:absolute;left:6365;top:8159;width:342;height:522" coordorigin="6365,8159" coordsize="342,522" path="m6487,8493l6475,8508,6470,8522,6468,8535,6466,8549,6488,8549,6485,8542,6483,8522,6487,8493xe" filled="true" fillcolor="#323031" stroked="false">
                <v:path arrowok="t"/>
                <v:fill type="solid"/>
              </v:shape>
              <v:shape style="position:absolute;left:6365;top:8159;width:342;height:522" coordorigin="6365,8159" coordsize="342,522" path="m6403,8287l6405,8325,6400,8358,6387,8388,6370,8423,6365,8443,6365,8459,6372,8473,6386,8489,6397,8460,6412,8435,6426,8408,6430,8386,6414,8386,6413,8363,6413,8334,6411,8306,6403,8287xe" filled="true" fillcolor="#323031" stroked="false">
                <v:path arrowok="t"/>
                <v:fill type="solid"/>
              </v:shape>
              <v:shape style="position:absolute;left:6365;top:8159;width:342;height:522" coordorigin="6365,8159" coordsize="342,522" path="m6419,8320l6422,8351,6419,8368,6416,8377,6414,8386,6430,8386,6433,8374,6478,8374,6475,8367,6444,8367,6435,8345,6429,8334,6425,8328,6419,8320xe" filled="true" fillcolor="#323031" stroked="false">
                <v:path arrowok="t"/>
                <v:fill type="solid"/>
              </v:shape>
              <v:shape style="position:absolute;left:6365;top:8159;width:342;height:522" coordorigin="6365,8159" coordsize="342,522" path="m6414,8221l6400,8247,6415,8289,6438,8334,6438,8334,6444,8367,6475,8367,6453,8322,6453,8279,6483,8279,6482,8272,6497,8255,6521,8253,6543,8253,6568,8249,6611,8233,6642,8229,6691,8229,6700,8227,6480,8227,6414,8221xe" filled="true" fillcolor="#323031" stroked="false">
                <v:path arrowok="t"/>
                <v:fill type="solid"/>
              </v:shape>
              <v:shape style="position:absolute;left:6365;top:8159;width:342;height:522" coordorigin="6365,8159" coordsize="342,522" path="m6483,8279l6453,8279,6458,8301,6463,8313,6468,8327,6473,8355,6485,8322,6483,8295,6483,8279xe" filled="true" fillcolor="#323031" stroked="false">
                <v:path arrowok="t"/>
                <v:fill type="solid"/>
              </v:shape>
              <v:shape style="position:absolute;left:6365;top:8159;width:342;height:522" coordorigin="6365,8159" coordsize="342,522" path="m6543,8253l6521,8253,6541,8253,6543,8253xe" filled="true" fillcolor="#323031" stroked="false">
                <v:path arrowok="t"/>
                <v:fill type="solid"/>
              </v:shape>
              <v:shape style="position:absolute;left:6365;top:8159;width:342;height:522" coordorigin="6365,8159" coordsize="342,522" path="m6691,8229l6642,8229,6691,8229,6691,8229xe" filled="true" fillcolor="#323031" stroked="false">
                <v:path arrowok="t"/>
                <v:fill type="solid"/>
              </v:shape>
              <v:shape style="position:absolute;left:6365;top:8159;width:342;height:522" coordorigin="6365,8159" coordsize="342,522" path="m6441,8185l6444,8195,6450,8207,6462,8219,6480,8227,6700,8227,6704,8225,6705,8223,6684,8223,6687,8212,6662,8205,6660,8203,6482,8203,6441,8185xe" filled="true" fillcolor="#323031" stroked="false">
                <v:path arrowok="t"/>
                <v:fill type="solid"/>
              </v:shape>
              <v:shape style="position:absolute;left:6365;top:8159;width:342;height:522" coordorigin="6365,8159" coordsize="342,522" path="m6706,8215l6684,8223,6705,8223,6706,8215xe" filled="true" fillcolor="#323031" stroked="false">
                <v:path arrowok="t"/>
                <v:fill type="solid"/>
              </v:shape>
              <v:shape style="position:absolute;left:6365;top:8159;width:342;height:522" coordorigin="6365,8159" coordsize="342,522" path="m6627,8180l6564,8180,6538,8189,6512,8201,6482,8203,6660,8203,6651,8197,6637,8186,6627,8180xe" filled="true" fillcolor="#323031" stroked="false">
                <v:path arrowok="t"/>
                <v:fill type="solid"/>
              </v:shape>
              <v:shape style="position:absolute;left:6365;top:8159;width:342;height:522" coordorigin="6365,8159" coordsize="342,522" path="m6469,8166l6481,8190,6500,8194,6527,8187,6564,8180,6627,8180,6616,8173,6498,8173,6469,8166xe" filled="true" fillcolor="#323031" stroked="false">
                <v:path arrowok="t"/>
                <v:fill type="solid"/>
              </v:shape>
              <v:shape style="position:absolute;left:6365;top:8159;width:342;height:522" coordorigin="6365,8159" coordsize="342,522" path="m6569,8159l6532,8166,6498,8173,6616,8173,6607,8168,6569,8159xe" filled="true" fillcolor="#323031" stroked="false">
                <v:path arrowok="t"/>
                <v:fill type="solid"/>
              </v:shape>
              <v:shape style="position:absolute;left:6365;top:8159;width:342;height:521" type="#_x0000_t75" stroked="false">
                <v:imagedata r:id="rId660" o:title=""/>
              </v:shape>
            </v:group>
            <v:group style="position:absolute;left:6365;top:8159;width:342;height:522" coordorigin="6365,8159" coordsize="342,522">
              <v:shape style="position:absolute;left:6365;top:8159;width:342;height:522" coordorigin="6365,8159" coordsize="342,522" path="m6462,8530l6430,8530,6438,8575,6448,8600,6449,8623,6430,8664,6461,8680,6486,8665,6493,8625,6473,8569,6500,8569,6498,8567,6491,8556,6488,8549,6466,8549,6462,8530xe" filled="true" fillcolor="#6f7173" stroked="false">
                <v:path arrowok="t"/>
                <v:fill type="solid"/>
              </v:shape>
              <v:shape style="position:absolute;left:6365;top:8159;width:342;height:522" coordorigin="6365,8159" coordsize="342,522" path="m6500,8569l6473,8569,6494,8593,6502,8613,6503,8630,6502,8646,6515,8637,6526,8622,6524,8599,6500,8569xe" filled="true" fillcolor="#6f7173" stroked="false">
                <v:path arrowok="t"/>
                <v:fill type="solid"/>
              </v:shape>
              <v:shape style="position:absolute;left:6365;top:8159;width:342;height:522" coordorigin="6365,8159" coordsize="342,522" path="m6478,8374l6433,8374,6426,8426,6403,8476,6386,8525,6395,8572,6398,8590,6395,8605,6384,8618,6365,8628,6383,8637,6407,8635,6426,8617,6431,8581,6429,8568,6428,8556,6428,8543,6430,8530,6462,8530,6459,8515,6468,8488,6481,8470,6488,8462,6499,8424,6478,8374xe" filled="true" fillcolor="#6f7173" stroked="false">
                <v:path arrowok="t"/>
                <v:fill type="solid"/>
              </v:shape>
              <v:shape style="position:absolute;left:6365;top:8159;width:342;height:522" coordorigin="6365,8159" coordsize="342,522" path="m6487,8493l6475,8508,6470,8522,6468,8535,6466,8549,6488,8549,6485,8542,6483,8522,6487,8493xe" filled="true" fillcolor="#6f7173" stroked="false">
                <v:path arrowok="t"/>
                <v:fill type="solid"/>
              </v:shape>
              <v:shape style="position:absolute;left:6365;top:8159;width:342;height:522" coordorigin="6365,8159" coordsize="342,522" path="m6403,8287l6405,8325,6400,8358,6387,8388,6370,8423,6365,8443,6365,8459,6372,8473,6386,8489,6397,8460,6412,8435,6426,8408,6430,8386,6414,8386,6413,8363,6413,8334,6411,8306,6403,8287xe" filled="true" fillcolor="#6f7173" stroked="false">
                <v:path arrowok="t"/>
                <v:fill type="solid"/>
              </v:shape>
              <v:shape style="position:absolute;left:6365;top:8159;width:342;height:522" coordorigin="6365,8159" coordsize="342,522" path="m6419,8320l6422,8351,6419,8368,6416,8377,6414,8386,6430,8386,6433,8374,6478,8374,6475,8367,6444,8367,6435,8345,6429,8334,6425,8328,6419,8320xe" filled="true" fillcolor="#6f7173" stroked="false">
                <v:path arrowok="t"/>
                <v:fill type="solid"/>
              </v:shape>
              <v:shape style="position:absolute;left:6365;top:8159;width:342;height:522" coordorigin="6365,8159" coordsize="342,522" path="m6414,8221l6400,8247,6415,8289,6438,8334,6438,8334,6444,8367,6475,8367,6453,8322,6453,8279,6483,8279,6482,8272,6497,8255,6521,8253,6543,8253,6568,8249,6611,8233,6642,8229,6691,8229,6700,8227,6480,8227,6414,8221xe" filled="true" fillcolor="#6f7173" stroked="false">
                <v:path arrowok="t"/>
                <v:fill type="solid"/>
              </v:shape>
              <v:shape style="position:absolute;left:6365;top:8159;width:342;height:522" coordorigin="6365,8159" coordsize="342,522" path="m6483,8279l6453,8279,6458,8301,6463,8313,6468,8327,6473,8355,6485,8322,6483,8295,6483,8279xe" filled="true" fillcolor="#6f7173" stroked="false">
                <v:path arrowok="t"/>
                <v:fill type="solid"/>
              </v:shape>
              <v:shape style="position:absolute;left:6365;top:8159;width:342;height:522" coordorigin="6365,8159" coordsize="342,522" path="m6543,8253l6521,8253,6541,8253,6543,8253xe" filled="true" fillcolor="#6f7173" stroked="false">
                <v:path arrowok="t"/>
                <v:fill type="solid"/>
              </v:shape>
              <v:shape style="position:absolute;left:6365;top:8159;width:342;height:522" coordorigin="6365,8159" coordsize="342,522" path="m6691,8229l6642,8229,6691,8229,6691,8229xe" filled="true" fillcolor="#6f7173" stroked="false">
                <v:path arrowok="t"/>
                <v:fill type="solid"/>
              </v:shape>
              <v:shape style="position:absolute;left:6365;top:8159;width:342;height:522" coordorigin="6365,8159" coordsize="342,522" path="m6441,8185l6444,8195,6450,8207,6462,8219,6480,8227,6700,8227,6704,8225,6705,8223,6684,8223,6687,8212,6662,8205,6660,8203,6482,8203,6441,8185xe" filled="true" fillcolor="#6f7173" stroked="false">
                <v:path arrowok="t"/>
                <v:fill type="solid"/>
              </v:shape>
              <v:shape style="position:absolute;left:6365;top:8159;width:342;height:522" coordorigin="6365,8159" coordsize="342,522" path="m6706,8215l6684,8223,6705,8223,6706,8215xe" filled="true" fillcolor="#6f7173" stroked="false">
                <v:path arrowok="t"/>
                <v:fill type="solid"/>
              </v:shape>
              <v:shape style="position:absolute;left:6365;top:8159;width:342;height:522" coordorigin="6365,8159" coordsize="342,522" path="m6627,8180l6564,8180,6538,8189,6512,8201,6482,8203,6660,8203,6651,8197,6637,8186,6627,8180xe" filled="true" fillcolor="#6f7173" stroked="false">
                <v:path arrowok="t"/>
                <v:fill type="solid"/>
              </v:shape>
              <v:shape style="position:absolute;left:6365;top:8159;width:342;height:522" coordorigin="6365,8159" coordsize="342,522" path="m6469,8166l6481,8190,6500,8194,6527,8187,6564,8180,6627,8180,6616,8173,6498,8173,6469,8166xe" filled="true" fillcolor="#6f7173" stroked="false">
                <v:path arrowok="t"/>
                <v:fill type="solid"/>
              </v:shape>
              <v:shape style="position:absolute;left:6365;top:8159;width:342;height:522" coordorigin="6365,8159" coordsize="342,522" path="m6569,8159l6532,8166,6498,8173,6616,8173,6607,8168,6569,8159xe" filled="true" fillcolor="#6f7173" stroked="false">
                <v:path arrowok="t"/>
                <v:fill type="solid"/>
              </v:shape>
              <v:shape style="position:absolute;left:6485;top:8182;width:160;height:71" type="#_x0000_t75" stroked="false">
                <v:imagedata r:id="rId661" o:title=""/>
              </v:shape>
              <v:shape style="position:absolute;left:6497;top:8194;width:135;height:46" type="#_x0000_t75" stroked="false">
                <v:imagedata r:id="rId662" o:title=""/>
              </v:shape>
              <v:shape style="position:absolute;left:6425;top:8376;width:56;height:152" type="#_x0000_t75" stroked="false">
                <v:imagedata r:id="rId663" o:title=""/>
              </v:shape>
              <v:shape style="position:absolute;left:6437;top:8388;width:32;height:127" type="#_x0000_t75" stroked="false">
                <v:imagedata r:id="rId664" o:title=""/>
              </v:shape>
              <v:shape style="position:absolute;left:6728;top:8134;width:408;height:572" type="#_x0000_t75" stroked="false">
                <v:imagedata r:id="rId665" o:title=""/>
              </v:shape>
              <v:shape style="position:absolute;left:6739;top:8145;width:386;height:545" type="#_x0000_t75" stroked="false">
                <v:imagedata r:id="rId666" o:title=""/>
              </v:shape>
              <v:shape style="position:absolute;left:6737;top:8140;width:394;height:556" type="#_x0000_t75" stroked="false">
                <v:imagedata r:id="rId667" o:title=""/>
              </v:shape>
              <v:shape style="position:absolute;left:6750;top:8159;width:342;height:521" type="#_x0000_t75" stroked="false">
                <v:imagedata r:id="rId668" o:title=""/>
              </v:shape>
            </v:group>
            <v:group style="position:absolute;left:6750;top:8159;width:342;height:522" coordorigin="6750,8159" coordsize="342,522">
              <v:shape style="position:absolute;left:6750;top:8159;width:342;height:522" coordorigin="6750,8159" coordsize="342,522" path="m7020,8569l6984,8569,6963,8625,6970,8665,6996,8680,7027,8664,7007,8623,7008,8600,7019,8575,7020,8569xe" filled="true" fillcolor="#323031" stroked="false">
                <v:path arrowok="t"/>
                <v:fill type="solid"/>
              </v:shape>
              <v:shape style="position:absolute;left:6750;top:8159;width:342;height:522" coordorigin="6750,8159" coordsize="342,522" path="m6969,8493l6973,8522,6971,8542,6966,8556,6958,8567,6932,8599,6930,8622,6941,8637,6955,8646,6953,8630,6954,8613,6962,8593,6984,8569,7020,8569,7023,8549,6990,8549,6988,8535,6987,8522,6981,8508,6969,8493xe" filled="true" fillcolor="#323031" stroked="false">
                <v:path arrowok="t"/>
                <v:fill type="solid"/>
              </v:shape>
              <v:shape style="position:absolute;left:6750;top:8159;width:342;height:522" coordorigin="6750,8159" coordsize="342,522" path="m7070,8530l7026,8530,7028,8543,7029,8556,7027,8568,7025,8581,7030,8617,7049,8635,7073,8637,7091,8628,7072,8618,7061,8605,7058,8590,7061,8572,7070,8530xe" filled="true" fillcolor="#323031" stroked="false">
                <v:path arrowok="t"/>
                <v:fill type="solid"/>
              </v:shape>
              <v:shape style="position:absolute;left:6750;top:8159;width:342;height:522" coordorigin="6750,8159" coordsize="342,522" path="m7045,8279l7003,8279,7003,8322,6978,8374,6957,8424,6968,8462,6975,8470,6988,8488,6997,8515,6990,8549,7023,8549,7026,8530,7070,8530,7071,8525,7053,8476,7030,8426,7023,8374,7039,8374,7037,8368,7037,8367,7012,8367,7018,8334,7019,8334,7041,8289,7045,8279xe" filled="true" fillcolor="#323031" stroked="false">
                <v:path arrowok="t"/>
                <v:fill type="solid"/>
              </v:shape>
              <v:shape style="position:absolute;left:6750;top:8159;width:342;height:522" coordorigin="6750,8159" coordsize="342,522" path="m7039,8374l7023,8374,7030,8408,7044,8435,7060,8460,7070,8489,7084,8473,7091,8459,7092,8443,7086,8423,7069,8388,7068,8386,7042,8386,7040,8377,7039,8374xe" filled="true" fillcolor="#323031" stroked="false">
                <v:path arrowok="t"/>
                <v:fill type="solid"/>
              </v:shape>
              <v:shape style="position:absolute;left:6750;top:8159;width:342;height:522" coordorigin="6750,8159" coordsize="342,522" path="m7053,8287l7046,8306,7044,8334,7044,8363,7042,8386,7068,8386,7057,8358,7051,8327,7051,8320,7053,8287xe" filled="true" fillcolor="#323031" stroked="false">
                <v:path arrowok="t"/>
                <v:fill type="solid"/>
              </v:shape>
              <v:shape style="position:absolute;left:6750;top:8159;width:342;height:522" coordorigin="6750,8159" coordsize="342,522" path="m7037,8320l7032,8328,7027,8334,7021,8345,7012,8367,7037,8367,7035,8351,7037,8320xe" filled="true" fillcolor="#323031" stroked="false">
                <v:path arrowok="t"/>
                <v:fill type="solid"/>
              </v:shape>
              <v:shape style="position:absolute;left:6750;top:8159;width:342;height:522" coordorigin="6750,8159" coordsize="342,522" path="m7055,8253l6935,8253,6959,8255,6974,8272,6973,8295,6971,8322,6984,8355,6988,8327,6993,8313,6999,8301,7003,8279,7045,8279,7055,8253xe" filled="true" fillcolor="#323031" stroked="false">
                <v:path arrowok="t"/>
                <v:fill type="solid"/>
              </v:shape>
              <v:shape style="position:absolute;left:6750;top:8159;width:342;height:522" coordorigin="6750,8159" coordsize="342,522" path="m7047,8229l6814,8229,6845,8233,6888,8249,6915,8253,7055,8253,7057,8247,7047,8229xe" filled="true" fillcolor="#323031" stroked="false">
                <v:path arrowok="t"/>
                <v:fill type="solid"/>
              </v:shape>
              <v:shape style="position:absolute;left:6750;top:8159;width:342;height:522" coordorigin="6750,8159" coordsize="342,522" path="m6750,8215l6752,8225,6765,8229,7047,8229,7045,8227,6976,8227,6985,8223,6772,8223,6750,8215xe" filled="true" fillcolor="#323031" stroked="false">
                <v:path arrowok="t"/>
                <v:fill type="solid"/>
              </v:shape>
              <v:shape style="position:absolute;left:6750;top:8159;width:342;height:522" coordorigin="6750,8159" coordsize="342,522" path="m7042,8221l6976,8227,7045,8227,7042,8221xe" filled="true" fillcolor="#323031" stroked="false">
                <v:path arrowok="t"/>
                <v:fill type="solid"/>
              </v:shape>
              <v:shape style="position:absolute;left:6750;top:8159;width:342;height:522" coordorigin="6750,8159" coordsize="342,522" path="m6887,8159l6849,8168,6819,8186,6805,8197,6794,8205,6770,8212,6772,8223,6985,8223,6995,8219,7006,8207,7008,8203,6974,8203,6944,8201,6918,8189,6892,8180,6980,8180,6984,8173,6958,8173,6924,8166,6887,8159xe" filled="true" fillcolor="#323031" stroked="false">
                <v:path arrowok="t"/>
                <v:fill type="solid"/>
              </v:shape>
              <v:shape style="position:absolute;left:6750;top:8159;width:342;height:522" coordorigin="6750,8159" coordsize="342,522" path="m7015,8185l6974,8203,7008,8203,7012,8195,7015,8185xe" filled="true" fillcolor="#323031" stroked="false">
                <v:path arrowok="t"/>
                <v:fill type="solid"/>
              </v:shape>
              <v:shape style="position:absolute;left:6750;top:8159;width:342;height:522" coordorigin="6750,8159" coordsize="342,522" path="m6980,8180l6892,8180,6929,8187,6956,8194,6975,8190,6980,8180xe" filled="true" fillcolor="#323031" stroked="false">
                <v:path arrowok="t"/>
                <v:fill type="solid"/>
              </v:shape>
              <v:shape style="position:absolute;left:6750;top:8159;width:342;height:522" coordorigin="6750,8159" coordsize="342,522" path="m6988,8166l6958,8173,6984,8173,6988,8166xe" filled="true" fillcolor="#323031" stroked="false">
                <v:path arrowok="t"/>
                <v:fill type="solid"/>
              </v:shape>
              <v:shape style="position:absolute;left:6750;top:8159;width:342;height:521" type="#_x0000_t75" stroked="false">
                <v:imagedata r:id="rId669" o:title=""/>
              </v:shape>
            </v:group>
            <v:group style="position:absolute;left:6750;top:8159;width:342;height:522" coordorigin="6750,8159" coordsize="342,522">
              <v:shape style="position:absolute;left:6750;top:8159;width:342;height:522" coordorigin="6750,8159" coordsize="342,522" path="m7020,8569l6984,8569,6963,8625,6970,8665,6996,8680,7027,8664,7007,8623,7008,8600,7019,8575,7020,8569xe" filled="true" fillcolor="#6f7173" stroked="false">
                <v:path arrowok="t"/>
                <v:fill type="solid"/>
              </v:shape>
              <v:shape style="position:absolute;left:6750;top:8159;width:342;height:522" coordorigin="6750,8159" coordsize="342,522" path="m6969,8493l6973,8522,6971,8542,6966,8556,6958,8567,6932,8599,6930,8622,6941,8637,6955,8646,6953,8630,6954,8613,6962,8593,6984,8569,7020,8569,7023,8549,6990,8549,6988,8535,6987,8522,6981,8508,6969,8493xe" filled="true" fillcolor="#6f7173" stroked="false">
                <v:path arrowok="t"/>
                <v:fill type="solid"/>
              </v:shape>
              <v:shape style="position:absolute;left:6750;top:8159;width:342;height:522" coordorigin="6750,8159" coordsize="342,522" path="m7070,8530l7026,8530,7028,8543,7029,8556,7027,8568,7025,8581,7030,8617,7049,8635,7073,8637,7091,8628,7072,8618,7061,8605,7058,8590,7061,8572,7070,8530xe" filled="true" fillcolor="#6f7173" stroked="false">
                <v:path arrowok="t"/>
                <v:fill type="solid"/>
              </v:shape>
              <v:shape style="position:absolute;left:6750;top:8159;width:342;height:522" coordorigin="6750,8159" coordsize="342,522" path="m7045,8279l7003,8279,7003,8322,6978,8374,6957,8424,6968,8462,6975,8470,6988,8488,6997,8515,6990,8549,7023,8549,7026,8530,7070,8530,7071,8525,7053,8476,7030,8426,7023,8374,7039,8374,7037,8368,7037,8367,7012,8367,7018,8334,7019,8334,7041,8289,7045,8279xe" filled="true" fillcolor="#6f7173" stroked="false">
                <v:path arrowok="t"/>
                <v:fill type="solid"/>
              </v:shape>
              <v:shape style="position:absolute;left:6750;top:8159;width:342;height:522" coordorigin="6750,8159" coordsize="342,522" path="m7039,8374l7023,8374,7030,8408,7044,8435,7060,8460,7070,8489,7084,8473,7091,8459,7092,8443,7086,8423,7069,8388,7068,8386,7042,8386,7040,8377,7039,8374xe" filled="true" fillcolor="#6f7173" stroked="false">
                <v:path arrowok="t"/>
                <v:fill type="solid"/>
              </v:shape>
              <v:shape style="position:absolute;left:6750;top:8159;width:342;height:522" coordorigin="6750,8159" coordsize="342,522" path="m7053,8287l7046,8306,7044,8334,7044,8363,7042,8386,7068,8386,7057,8358,7051,8327,7051,8320,7053,8287xe" filled="true" fillcolor="#6f7173" stroked="false">
                <v:path arrowok="t"/>
                <v:fill type="solid"/>
              </v:shape>
              <v:shape style="position:absolute;left:6750;top:8159;width:342;height:522" coordorigin="6750,8159" coordsize="342,522" path="m7037,8320l7032,8328,7027,8334,7021,8345,7012,8367,7037,8367,7035,8351,7037,8320xe" filled="true" fillcolor="#6f7173" stroked="false">
                <v:path arrowok="t"/>
                <v:fill type="solid"/>
              </v:shape>
              <v:shape style="position:absolute;left:6750;top:8159;width:342;height:522" coordorigin="6750,8159" coordsize="342,522" path="m7055,8253l6935,8253,6959,8255,6974,8272,6973,8295,6971,8322,6984,8355,6988,8327,6993,8313,6999,8301,7003,8279,7045,8279,7055,8253xe" filled="true" fillcolor="#6f7173" stroked="false">
                <v:path arrowok="t"/>
                <v:fill type="solid"/>
              </v:shape>
              <v:shape style="position:absolute;left:6750;top:8159;width:342;height:522" coordorigin="6750,8159" coordsize="342,522" path="m7047,8229l6814,8229,6845,8233,6888,8249,6915,8253,7055,8253,7057,8247,7047,8229xe" filled="true" fillcolor="#6f7173" stroked="false">
                <v:path arrowok="t"/>
                <v:fill type="solid"/>
              </v:shape>
              <v:shape style="position:absolute;left:6750;top:8159;width:342;height:522" coordorigin="6750,8159" coordsize="342,522" path="m6750,8215l6752,8225,6765,8229,7047,8229,7045,8227,6976,8227,6985,8223,6772,8223,6750,8215xe" filled="true" fillcolor="#6f7173" stroked="false">
                <v:path arrowok="t"/>
                <v:fill type="solid"/>
              </v:shape>
              <v:shape style="position:absolute;left:6750;top:8159;width:342;height:522" coordorigin="6750,8159" coordsize="342,522" path="m7042,8221l6976,8227,7045,8227,7042,8221xe" filled="true" fillcolor="#6f7173" stroked="false">
                <v:path arrowok="t"/>
                <v:fill type="solid"/>
              </v:shape>
              <v:shape style="position:absolute;left:6750;top:8159;width:342;height:522" coordorigin="6750,8159" coordsize="342,522" path="m6887,8159l6849,8168,6819,8186,6805,8197,6794,8205,6770,8212,6772,8223,6985,8223,6995,8219,7006,8207,7008,8203,6974,8203,6944,8201,6918,8189,6892,8180,6980,8180,6984,8173,6958,8173,6924,8166,6887,8159xe" filled="true" fillcolor="#6f7173" stroked="false">
                <v:path arrowok="t"/>
                <v:fill type="solid"/>
              </v:shape>
              <v:shape style="position:absolute;left:6750;top:8159;width:342;height:522" coordorigin="6750,8159" coordsize="342,522" path="m7015,8185l6974,8203,7008,8203,7012,8195,7015,8185xe" filled="true" fillcolor="#6f7173" stroked="false">
                <v:path arrowok="t"/>
                <v:fill type="solid"/>
              </v:shape>
              <v:shape style="position:absolute;left:6750;top:8159;width:342;height:522" coordorigin="6750,8159" coordsize="342,522" path="m6980,8180l6892,8180,6929,8187,6956,8194,6975,8190,6980,8180xe" filled="true" fillcolor="#6f7173" stroked="false">
                <v:path arrowok="t"/>
                <v:fill type="solid"/>
              </v:shape>
              <v:shape style="position:absolute;left:6750;top:8159;width:342;height:522" coordorigin="6750,8159" coordsize="342,522" path="m6988,8166l6958,8173,6984,8173,6988,8166xe" filled="true" fillcolor="#6f7173" stroked="false">
                <v:path arrowok="t"/>
                <v:fill type="solid"/>
              </v:shape>
              <v:shape style="position:absolute;left:6976;top:8376;width:56;height:152" type="#_x0000_t75" stroked="false">
                <v:imagedata r:id="rId670" o:title=""/>
              </v:shape>
              <v:shape style="position:absolute;left:6988;top:8388;width:32;height:127" type="#_x0000_t75" stroked="false">
                <v:imagedata r:id="rId671" o:title=""/>
              </v:shape>
              <v:shape style="position:absolute;left:6813;top:8182;width:160;height:71" type="#_x0000_t75" stroked="false">
                <v:imagedata r:id="rId672" o:title=""/>
              </v:shape>
              <v:shape style="position:absolute;left:6824;top:8194;width:135;height:46" type="#_x0000_t75" stroked="false">
                <v:imagedata r:id="rId673" o:title=""/>
              </v:shape>
            </v:group>
            <v:group style="position:absolute;left:6724;top:7712;width:21;height:66" coordorigin="6724,7712" coordsize="21,66">
              <v:shape style="position:absolute;left:6724;top:7712;width:21;height:66" coordorigin="6724,7712" coordsize="21,66" path="m6735,7712l6724,7761,6735,7778,6745,7761,6735,7712xe" filled="true" fillcolor="#999b9e" stroked="false">
                <v:path arrowok="t"/>
                <v:fill type="solid"/>
              </v:shape>
            </v:group>
            <v:group style="position:absolute;left:6728;top:7720;width:9;height:52" coordorigin="6728,7720" coordsize="9,52">
              <v:shape style="position:absolute;left:6728;top:7720;width:9;height:52" coordorigin="6728,7720" coordsize="9,52" path="m6734,7720l6728,7760,6734,7771,6736,7761,6734,7720xe" filled="true" fillcolor="#ffffff" stroked="false">
                <v:path arrowok="t"/>
                <v:fill type="solid"/>
              </v:shape>
            </v:group>
            <v:group style="position:absolute;left:6736;top:7778;width:2;height:275" coordorigin="6736,7778" coordsize="2,275">
              <v:shape style="position:absolute;left:6736;top:7778;width:2;height:275" coordorigin="6736,7778" coordsize="0,275" path="m6736,7778l6736,8052e" filled="false" stroked="true" strokeweight=".463pt" strokecolor="#999b9e">
                <v:path arrowok="t"/>
              </v:shape>
            </v:group>
            <v:group style="position:absolute;left:6734;top:7780;width:2;height:260" coordorigin="6734,7780" coordsize="2,260">
              <v:shape style="position:absolute;left:6734;top:7780;width:2;height:260" coordorigin="6734,7780" coordsize="0,260" path="m6734,7780l6734,8040e" filled="false" stroked="true" strokeweight=".167pt" strokecolor="#ffffff">
                <v:path arrowok="t"/>
              </v:shape>
            </v:group>
            <v:group style="position:absolute;left:6713;top:7883;width:25;height:28" coordorigin="6713,7883" coordsize="25,28">
              <v:shape style="position:absolute;left:6713;top:7883;width:25;height:28" coordorigin="6713,7883" coordsize="25,28" path="m6716,7884l6713,7910,6730,7898,6737,7898,6737,7887,6729,7887,6716,7884xe" filled="true" fillcolor="#999b9e" stroked="false">
                <v:path arrowok="t"/>
                <v:fill type="solid"/>
              </v:shape>
              <v:shape style="position:absolute;left:6713;top:7883;width:25;height:28" coordorigin="6713,7883" coordsize="25,28" path="m6737,7898l6730,7898,6737,7899,6737,7898xe" filled="true" fillcolor="#999b9e" stroked="false">
                <v:path arrowok="t"/>
                <v:fill type="solid"/>
              </v:shape>
              <v:shape style="position:absolute;left:6713;top:7883;width:25;height:28" coordorigin="6713,7883" coordsize="25,28" path="m6737,7883l6729,7887,6737,7887,6737,7883xe" filled="true" fillcolor="#999b9e" stroked="false">
                <v:path arrowok="t"/>
                <v:fill type="solid"/>
              </v:shape>
              <v:shape style="position:absolute;left:6711;top:7794;width:258;height:117" type="#_x0000_t75" stroked="false">
                <v:imagedata r:id="rId674" o:title=""/>
              </v:shape>
              <v:shape style="position:absolute;left:6708;top:7791;width:263;height:123" type="#_x0000_t75" stroked="false">
                <v:imagedata r:id="rId675" o:title=""/>
              </v:shape>
              <v:shape style="position:absolute;left:6711;top:7794;width:258;height:117" type="#_x0000_t75" stroked="false">
                <v:imagedata r:id="rId676" o:title=""/>
              </v:shape>
              <v:shape style="position:absolute;left:6728;top:7808;width:128;height:99" type="#_x0000_t75" stroked="false">
                <v:imagedata r:id="rId677" o:title=""/>
              </v:shape>
              <v:shape style="position:absolute;left:6888;top:8280;width:23;height:23" type="#_x0000_t75" stroked="false">
                <v:imagedata r:id="rId678" o:title=""/>
              </v:shape>
              <v:shape style="position:absolute;left:6889;top:8427;width:24;height:24" type="#_x0000_t75" stroked="false">
                <v:imagedata r:id="rId679" o:title=""/>
              </v:shape>
              <v:shape style="position:absolute;left:6543;top:8278;width:25;height:25" type="#_x0000_t75" stroked="false">
                <v:imagedata r:id="rId680" o:title=""/>
              </v:shape>
              <v:shape style="position:absolute;left:6541;top:8426;width:26;height:26" type="#_x0000_t75" stroked="false">
                <v:imagedata r:id="rId681" o:title=""/>
              </v:shape>
              <v:shape style="position:absolute;left:6560;top:8582;width:22;height:22" type="#_x0000_t75" stroked="false">
                <v:imagedata r:id="rId682" o:title=""/>
              </v:shape>
              <v:shape style="position:absolute;left:6873;top:8581;width:24;height:23" type="#_x0000_t75" stroked="false">
                <v:imagedata r:id="rId683" o:title=""/>
              </v:shape>
              <v:shape style="position:absolute;left:6715;top:8681;width:25;height:25" type="#_x0000_t75" stroked="false">
                <v:imagedata r:id="rId684" o:title=""/>
              </v:shape>
              <v:shape style="position:absolute;left:6617;top:8037;width:216;height:279" type="#_x0000_t75" stroked="false">
                <v:imagedata r:id="rId685" o:title=""/>
              </v:shape>
              <v:shape style="position:absolute;left:6629;top:8044;width:191;height:248" type="#_x0000_t75" stroked="false">
                <v:imagedata r:id="rId686" o:title=""/>
              </v:shape>
              <v:shape style="position:absolute;left:6629;top:8041;width:192;height:253" type="#_x0000_t75" stroked="false">
                <v:imagedata r:id="rId687" o:title=""/>
              </v:shape>
              <v:shape style="position:absolute;left:6769;top:8220;width:41;height:20" type="#_x0000_t75" stroked="false">
                <v:imagedata r:id="rId688" o:title=""/>
              </v:shape>
              <v:shape style="position:absolute;left:6729;top:8180;width:76;height:70" type="#_x0000_t75" stroked="false">
                <v:imagedata r:id="rId689" o:title=""/>
              </v:shape>
              <v:shape style="position:absolute;left:6643;top:8205;width:69;height:78" type="#_x0000_t75" stroked="false">
                <v:imagedata r:id="rId690" o:title=""/>
              </v:shape>
              <v:shape style="position:absolute;left:6676;top:8047;width:61;height:36" type="#_x0000_t75" stroked="false">
                <v:imagedata r:id="rId691" o:title=""/>
              </v:shape>
              <v:shape style="position:absolute;left:6728;top:8055;width:67;height:146" type="#_x0000_t75" stroked="false">
                <v:imagedata r:id="rId692" o:title=""/>
              </v:shape>
              <v:shape style="position:absolute;left:6701;top:8167;width:20;height:33" type="#_x0000_t75" stroked="false">
                <v:imagedata r:id="rId693" o:title=""/>
              </v:shape>
            </v:group>
            <v:group style="position:absolute;left:6681;top:8251;width:7;height:8" coordorigin="6681,8251" coordsize="7,8">
              <v:shape style="position:absolute;left:6681;top:8251;width:7;height:8" coordorigin="6681,8251" coordsize="7,8" path="m6686,8251l6683,8251,6682,8252,6681,8254,6681,8256,6682,8258,6686,8258,6687,8256,6687,8253,6686,8251xe" filled="true" fillcolor="#b5b7b9" stroked="false">
                <v:path arrowok="t"/>
                <v:fill type="solid"/>
              </v:shape>
            </v:group>
            <v:group style="position:absolute;left:6668;top:8262;width:7;height:8" coordorigin="6668,8262" coordsize="7,8">
              <v:shape style="position:absolute;left:6668;top:8262;width:7;height:8" coordorigin="6668,8262" coordsize="7,8" path="m6674,8262l6670,8262,6669,8263,6668,8265,6668,8267,6670,8269,6674,8269,6675,8267,6675,8264,6674,8262xe" filled="true" fillcolor="#b5b7b9" stroked="false">
                <v:path arrowok="t"/>
                <v:fill type="solid"/>
              </v:shape>
            </v:group>
            <v:group style="position:absolute;left:6698;top:8246;width:7;height:7" coordorigin="6698,8246" coordsize="7,7">
              <v:shape style="position:absolute;left:6698;top:8246;width:7;height:7" coordorigin="6698,8246" coordsize="7,7" path="m6703,8246l6700,8246,6699,8247,6699,8248,6698,8249,6698,8252,6700,8253,6703,8253,6705,8252,6705,8248,6703,8246xe" filled="true" fillcolor="#b5b7b9" stroked="false">
                <v:path arrowok="t"/>
                <v:fill type="solid"/>
              </v:shape>
            </v:group>
            <v:group style="position:absolute;left:6717;top:8249;width:7;height:7" coordorigin="6717,8249" coordsize="7,7">
              <v:shape style="position:absolute;left:6717;top:8249;width:7;height:7" coordorigin="6717,8249" coordsize="7,7" path="m6722,8249l6719,8249,6718,8250,6717,8251,6717,8254,6719,8255,6722,8255,6724,8254,6724,8250,6722,8249xe" filled="true" fillcolor="#b5b7b9" stroked="false">
                <v:path arrowok="t"/>
                <v:fill type="solid"/>
              </v:shape>
            </v:group>
            <v:group style="position:absolute;left:6734;top:8244;width:8;height:7" coordorigin="6734,8244" coordsize="8,7">
              <v:shape style="position:absolute;left:6734;top:8244;width:8;height:7" coordorigin="6734,8244" coordsize="8,7" path="m6740,8244l6736,8244,6735,8245,6735,8246,6734,8247,6734,8249,6736,8251,6740,8251,6742,8249,6742,8246,6740,8244xe" filled="true" fillcolor="#b5b7b9" stroked="false">
                <v:path arrowok="t"/>
                <v:fill type="solid"/>
              </v:shape>
              <v:shape style="position:absolute;left:6653;top:8079;width:93;height:88" type="#_x0000_t75" stroked="false">
                <v:imagedata r:id="rId694" o:title=""/>
              </v:shape>
            </v:group>
            <v:group style="position:absolute;left:6769;top:8221;width:40;height:20" coordorigin="6769,8221" coordsize="40,20">
              <v:shape style="position:absolute;left:6769;top:8221;width:40;height:20" coordorigin="6769,8221" coordsize="40,20" path="m6794,8221l6769,8240,6783,8239,6786,8239,6791,8238,6809,8232,6808,8222,6794,8221xe" filled="true" fillcolor="#323031" stroked="false">
                <v:path arrowok="t"/>
                <v:fill type="solid"/>
              </v:shape>
              <v:shape style="position:absolute;left:6769;top:8221;width:40;height:20" coordorigin="6769,8221" coordsize="40,20" path="m6786,8239l6783,8239,6780,8240,6786,8239xe" filled="true" fillcolor="#323031" stroked="false">
                <v:path arrowok="t"/>
                <v:fill type="solid"/>
              </v:shape>
            </v:group>
            <v:group style="position:absolute;left:6729;top:8180;width:76;height:71" coordorigin="6729,8180" coordsize="76,71">
              <v:shape style="position:absolute;left:6729;top:8180;width:76;height:71" coordorigin="6729,8180" coordsize="76,71" path="m6769,8180l6763,8188,6755,8196,6744,8203,6729,8208,6740,8218,6746,8228,6747,8238,6744,8250,6757,8240,6771,8226,6786,8215,6805,8213,6786,8205,6775,8199,6771,8191,6769,8180xe" filled="true" fillcolor="#323031" stroked="false">
                <v:path arrowok="t"/>
                <v:fill type="solid"/>
              </v:shape>
            </v:group>
            <v:group style="position:absolute;left:6643;top:8205;width:69;height:78" coordorigin="6643,8205" coordsize="69,78">
              <v:shape style="position:absolute;left:6643;top:8205;width:69;height:78" coordorigin="6643,8205" coordsize="69,78" path="m6699,8205l6685,8219,6673,8234,6662,8250,6651,8271,6649,8274,6647,8280,6643,8283,6652,8283,6665,8280,6671,8276,6658,8276,6670,8250,6685,8230,6700,8216,6710,8208,6707,8208,6702,8206,6699,8205xe" filled="true" fillcolor="#323031" stroked="false">
                <v:path arrowok="t"/>
                <v:fill type="solid"/>
              </v:shape>
              <v:shape style="position:absolute;left:6643;top:8205;width:69;height:78" coordorigin="6643,8205" coordsize="69,78" path="m6691,8257l6680,8269,6670,8275,6658,8276,6671,8276,6678,8272,6691,8257xe" filled="true" fillcolor="#323031" stroked="false">
                <v:path arrowok="t"/>
                <v:fill type="solid"/>
              </v:shape>
              <v:shape style="position:absolute;left:6643;top:8205;width:69;height:78" coordorigin="6643,8205" coordsize="69,78" path="m6711,8207l6707,8208,6710,8208,6711,8207xe" filled="true" fillcolor="#323031" stroked="false">
                <v:path arrowok="t"/>
                <v:fill type="solid"/>
              </v:shape>
            </v:group>
            <v:group style="position:absolute;left:6676;top:8047;width:61;height:37" coordorigin="6676,8047" coordsize="61,37">
              <v:shape style="position:absolute;left:6676;top:8047;width:61;height:37" coordorigin="6676,8047" coordsize="61,37" path="m6737,8047l6727,8049,6710,8054,6692,8063,6676,8078,6684,8080,6689,8081,6693,8084,6699,8071,6710,8061,6723,8053,6737,8047xe" filled="true" fillcolor="#323031" stroked="false">
                <v:path arrowok="t"/>
                <v:fill type="solid"/>
              </v:shape>
            </v:group>
            <v:group style="position:absolute;left:6728;top:8055;width:68;height:146" coordorigin="6728,8055" coordsize="68,146">
              <v:shape style="position:absolute;left:6728;top:8055;width:68;height:146" coordorigin="6728,8055" coordsize="68,146" path="m6773,8055l6782,8079,6783,8110,6773,8140,6754,8159,6758,8168,6755,8177,6746,8188,6728,8201,6741,8195,6752,8188,6761,8179,6768,8168,6770,8160,6773,8155,6778,8149,6787,8138,6794,8119,6795,8096,6788,8073,6773,8055xe" filled="true" fillcolor="#323031" stroked="false">
                <v:path arrowok="t"/>
                <v:fill type="solid"/>
              </v:shape>
            </v:group>
            <v:group style="position:absolute;left:6701;top:8167;width:20;height:34" coordorigin="6701,8167" coordsize="20,34">
              <v:shape style="position:absolute;left:6701;top:8167;width:20;height:34" coordorigin="6701,8167" coordsize="20,34" path="m6702,8169l6701,8170,6704,8172,6704,8189,6702,8199,6703,8200,6713,8200,6711,8191,6715,8172,6711,8172,6702,8169xe" filled="true" fillcolor="#323031" stroked="false">
                <v:path arrowok="t"/>
                <v:fill type="solid"/>
              </v:shape>
              <v:shape style="position:absolute;left:6701;top:8167;width:20;height:34" coordorigin="6701,8167" coordsize="20,34" path="m6720,8167l6711,8172,6715,8172,6720,8167xe" filled="true" fillcolor="#323031" stroked="false">
                <v:path arrowok="t"/>
                <v:fill type="solid"/>
              </v:shape>
            </v:group>
            <v:group style="position:absolute;left:6681;top:8251;width:7;height:8" coordorigin="6681,8251" coordsize="7,8">
              <v:shape style="position:absolute;left:6681;top:8251;width:7;height:8" coordorigin="6681,8251" coordsize="7,8" path="m6686,8251l6683,8251,6682,8252,6681,8254,6681,8256,6682,8258,6686,8258,6687,8256,6687,8253,6686,8251xe" filled="true" fillcolor="#323031" stroked="false">
                <v:path arrowok="t"/>
                <v:fill type="solid"/>
              </v:shape>
            </v:group>
            <v:group style="position:absolute;left:6668;top:8262;width:7;height:8" coordorigin="6668,8262" coordsize="7,8">
              <v:shape style="position:absolute;left:6668;top:8262;width:7;height:8" coordorigin="6668,8262" coordsize="7,8" path="m6674,8262l6670,8262,6669,8263,6668,8265,6668,8267,6670,8269,6674,8269,6675,8267,6675,8264,6674,8262xe" filled="true" fillcolor="#323031" stroked="false">
                <v:path arrowok="t"/>
                <v:fill type="solid"/>
              </v:shape>
            </v:group>
            <v:group style="position:absolute;left:6698;top:8246;width:7;height:7" coordorigin="6698,8246" coordsize="7,7">
              <v:shape style="position:absolute;left:6698;top:8246;width:7;height:7" coordorigin="6698,8246" coordsize="7,7" path="m6703,8246l6700,8246,6699,8247,6699,8248,6698,8249,6698,8252,6700,8253,6703,8253,6705,8252,6705,8248,6703,8246xe" filled="true" fillcolor="#323031" stroked="false">
                <v:path arrowok="t"/>
                <v:fill type="solid"/>
              </v:shape>
            </v:group>
            <v:group style="position:absolute;left:6717;top:8249;width:7;height:7" coordorigin="6717,8249" coordsize="7,7">
              <v:shape style="position:absolute;left:6717;top:8249;width:7;height:7" coordorigin="6717,8249" coordsize="7,7" path="m6722,8249l6719,8249,6718,8250,6717,8251,6717,8254,6719,8255,6722,8255,6724,8254,6724,8250,6722,8249xe" filled="true" fillcolor="#323031" stroked="false">
                <v:path arrowok="t"/>
                <v:fill type="solid"/>
              </v:shape>
            </v:group>
            <v:group style="position:absolute;left:6734;top:8244;width:8;height:7" coordorigin="6734,8244" coordsize="8,7">
              <v:shape style="position:absolute;left:6734;top:8244;width:8;height:7" coordorigin="6734,8244" coordsize="8,7" path="m6740,8244l6736,8244,6735,8245,6735,8246,6734,8247,6734,8249,6736,8251,6740,8251,6742,8249,6742,8246,6740,8244xe" filled="true" fillcolor="#323031" stroked="false">
                <v:path arrowok="t"/>
                <v:fill type="solid"/>
              </v:shape>
            </v:group>
            <v:group style="position:absolute;left:6653;top:8078;width:93;height:90" coordorigin="6653,8078" coordsize="93,90">
              <v:shape style="position:absolute;left:6653;top:8078;width:93;height:90" coordorigin="6653,8078" coordsize="93,90" path="m6705,8155l6672,8155,6675,8160,6678,8165,6682,8167,6696,8160,6705,8155xe" filled="true" fillcolor="#323031" stroked="false">
                <v:path arrowok="t"/>
                <v:fill type="solid"/>
              </v:shape>
              <v:shape style="position:absolute;left:6653;top:8078;width:93;height:90" coordorigin="6653,8078" coordsize="93,90" path="m6661,8078l6654,8084,6658,8090,6654,8103,6653,8120,6657,8139,6666,8156,6668,8156,6671,8155,6705,8155,6709,8153,6721,8143,6732,8130,6743,8127,6745,8117,6741,8111,6728,8111,6716,8102,6701,8093,6685,8085,6666,8080,6661,8078xe" filled="true" fillcolor="#323031" stroked="false">
                <v:path arrowok="t"/>
                <v:fill type="solid"/>
              </v:shape>
              <v:shape style="position:absolute;left:6653;top:8078;width:93;height:90" coordorigin="6653,8078" coordsize="93,90" path="m6739,8109l6728,8111,6741,8111,6739,8109xe" filled="true" fillcolor="#323031" stroked="false">
                <v:path arrowok="t"/>
                <v:fill type="solid"/>
              </v:shape>
              <v:shape style="position:absolute;left:6660;top:8092;width:67;height:57" type="#_x0000_t75" stroked="false">
                <v:imagedata r:id="rId695" o:title=""/>
              </v:shape>
              <v:shape style="position:absolute;left:6674;top:8126;width:55;height:34" type="#_x0000_t75" stroked="false">
                <v:imagedata r:id="rId696" o:title=""/>
              </v:shape>
            </v:group>
            <v:group style="position:absolute;left:6660;top:8092;width:67;height:57" coordorigin="6660,8092" coordsize="67,57">
              <v:shape style="position:absolute;left:6660;top:8092;width:67;height:57" coordorigin="6660,8092" coordsize="67,57" path="m6672,8092l6670,8092,6666,8093,6664,8096,6660,8109,6660,8123,6660,8124,6662,8138,6669,8148,6687,8143,6703,8136,6717,8130,6726,8124,6724,8123,6724,8119,6725,8114,6713,8106,6703,8101,6690,8096,6672,8092xe" filled="true" fillcolor="#323031" stroked="false">
                <v:path arrowok="t"/>
                <v:fill type="solid"/>
              </v:shape>
            </v:group>
            <v:group style="position:absolute;left:6674;top:8126;width:55;height:34" coordorigin="6674,8126" coordsize="55,34">
              <v:shape style="position:absolute;left:6674;top:8126;width:55;height:34" coordorigin="6674,8126" coordsize="55,34" path="m6727,8126l6720,8132,6710,8139,6696,8146,6674,8154,6676,8156,6677,8158,6678,8160,6692,8155,6705,8149,6717,8140,6729,8128,6728,8128,6727,8126xe" filled="true" fillcolor="#323031" stroked="false">
                <v:path arrowok="t"/>
                <v:fill type="solid"/>
              </v:shape>
            </v:group>
            <v:group style="position:absolute;left:6728;top:8113;width:14;height:14" coordorigin="6728,8113" coordsize="14,14">
              <v:shape style="position:absolute;left:6728;top:8113;width:14;height:14" coordorigin="6728,8113" coordsize="14,14" path="m6738,8113l6732,8113,6729,8115,6728,8117,6728,8123,6730,8127,6738,8127,6742,8123,6742,8116,6738,8113xe" filled="true" fillcolor="#d5d7d8" stroked="false">
                <v:path arrowok="t"/>
                <v:fill type="solid"/>
              </v:shape>
            </v:group>
            <v:group style="position:absolute;left:6731;top:8116;width:8;height:8" coordorigin="6731,8116" coordsize="8,8">
              <v:shape style="position:absolute;left:6731;top:8116;width:8;height:8" coordorigin="6731,8116" coordsize="8,8" path="m6736,8116l6733,8116,6732,8117,6731,8119,6731,8122,6732,8124,6736,8124,6738,8122,6738,8118,6736,8116xe" filled="true" fillcolor="#999b9e" stroked="false">
                <v:path arrowok="t"/>
                <v:fill type="solid"/>
              </v:shape>
              <v:shape style="position:absolute;left:6666;top:7967;width:180;height:188" type="#_x0000_t75" stroked="false">
                <v:imagedata r:id="rId697" o:title=""/>
              </v:shape>
              <v:shape style="position:absolute;left:6674;top:7972;width:164;height:171" type="#_x0000_t75" stroked="false">
                <v:imagedata r:id="rId698" o:title=""/>
              </v:shape>
              <v:shape style="position:absolute;left:6639;top:8332;width:178;height:139" type="#_x0000_t75" stroked="false">
                <v:imagedata r:id="rId699" o:title=""/>
              </v:shape>
              <v:shape style="position:absolute;left:6645;top:8336;width:165;height:130" type="#_x0000_t75" stroked="false">
                <v:imagedata r:id="rId700" o:title=""/>
              </v:shape>
              <v:shape style="position:absolute;left:6645;top:8339;width:165;height:123" type="#_x0000_t75" stroked="false">
                <v:imagedata r:id="rId701" o:title=""/>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630" w:h="15310"/>
          <w:pgMar w:top="1200" w:bottom="0" w:left="260" w:right="1640"/>
        </w:sectPr>
      </w:pPr>
    </w:p>
    <w:p>
      <w:pPr>
        <w:spacing w:line="240" w:lineRule="auto" w:before="6"/>
        <w:rPr>
          <w:rFonts w:ascii="Times New Roman" w:hAnsi="Times New Roman" w:cs="Times New Roman" w:eastAsia="Times New Roman" w:hint="default"/>
          <w:sz w:val="5"/>
          <w:szCs w:val="5"/>
        </w:rPr>
      </w:pPr>
    </w:p>
    <w:p>
      <w:pPr>
        <w:spacing w:line="240" w:lineRule="auto"/>
        <w:ind w:left="2573"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174.3pt;height:26.9pt;mso-position-horizontal-relative:char;mso-position-vertical-relative:line" coordorigin="0,0" coordsize="3486,538">
            <v:group style="position:absolute;left:10;top:186;width:3466;height:342" coordorigin="10,186" coordsize="3466,342">
              <v:shape style="position:absolute;left:10;top:186;width:3466;height:342" coordorigin="10,186" coordsize="3466,342" path="m3336,186l150,186,69,188,28,203,12,245,10,326,10,387,12,468,28,510,69,525,150,527,3336,527,3417,525,3458,510,3474,468,3476,387,3476,326,3474,245,3458,203,3417,188,3336,186xe" filled="true" fillcolor="#231f20" stroked="false">
                <v:path arrowok="t"/>
                <v:fill type="solid"/>
              </v:shape>
            </v:group>
            <v:group style="position:absolute;left:10;top:186;width:3466;height:342" coordorigin="10,186" coordsize="3466,342">
              <v:shape style="position:absolute;left:10;top:186;width:3466;height:342" coordorigin="10,186" coordsize="3466,342" path="m150,186l69,188,28,203,12,245,10,326,10,387,12,468,28,510,69,525,150,527,3336,527,3417,525,3458,510,3474,468,3476,387,3476,326,3474,245,3458,203,3417,188,3336,186,150,186xe" filled="false" stroked="true" strokeweight=".994pt" strokecolor="#231f20">
                <v:path arrowok="t"/>
              </v:shape>
            </v:group>
            <v:group style="position:absolute;left:1474;top:3;width:545;height:188" coordorigin="1474,3" coordsize="545,188">
              <v:shape style="position:absolute;left:1474;top:3;width:545;height:188" coordorigin="1474,3" coordsize="545,188" path="m1748,3l1474,190,1752,190,2019,190,1748,3xe" filled="true" fillcolor="#231f20" stroked="false">
                <v:path arrowok="t"/>
                <v:fill type="solid"/>
              </v:shape>
            </v:group>
            <v:group style="position:absolute;left:1474;top:3;width:545;height:188" coordorigin="1474,3" coordsize="545,188">
              <v:shape style="position:absolute;left:1474;top:3;width:545;height:188" coordorigin="1474,3" coordsize="545,188" path="m1474,190l1576,190,1752,190,1921,190,2019,190,1748,3,1474,190xe" filled="false" stroked="true" strokeweight=".248pt" strokecolor="#231f20">
                <v:path arrowok="t"/>
              </v:shape>
              <v:shape style="position:absolute;left:11;top:186;width:3464;height:342" type="#_x0000_t202" filled="false" stroked="false">
                <v:textbox inset="0,0,0,0">
                  <w:txbxContent>
                    <w:p>
                      <w:pPr>
                        <w:spacing w:before="27"/>
                        <w:ind w:left="929" w:right="0" w:firstLine="0"/>
                        <w:jc w:val="left"/>
                        <w:rPr>
                          <w:rFonts w:ascii="Tahoma" w:hAnsi="Tahoma" w:cs="Tahoma" w:eastAsia="Tahoma" w:hint="default"/>
                          <w:sz w:val="22"/>
                          <w:szCs w:val="22"/>
                        </w:rPr>
                      </w:pPr>
                      <w:r>
                        <w:rPr>
                          <w:rFonts w:ascii="Tahoma"/>
                          <w:b/>
                          <w:color w:val="FFFFFF"/>
                          <w:spacing w:val="23"/>
                          <w:sz w:val="22"/>
                        </w:rPr>
                        <w:t>A</w:t>
                      </w:r>
                      <w:r>
                        <w:rPr>
                          <w:rFonts w:ascii="Tahoma"/>
                          <w:b/>
                          <w:color w:val="FFFFFF"/>
                          <w:spacing w:val="-2"/>
                          <w:sz w:val="22"/>
                        </w:rPr>
                        <w:t> </w:t>
                      </w:r>
                      <w:r>
                        <w:rPr>
                          <w:rFonts w:ascii="Tahoma"/>
                          <w:b/>
                          <w:color w:val="FFFFFF"/>
                          <w:spacing w:val="23"/>
                          <w:sz w:val="22"/>
                        </w:rPr>
                        <w:t>C</w:t>
                      </w:r>
                      <w:r>
                        <w:rPr>
                          <w:rFonts w:ascii="Tahoma"/>
                          <w:b/>
                          <w:color w:val="FFFFFF"/>
                          <w:spacing w:val="-2"/>
                          <w:sz w:val="22"/>
                        </w:rPr>
                        <w:t> </w:t>
                      </w:r>
                      <w:r>
                        <w:rPr>
                          <w:rFonts w:ascii="Tahoma"/>
                          <w:b/>
                          <w:color w:val="FFFFFF"/>
                          <w:spacing w:val="23"/>
                          <w:sz w:val="22"/>
                        </w:rPr>
                        <w:t>U</w:t>
                      </w:r>
                      <w:r>
                        <w:rPr>
                          <w:rFonts w:ascii="Tahoma"/>
                          <w:b/>
                          <w:color w:val="FFFFFF"/>
                          <w:spacing w:val="-2"/>
                          <w:sz w:val="22"/>
                        </w:rPr>
                        <w:t> </w:t>
                      </w:r>
                      <w:r>
                        <w:rPr>
                          <w:rFonts w:ascii="Tahoma"/>
                          <w:b/>
                          <w:color w:val="FFFFFF"/>
                          <w:spacing w:val="23"/>
                          <w:sz w:val="22"/>
                        </w:rPr>
                        <w:t>E</w:t>
                      </w:r>
                      <w:r>
                        <w:rPr>
                          <w:rFonts w:ascii="Tahoma"/>
                          <w:b/>
                          <w:color w:val="FFFFFF"/>
                          <w:spacing w:val="-2"/>
                          <w:sz w:val="22"/>
                        </w:rPr>
                        <w:t> </w:t>
                      </w:r>
                      <w:r>
                        <w:rPr>
                          <w:rFonts w:ascii="Tahoma"/>
                          <w:b/>
                          <w:color w:val="FFFFFF"/>
                          <w:spacing w:val="23"/>
                          <w:sz w:val="22"/>
                        </w:rPr>
                        <w:t>R</w:t>
                      </w:r>
                      <w:r>
                        <w:rPr>
                          <w:rFonts w:ascii="Tahoma"/>
                          <w:b/>
                          <w:color w:val="FFFFFF"/>
                          <w:spacing w:val="-2"/>
                          <w:sz w:val="22"/>
                        </w:rPr>
                        <w:t> </w:t>
                      </w:r>
                      <w:r>
                        <w:rPr>
                          <w:rFonts w:ascii="Tahoma"/>
                          <w:b/>
                          <w:color w:val="FFFFFF"/>
                          <w:spacing w:val="23"/>
                          <w:sz w:val="22"/>
                        </w:rPr>
                        <w:t>D</w:t>
                      </w:r>
                      <w:r>
                        <w:rPr>
                          <w:rFonts w:ascii="Tahoma"/>
                          <w:b/>
                          <w:color w:val="FFFFFF"/>
                          <w:spacing w:val="-2"/>
                          <w:sz w:val="22"/>
                        </w:rPr>
                        <w:t> </w:t>
                      </w:r>
                      <w:r>
                        <w:rPr>
                          <w:rFonts w:ascii="Tahoma"/>
                          <w:b/>
                          <w:color w:val="FFFFFF"/>
                          <w:sz w:val="22"/>
                        </w:rPr>
                        <w:t>O</w:t>
                      </w:r>
                      <w:r>
                        <w:rPr>
                          <w:rFonts w:ascii="Tahoma"/>
                          <w:b/>
                          <w:color w:val="FFFFFF"/>
                          <w:spacing w:val="23"/>
                          <w:sz w:val="22"/>
                        </w:rPr>
                        <w:t> </w:t>
                      </w:r>
                      <w:r>
                        <w:rPr>
                          <w:rFonts w:ascii="Tahoma"/>
                          <w:sz w:val="22"/>
                        </w:rPr>
                      </w:r>
                    </w:p>
                  </w:txbxContent>
                </v:textbox>
                <w10:wrap type="none"/>
              </v:shape>
            </v:group>
          </v:group>
        </w:pict>
      </w:r>
      <w:r>
        <w:rPr>
          <w:rFonts w:ascii="Times New Roman" w:hAnsi="Times New Roman" w:cs="Times New Roman" w:eastAsia="Times New Roman" w:hint="default"/>
          <w:sz w:val="20"/>
          <w:szCs w:val="20"/>
        </w:rPr>
      </w:r>
    </w:p>
    <w:p>
      <w:pPr>
        <w:spacing w:line="240" w:lineRule="auto" w:before="3"/>
        <w:rPr>
          <w:rFonts w:ascii="Times New Roman" w:hAnsi="Times New Roman" w:cs="Times New Roman" w:eastAsia="Times New Roman" w:hint="default"/>
          <w:sz w:val="6"/>
          <w:szCs w:val="6"/>
        </w:rPr>
      </w:pPr>
    </w:p>
    <w:p>
      <w:pPr>
        <w:spacing w:line="264" w:lineRule="auto" w:before="68"/>
        <w:ind w:left="102" w:right="0" w:firstLine="0"/>
        <w:jc w:val="left"/>
        <w:rPr>
          <w:rFonts w:ascii="Tahoma" w:hAnsi="Tahoma" w:cs="Tahoma" w:eastAsia="Tahoma" w:hint="default"/>
          <w:sz w:val="18"/>
          <w:szCs w:val="18"/>
        </w:rPr>
      </w:pPr>
      <w:r>
        <w:rPr>
          <w:rFonts w:ascii="Tahoma" w:hAnsi="Tahoma"/>
          <w:b/>
          <w:color w:val="231F20"/>
          <w:sz w:val="18"/>
        </w:rPr>
        <w:t>Al</w:t>
      </w:r>
      <w:r>
        <w:rPr>
          <w:rFonts w:ascii="Tahoma" w:hAnsi="Tahoma"/>
          <w:b/>
          <w:color w:val="231F20"/>
          <w:spacing w:val="-7"/>
          <w:sz w:val="18"/>
        </w:rPr>
        <w:t> </w:t>
      </w:r>
      <w:r>
        <w:rPr>
          <w:rFonts w:ascii="Tahoma" w:hAnsi="Tahoma"/>
          <w:b/>
          <w:color w:val="231F20"/>
          <w:sz w:val="18"/>
        </w:rPr>
        <w:t>margen</w:t>
      </w:r>
      <w:r>
        <w:rPr>
          <w:rFonts w:ascii="Tahoma" w:hAnsi="Tahoma"/>
          <w:b/>
          <w:color w:val="231F20"/>
          <w:spacing w:val="-8"/>
          <w:sz w:val="18"/>
        </w:rPr>
        <w:t> </w:t>
      </w:r>
      <w:r>
        <w:rPr>
          <w:rFonts w:ascii="Tahoma" w:hAnsi="Tahoma"/>
          <w:b/>
          <w:color w:val="231F20"/>
          <w:sz w:val="18"/>
        </w:rPr>
        <w:t>un</w:t>
      </w:r>
      <w:r>
        <w:rPr>
          <w:rFonts w:ascii="Tahoma" w:hAnsi="Tahoma"/>
          <w:b/>
          <w:color w:val="231F20"/>
          <w:spacing w:val="-7"/>
          <w:sz w:val="18"/>
        </w:rPr>
        <w:t> </w:t>
      </w:r>
      <w:r>
        <w:rPr>
          <w:rFonts w:ascii="Tahoma" w:hAnsi="Tahoma"/>
          <w:b/>
          <w:color w:val="231F20"/>
          <w:sz w:val="18"/>
        </w:rPr>
        <w:t>sello</w:t>
      </w:r>
      <w:r>
        <w:rPr>
          <w:rFonts w:ascii="Tahoma" w:hAnsi="Tahoma"/>
          <w:b/>
          <w:color w:val="231F20"/>
          <w:spacing w:val="-8"/>
          <w:sz w:val="18"/>
        </w:rPr>
        <w:t> </w:t>
      </w:r>
      <w:r>
        <w:rPr>
          <w:rFonts w:ascii="Tahoma" w:hAnsi="Tahoma"/>
          <w:b/>
          <w:color w:val="231F20"/>
          <w:sz w:val="18"/>
        </w:rPr>
        <w:t>que</w:t>
      </w:r>
      <w:r>
        <w:rPr>
          <w:rFonts w:ascii="Tahoma" w:hAnsi="Tahoma"/>
          <w:b/>
          <w:color w:val="231F20"/>
          <w:spacing w:val="-7"/>
          <w:sz w:val="18"/>
        </w:rPr>
        <w:t> </w:t>
      </w:r>
      <w:r>
        <w:rPr>
          <w:rFonts w:ascii="Tahoma" w:hAnsi="Tahoma"/>
          <w:b/>
          <w:color w:val="231F20"/>
          <w:sz w:val="18"/>
        </w:rPr>
        <w:t>dice:</w:t>
      </w:r>
      <w:r>
        <w:rPr>
          <w:rFonts w:ascii="Tahoma" w:hAnsi="Tahoma"/>
          <w:b/>
          <w:color w:val="231F20"/>
          <w:spacing w:val="-7"/>
          <w:sz w:val="18"/>
        </w:rPr>
        <w:t> </w:t>
      </w:r>
      <w:r>
        <w:rPr>
          <w:rFonts w:ascii="Tahoma" w:hAnsi="Tahoma"/>
          <w:b/>
          <w:color w:val="231F20"/>
          <w:sz w:val="18"/>
        </w:rPr>
        <w:t>Secretaría</w:t>
      </w:r>
      <w:r>
        <w:rPr>
          <w:rFonts w:ascii="Tahoma" w:hAnsi="Tahoma"/>
          <w:b/>
          <w:color w:val="231F20"/>
          <w:spacing w:val="-6"/>
          <w:sz w:val="18"/>
        </w:rPr>
        <w:t> </w:t>
      </w:r>
      <w:r>
        <w:rPr>
          <w:rFonts w:ascii="Tahoma" w:hAnsi="Tahoma"/>
          <w:b/>
          <w:color w:val="231F20"/>
          <w:sz w:val="18"/>
        </w:rPr>
        <w:t>de</w:t>
      </w:r>
      <w:r>
        <w:rPr>
          <w:rFonts w:ascii="Tahoma" w:hAnsi="Tahoma"/>
          <w:b/>
          <w:color w:val="231F20"/>
          <w:spacing w:val="-7"/>
          <w:sz w:val="18"/>
        </w:rPr>
        <w:t> </w:t>
      </w:r>
      <w:r>
        <w:rPr>
          <w:rFonts w:ascii="Tahoma" w:hAnsi="Tahoma"/>
          <w:b/>
          <w:color w:val="231F20"/>
          <w:sz w:val="18"/>
        </w:rPr>
        <w:t>Movilidad.</w:t>
      </w:r>
      <w:r>
        <w:rPr>
          <w:rFonts w:ascii="Tahoma" w:hAnsi="Tahoma"/>
          <w:b/>
          <w:color w:val="231F20"/>
          <w:spacing w:val="-7"/>
          <w:sz w:val="18"/>
        </w:rPr>
        <w:t> </w:t>
      </w:r>
      <w:r>
        <w:rPr>
          <w:rFonts w:ascii="Tahoma" w:hAnsi="Tahoma"/>
          <w:b/>
          <w:color w:val="231F20"/>
          <w:sz w:val="18"/>
        </w:rPr>
        <w:t>Gobierno</w:t>
      </w:r>
      <w:r>
        <w:rPr>
          <w:rFonts w:ascii="Tahoma" w:hAnsi="Tahoma"/>
          <w:b/>
          <w:color w:val="231F20"/>
          <w:spacing w:val="-7"/>
          <w:sz w:val="18"/>
        </w:rPr>
        <w:t> </w:t>
      </w:r>
      <w:r>
        <w:rPr>
          <w:rFonts w:ascii="Tahoma" w:hAnsi="Tahoma"/>
          <w:b/>
          <w:color w:val="231F20"/>
          <w:sz w:val="18"/>
        </w:rPr>
        <w:t>del</w:t>
      </w:r>
      <w:r>
        <w:rPr>
          <w:rFonts w:ascii="Tahoma" w:hAnsi="Tahoma"/>
          <w:b/>
          <w:color w:val="231F20"/>
          <w:spacing w:val="-7"/>
          <w:sz w:val="18"/>
        </w:rPr>
        <w:t> </w:t>
      </w:r>
      <w:r>
        <w:rPr>
          <w:rFonts w:ascii="Tahoma" w:hAnsi="Tahoma"/>
          <w:b/>
          <w:color w:val="231F20"/>
          <w:sz w:val="18"/>
        </w:rPr>
        <w:t>Estado</w:t>
      </w:r>
      <w:r>
        <w:rPr>
          <w:rFonts w:ascii="Tahoma" w:hAnsi="Tahoma"/>
          <w:b/>
          <w:color w:val="231F20"/>
          <w:spacing w:val="-7"/>
          <w:sz w:val="18"/>
        </w:rPr>
        <w:t> </w:t>
      </w:r>
      <w:r>
        <w:rPr>
          <w:rFonts w:ascii="Tahoma" w:hAnsi="Tahoma"/>
          <w:b/>
          <w:color w:val="231F20"/>
          <w:sz w:val="18"/>
        </w:rPr>
        <w:t>de</w:t>
      </w:r>
      <w:r>
        <w:rPr>
          <w:rFonts w:ascii="Tahoma" w:hAnsi="Tahoma"/>
          <w:b/>
          <w:color w:val="231F20"/>
          <w:spacing w:val="-7"/>
          <w:sz w:val="18"/>
        </w:rPr>
        <w:t> </w:t>
      </w:r>
      <w:r>
        <w:rPr>
          <w:rFonts w:ascii="Tahoma" w:hAnsi="Tahoma"/>
          <w:b/>
          <w:color w:val="231F20"/>
          <w:sz w:val="18"/>
        </w:rPr>
        <w:t>Jalisco.</w:t>
      </w:r>
      <w:r>
        <w:rPr>
          <w:rFonts w:ascii="Tahoma" w:hAnsi="Tahoma"/>
          <w:b/>
          <w:color w:val="231F20"/>
          <w:spacing w:val="-7"/>
          <w:sz w:val="18"/>
        </w:rPr>
        <w:t> </w:t>
      </w:r>
      <w:r>
        <w:rPr>
          <w:rFonts w:ascii="Tahoma" w:hAnsi="Tahoma"/>
          <w:b/>
          <w:color w:val="231F20"/>
          <w:sz w:val="18"/>
        </w:rPr>
        <w:t>Estados </w:t>
      </w:r>
      <w:r>
        <w:rPr>
          <w:rFonts w:ascii="Tahoma" w:hAnsi="Tahoma"/>
          <w:b/>
          <w:color w:val="231F20"/>
          <w:sz w:val="18"/>
        </w:rPr>
        <w:t>Unidos</w:t>
      </w:r>
      <w:r>
        <w:rPr>
          <w:rFonts w:ascii="Tahoma" w:hAnsi="Tahoma"/>
          <w:b/>
          <w:color w:val="231F20"/>
          <w:spacing w:val="-12"/>
          <w:sz w:val="18"/>
        </w:rPr>
        <w:t> </w:t>
      </w:r>
      <w:r>
        <w:rPr>
          <w:rFonts w:ascii="Tahoma" w:hAnsi="Tahoma"/>
          <w:b/>
          <w:color w:val="231F20"/>
          <w:sz w:val="18"/>
        </w:rPr>
        <w:t>Mexicanos.</w:t>
      </w:r>
      <w:r>
        <w:rPr>
          <w:rFonts w:ascii="Tahoma" w:hAnsi="Tahoma"/>
          <w:sz w:val="18"/>
        </w:rPr>
      </w:r>
    </w:p>
    <w:p>
      <w:pPr>
        <w:spacing w:line="127" w:lineRule="exact" w:before="0"/>
        <w:ind w:left="5982" w:right="0" w:firstLine="0"/>
        <w:jc w:val="left"/>
        <w:rPr>
          <w:rFonts w:ascii="Tahoma" w:hAnsi="Tahoma" w:cs="Tahoma" w:eastAsia="Tahoma" w:hint="default"/>
          <w:sz w:val="14"/>
          <w:szCs w:val="14"/>
        </w:rPr>
      </w:pPr>
      <w:r>
        <w:rPr>
          <w:rFonts w:ascii="Tahoma"/>
          <w:b/>
          <w:color w:val="231F20"/>
          <w:sz w:val="14"/>
        </w:rPr>
        <w:t>DIGELAG ACU</w:t>
      </w:r>
      <w:r>
        <w:rPr>
          <w:rFonts w:ascii="Tahoma"/>
          <w:b/>
          <w:color w:val="231F20"/>
          <w:spacing w:val="-7"/>
          <w:sz w:val="14"/>
        </w:rPr>
        <w:t> </w:t>
      </w:r>
      <w:r>
        <w:rPr>
          <w:rFonts w:ascii="Tahoma"/>
          <w:b/>
          <w:color w:val="231F20"/>
          <w:sz w:val="14"/>
        </w:rPr>
        <w:t>012/2014</w:t>
      </w:r>
      <w:r>
        <w:rPr>
          <w:rFonts w:ascii="Tahoma"/>
          <w:sz w:val="14"/>
        </w:rPr>
      </w:r>
    </w:p>
    <w:p>
      <w:pPr>
        <w:spacing w:line="168" w:lineRule="exact" w:before="0"/>
        <w:ind w:left="0" w:right="1023" w:firstLine="0"/>
        <w:jc w:val="right"/>
        <w:rPr>
          <w:rFonts w:ascii="Tahoma" w:hAnsi="Tahoma" w:cs="Tahoma" w:eastAsia="Tahoma" w:hint="default"/>
          <w:sz w:val="14"/>
          <w:szCs w:val="14"/>
        </w:rPr>
      </w:pPr>
      <w:r>
        <w:rPr>
          <w:rFonts w:ascii="Tahoma" w:hAnsi="Tahoma"/>
          <w:b/>
          <w:color w:val="231F20"/>
          <w:sz w:val="14"/>
        </w:rPr>
        <w:t>DIRECCIÓN</w:t>
      </w:r>
      <w:r>
        <w:rPr>
          <w:rFonts w:ascii="Tahoma" w:hAnsi="Tahoma"/>
          <w:b/>
          <w:color w:val="231F20"/>
          <w:spacing w:val="-15"/>
          <w:sz w:val="14"/>
        </w:rPr>
        <w:t> </w:t>
      </w:r>
      <w:r>
        <w:rPr>
          <w:rFonts w:ascii="Tahoma" w:hAnsi="Tahoma"/>
          <w:b/>
          <w:color w:val="231F20"/>
          <w:sz w:val="14"/>
        </w:rPr>
        <w:t>GENERAL</w:t>
      </w:r>
      <w:r>
        <w:rPr>
          <w:rFonts w:ascii="Tahoma" w:hAnsi="Tahoma"/>
          <w:sz w:val="14"/>
        </w:rPr>
      </w:r>
    </w:p>
    <w:p>
      <w:pPr>
        <w:spacing w:line="168" w:lineRule="exact" w:before="0"/>
        <w:ind w:left="0" w:right="503" w:firstLine="0"/>
        <w:jc w:val="right"/>
        <w:rPr>
          <w:rFonts w:ascii="Tahoma" w:hAnsi="Tahoma" w:cs="Tahoma" w:eastAsia="Tahoma" w:hint="default"/>
          <w:sz w:val="14"/>
          <w:szCs w:val="14"/>
        </w:rPr>
      </w:pPr>
      <w:r>
        <w:rPr>
          <w:rFonts w:ascii="Tahoma"/>
          <w:b/>
          <w:color w:val="231F20"/>
          <w:sz w:val="14"/>
        </w:rPr>
        <w:t>DE ESTUDIOS</w:t>
      </w:r>
      <w:r>
        <w:rPr>
          <w:rFonts w:ascii="Tahoma"/>
          <w:b/>
          <w:color w:val="231F20"/>
          <w:spacing w:val="-20"/>
          <w:sz w:val="14"/>
        </w:rPr>
        <w:t> </w:t>
      </w:r>
      <w:r>
        <w:rPr>
          <w:rFonts w:ascii="Tahoma"/>
          <w:b/>
          <w:color w:val="231F20"/>
          <w:sz w:val="14"/>
        </w:rPr>
        <w:t>LEGISLATIVOS</w:t>
      </w:r>
      <w:r>
        <w:rPr>
          <w:rFonts w:ascii="Tahoma"/>
          <w:sz w:val="14"/>
        </w:rPr>
      </w:r>
    </w:p>
    <w:p>
      <w:pPr>
        <w:spacing w:line="168" w:lineRule="exact" w:before="0"/>
        <w:ind w:left="0" w:right="107" w:firstLine="0"/>
        <w:jc w:val="right"/>
        <w:rPr>
          <w:rFonts w:ascii="Tahoma" w:hAnsi="Tahoma" w:cs="Tahoma" w:eastAsia="Tahoma" w:hint="default"/>
          <w:sz w:val="14"/>
          <w:szCs w:val="14"/>
        </w:rPr>
      </w:pPr>
      <w:r>
        <w:rPr>
          <w:rFonts w:ascii="Tahoma"/>
          <w:b/>
          <w:color w:val="231F20"/>
          <w:sz w:val="14"/>
        </w:rPr>
        <w:t>Y ACUERDOS</w:t>
      </w:r>
      <w:r>
        <w:rPr>
          <w:rFonts w:ascii="Tahoma"/>
          <w:b/>
          <w:color w:val="231F20"/>
          <w:spacing w:val="39"/>
          <w:sz w:val="14"/>
        </w:rPr>
        <w:t> </w:t>
      </w:r>
      <w:r>
        <w:rPr>
          <w:rFonts w:ascii="Tahoma"/>
          <w:b/>
          <w:color w:val="231F20"/>
          <w:sz w:val="14"/>
        </w:rPr>
        <w:t>GUBERNAMENTALES</w:t>
      </w:r>
      <w:r>
        <w:rPr>
          <w:rFonts w:ascii="Tahoma"/>
          <w:sz w:val="14"/>
        </w:rPr>
      </w:r>
    </w:p>
    <w:p>
      <w:pPr>
        <w:spacing w:line="240" w:lineRule="auto" w:before="6"/>
        <w:rPr>
          <w:rFonts w:ascii="Tahoma" w:hAnsi="Tahoma" w:cs="Tahoma" w:eastAsia="Tahoma" w:hint="default"/>
          <w:b/>
          <w:bCs/>
          <w:sz w:val="11"/>
          <w:szCs w:val="11"/>
        </w:rPr>
      </w:pPr>
    </w:p>
    <w:p>
      <w:pPr>
        <w:spacing w:line="204" w:lineRule="exact" w:before="0"/>
        <w:ind w:left="999" w:right="1236" w:firstLine="0"/>
        <w:jc w:val="both"/>
        <w:rPr>
          <w:rFonts w:ascii="Arial" w:hAnsi="Arial" w:cs="Arial" w:eastAsia="Arial" w:hint="default"/>
          <w:sz w:val="18"/>
          <w:szCs w:val="18"/>
        </w:rPr>
      </w:pPr>
      <w:r>
        <w:rPr>
          <w:rFonts w:ascii="Arial" w:hAnsi="Arial"/>
          <w:b/>
          <w:sz w:val="18"/>
        </w:rPr>
        <w:t>ACUERDO DEL CIUDADANO GOBERNADOR CONSTITUCIONAL DEL ESTADO DE JALISCO, MEDIANTE EL CUAL SE EXPIDE REGLAMENTO PARA REGULAR EL SERVICIO DE TRANSPORTE PÚBLICO COLECTIVO, MASIVO,</w:t>
      </w:r>
      <w:r>
        <w:rPr>
          <w:rFonts w:ascii="Arial" w:hAnsi="Arial"/>
          <w:b/>
          <w:spacing w:val="-9"/>
          <w:sz w:val="18"/>
        </w:rPr>
        <w:t> </w:t>
      </w:r>
      <w:r>
        <w:rPr>
          <w:rFonts w:ascii="Arial" w:hAnsi="Arial"/>
          <w:b/>
          <w:sz w:val="18"/>
        </w:rPr>
        <w:t>DE</w:t>
      </w:r>
      <w:r>
        <w:rPr>
          <w:rFonts w:ascii="Arial" w:hAnsi="Arial"/>
          <w:b/>
          <w:spacing w:val="-9"/>
          <w:sz w:val="18"/>
        </w:rPr>
        <w:t> </w:t>
      </w:r>
      <w:r>
        <w:rPr>
          <w:rFonts w:ascii="Arial" w:hAnsi="Arial"/>
          <w:b/>
          <w:sz w:val="18"/>
        </w:rPr>
        <w:t>TAXI</w:t>
      </w:r>
      <w:r>
        <w:rPr>
          <w:rFonts w:ascii="Arial" w:hAnsi="Arial"/>
          <w:b/>
          <w:spacing w:val="-9"/>
          <w:sz w:val="18"/>
        </w:rPr>
        <w:t> </w:t>
      </w:r>
      <w:r>
        <w:rPr>
          <w:rFonts w:ascii="Arial" w:hAnsi="Arial"/>
          <w:b/>
          <w:sz w:val="18"/>
        </w:rPr>
        <w:t>Y</w:t>
      </w:r>
      <w:r>
        <w:rPr>
          <w:rFonts w:ascii="Arial" w:hAnsi="Arial"/>
          <w:b/>
          <w:spacing w:val="-9"/>
          <w:sz w:val="18"/>
        </w:rPr>
        <w:t> </w:t>
      </w:r>
      <w:r>
        <w:rPr>
          <w:rFonts w:ascii="Arial" w:hAnsi="Arial"/>
          <w:b/>
          <w:sz w:val="18"/>
        </w:rPr>
        <w:t>RADIOTAXI</w:t>
      </w:r>
      <w:r>
        <w:rPr>
          <w:rFonts w:ascii="Arial" w:hAnsi="Arial"/>
          <w:b/>
          <w:spacing w:val="-9"/>
          <w:sz w:val="18"/>
        </w:rPr>
        <w:t> </w:t>
      </w:r>
      <w:r>
        <w:rPr>
          <w:rFonts w:ascii="Arial" w:hAnsi="Arial"/>
          <w:b/>
          <w:sz w:val="18"/>
        </w:rPr>
        <w:t>EN</w:t>
      </w:r>
      <w:r>
        <w:rPr>
          <w:rFonts w:ascii="Arial" w:hAnsi="Arial"/>
          <w:b/>
          <w:spacing w:val="-9"/>
          <w:sz w:val="18"/>
        </w:rPr>
        <w:t> </w:t>
      </w:r>
      <w:r>
        <w:rPr>
          <w:rFonts w:ascii="Arial" w:hAnsi="Arial"/>
          <w:b/>
          <w:sz w:val="18"/>
        </w:rPr>
        <w:t>EL</w:t>
      </w:r>
      <w:r>
        <w:rPr>
          <w:rFonts w:ascii="Arial" w:hAnsi="Arial"/>
          <w:b/>
          <w:spacing w:val="-9"/>
          <w:sz w:val="18"/>
        </w:rPr>
        <w:t> </w:t>
      </w:r>
      <w:r>
        <w:rPr>
          <w:rFonts w:ascii="Arial" w:hAnsi="Arial"/>
          <w:b/>
          <w:sz w:val="18"/>
        </w:rPr>
        <w:t>ESTADO</w:t>
      </w:r>
      <w:r>
        <w:rPr>
          <w:rFonts w:ascii="Arial" w:hAnsi="Arial"/>
          <w:b/>
          <w:spacing w:val="-9"/>
          <w:sz w:val="18"/>
        </w:rPr>
        <w:t> </w:t>
      </w:r>
      <w:r>
        <w:rPr>
          <w:rFonts w:ascii="Arial" w:hAnsi="Arial"/>
          <w:b/>
          <w:sz w:val="18"/>
        </w:rPr>
        <w:t>DE</w:t>
      </w:r>
      <w:r>
        <w:rPr>
          <w:rFonts w:ascii="Arial" w:hAnsi="Arial"/>
          <w:b/>
          <w:spacing w:val="-9"/>
          <w:sz w:val="18"/>
        </w:rPr>
        <w:t> </w:t>
      </w:r>
      <w:r>
        <w:rPr>
          <w:rFonts w:ascii="Arial" w:hAnsi="Arial"/>
          <w:b/>
          <w:sz w:val="18"/>
        </w:rPr>
        <w:t>JALISCO</w:t>
      </w:r>
      <w:r>
        <w:rPr>
          <w:rFonts w:ascii="Arial" w:hAnsi="Arial"/>
          <w:sz w:val="18"/>
        </w:rPr>
      </w:r>
    </w:p>
    <w:p>
      <w:pPr>
        <w:spacing w:line="240" w:lineRule="auto" w:before="4"/>
        <w:rPr>
          <w:rFonts w:ascii="Arial" w:hAnsi="Arial" w:cs="Arial" w:eastAsia="Arial" w:hint="default"/>
          <w:b/>
          <w:bCs/>
          <w:sz w:val="17"/>
          <w:szCs w:val="17"/>
        </w:rPr>
      </w:pPr>
    </w:p>
    <w:p>
      <w:pPr>
        <w:spacing w:before="0"/>
        <w:ind w:left="999" w:right="0" w:firstLine="0"/>
        <w:jc w:val="both"/>
        <w:rPr>
          <w:rFonts w:ascii="Arial" w:hAnsi="Arial" w:cs="Arial" w:eastAsia="Arial" w:hint="default"/>
          <w:sz w:val="18"/>
          <w:szCs w:val="18"/>
        </w:rPr>
      </w:pPr>
      <w:r>
        <w:rPr>
          <w:rFonts w:ascii="Arial"/>
          <w:b/>
          <w:sz w:val="18"/>
        </w:rPr>
        <w:t>GUADALAJARA,</w:t>
      </w:r>
      <w:r>
        <w:rPr>
          <w:rFonts w:ascii="Arial"/>
          <w:b/>
          <w:spacing w:val="-12"/>
          <w:sz w:val="18"/>
        </w:rPr>
        <w:t> </w:t>
      </w:r>
      <w:r>
        <w:rPr>
          <w:rFonts w:ascii="Arial"/>
          <w:b/>
          <w:sz w:val="18"/>
        </w:rPr>
        <w:t>JALISCO,</w:t>
      </w:r>
      <w:r>
        <w:rPr>
          <w:rFonts w:ascii="Arial"/>
          <w:b/>
          <w:spacing w:val="-12"/>
          <w:sz w:val="18"/>
        </w:rPr>
        <w:t> </w:t>
      </w:r>
      <w:r>
        <w:rPr>
          <w:rFonts w:ascii="Arial"/>
          <w:b/>
          <w:sz w:val="18"/>
        </w:rPr>
        <w:t>A</w:t>
      </w:r>
      <w:r>
        <w:rPr>
          <w:rFonts w:ascii="Arial"/>
          <w:b/>
          <w:spacing w:val="-12"/>
          <w:sz w:val="18"/>
        </w:rPr>
        <w:t> </w:t>
      </w:r>
      <w:r>
        <w:rPr>
          <w:rFonts w:ascii="Arial"/>
          <w:b/>
          <w:sz w:val="18"/>
        </w:rPr>
        <w:t>13</w:t>
      </w:r>
      <w:r>
        <w:rPr>
          <w:rFonts w:ascii="Arial"/>
          <w:b/>
          <w:spacing w:val="-12"/>
          <w:sz w:val="18"/>
        </w:rPr>
        <w:t> </w:t>
      </w:r>
      <w:r>
        <w:rPr>
          <w:rFonts w:ascii="Arial"/>
          <w:b/>
          <w:sz w:val="18"/>
        </w:rPr>
        <w:t>DE</w:t>
      </w:r>
      <w:r>
        <w:rPr>
          <w:rFonts w:ascii="Arial"/>
          <w:b/>
          <w:spacing w:val="-12"/>
          <w:sz w:val="18"/>
        </w:rPr>
        <w:t> </w:t>
      </w:r>
      <w:r>
        <w:rPr>
          <w:rFonts w:ascii="Arial"/>
          <w:b/>
          <w:sz w:val="18"/>
        </w:rPr>
        <w:t>MARZO</w:t>
      </w:r>
      <w:r>
        <w:rPr>
          <w:rFonts w:ascii="Arial"/>
          <w:b/>
          <w:spacing w:val="-12"/>
          <w:sz w:val="18"/>
        </w:rPr>
        <w:t> </w:t>
      </w:r>
      <w:r>
        <w:rPr>
          <w:rFonts w:ascii="Arial"/>
          <w:b/>
          <w:sz w:val="18"/>
        </w:rPr>
        <w:t>DE</w:t>
      </w:r>
      <w:r>
        <w:rPr>
          <w:rFonts w:ascii="Arial"/>
          <w:b/>
          <w:spacing w:val="-12"/>
          <w:sz w:val="18"/>
        </w:rPr>
        <w:t> </w:t>
      </w:r>
      <w:r>
        <w:rPr>
          <w:rFonts w:ascii="Arial"/>
          <w:b/>
          <w:sz w:val="18"/>
        </w:rPr>
        <w:t>2014</w:t>
      </w:r>
      <w:r>
        <w:rPr>
          <w:rFonts w:ascii="Arial"/>
          <w:sz w:val="18"/>
        </w:rPr>
      </w:r>
    </w:p>
    <w:p>
      <w:pPr>
        <w:spacing w:line="240" w:lineRule="auto" w:before="0"/>
        <w:rPr>
          <w:rFonts w:ascii="Arial" w:hAnsi="Arial" w:cs="Arial" w:eastAsia="Arial" w:hint="default"/>
          <w:b/>
          <w:bCs/>
          <w:sz w:val="18"/>
          <w:szCs w:val="18"/>
        </w:rPr>
      </w:pPr>
    </w:p>
    <w:p>
      <w:pPr>
        <w:spacing w:line="204" w:lineRule="exact" w:before="0"/>
        <w:ind w:left="999" w:right="1235" w:firstLine="0"/>
        <w:jc w:val="both"/>
        <w:rPr>
          <w:rFonts w:ascii="Arial" w:hAnsi="Arial" w:cs="Arial" w:eastAsia="Arial" w:hint="default"/>
          <w:sz w:val="18"/>
          <w:szCs w:val="18"/>
        </w:rPr>
      </w:pPr>
      <w:r>
        <w:rPr>
          <w:rFonts w:ascii="Arial" w:hAnsi="Arial"/>
          <w:b/>
          <w:sz w:val="18"/>
        </w:rPr>
        <w:t>JORGE ARISTÓTELES SANDOVAL DÍAZ</w:t>
      </w:r>
      <w:r>
        <w:rPr>
          <w:rFonts w:ascii="Arial" w:hAnsi="Arial"/>
          <w:sz w:val="18"/>
        </w:rPr>
        <w:t>, Gobernador Constitucional del Estado</w:t>
      </w:r>
      <w:r>
        <w:rPr>
          <w:rFonts w:ascii="Arial" w:hAnsi="Arial"/>
          <w:spacing w:val="-4"/>
          <w:sz w:val="18"/>
        </w:rPr>
        <w:t> </w:t>
      </w:r>
      <w:r>
        <w:rPr>
          <w:rFonts w:ascii="Arial" w:hAnsi="Arial"/>
          <w:sz w:val="18"/>
        </w:rPr>
        <w:t>de</w:t>
      </w:r>
      <w:r>
        <w:rPr>
          <w:rFonts w:ascii="Arial" w:hAnsi="Arial"/>
          <w:spacing w:val="-4"/>
          <w:sz w:val="18"/>
        </w:rPr>
        <w:t> </w:t>
      </w:r>
      <w:r>
        <w:rPr>
          <w:rFonts w:ascii="Arial" w:hAnsi="Arial"/>
          <w:sz w:val="18"/>
        </w:rPr>
        <w:t>Jalisco,</w:t>
      </w:r>
      <w:r>
        <w:rPr>
          <w:rFonts w:ascii="Arial" w:hAnsi="Arial"/>
          <w:spacing w:val="-4"/>
          <w:sz w:val="18"/>
        </w:rPr>
        <w:t> </w:t>
      </w:r>
      <w:r>
        <w:rPr>
          <w:rFonts w:ascii="Arial" w:hAnsi="Arial"/>
          <w:sz w:val="18"/>
        </w:rPr>
        <w:t>con</w:t>
      </w:r>
      <w:r>
        <w:rPr>
          <w:rFonts w:ascii="Arial" w:hAnsi="Arial"/>
          <w:spacing w:val="-4"/>
          <w:sz w:val="18"/>
        </w:rPr>
        <w:t> </w:t>
      </w:r>
      <w:r>
        <w:rPr>
          <w:rFonts w:ascii="Arial" w:hAnsi="Arial"/>
          <w:sz w:val="18"/>
        </w:rPr>
        <w:t>fundamento</w:t>
      </w:r>
      <w:r>
        <w:rPr>
          <w:rFonts w:ascii="Arial" w:hAnsi="Arial"/>
          <w:spacing w:val="-5"/>
          <w:sz w:val="18"/>
        </w:rPr>
        <w:t> </w:t>
      </w:r>
      <w:r>
        <w:rPr>
          <w:rFonts w:ascii="Arial" w:hAnsi="Arial"/>
          <w:sz w:val="18"/>
        </w:rPr>
        <w:t>en</w:t>
      </w:r>
      <w:r>
        <w:rPr>
          <w:rFonts w:ascii="Arial" w:hAnsi="Arial"/>
          <w:spacing w:val="-5"/>
          <w:sz w:val="18"/>
        </w:rPr>
        <w:t> </w:t>
      </w:r>
      <w:r>
        <w:rPr>
          <w:rFonts w:ascii="Arial" w:hAnsi="Arial"/>
          <w:sz w:val="18"/>
        </w:rPr>
        <w:t>lo</w:t>
      </w:r>
      <w:r>
        <w:rPr>
          <w:rFonts w:ascii="Arial" w:hAnsi="Arial"/>
          <w:spacing w:val="-5"/>
          <w:sz w:val="18"/>
        </w:rPr>
        <w:t> </w:t>
      </w:r>
      <w:r>
        <w:rPr>
          <w:rFonts w:ascii="Arial" w:hAnsi="Arial"/>
          <w:sz w:val="18"/>
        </w:rPr>
        <w:t>dispuesto</w:t>
      </w:r>
      <w:r>
        <w:rPr>
          <w:rFonts w:ascii="Arial" w:hAnsi="Arial"/>
          <w:spacing w:val="-4"/>
          <w:sz w:val="18"/>
        </w:rPr>
        <w:t> </w:t>
      </w:r>
      <w:r>
        <w:rPr>
          <w:rFonts w:ascii="Arial" w:hAnsi="Arial"/>
          <w:sz w:val="18"/>
        </w:rPr>
        <w:t>por</w:t>
      </w:r>
      <w:r>
        <w:rPr>
          <w:rFonts w:ascii="Arial" w:hAnsi="Arial"/>
          <w:spacing w:val="-5"/>
          <w:sz w:val="18"/>
        </w:rPr>
        <w:t> </w:t>
      </w:r>
      <w:r>
        <w:rPr>
          <w:rFonts w:ascii="Arial" w:hAnsi="Arial"/>
          <w:sz w:val="18"/>
        </w:rPr>
        <w:t>los</w:t>
      </w:r>
      <w:r>
        <w:rPr>
          <w:rFonts w:ascii="Arial" w:hAnsi="Arial"/>
          <w:spacing w:val="-5"/>
          <w:sz w:val="18"/>
        </w:rPr>
        <w:t> </w:t>
      </w:r>
      <w:r>
        <w:rPr>
          <w:rFonts w:ascii="Arial" w:hAnsi="Arial"/>
          <w:sz w:val="18"/>
        </w:rPr>
        <w:t>artículos</w:t>
      </w:r>
      <w:r>
        <w:rPr>
          <w:rFonts w:ascii="Arial" w:hAnsi="Arial"/>
          <w:spacing w:val="-4"/>
          <w:sz w:val="18"/>
        </w:rPr>
        <w:t> </w:t>
      </w:r>
      <w:r>
        <w:rPr>
          <w:rFonts w:ascii="Arial" w:hAnsi="Arial"/>
          <w:sz w:val="18"/>
        </w:rPr>
        <w:t>36,</w:t>
      </w:r>
      <w:r>
        <w:rPr>
          <w:rFonts w:ascii="Arial" w:hAnsi="Arial"/>
          <w:spacing w:val="-5"/>
          <w:sz w:val="18"/>
        </w:rPr>
        <w:t> </w:t>
      </w:r>
      <w:r>
        <w:rPr>
          <w:rFonts w:ascii="Arial" w:hAnsi="Arial"/>
          <w:sz w:val="18"/>
        </w:rPr>
        <w:t>46</w:t>
      </w:r>
      <w:r>
        <w:rPr>
          <w:rFonts w:ascii="Arial" w:hAnsi="Arial"/>
          <w:spacing w:val="-5"/>
          <w:sz w:val="18"/>
        </w:rPr>
        <w:t> </w:t>
      </w:r>
      <w:r>
        <w:rPr>
          <w:rFonts w:ascii="Arial" w:hAnsi="Arial"/>
          <w:sz w:val="18"/>
        </w:rPr>
        <w:t>y</w:t>
      </w:r>
      <w:r>
        <w:rPr>
          <w:rFonts w:ascii="Arial" w:hAnsi="Arial"/>
          <w:spacing w:val="-4"/>
          <w:sz w:val="18"/>
        </w:rPr>
        <w:t> </w:t>
      </w:r>
      <w:r>
        <w:rPr>
          <w:rFonts w:ascii="Arial" w:hAnsi="Arial"/>
          <w:sz w:val="18"/>
        </w:rPr>
        <w:t>50 </w:t>
      </w:r>
      <w:r>
        <w:rPr>
          <w:rFonts w:ascii="Arial" w:hAnsi="Arial"/>
          <w:sz w:val="18"/>
        </w:rPr>
        <w:t>fracciones VIII y XXVI de la Constitución Política; 1º, 2º, 3º fracción I, 4º, 8º, 11 fracciones</w:t>
      </w:r>
      <w:r>
        <w:rPr>
          <w:rFonts w:ascii="Arial" w:hAnsi="Arial"/>
          <w:spacing w:val="-4"/>
          <w:sz w:val="18"/>
        </w:rPr>
        <w:t> </w:t>
      </w:r>
      <w:r>
        <w:rPr>
          <w:rFonts w:ascii="Arial" w:hAnsi="Arial"/>
          <w:sz w:val="18"/>
        </w:rPr>
        <w:t>III</w:t>
      </w:r>
      <w:r>
        <w:rPr>
          <w:rFonts w:ascii="Arial" w:hAnsi="Arial"/>
          <w:spacing w:val="-4"/>
          <w:sz w:val="18"/>
        </w:rPr>
        <w:t> </w:t>
      </w:r>
      <w:r>
        <w:rPr>
          <w:rFonts w:ascii="Arial" w:hAnsi="Arial"/>
          <w:sz w:val="18"/>
        </w:rPr>
        <w:t>y</w:t>
      </w:r>
      <w:r>
        <w:rPr>
          <w:rFonts w:ascii="Arial" w:hAnsi="Arial"/>
          <w:spacing w:val="-4"/>
          <w:sz w:val="18"/>
        </w:rPr>
        <w:t> </w:t>
      </w:r>
      <w:r>
        <w:rPr>
          <w:rFonts w:ascii="Arial" w:hAnsi="Arial"/>
          <w:sz w:val="18"/>
        </w:rPr>
        <w:t>XII,</w:t>
      </w:r>
      <w:r>
        <w:rPr>
          <w:rFonts w:ascii="Arial" w:hAnsi="Arial"/>
          <w:spacing w:val="-4"/>
          <w:sz w:val="18"/>
        </w:rPr>
        <w:t> </w:t>
      </w:r>
      <w:r>
        <w:rPr>
          <w:rFonts w:ascii="Arial" w:hAnsi="Arial"/>
          <w:sz w:val="18"/>
        </w:rPr>
        <w:t>12</w:t>
      </w:r>
      <w:r>
        <w:rPr>
          <w:rFonts w:ascii="Arial" w:hAnsi="Arial"/>
          <w:spacing w:val="-4"/>
          <w:sz w:val="18"/>
        </w:rPr>
        <w:t> </w:t>
      </w:r>
      <w:r>
        <w:rPr>
          <w:rFonts w:ascii="Arial" w:hAnsi="Arial"/>
          <w:sz w:val="18"/>
        </w:rPr>
        <w:t>fracciones</w:t>
      </w:r>
      <w:r>
        <w:rPr>
          <w:rFonts w:ascii="Arial" w:hAnsi="Arial"/>
          <w:spacing w:val="-4"/>
          <w:sz w:val="18"/>
        </w:rPr>
        <w:t> </w:t>
      </w:r>
      <w:r>
        <w:rPr>
          <w:rFonts w:ascii="Arial" w:hAnsi="Arial"/>
          <w:sz w:val="18"/>
        </w:rPr>
        <w:t>I</w:t>
      </w:r>
      <w:r>
        <w:rPr>
          <w:rFonts w:ascii="Arial" w:hAnsi="Arial"/>
          <w:spacing w:val="-4"/>
          <w:sz w:val="18"/>
        </w:rPr>
        <w:t> </w:t>
      </w:r>
      <w:r>
        <w:rPr>
          <w:rFonts w:ascii="Arial" w:hAnsi="Arial"/>
          <w:sz w:val="18"/>
        </w:rPr>
        <w:t>y</w:t>
      </w:r>
      <w:r>
        <w:rPr>
          <w:rFonts w:ascii="Arial" w:hAnsi="Arial"/>
          <w:spacing w:val="-4"/>
          <w:sz w:val="18"/>
        </w:rPr>
        <w:t> </w:t>
      </w:r>
      <w:r>
        <w:rPr>
          <w:rFonts w:ascii="Arial" w:hAnsi="Arial"/>
          <w:sz w:val="18"/>
        </w:rPr>
        <w:t>XIV,</w:t>
      </w:r>
      <w:r>
        <w:rPr>
          <w:rFonts w:ascii="Arial" w:hAnsi="Arial"/>
          <w:spacing w:val="-3"/>
          <w:sz w:val="18"/>
        </w:rPr>
        <w:t> </w:t>
      </w:r>
      <w:r>
        <w:rPr>
          <w:rFonts w:ascii="Arial" w:hAnsi="Arial"/>
          <w:sz w:val="18"/>
        </w:rPr>
        <w:t>13</w:t>
      </w:r>
      <w:r>
        <w:rPr>
          <w:rFonts w:ascii="Arial" w:hAnsi="Arial"/>
          <w:spacing w:val="-4"/>
          <w:sz w:val="18"/>
        </w:rPr>
        <w:t> </w:t>
      </w:r>
      <w:r>
        <w:rPr>
          <w:rFonts w:ascii="Arial" w:hAnsi="Arial"/>
          <w:sz w:val="18"/>
        </w:rPr>
        <w:t>fracción</w:t>
      </w:r>
      <w:r>
        <w:rPr>
          <w:rFonts w:ascii="Arial" w:hAnsi="Arial"/>
          <w:spacing w:val="-4"/>
          <w:sz w:val="18"/>
        </w:rPr>
        <w:t> </w:t>
      </w:r>
      <w:r>
        <w:rPr>
          <w:rFonts w:ascii="Arial" w:hAnsi="Arial"/>
          <w:sz w:val="18"/>
        </w:rPr>
        <w:t>IV</w:t>
      </w:r>
      <w:r>
        <w:rPr>
          <w:rFonts w:ascii="Arial" w:hAnsi="Arial"/>
          <w:spacing w:val="-4"/>
          <w:sz w:val="18"/>
        </w:rPr>
        <w:t> </w:t>
      </w:r>
      <w:r>
        <w:rPr>
          <w:rFonts w:ascii="Arial" w:hAnsi="Arial"/>
          <w:sz w:val="18"/>
        </w:rPr>
        <w:t>y</w:t>
      </w:r>
      <w:r>
        <w:rPr>
          <w:rFonts w:ascii="Arial" w:hAnsi="Arial"/>
          <w:spacing w:val="-4"/>
          <w:sz w:val="18"/>
        </w:rPr>
        <w:t> </w:t>
      </w:r>
      <w:r>
        <w:rPr>
          <w:rFonts w:ascii="Arial" w:hAnsi="Arial"/>
          <w:sz w:val="18"/>
        </w:rPr>
        <w:t>26</w:t>
      </w:r>
      <w:r>
        <w:rPr>
          <w:rFonts w:ascii="Arial" w:hAnsi="Arial"/>
          <w:spacing w:val="-3"/>
          <w:sz w:val="18"/>
        </w:rPr>
        <w:t> </w:t>
      </w:r>
      <w:r>
        <w:rPr>
          <w:rFonts w:ascii="Arial" w:hAnsi="Arial"/>
          <w:sz w:val="18"/>
        </w:rPr>
        <w:t>de</w:t>
      </w:r>
      <w:r>
        <w:rPr>
          <w:rFonts w:ascii="Arial" w:hAnsi="Arial"/>
          <w:spacing w:val="-4"/>
          <w:sz w:val="18"/>
        </w:rPr>
        <w:t> </w:t>
      </w:r>
      <w:r>
        <w:rPr>
          <w:rFonts w:ascii="Arial" w:hAnsi="Arial"/>
          <w:sz w:val="18"/>
        </w:rPr>
        <w:t>la</w:t>
      </w:r>
      <w:r>
        <w:rPr>
          <w:rFonts w:ascii="Arial" w:hAnsi="Arial"/>
          <w:spacing w:val="-3"/>
          <w:sz w:val="18"/>
        </w:rPr>
        <w:t> </w:t>
      </w:r>
      <w:r>
        <w:rPr>
          <w:rFonts w:ascii="Arial" w:hAnsi="Arial"/>
          <w:sz w:val="18"/>
        </w:rPr>
        <w:t>Ley</w:t>
      </w:r>
      <w:r>
        <w:rPr>
          <w:rFonts w:ascii="Arial" w:hAnsi="Arial"/>
          <w:spacing w:val="-3"/>
          <w:sz w:val="18"/>
        </w:rPr>
        <w:t> </w:t>
      </w:r>
      <w:r>
        <w:rPr>
          <w:rFonts w:ascii="Arial" w:hAnsi="Arial"/>
          <w:sz w:val="18"/>
        </w:rPr>
        <w:t>Orgánica </w:t>
      </w:r>
      <w:r>
        <w:rPr>
          <w:rFonts w:ascii="Arial" w:hAnsi="Arial"/>
          <w:sz w:val="18"/>
        </w:rPr>
        <w:t>del Poder Ejecutivo; y 1º, 2º, 3º y demás aplicables de la Ley de Movilidad y Transporte,</w:t>
      </w:r>
      <w:r>
        <w:rPr>
          <w:rFonts w:ascii="Arial" w:hAnsi="Arial"/>
          <w:spacing w:val="-13"/>
          <w:sz w:val="18"/>
        </w:rPr>
        <w:t> </w:t>
      </w:r>
      <w:r>
        <w:rPr>
          <w:rFonts w:ascii="Arial" w:hAnsi="Arial"/>
          <w:sz w:val="18"/>
        </w:rPr>
        <w:t>todos</w:t>
      </w:r>
      <w:r>
        <w:rPr>
          <w:rFonts w:ascii="Arial" w:hAnsi="Arial"/>
          <w:spacing w:val="-13"/>
          <w:sz w:val="18"/>
        </w:rPr>
        <w:t> </w:t>
      </w:r>
      <w:r>
        <w:rPr>
          <w:rFonts w:ascii="Arial" w:hAnsi="Arial"/>
          <w:sz w:val="18"/>
        </w:rPr>
        <w:t>los</w:t>
      </w:r>
      <w:r>
        <w:rPr>
          <w:rFonts w:ascii="Arial" w:hAnsi="Arial"/>
          <w:spacing w:val="-13"/>
          <w:sz w:val="18"/>
        </w:rPr>
        <w:t> </w:t>
      </w:r>
      <w:r>
        <w:rPr>
          <w:rFonts w:ascii="Arial" w:hAnsi="Arial"/>
          <w:sz w:val="18"/>
        </w:rPr>
        <w:t>ordenamientos</w:t>
      </w:r>
      <w:r>
        <w:rPr>
          <w:rFonts w:ascii="Arial" w:hAnsi="Arial"/>
          <w:spacing w:val="-13"/>
          <w:sz w:val="18"/>
        </w:rPr>
        <w:t> </w:t>
      </w:r>
      <w:r>
        <w:rPr>
          <w:rFonts w:ascii="Arial" w:hAnsi="Arial"/>
          <w:sz w:val="18"/>
        </w:rPr>
        <w:t>invocados</w:t>
      </w:r>
      <w:r>
        <w:rPr>
          <w:rFonts w:ascii="Arial" w:hAnsi="Arial"/>
          <w:spacing w:val="-13"/>
          <w:sz w:val="18"/>
        </w:rPr>
        <w:t> </w:t>
      </w:r>
      <w:r>
        <w:rPr>
          <w:rFonts w:ascii="Arial" w:hAnsi="Arial"/>
          <w:sz w:val="18"/>
        </w:rPr>
        <w:t>del</w:t>
      </w:r>
      <w:r>
        <w:rPr>
          <w:rFonts w:ascii="Arial" w:hAnsi="Arial"/>
          <w:spacing w:val="-13"/>
          <w:sz w:val="18"/>
        </w:rPr>
        <w:t> </w:t>
      </w:r>
      <w:r>
        <w:rPr>
          <w:rFonts w:ascii="Arial" w:hAnsi="Arial"/>
          <w:sz w:val="18"/>
        </w:rPr>
        <w:t>Estado</w:t>
      </w:r>
      <w:r>
        <w:rPr>
          <w:rFonts w:ascii="Arial" w:hAnsi="Arial"/>
          <w:spacing w:val="-13"/>
          <w:sz w:val="18"/>
        </w:rPr>
        <w:t> </w:t>
      </w:r>
      <w:r>
        <w:rPr>
          <w:rFonts w:ascii="Arial" w:hAnsi="Arial"/>
          <w:sz w:val="18"/>
        </w:rPr>
        <w:t>de</w:t>
      </w:r>
      <w:r>
        <w:rPr>
          <w:rFonts w:ascii="Arial" w:hAnsi="Arial"/>
          <w:spacing w:val="-13"/>
          <w:sz w:val="18"/>
        </w:rPr>
        <w:t> </w:t>
      </w:r>
      <w:r>
        <w:rPr>
          <w:rFonts w:ascii="Arial" w:hAnsi="Arial"/>
          <w:sz w:val="18"/>
        </w:rPr>
        <w:t>Jalisco,</w:t>
      </w:r>
      <w:r>
        <w:rPr>
          <w:rFonts w:ascii="Arial" w:hAnsi="Arial"/>
          <w:spacing w:val="-13"/>
          <w:sz w:val="18"/>
        </w:rPr>
        <w:t> </w:t>
      </w:r>
      <w:r>
        <w:rPr>
          <w:rFonts w:ascii="Arial" w:hAnsi="Arial"/>
          <w:sz w:val="18"/>
        </w:rPr>
        <w:t>y</w:t>
      </w:r>
    </w:p>
    <w:p>
      <w:pPr>
        <w:spacing w:line="240" w:lineRule="auto" w:before="0"/>
        <w:rPr>
          <w:rFonts w:ascii="Arial" w:hAnsi="Arial" w:cs="Arial" w:eastAsia="Arial" w:hint="default"/>
          <w:sz w:val="18"/>
          <w:szCs w:val="18"/>
        </w:rPr>
      </w:pPr>
    </w:p>
    <w:p>
      <w:pPr>
        <w:spacing w:line="240" w:lineRule="auto" w:before="3"/>
        <w:rPr>
          <w:rFonts w:ascii="Arial" w:hAnsi="Arial" w:cs="Arial" w:eastAsia="Arial" w:hint="default"/>
          <w:sz w:val="17"/>
          <w:szCs w:val="17"/>
        </w:rPr>
      </w:pPr>
    </w:p>
    <w:p>
      <w:pPr>
        <w:spacing w:before="0"/>
        <w:ind w:left="3366" w:right="3603" w:firstLine="0"/>
        <w:jc w:val="center"/>
        <w:rPr>
          <w:rFonts w:ascii="Arial" w:hAnsi="Arial" w:cs="Arial" w:eastAsia="Arial" w:hint="default"/>
          <w:sz w:val="18"/>
          <w:szCs w:val="18"/>
        </w:rPr>
      </w:pPr>
      <w:r>
        <w:rPr>
          <w:rFonts w:ascii="Arial"/>
          <w:b/>
          <w:sz w:val="18"/>
        </w:rPr>
        <w:t>CONSIDERANDO:</w:t>
      </w:r>
      <w:r>
        <w:rPr>
          <w:rFonts w:ascii="Arial"/>
          <w:sz w:val="18"/>
        </w:rPr>
      </w:r>
    </w:p>
    <w:p>
      <w:pPr>
        <w:spacing w:line="240" w:lineRule="auto" w:before="0"/>
        <w:rPr>
          <w:rFonts w:ascii="Arial" w:hAnsi="Arial" w:cs="Arial" w:eastAsia="Arial" w:hint="default"/>
          <w:b/>
          <w:bCs/>
          <w:sz w:val="18"/>
          <w:szCs w:val="18"/>
        </w:rPr>
      </w:pPr>
    </w:p>
    <w:p>
      <w:pPr>
        <w:pStyle w:val="ListParagraph"/>
        <w:numPr>
          <w:ilvl w:val="0"/>
          <w:numId w:val="1"/>
        </w:numPr>
        <w:tabs>
          <w:tab w:pos="1267" w:val="left" w:leader="none"/>
        </w:tabs>
        <w:spacing w:line="204" w:lineRule="exact" w:before="0" w:after="0"/>
        <w:ind w:left="999" w:right="1236" w:firstLine="0"/>
        <w:jc w:val="both"/>
        <w:rPr>
          <w:rFonts w:ascii="Arial" w:hAnsi="Arial" w:cs="Arial" w:eastAsia="Arial" w:hint="default"/>
          <w:sz w:val="18"/>
          <w:szCs w:val="18"/>
        </w:rPr>
      </w:pPr>
      <w:r>
        <w:rPr>
          <w:rFonts w:ascii="Arial" w:hAnsi="Arial"/>
          <w:sz w:val="18"/>
        </w:rPr>
        <w:t>El artículo 36 de la Constitución Política del Estado de Jalisco, establece que el ejercicio del Poder Ejecutivo es depositado en un ciudadano a quien se le</w:t>
      </w:r>
      <w:r>
        <w:rPr>
          <w:rFonts w:ascii="Arial" w:hAnsi="Arial"/>
          <w:spacing w:val="-4"/>
          <w:sz w:val="18"/>
        </w:rPr>
        <w:t> </w:t>
      </w:r>
      <w:r>
        <w:rPr>
          <w:rFonts w:ascii="Arial" w:hAnsi="Arial"/>
          <w:sz w:val="18"/>
        </w:rPr>
        <w:t>denomina</w:t>
      </w:r>
      <w:r>
        <w:rPr>
          <w:rFonts w:ascii="Arial" w:hAnsi="Arial"/>
          <w:spacing w:val="-4"/>
          <w:sz w:val="18"/>
        </w:rPr>
        <w:t> </w:t>
      </w:r>
      <w:r>
        <w:rPr>
          <w:rFonts w:ascii="Arial" w:hAnsi="Arial"/>
          <w:sz w:val="18"/>
        </w:rPr>
        <w:t>Gobernador</w:t>
      </w:r>
      <w:r>
        <w:rPr>
          <w:rFonts w:ascii="Arial" w:hAnsi="Arial"/>
          <w:spacing w:val="-4"/>
          <w:sz w:val="18"/>
        </w:rPr>
        <w:t> </w:t>
      </w:r>
      <w:r>
        <w:rPr>
          <w:rFonts w:ascii="Arial" w:hAnsi="Arial"/>
          <w:sz w:val="18"/>
        </w:rPr>
        <w:t>del</w:t>
      </w:r>
      <w:r>
        <w:rPr>
          <w:rFonts w:ascii="Arial" w:hAnsi="Arial"/>
          <w:spacing w:val="-4"/>
          <w:sz w:val="18"/>
        </w:rPr>
        <w:t> </w:t>
      </w:r>
      <w:r>
        <w:rPr>
          <w:rFonts w:ascii="Arial" w:hAnsi="Arial"/>
          <w:sz w:val="18"/>
        </w:rPr>
        <w:t>Estado</w:t>
      </w:r>
      <w:r>
        <w:rPr>
          <w:rFonts w:ascii="Arial" w:hAnsi="Arial"/>
          <w:spacing w:val="-4"/>
          <w:sz w:val="18"/>
        </w:rPr>
        <w:t> </w:t>
      </w:r>
      <w:r>
        <w:rPr>
          <w:rFonts w:ascii="Arial" w:hAnsi="Arial"/>
          <w:sz w:val="18"/>
        </w:rPr>
        <w:t>y,</w:t>
      </w:r>
      <w:r>
        <w:rPr>
          <w:rFonts w:ascii="Arial" w:hAnsi="Arial"/>
          <w:spacing w:val="-4"/>
          <w:sz w:val="18"/>
        </w:rPr>
        <w:t> </w:t>
      </w:r>
      <w:r>
        <w:rPr>
          <w:rFonts w:ascii="Arial" w:hAnsi="Arial"/>
          <w:sz w:val="18"/>
        </w:rPr>
        <w:t>asimismo,</w:t>
      </w:r>
      <w:r>
        <w:rPr>
          <w:rFonts w:ascii="Arial" w:hAnsi="Arial"/>
          <w:spacing w:val="-4"/>
          <w:sz w:val="18"/>
        </w:rPr>
        <w:t> </w:t>
      </w:r>
      <w:r>
        <w:rPr>
          <w:rFonts w:ascii="Arial" w:hAnsi="Arial"/>
          <w:sz w:val="18"/>
        </w:rPr>
        <w:t>en</w:t>
      </w:r>
      <w:r>
        <w:rPr>
          <w:rFonts w:ascii="Arial" w:hAnsi="Arial"/>
          <w:spacing w:val="-4"/>
          <w:sz w:val="18"/>
        </w:rPr>
        <w:t> </w:t>
      </w:r>
      <w:r>
        <w:rPr>
          <w:rFonts w:ascii="Arial" w:hAnsi="Arial"/>
          <w:sz w:val="18"/>
        </w:rPr>
        <w:t>su</w:t>
      </w:r>
      <w:r>
        <w:rPr>
          <w:rFonts w:ascii="Arial" w:hAnsi="Arial"/>
          <w:spacing w:val="-4"/>
          <w:sz w:val="18"/>
        </w:rPr>
        <w:t> </w:t>
      </w:r>
      <w:r>
        <w:rPr>
          <w:rFonts w:ascii="Arial" w:hAnsi="Arial"/>
          <w:sz w:val="18"/>
        </w:rPr>
        <w:t>artículo</w:t>
      </w:r>
      <w:r>
        <w:rPr>
          <w:rFonts w:ascii="Arial" w:hAnsi="Arial"/>
          <w:spacing w:val="-4"/>
          <w:sz w:val="18"/>
        </w:rPr>
        <w:t> </w:t>
      </w:r>
      <w:r>
        <w:rPr>
          <w:rFonts w:ascii="Arial" w:hAnsi="Arial"/>
          <w:sz w:val="18"/>
        </w:rPr>
        <w:t>50</w:t>
      </w:r>
      <w:r>
        <w:rPr>
          <w:rFonts w:ascii="Arial" w:hAnsi="Arial"/>
          <w:spacing w:val="-4"/>
          <w:sz w:val="18"/>
        </w:rPr>
        <w:t> </w:t>
      </w:r>
      <w:r>
        <w:rPr>
          <w:rFonts w:ascii="Arial" w:hAnsi="Arial"/>
          <w:sz w:val="18"/>
        </w:rPr>
        <w:t>fracción</w:t>
      </w:r>
      <w:r>
        <w:rPr>
          <w:rFonts w:ascii="Arial" w:hAnsi="Arial"/>
          <w:spacing w:val="-4"/>
          <w:sz w:val="18"/>
        </w:rPr>
        <w:t> </w:t>
      </w:r>
      <w:r>
        <w:rPr>
          <w:rFonts w:ascii="Arial" w:hAnsi="Arial"/>
          <w:sz w:val="18"/>
        </w:rPr>
        <w:t>VIII </w:t>
      </w:r>
      <w:r>
        <w:rPr>
          <w:rFonts w:ascii="Arial" w:hAnsi="Arial"/>
          <w:sz w:val="18"/>
        </w:rPr>
        <w:t>determina,</w:t>
      </w:r>
      <w:r>
        <w:rPr>
          <w:rFonts w:ascii="Arial" w:hAnsi="Arial"/>
          <w:spacing w:val="-4"/>
          <w:sz w:val="18"/>
        </w:rPr>
        <w:t> </w:t>
      </w:r>
      <w:r>
        <w:rPr>
          <w:rFonts w:ascii="Arial" w:hAnsi="Arial"/>
          <w:sz w:val="18"/>
        </w:rPr>
        <w:t>entre</w:t>
      </w:r>
      <w:r>
        <w:rPr>
          <w:rFonts w:ascii="Arial" w:hAnsi="Arial"/>
          <w:spacing w:val="-4"/>
          <w:sz w:val="18"/>
        </w:rPr>
        <w:t> </w:t>
      </w:r>
      <w:r>
        <w:rPr>
          <w:rFonts w:ascii="Arial" w:hAnsi="Arial"/>
          <w:sz w:val="18"/>
        </w:rPr>
        <w:t>otras</w:t>
      </w:r>
      <w:r>
        <w:rPr>
          <w:rFonts w:ascii="Arial" w:hAnsi="Arial"/>
          <w:spacing w:val="-4"/>
          <w:sz w:val="18"/>
        </w:rPr>
        <w:t> </w:t>
      </w:r>
      <w:r>
        <w:rPr>
          <w:rFonts w:ascii="Arial" w:hAnsi="Arial"/>
          <w:sz w:val="18"/>
        </w:rPr>
        <w:t>de</w:t>
      </w:r>
      <w:r>
        <w:rPr>
          <w:rFonts w:ascii="Arial" w:hAnsi="Arial"/>
          <w:spacing w:val="-4"/>
          <w:sz w:val="18"/>
        </w:rPr>
        <w:t> </w:t>
      </w:r>
      <w:r>
        <w:rPr>
          <w:rFonts w:ascii="Arial" w:hAnsi="Arial"/>
          <w:sz w:val="18"/>
        </w:rPr>
        <w:t>sus</w:t>
      </w:r>
      <w:r>
        <w:rPr>
          <w:rFonts w:ascii="Arial" w:hAnsi="Arial"/>
          <w:spacing w:val="-4"/>
          <w:sz w:val="18"/>
        </w:rPr>
        <w:t> </w:t>
      </w:r>
      <w:r>
        <w:rPr>
          <w:rFonts w:ascii="Arial" w:hAnsi="Arial"/>
          <w:sz w:val="18"/>
        </w:rPr>
        <w:t>facultades,</w:t>
      </w:r>
      <w:r>
        <w:rPr>
          <w:rFonts w:ascii="Arial" w:hAnsi="Arial"/>
          <w:spacing w:val="-4"/>
          <w:sz w:val="18"/>
        </w:rPr>
        <w:t> </w:t>
      </w:r>
      <w:r>
        <w:rPr>
          <w:rFonts w:ascii="Arial" w:hAnsi="Arial"/>
          <w:sz w:val="18"/>
        </w:rPr>
        <w:t>que</w:t>
      </w:r>
      <w:r>
        <w:rPr>
          <w:rFonts w:ascii="Arial" w:hAnsi="Arial"/>
          <w:spacing w:val="-4"/>
          <w:sz w:val="18"/>
        </w:rPr>
        <w:t> </w:t>
      </w:r>
      <w:r>
        <w:rPr>
          <w:rFonts w:ascii="Arial" w:hAnsi="Arial"/>
          <w:sz w:val="18"/>
        </w:rPr>
        <w:t>le</w:t>
      </w:r>
      <w:r>
        <w:rPr>
          <w:rFonts w:ascii="Arial" w:hAnsi="Arial"/>
          <w:spacing w:val="-4"/>
          <w:sz w:val="18"/>
        </w:rPr>
        <w:t> </w:t>
      </w:r>
      <w:r>
        <w:rPr>
          <w:rFonts w:ascii="Arial" w:hAnsi="Arial"/>
          <w:sz w:val="18"/>
        </w:rPr>
        <w:t>corresponde</w:t>
      </w:r>
      <w:r>
        <w:rPr>
          <w:rFonts w:ascii="Arial" w:hAnsi="Arial"/>
          <w:spacing w:val="-4"/>
          <w:sz w:val="18"/>
        </w:rPr>
        <w:t> </w:t>
      </w:r>
      <w:r>
        <w:rPr>
          <w:rFonts w:ascii="Arial" w:hAnsi="Arial"/>
          <w:sz w:val="18"/>
        </w:rPr>
        <w:t>a</w:t>
      </w:r>
      <w:r>
        <w:rPr>
          <w:rFonts w:ascii="Arial" w:hAnsi="Arial"/>
          <w:spacing w:val="-4"/>
          <w:sz w:val="18"/>
        </w:rPr>
        <w:t> </w:t>
      </w:r>
      <w:r>
        <w:rPr>
          <w:rFonts w:ascii="Arial" w:hAnsi="Arial"/>
          <w:sz w:val="18"/>
        </w:rPr>
        <w:t>éste</w:t>
      </w:r>
      <w:r>
        <w:rPr>
          <w:rFonts w:ascii="Arial" w:hAnsi="Arial"/>
          <w:spacing w:val="-4"/>
          <w:sz w:val="18"/>
        </w:rPr>
        <w:t> </w:t>
      </w:r>
      <w:r>
        <w:rPr>
          <w:rFonts w:ascii="Arial" w:hAnsi="Arial"/>
          <w:sz w:val="18"/>
        </w:rPr>
        <w:t>expedir</w:t>
      </w:r>
      <w:r>
        <w:rPr>
          <w:rFonts w:ascii="Arial" w:hAnsi="Arial"/>
          <w:spacing w:val="-4"/>
          <w:sz w:val="18"/>
        </w:rPr>
        <w:t> </w:t>
      </w:r>
      <w:r>
        <w:rPr>
          <w:rFonts w:ascii="Arial" w:hAnsi="Arial"/>
          <w:sz w:val="18"/>
        </w:rPr>
        <w:t>los </w:t>
      </w:r>
      <w:r>
        <w:rPr>
          <w:rFonts w:ascii="Arial" w:hAnsi="Arial"/>
          <w:sz w:val="18"/>
        </w:rPr>
        <w:t>reglamentos que resulten necesarios a fin de proveer en la esfera administrativa la exacta observancia de las leyes y el buen despacho de la </w:t>
      </w:r>
      <w:r>
        <w:rPr>
          <w:rFonts w:ascii="Arial" w:hAnsi="Arial"/>
          <w:w w:val="95"/>
          <w:sz w:val="18"/>
        </w:rPr>
        <w:t>administración </w:t>
      </w:r>
      <w:r>
        <w:rPr>
          <w:rFonts w:ascii="Arial" w:hAnsi="Arial"/>
          <w:spacing w:val="4"/>
          <w:w w:val="95"/>
          <w:sz w:val="18"/>
        </w:rPr>
        <w:t> </w:t>
      </w:r>
      <w:r>
        <w:rPr>
          <w:rFonts w:ascii="Arial" w:hAnsi="Arial"/>
          <w:w w:val="95"/>
          <w:sz w:val="18"/>
        </w:rPr>
        <w:t>pública.</w:t>
      </w:r>
      <w:r>
        <w:rPr>
          <w:rFonts w:ascii="Arial" w:hAnsi="Arial"/>
          <w:sz w:val="18"/>
        </w:rPr>
      </w:r>
    </w:p>
    <w:p>
      <w:pPr>
        <w:spacing w:line="240" w:lineRule="auto" w:before="10"/>
        <w:rPr>
          <w:rFonts w:ascii="Arial" w:hAnsi="Arial" w:cs="Arial" w:eastAsia="Arial" w:hint="default"/>
          <w:sz w:val="17"/>
          <w:szCs w:val="17"/>
        </w:rPr>
      </w:pPr>
    </w:p>
    <w:p>
      <w:pPr>
        <w:pStyle w:val="ListParagraph"/>
        <w:numPr>
          <w:ilvl w:val="0"/>
          <w:numId w:val="1"/>
        </w:numPr>
        <w:tabs>
          <w:tab w:pos="1267" w:val="left" w:leader="none"/>
        </w:tabs>
        <w:spacing w:line="204" w:lineRule="exact" w:before="0" w:after="0"/>
        <w:ind w:left="999" w:right="1235" w:firstLine="0"/>
        <w:jc w:val="both"/>
        <w:rPr>
          <w:rFonts w:ascii="Arial" w:hAnsi="Arial" w:cs="Arial" w:eastAsia="Arial" w:hint="default"/>
          <w:sz w:val="18"/>
          <w:szCs w:val="18"/>
        </w:rPr>
      </w:pPr>
      <w:r>
        <w:rPr>
          <w:rFonts w:ascii="Arial" w:hAnsi="Arial"/>
          <w:sz w:val="18"/>
        </w:rPr>
        <w:t>La Ley Orgánica del Poder Ejecutivo del Estado de Jalisco prescribe en sus artículos 1º y 4º que dicho ordenamiento tiene por objeto regular el ejercicio de las facultades y atribuciones para el cumplimiento de las obligaciones que competen al Poder Ejecutivo; establece las bases para la organización, funcionamiento y control de la Administración Pública del Estado de Jalisco, de conformidad</w:t>
      </w:r>
      <w:r>
        <w:rPr>
          <w:rFonts w:ascii="Arial" w:hAnsi="Arial"/>
          <w:spacing w:val="-10"/>
          <w:sz w:val="18"/>
        </w:rPr>
        <w:t> </w:t>
      </w:r>
      <w:r>
        <w:rPr>
          <w:rFonts w:ascii="Arial" w:hAnsi="Arial"/>
          <w:sz w:val="18"/>
        </w:rPr>
        <w:t>con</w:t>
      </w:r>
      <w:r>
        <w:rPr>
          <w:rFonts w:ascii="Arial" w:hAnsi="Arial"/>
          <w:spacing w:val="-10"/>
          <w:sz w:val="18"/>
        </w:rPr>
        <w:t> </w:t>
      </w:r>
      <w:r>
        <w:rPr>
          <w:rFonts w:ascii="Arial" w:hAnsi="Arial"/>
          <w:sz w:val="18"/>
        </w:rPr>
        <w:t>lo</w:t>
      </w:r>
      <w:r>
        <w:rPr>
          <w:rFonts w:ascii="Arial" w:hAnsi="Arial"/>
          <w:spacing w:val="-10"/>
          <w:sz w:val="18"/>
        </w:rPr>
        <w:t> </w:t>
      </w:r>
      <w:r>
        <w:rPr>
          <w:rFonts w:ascii="Arial" w:hAnsi="Arial"/>
          <w:sz w:val="18"/>
        </w:rPr>
        <w:t>dispuesto</w:t>
      </w:r>
      <w:r>
        <w:rPr>
          <w:rFonts w:ascii="Arial" w:hAnsi="Arial"/>
          <w:spacing w:val="-10"/>
          <w:sz w:val="18"/>
        </w:rPr>
        <w:t> </w:t>
      </w:r>
      <w:r>
        <w:rPr>
          <w:rFonts w:ascii="Arial" w:hAnsi="Arial"/>
          <w:sz w:val="18"/>
        </w:rPr>
        <w:t>por</w:t>
      </w:r>
      <w:r>
        <w:rPr>
          <w:rFonts w:ascii="Arial" w:hAnsi="Arial"/>
          <w:spacing w:val="-10"/>
          <w:sz w:val="18"/>
        </w:rPr>
        <w:t> </w:t>
      </w:r>
      <w:r>
        <w:rPr>
          <w:rFonts w:ascii="Arial" w:hAnsi="Arial"/>
          <w:sz w:val="18"/>
        </w:rPr>
        <w:t>la</w:t>
      </w:r>
      <w:r>
        <w:rPr>
          <w:rFonts w:ascii="Arial" w:hAnsi="Arial"/>
          <w:spacing w:val="-10"/>
          <w:sz w:val="18"/>
        </w:rPr>
        <w:t> </w:t>
      </w:r>
      <w:r>
        <w:rPr>
          <w:rFonts w:ascii="Arial" w:hAnsi="Arial"/>
          <w:sz w:val="18"/>
        </w:rPr>
        <w:t>Constitución</w:t>
      </w:r>
      <w:r>
        <w:rPr>
          <w:rFonts w:ascii="Arial" w:hAnsi="Arial"/>
          <w:spacing w:val="-10"/>
          <w:sz w:val="18"/>
        </w:rPr>
        <w:t> </w:t>
      </w:r>
      <w:r>
        <w:rPr>
          <w:rFonts w:ascii="Arial" w:hAnsi="Arial"/>
          <w:sz w:val="18"/>
        </w:rPr>
        <w:t>Política</w:t>
      </w:r>
      <w:r>
        <w:rPr>
          <w:rFonts w:ascii="Arial" w:hAnsi="Arial"/>
          <w:spacing w:val="-10"/>
          <w:sz w:val="18"/>
        </w:rPr>
        <w:t> </w:t>
      </w:r>
      <w:r>
        <w:rPr>
          <w:rFonts w:ascii="Arial" w:hAnsi="Arial"/>
          <w:sz w:val="18"/>
        </w:rPr>
        <w:t>de</w:t>
      </w:r>
      <w:r>
        <w:rPr>
          <w:rFonts w:ascii="Arial" w:hAnsi="Arial"/>
          <w:spacing w:val="-10"/>
          <w:sz w:val="18"/>
        </w:rPr>
        <w:t> </w:t>
      </w:r>
      <w:r>
        <w:rPr>
          <w:rFonts w:ascii="Arial" w:hAnsi="Arial"/>
          <w:sz w:val="18"/>
        </w:rPr>
        <w:t>los</w:t>
      </w:r>
      <w:r>
        <w:rPr>
          <w:rFonts w:ascii="Arial" w:hAnsi="Arial"/>
          <w:spacing w:val="-10"/>
          <w:sz w:val="18"/>
        </w:rPr>
        <w:t> </w:t>
      </w:r>
      <w:r>
        <w:rPr>
          <w:rFonts w:ascii="Arial" w:hAnsi="Arial"/>
          <w:sz w:val="18"/>
        </w:rPr>
        <w:t>Estados</w:t>
      </w:r>
      <w:r>
        <w:rPr>
          <w:rFonts w:ascii="Arial" w:hAnsi="Arial"/>
          <w:spacing w:val="-10"/>
          <w:sz w:val="18"/>
        </w:rPr>
        <w:t> </w:t>
      </w:r>
      <w:r>
        <w:rPr>
          <w:rFonts w:ascii="Arial" w:hAnsi="Arial"/>
          <w:sz w:val="18"/>
        </w:rPr>
        <w:t>Unidos </w:t>
      </w:r>
      <w:r>
        <w:rPr>
          <w:rFonts w:ascii="Arial" w:hAnsi="Arial"/>
          <w:sz w:val="18"/>
        </w:rPr>
        <w:t>Mexicanos,</w:t>
      </w:r>
      <w:r>
        <w:rPr>
          <w:rFonts w:ascii="Arial" w:hAnsi="Arial"/>
          <w:spacing w:val="-10"/>
          <w:sz w:val="18"/>
        </w:rPr>
        <w:t> </w:t>
      </w:r>
      <w:r>
        <w:rPr>
          <w:rFonts w:ascii="Arial" w:hAnsi="Arial"/>
          <w:sz w:val="18"/>
        </w:rPr>
        <w:t>la</w:t>
      </w:r>
      <w:r>
        <w:rPr>
          <w:rFonts w:ascii="Arial" w:hAnsi="Arial"/>
          <w:spacing w:val="-10"/>
          <w:sz w:val="18"/>
        </w:rPr>
        <w:t> </w:t>
      </w:r>
      <w:r>
        <w:rPr>
          <w:rFonts w:ascii="Arial" w:hAnsi="Arial"/>
          <w:sz w:val="18"/>
        </w:rPr>
        <w:t>Constitución</w:t>
      </w:r>
      <w:r>
        <w:rPr>
          <w:rFonts w:ascii="Arial" w:hAnsi="Arial"/>
          <w:spacing w:val="-10"/>
          <w:sz w:val="18"/>
        </w:rPr>
        <w:t> </w:t>
      </w:r>
      <w:r>
        <w:rPr>
          <w:rFonts w:ascii="Arial" w:hAnsi="Arial"/>
          <w:sz w:val="18"/>
        </w:rPr>
        <w:t>local,</w:t>
      </w:r>
      <w:r>
        <w:rPr>
          <w:rFonts w:ascii="Arial" w:hAnsi="Arial"/>
          <w:spacing w:val="-10"/>
          <w:sz w:val="18"/>
        </w:rPr>
        <w:t> </w:t>
      </w:r>
      <w:r>
        <w:rPr>
          <w:rFonts w:ascii="Arial" w:hAnsi="Arial"/>
          <w:sz w:val="18"/>
        </w:rPr>
        <w:t>dicha</w:t>
      </w:r>
      <w:r>
        <w:rPr>
          <w:rFonts w:ascii="Arial" w:hAnsi="Arial"/>
          <w:spacing w:val="-7"/>
          <w:sz w:val="18"/>
        </w:rPr>
        <w:t> </w:t>
      </w:r>
      <w:r>
        <w:rPr>
          <w:rFonts w:ascii="Arial" w:hAnsi="Arial"/>
          <w:sz w:val="18"/>
        </w:rPr>
        <w:t>Ley</w:t>
      </w:r>
      <w:r>
        <w:rPr>
          <w:rFonts w:ascii="Arial" w:hAnsi="Arial"/>
          <w:spacing w:val="-10"/>
          <w:sz w:val="18"/>
        </w:rPr>
        <w:t> </w:t>
      </w:r>
      <w:r>
        <w:rPr>
          <w:rFonts w:ascii="Arial" w:hAnsi="Arial"/>
          <w:sz w:val="18"/>
        </w:rPr>
        <w:t>Orgánica</w:t>
      </w:r>
      <w:r>
        <w:rPr>
          <w:rFonts w:ascii="Arial" w:hAnsi="Arial"/>
          <w:spacing w:val="-10"/>
          <w:sz w:val="18"/>
        </w:rPr>
        <w:t> </w:t>
      </w:r>
      <w:r>
        <w:rPr>
          <w:rFonts w:ascii="Arial" w:hAnsi="Arial"/>
          <w:sz w:val="18"/>
        </w:rPr>
        <w:t>y</w:t>
      </w:r>
      <w:r>
        <w:rPr>
          <w:rFonts w:ascii="Arial" w:hAnsi="Arial"/>
          <w:spacing w:val="-10"/>
          <w:sz w:val="18"/>
        </w:rPr>
        <w:t> </w:t>
      </w:r>
      <w:r>
        <w:rPr>
          <w:rFonts w:ascii="Arial" w:hAnsi="Arial"/>
          <w:sz w:val="18"/>
        </w:rPr>
        <w:t>las</w:t>
      </w:r>
      <w:r>
        <w:rPr>
          <w:rFonts w:ascii="Arial" w:hAnsi="Arial"/>
          <w:spacing w:val="-10"/>
          <w:sz w:val="18"/>
        </w:rPr>
        <w:t> </w:t>
      </w:r>
      <w:r>
        <w:rPr>
          <w:rFonts w:ascii="Arial" w:hAnsi="Arial"/>
          <w:sz w:val="18"/>
        </w:rPr>
        <w:t>demás</w:t>
      </w:r>
      <w:r>
        <w:rPr>
          <w:rFonts w:ascii="Arial" w:hAnsi="Arial"/>
          <w:spacing w:val="-9"/>
          <w:sz w:val="18"/>
        </w:rPr>
        <w:t> </w:t>
      </w:r>
      <w:r>
        <w:rPr>
          <w:rFonts w:ascii="Arial" w:hAnsi="Arial"/>
          <w:sz w:val="18"/>
        </w:rPr>
        <w:t>disposiciones </w:t>
      </w:r>
      <w:r>
        <w:rPr>
          <w:rFonts w:ascii="Arial" w:hAnsi="Arial"/>
          <w:sz w:val="18"/>
        </w:rPr>
        <w:t>jurídicas vigentes en el Estado; así como que el Gobernador del Estado tiene entre sus atribuciones el ejercicio directo de las facultades constitucionales y legales</w:t>
      </w:r>
      <w:r>
        <w:rPr>
          <w:rFonts w:ascii="Arial" w:hAnsi="Arial"/>
          <w:spacing w:val="-15"/>
          <w:sz w:val="18"/>
        </w:rPr>
        <w:t> </w:t>
      </w:r>
      <w:r>
        <w:rPr>
          <w:rFonts w:ascii="Arial" w:hAnsi="Arial"/>
          <w:sz w:val="18"/>
        </w:rPr>
        <w:t>que</w:t>
      </w:r>
      <w:r>
        <w:rPr>
          <w:rFonts w:ascii="Arial" w:hAnsi="Arial"/>
          <w:spacing w:val="-16"/>
          <w:sz w:val="18"/>
        </w:rPr>
        <w:t> </w:t>
      </w:r>
      <w:r>
        <w:rPr>
          <w:rFonts w:ascii="Arial" w:hAnsi="Arial"/>
          <w:sz w:val="18"/>
        </w:rPr>
        <w:t>dichos</w:t>
      </w:r>
      <w:r>
        <w:rPr>
          <w:rFonts w:ascii="Arial" w:hAnsi="Arial"/>
          <w:spacing w:val="-15"/>
          <w:sz w:val="18"/>
        </w:rPr>
        <w:t> </w:t>
      </w:r>
      <w:r>
        <w:rPr>
          <w:rFonts w:ascii="Arial" w:hAnsi="Arial"/>
          <w:sz w:val="18"/>
        </w:rPr>
        <w:t>ordenamientos</w:t>
      </w:r>
      <w:r>
        <w:rPr>
          <w:rFonts w:ascii="Arial" w:hAnsi="Arial"/>
          <w:spacing w:val="-15"/>
          <w:sz w:val="18"/>
        </w:rPr>
        <w:t> </w:t>
      </w:r>
      <w:r>
        <w:rPr>
          <w:rFonts w:ascii="Arial" w:hAnsi="Arial"/>
          <w:sz w:val="18"/>
        </w:rPr>
        <w:t>le</w:t>
      </w:r>
      <w:r>
        <w:rPr>
          <w:rFonts w:ascii="Arial" w:hAnsi="Arial"/>
          <w:spacing w:val="-16"/>
          <w:sz w:val="18"/>
        </w:rPr>
        <w:t> </w:t>
      </w:r>
      <w:r>
        <w:rPr>
          <w:rFonts w:ascii="Arial" w:hAnsi="Arial"/>
          <w:sz w:val="18"/>
        </w:rPr>
        <w:t>atribuyen.</w:t>
      </w:r>
    </w:p>
    <w:p>
      <w:pPr>
        <w:spacing w:line="240" w:lineRule="auto" w:before="9"/>
        <w:rPr>
          <w:rFonts w:ascii="Arial" w:hAnsi="Arial" w:cs="Arial" w:eastAsia="Arial" w:hint="default"/>
          <w:sz w:val="17"/>
          <w:szCs w:val="17"/>
        </w:rPr>
      </w:pPr>
    </w:p>
    <w:p>
      <w:pPr>
        <w:pStyle w:val="ListParagraph"/>
        <w:numPr>
          <w:ilvl w:val="0"/>
          <w:numId w:val="1"/>
        </w:numPr>
        <w:tabs>
          <w:tab w:pos="1267" w:val="left" w:leader="none"/>
        </w:tabs>
        <w:spacing w:line="204" w:lineRule="exact" w:before="0" w:after="0"/>
        <w:ind w:left="999" w:right="1238" w:firstLine="0"/>
        <w:jc w:val="both"/>
        <w:rPr>
          <w:rFonts w:ascii="Arial" w:hAnsi="Arial" w:cs="Arial" w:eastAsia="Arial" w:hint="default"/>
          <w:sz w:val="18"/>
          <w:szCs w:val="18"/>
        </w:rPr>
      </w:pPr>
      <w:r>
        <w:rPr>
          <w:rFonts w:ascii="Arial" w:hAnsi="Arial" w:cs="Arial" w:eastAsia="Arial" w:hint="default"/>
          <w:sz w:val="18"/>
          <w:szCs w:val="18"/>
        </w:rPr>
        <w:t>Mediante Decreto 24451/LX/13, publicado en el Periódico Oficial “El Estado de Jalisco” el 10 de agosto de 2013, se expidió la Ley de Movilidad y Transporte del Estado de Jalisco, de la cual se desprende que el Ejecutivo del Estado emitirá las disposiciones reglamentarias necesarias para el debido cumplimiento</w:t>
      </w:r>
      <w:r>
        <w:rPr>
          <w:rFonts w:ascii="Arial" w:hAnsi="Arial" w:cs="Arial" w:eastAsia="Arial" w:hint="default"/>
          <w:spacing w:val="-18"/>
          <w:sz w:val="18"/>
          <w:szCs w:val="18"/>
        </w:rPr>
        <w:t> </w:t>
      </w:r>
      <w:r>
        <w:rPr>
          <w:rFonts w:ascii="Arial" w:hAnsi="Arial" w:cs="Arial" w:eastAsia="Arial" w:hint="default"/>
          <w:sz w:val="18"/>
          <w:szCs w:val="18"/>
        </w:rPr>
        <w:t>de</w:t>
      </w:r>
      <w:r>
        <w:rPr>
          <w:rFonts w:ascii="Arial" w:hAnsi="Arial" w:cs="Arial" w:eastAsia="Arial" w:hint="default"/>
          <w:spacing w:val="-18"/>
          <w:sz w:val="18"/>
          <w:szCs w:val="18"/>
        </w:rPr>
        <w:t> </w:t>
      </w:r>
      <w:r>
        <w:rPr>
          <w:rFonts w:ascii="Arial" w:hAnsi="Arial" w:cs="Arial" w:eastAsia="Arial" w:hint="default"/>
          <w:sz w:val="18"/>
          <w:szCs w:val="18"/>
        </w:rPr>
        <w:t>dicho</w:t>
      </w:r>
      <w:r>
        <w:rPr>
          <w:rFonts w:ascii="Arial" w:hAnsi="Arial" w:cs="Arial" w:eastAsia="Arial" w:hint="default"/>
          <w:spacing w:val="-18"/>
          <w:sz w:val="18"/>
          <w:szCs w:val="18"/>
        </w:rPr>
        <w:t> </w:t>
      </w:r>
      <w:r>
        <w:rPr>
          <w:rFonts w:ascii="Arial" w:hAnsi="Arial" w:cs="Arial" w:eastAsia="Arial" w:hint="default"/>
          <w:sz w:val="18"/>
          <w:szCs w:val="18"/>
        </w:rPr>
        <w:t>decreto.</w:t>
      </w:r>
    </w:p>
    <w:p>
      <w:pPr>
        <w:spacing w:line="240" w:lineRule="auto" w:before="10"/>
        <w:rPr>
          <w:rFonts w:ascii="Arial" w:hAnsi="Arial" w:cs="Arial" w:eastAsia="Arial" w:hint="default"/>
          <w:sz w:val="17"/>
          <w:szCs w:val="17"/>
        </w:rPr>
      </w:pPr>
    </w:p>
    <w:p>
      <w:pPr>
        <w:pStyle w:val="ListParagraph"/>
        <w:numPr>
          <w:ilvl w:val="0"/>
          <w:numId w:val="1"/>
        </w:numPr>
        <w:tabs>
          <w:tab w:pos="1267" w:val="left" w:leader="none"/>
        </w:tabs>
        <w:spacing w:line="204" w:lineRule="exact" w:before="0" w:after="0"/>
        <w:ind w:left="999" w:right="1235" w:firstLine="0"/>
        <w:jc w:val="both"/>
        <w:rPr>
          <w:rFonts w:ascii="Arial" w:hAnsi="Arial" w:cs="Arial" w:eastAsia="Arial" w:hint="default"/>
          <w:sz w:val="18"/>
          <w:szCs w:val="18"/>
        </w:rPr>
      </w:pPr>
      <w:r>
        <w:rPr>
          <w:rFonts w:ascii="Arial" w:hAnsi="Arial"/>
          <w:sz w:val="18"/>
        </w:rPr>
        <w:t>Uno de los retos prioritarios de la actual Administración Estatal es proveer un entorno adecuado para el desarrollo de una vida digna en los diferentes aspectos del ser humano. En este sentido, el Poder Ejecutivo del Estado está concretizando la concepción de un nuevo marco jurídico en materia de movilidad y transporte, que permita superar dicho reto, la Ley, el </w:t>
      </w:r>
      <w:r>
        <w:rPr>
          <w:rFonts w:ascii="Arial" w:hAnsi="Arial"/>
          <w:spacing w:val="47"/>
          <w:sz w:val="18"/>
        </w:rPr>
        <w:t> </w:t>
      </w:r>
      <w:r>
        <w:rPr>
          <w:rFonts w:ascii="Arial" w:hAnsi="Arial"/>
          <w:sz w:val="18"/>
        </w:rPr>
        <w:t>Reglamento</w:t>
      </w:r>
    </w:p>
    <w:p>
      <w:pPr>
        <w:spacing w:after="0" w:line="204" w:lineRule="exact"/>
        <w:jc w:val="both"/>
        <w:rPr>
          <w:rFonts w:ascii="Arial" w:hAnsi="Arial" w:cs="Arial" w:eastAsia="Arial" w:hint="default"/>
          <w:sz w:val="18"/>
          <w:szCs w:val="18"/>
        </w:rPr>
        <w:sectPr>
          <w:headerReference w:type="default" r:id="rId702"/>
          <w:footerReference w:type="default" r:id="rId703"/>
          <w:pgSz w:w="11630" w:h="15310"/>
          <w:pgMar w:header="674" w:footer="871" w:top="1920" w:bottom="1060" w:left="1540" w:right="1540"/>
        </w:sectPr>
      </w:pPr>
    </w:p>
    <w:p>
      <w:pPr>
        <w:spacing w:line="240" w:lineRule="auto" w:before="3"/>
        <w:rPr>
          <w:rFonts w:ascii="Arial" w:hAnsi="Arial" w:cs="Arial" w:eastAsia="Arial" w:hint="default"/>
          <w:sz w:val="26"/>
          <w:szCs w:val="26"/>
        </w:rPr>
      </w:pPr>
    </w:p>
    <w:p>
      <w:pPr>
        <w:pStyle w:val="BodyText"/>
        <w:spacing w:line="240" w:lineRule="auto" w:before="65"/>
        <w:ind w:left="102" w:right="0"/>
        <w:jc w:val="left"/>
        <w:rPr>
          <w:rFonts w:ascii="Tahoma" w:hAnsi="Tahoma" w:cs="Tahoma" w:eastAsia="Tahoma" w:hint="default"/>
        </w:rPr>
      </w:pPr>
      <w:r>
        <w:rPr>
          <w:rFonts w:ascii="Tahoma"/>
          <w:color w:val="231F20"/>
        </w:rPr>
        <w:t>4</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18"/>
          <w:szCs w:val="18"/>
        </w:rPr>
      </w:pPr>
    </w:p>
    <w:p>
      <w:pPr>
        <w:pStyle w:val="BodyText"/>
        <w:spacing w:line="240" w:lineRule="auto" w:before="74"/>
        <w:ind w:right="756"/>
        <w:jc w:val="both"/>
      </w:pPr>
      <w:r>
        <w:rPr/>
        <w:t>General de la Ley, el Reglamento para Regular el Servicio de Transporte Público, Colectivo, Masivo, de Taxi y Radiotaxi en el Estado de Jalisco que ahora se expide, las normas técnicas correspondientes y el Programa General de Transporte, son instrumentos que tienen por objeto sentar las bases para modernizar ese servicio</w:t>
      </w:r>
      <w:r>
        <w:rPr>
          <w:spacing w:val="-19"/>
        </w:rPr>
        <w:t> </w:t>
      </w:r>
      <w:r>
        <w:rPr/>
        <w:t>público.</w:t>
      </w:r>
    </w:p>
    <w:p>
      <w:pPr>
        <w:spacing w:line="240" w:lineRule="auto" w:before="1"/>
        <w:rPr>
          <w:rFonts w:ascii="Arial" w:hAnsi="Arial" w:cs="Arial" w:eastAsia="Arial" w:hint="default"/>
          <w:sz w:val="20"/>
          <w:szCs w:val="20"/>
        </w:rPr>
      </w:pPr>
    </w:p>
    <w:p>
      <w:pPr>
        <w:pStyle w:val="ListParagraph"/>
        <w:numPr>
          <w:ilvl w:val="0"/>
          <w:numId w:val="1"/>
        </w:numPr>
        <w:tabs>
          <w:tab w:pos="891" w:val="left" w:leader="none"/>
        </w:tabs>
        <w:spacing w:line="240" w:lineRule="auto" w:before="0" w:after="0"/>
        <w:ind w:left="590" w:right="756" w:firstLine="0"/>
        <w:jc w:val="both"/>
        <w:rPr>
          <w:rFonts w:ascii="Arial" w:hAnsi="Arial" w:cs="Arial" w:eastAsia="Arial" w:hint="default"/>
          <w:sz w:val="20"/>
          <w:szCs w:val="20"/>
        </w:rPr>
      </w:pPr>
      <w:r>
        <w:rPr>
          <w:rFonts w:ascii="Arial" w:hAnsi="Arial"/>
          <w:sz w:val="20"/>
        </w:rPr>
        <w:t>Los aspectos generales que se persiguen a través del Reglamento que se expide a través del presente Acuerdo, armonizan con el aspecto social y el hecho de que en Jalisco, el Gobierno está impulsando cambios sustanciales para lograr el bienestar general a los habitantes de</w:t>
      </w:r>
      <w:r>
        <w:rPr>
          <w:rFonts w:ascii="Arial" w:hAnsi="Arial"/>
          <w:spacing w:val="-31"/>
          <w:sz w:val="20"/>
        </w:rPr>
        <w:t> </w:t>
      </w:r>
      <w:r>
        <w:rPr>
          <w:rFonts w:ascii="Arial" w:hAnsi="Arial"/>
          <w:sz w:val="20"/>
        </w:rPr>
        <w:t>Jalisco.</w:t>
      </w:r>
    </w:p>
    <w:p>
      <w:pPr>
        <w:spacing w:line="240" w:lineRule="auto" w:before="1"/>
        <w:rPr>
          <w:rFonts w:ascii="Arial" w:hAnsi="Arial" w:cs="Arial" w:eastAsia="Arial" w:hint="default"/>
          <w:sz w:val="20"/>
          <w:szCs w:val="20"/>
        </w:rPr>
      </w:pPr>
    </w:p>
    <w:p>
      <w:pPr>
        <w:pStyle w:val="ListParagraph"/>
        <w:numPr>
          <w:ilvl w:val="0"/>
          <w:numId w:val="1"/>
        </w:numPr>
        <w:tabs>
          <w:tab w:pos="891" w:val="left" w:leader="none"/>
        </w:tabs>
        <w:spacing w:line="240" w:lineRule="auto" w:before="0" w:after="0"/>
        <w:ind w:left="590" w:right="757" w:firstLine="0"/>
        <w:jc w:val="both"/>
        <w:rPr>
          <w:rFonts w:ascii="Arial" w:hAnsi="Arial" w:cs="Arial" w:eastAsia="Arial" w:hint="default"/>
          <w:sz w:val="20"/>
          <w:szCs w:val="20"/>
        </w:rPr>
      </w:pPr>
      <w:r>
        <w:rPr>
          <w:rFonts w:ascii="Arial" w:hAnsi="Arial"/>
          <w:sz w:val="20"/>
        </w:rPr>
        <w:t>La demanda de servicios de transporte de pasajeros se ha incrementado y se incrementará en el futuro como consecuencia del crecimiento de la población, por lo que es imprescindible establecer un orden y sentido de servicio, calidad y seguridad al transporte público, evitando que en  la  prestación de ese servicio prevalezca el interés particular sobre el interés de la colectividad.</w:t>
      </w:r>
    </w:p>
    <w:p>
      <w:pPr>
        <w:spacing w:line="240" w:lineRule="auto" w:before="1"/>
        <w:rPr>
          <w:rFonts w:ascii="Arial" w:hAnsi="Arial" w:cs="Arial" w:eastAsia="Arial" w:hint="default"/>
          <w:sz w:val="20"/>
          <w:szCs w:val="20"/>
        </w:rPr>
      </w:pPr>
    </w:p>
    <w:p>
      <w:pPr>
        <w:pStyle w:val="ListParagraph"/>
        <w:numPr>
          <w:ilvl w:val="0"/>
          <w:numId w:val="1"/>
        </w:numPr>
        <w:tabs>
          <w:tab w:pos="946" w:val="left" w:leader="none"/>
        </w:tabs>
        <w:spacing w:line="240" w:lineRule="auto" w:before="0" w:after="0"/>
        <w:ind w:left="590" w:right="754" w:firstLine="0"/>
        <w:jc w:val="both"/>
        <w:rPr>
          <w:rFonts w:ascii="Arial" w:hAnsi="Arial" w:cs="Arial" w:eastAsia="Arial" w:hint="default"/>
          <w:sz w:val="20"/>
          <w:szCs w:val="20"/>
        </w:rPr>
      </w:pPr>
      <w:r>
        <w:rPr>
          <w:rFonts w:ascii="Arial" w:hAnsi="Arial"/>
          <w:sz w:val="20"/>
        </w:rPr>
        <w:t>Por lo anterior, resulta oportuno el diseño de un nuevo modelo de  transporte público, considerando las necesidades actuales de los usuarios que se trasladan de sus hogares a los centros de trabajo o estudio, sin dejar de vislumbrar los requerimientos en el futuro. En este sentido tiene una mayor importancia el transporte público masivo y colectivo, complementado con el servicio de taxi y con otros sectores del transporte, por lo que el nuevo modelo busca asegurar la armonización de las modalidades de funcionamiento de los distintos componentes del sistema de</w:t>
      </w:r>
      <w:r>
        <w:rPr>
          <w:rFonts w:ascii="Arial" w:hAnsi="Arial"/>
          <w:spacing w:val="-30"/>
          <w:sz w:val="20"/>
        </w:rPr>
        <w:t> </w:t>
      </w:r>
      <w:r>
        <w:rPr>
          <w:rFonts w:ascii="Arial" w:hAnsi="Arial"/>
          <w:sz w:val="20"/>
        </w:rPr>
        <w:t>transporte.</w:t>
      </w:r>
    </w:p>
    <w:p>
      <w:pPr>
        <w:spacing w:line="240" w:lineRule="auto" w:before="1"/>
        <w:rPr>
          <w:rFonts w:ascii="Arial" w:hAnsi="Arial" w:cs="Arial" w:eastAsia="Arial" w:hint="default"/>
          <w:sz w:val="20"/>
          <w:szCs w:val="20"/>
        </w:rPr>
      </w:pPr>
    </w:p>
    <w:p>
      <w:pPr>
        <w:pStyle w:val="ListParagraph"/>
        <w:numPr>
          <w:ilvl w:val="0"/>
          <w:numId w:val="1"/>
        </w:numPr>
        <w:tabs>
          <w:tab w:pos="1065" w:val="left" w:leader="none"/>
        </w:tabs>
        <w:spacing w:line="240" w:lineRule="auto" w:before="0" w:after="0"/>
        <w:ind w:left="590" w:right="755" w:firstLine="0"/>
        <w:jc w:val="both"/>
        <w:rPr>
          <w:rFonts w:ascii="Arial" w:hAnsi="Arial" w:cs="Arial" w:eastAsia="Arial" w:hint="default"/>
          <w:sz w:val="20"/>
          <w:szCs w:val="20"/>
        </w:rPr>
      </w:pPr>
      <w:r>
        <w:rPr>
          <w:rFonts w:ascii="Arial" w:hAnsi="Arial"/>
          <w:sz w:val="20"/>
        </w:rPr>
        <w:t>Las estrategias y acciones del Gobierno Estatal  para lograr el bienestar  de los jaliscienses están orientadas a reestructurar y ordenar la oferta de servicios de transporte público, lograr que se incrementen las inversiones en este sector, disminuir los costos para los prestadores de dicho servicio, contribuir a la competitividad, mejorar la calidad en beneficio de los usuarios, y sobre todo, velar por la seguridad y eficiencia en la prestación de este servicio público.</w:t>
      </w:r>
    </w:p>
    <w:p>
      <w:pPr>
        <w:spacing w:line="240" w:lineRule="auto" w:before="11"/>
        <w:rPr>
          <w:rFonts w:ascii="Arial" w:hAnsi="Arial" w:cs="Arial" w:eastAsia="Arial" w:hint="default"/>
          <w:sz w:val="19"/>
          <w:szCs w:val="19"/>
        </w:rPr>
      </w:pPr>
    </w:p>
    <w:p>
      <w:pPr>
        <w:pStyle w:val="ListParagraph"/>
        <w:numPr>
          <w:ilvl w:val="0"/>
          <w:numId w:val="1"/>
        </w:numPr>
        <w:tabs>
          <w:tab w:pos="1065" w:val="left" w:leader="none"/>
        </w:tabs>
        <w:spacing w:line="240" w:lineRule="auto" w:before="0" w:after="0"/>
        <w:ind w:left="590" w:right="754" w:firstLine="0"/>
        <w:jc w:val="both"/>
        <w:rPr>
          <w:rFonts w:ascii="Arial" w:hAnsi="Arial" w:cs="Arial" w:eastAsia="Arial" w:hint="default"/>
          <w:sz w:val="20"/>
          <w:szCs w:val="20"/>
        </w:rPr>
      </w:pPr>
      <w:r>
        <w:rPr>
          <w:rFonts w:ascii="Arial" w:hAnsi="Arial"/>
          <w:sz w:val="20"/>
        </w:rPr>
        <w:t>Para llevar a cabo una sana transición hacia un nuevo modelo de servicio, se requiere la reorganización de los registros y la revisión de los requisitos exigibles para el ejercicio de las actividades de transporte con el objeto de asegurar la necesaria fiscalización de los servicios, el cumplimiento de las disposiciones legales aplicables, el respeto por parte de los transportistas de  las normas técnicas que garanticen un servicio público con puntualidad,  higiene, orden, seguridad, generalidad, accesibilidad, continuidad, adaptabilidad, permanencia, oportunidad, eficacia, eficiencia y sustentabilidad medio ambiental y</w:t>
      </w:r>
      <w:r>
        <w:rPr>
          <w:rFonts w:ascii="Arial" w:hAnsi="Arial"/>
          <w:spacing w:val="-15"/>
          <w:sz w:val="20"/>
        </w:rPr>
        <w:t> </w:t>
      </w:r>
      <w:r>
        <w:rPr>
          <w:rFonts w:ascii="Arial" w:hAnsi="Arial"/>
          <w:sz w:val="20"/>
        </w:rPr>
        <w:t>económica;</w:t>
      </w:r>
    </w:p>
    <w:p>
      <w:pPr>
        <w:spacing w:line="240" w:lineRule="auto" w:before="1"/>
        <w:rPr>
          <w:rFonts w:ascii="Arial" w:hAnsi="Arial" w:cs="Arial" w:eastAsia="Arial" w:hint="default"/>
          <w:sz w:val="20"/>
          <w:szCs w:val="20"/>
        </w:rPr>
      </w:pPr>
    </w:p>
    <w:p>
      <w:pPr>
        <w:pStyle w:val="ListParagraph"/>
        <w:numPr>
          <w:ilvl w:val="0"/>
          <w:numId w:val="1"/>
        </w:numPr>
        <w:tabs>
          <w:tab w:pos="891" w:val="left" w:leader="none"/>
        </w:tabs>
        <w:spacing w:line="240" w:lineRule="auto" w:before="0" w:after="0"/>
        <w:ind w:left="590" w:right="757" w:firstLine="0"/>
        <w:jc w:val="both"/>
        <w:rPr>
          <w:rFonts w:ascii="Arial" w:hAnsi="Arial" w:cs="Arial" w:eastAsia="Arial" w:hint="default"/>
          <w:sz w:val="20"/>
          <w:szCs w:val="20"/>
        </w:rPr>
      </w:pPr>
      <w:r>
        <w:rPr>
          <w:rFonts w:ascii="Arial" w:hAnsi="Arial"/>
          <w:sz w:val="20"/>
        </w:rPr>
        <w:t>Con las disposiciones contenidas en este Reglamento se permitirá a las empresas</w:t>
      </w:r>
      <w:r>
        <w:rPr>
          <w:rFonts w:ascii="Arial" w:hAnsi="Arial"/>
          <w:spacing w:val="16"/>
          <w:sz w:val="20"/>
        </w:rPr>
        <w:t> </w:t>
      </w:r>
      <w:r>
        <w:rPr>
          <w:rFonts w:ascii="Arial" w:hAnsi="Arial"/>
          <w:sz w:val="20"/>
        </w:rPr>
        <w:t>establecidas</w:t>
      </w:r>
      <w:r>
        <w:rPr>
          <w:rFonts w:ascii="Arial" w:hAnsi="Arial"/>
          <w:spacing w:val="17"/>
          <w:sz w:val="20"/>
        </w:rPr>
        <w:t> </w:t>
      </w:r>
      <w:r>
        <w:rPr>
          <w:rFonts w:ascii="Arial" w:hAnsi="Arial"/>
          <w:sz w:val="20"/>
        </w:rPr>
        <w:t>y</w:t>
      </w:r>
      <w:r>
        <w:rPr>
          <w:rFonts w:ascii="Arial" w:hAnsi="Arial"/>
          <w:spacing w:val="16"/>
          <w:sz w:val="20"/>
        </w:rPr>
        <w:t> </w:t>
      </w:r>
      <w:r>
        <w:rPr>
          <w:rFonts w:ascii="Arial" w:hAnsi="Arial"/>
          <w:sz w:val="20"/>
        </w:rPr>
        <w:t>las</w:t>
      </w:r>
      <w:r>
        <w:rPr>
          <w:rFonts w:ascii="Arial" w:hAnsi="Arial"/>
          <w:spacing w:val="16"/>
          <w:sz w:val="20"/>
        </w:rPr>
        <w:t> </w:t>
      </w:r>
      <w:r>
        <w:rPr>
          <w:rFonts w:ascii="Arial" w:hAnsi="Arial"/>
          <w:sz w:val="20"/>
        </w:rPr>
        <w:t>que</w:t>
      </w:r>
      <w:r>
        <w:rPr>
          <w:rFonts w:ascii="Arial" w:hAnsi="Arial"/>
          <w:spacing w:val="16"/>
          <w:sz w:val="20"/>
        </w:rPr>
        <w:t> </w:t>
      </w:r>
      <w:r>
        <w:rPr>
          <w:rFonts w:ascii="Arial" w:hAnsi="Arial"/>
          <w:sz w:val="20"/>
        </w:rPr>
        <w:t>se</w:t>
      </w:r>
      <w:r>
        <w:rPr>
          <w:rFonts w:ascii="Arial" w:hAnsi="Arial"/>
          <w:spacing w:val="16"/>
          <w:sz w:val="20"/>
        </w:rPr>
        <w:t> </w:t>
      </w:r>
      <w:r>
        <w:rPr>
          <w:rFonts w:ascii="Arial" w:hAnsi="Arial"/>
          <w:sz w:val="20"/>
        </w:rPr>
        <w:t>incorporen</w:t>
      </w:r>
      <w:r>
        <w:rPr>
          <w:rFonts w:ascii="Arial" w:hAnsi="Arial"/>
          <w:spacing w:val="16"/>
          <w:sz w:val="20"/>
        </w:rPr>
        <w:t> </w:t>
      </w:r>
      <w:r>
        <w:rPr>
          <w:rFonts w:ascii="Arial" w:hAnsi="Arial"/>
          <w:sz w:val="20"/>
        </w:rPr>
        <w:t>en</w:t>
      </w:r>
      <w:r>
        <w:rPr>
          <w:rFonts w:ascii="Arial" w:hAnsi="Arial"/>
          <w:spacing w:val="16"/>
          <w:sz w:val="20"/>
        </w:rPr>
        <w:t> </w:t>
      </w:r>
      <w:r>
        <w:rPr>
          <w:rFonts w:ascii="Arial" w:hAnsi="Arial"/>
          <w:sz w:val="20"/>
        </w:rPr>
        <w:t>el</w:t>
      </w:r>
      <w:r>
        <w:rPr>
          <w:rFonts w:ascii="Arial" w:hAnsi="Arial"/>
          <w:spacing w:val="16"/>
          <w:sz w:val="20"/>
        </w:rPr>
        <w:t> </w:t>
      </w:r>
      <w:r>
        <w:rPr>
          <w:rFonts w:ascii="Arial" w:hAnsi="Arial"/>
          <w:sz w:val="20"/>
        </w:rPr>
        <w:t>futuro</w:t>
      </w:r>
      <w:r>
        <w:rPr>
          <w:rFonts w:ascii="Arial" w:hAnsi="Arial"/>
          <w:spacing w:val="16"/>
          <w:sz w:val="20"/>
        </w:rPr>
        <w:t> </w:t>
      </w:r>
      <w:r>
        <w:rPr>
          <w:rFonts w:ascii="Arial" w:hAnsi="Arial"/>
          <w:sz w:val="20"/>
        </w:rPr>
        <w:t>prestar</w:t>
      </w:r>
      <w:r>
        <w:rPr>
          <w:rFonts w:ascii="Arial" w:hAnsi="Arial"/>
          <w:spacing w:val="16"/>
          <w:sz w:val="20"/>
        </w:rPr>
        <w:t> </w:t>
      </w:r>
      <w:r>
        <w:rPr>
          <w:rFonts w:ascii="Arial" w:hAnsi="Arial"/>
          <w:sz w:val="20"/>
        </w:rPr>
        <w:t>el</w:t>
      </w:r>
      <w:r>
        <w:rPr>
          <w:rFonts w:ascii="Arial" w:hAnsi="Arial"/>
          <w:spacing w:val="16"/>
          <w:sz w:val="20"/>
        </w:rPr>
        <w:t> </w:t>
      </w:r>
      <w:r>
        <w:rPr>
          <w:rFonts w:ascii="Arial" w:hAnsi="Arial"/>
          <w:sz w:val="20"/>
        </w:rPr>
        <w:t>servicio</w:t>
      </w:r>
    </w:p>
    <w:p>
      <w:pPr>
        <w:spacing w:after="0" w:line="240" w:lineRule="auto"/>
        <w:jc w:val="both"/>
        <w:rPr>
          <w:rFonts w:ascii="Arial" w:hAnsi="Arial" w:cs="Arial" w:eastAsia="Arial" w:hint="default"/>
          <w:sz w:val="20"/>
          <w:szCs w:val="20"/>
        </w:rPr>
        <w:sectPr>
          <w:headerReference w:type="default" r:id="rId704"/>
          <w:pgSz w:w="11630" w:h="15310"/>
          <w:pgMar w:header="674" w:footer="871" w:top="1320" w:bottom="1060" w:left="1540" w:right="1640"/>
        </w:sectPr>
      </w:pPr>
    </w:p>
    <w:p>
      <w:pPr>
        <w:spacing w:line="240" w:lineRule="auto" w:before="7"/>
        <w:rPr>
          <w:rFonts w:ascii="Arial" w:hAnsi="Arial" w:cs="Arial" w:eastAsia="Arial" w:hint="default"/>
          <w:sz w:val="25"/>
          <w:szCs w:val="25"/>
        </w:rPr>
      </w:pPr>
    </w:p>
    <w:p>
      <w:pPr>
        <w:pStyle w:val="BodyText"/>
        <w:spacing w:line="240" w:lineRule="auto" w:before="65"/>
        <w:ind w:left="0" w:right="100"/>
        <w:jc w:val="right"/>
        <w:rPr>
          <w:rFonts w:ascii="Tahoma" w:hAnsi="Tahoma" w:cs="Tahoma" w:eastAsia="Tahoma" w:hint="default"/>
        </w:rPr>
      </w:pPr>
      <w:r>
        <w:rPr>
          <w:rFonts w:ascii="Tahoma"/>
          <w:color w:val="231F20"/>
        </w:rPr>
        <w:t>5</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10"/>
        <w:rPr>
          <w:rFonts w:ascii="Tahoma" w:hAnsi="Tahoma" w:cs="Tahoma" w:eastAsia="Tahoma" w:hint="default"/>
          <w:sz w:val="18"/>
          <w:szCs w:val="18"/>
        </w:rPr>
      </w:pPr>
    </w:p>
    <w:p>
      <w:pPr>
        <w:pStyle w:val="BodyText"/>
        <w:spacing w:line="240" w:lineRule="auto" w:before="74"/>
        <w:ind w:left="490" w:right="858"/>
        <w:jc w:val="both"/>
      </w:pPr>
      <w:r>
        <w:rPr/>
        <w:t>en las rutas que correspondan, garantizando la continuidad de los servicios públicos que determine la Secretaría de Movilidad con base en los estudios y dictámenes técnicos emitidos por el Instituto de Movilidad y Transporte, mediante los cuales se determine la necesidad específica y tipo de servicio que se requiere para abastecer las exigencias de los</w:t>
      </w:r>
      <w:r>
        <w:rPr>
          <w:spacing w:val="-27"/>
        </w:rPr>
        <w:t> </w:t>
      </w:r>
      <w:r>
        <w:rPr/>
        <w:t>usuarios.</w:t>
      </w:r>
    </w:p>
    <w:p>
      <w:pPr>
        <w:spacing w:line="240" w:lineRule="auto" w:before="1"/>
        <w:rPr>
          <w:rFonts w:ascii="Arial" w:hAnsi="Arial" w:cs="Arial" w:eastAsia="Arial" w:hint="default"/>
          <w:sz w:val="20"/>
          <w:szCs w:val="20"/>
        </w:rPr>
      </w:pPr>
    </w:p>
    <w:p>
      <w:pPr>
        <w:pStyle w:val="ListParagraph"/>
        <w:numPr>
          <w:ilvl w:val="0"/>
          <w:numId w:val="1"/>
        </w:numPr>
        <w:tabs>
          <w:tab w:pos="791" w:val="left" w:leader="none"/>
        </w:tabs>
        <w:spacing w:line="240" w:lineRule="auto" w:before="0" w:after="0"/>
        <w:ind w:left="490" w:right="854" w:firstLine="0"/>
        <w:jc w:val="both"/>
        <w:rPr>
          <w:rFonts w:ascii="Arial" w:hAnsi="Arial" w:cs="Arial" w:eastAsia="Arial" w:hint="default"/>
          <w:sz w:val="20"/>
          <w:szCs w:val="20"/>
        </w:rPr>
      </w:pPr>
      <w:r>
        <w:rPr>
          <w:rFonts w:ascii="Arial" w:hAnsi="Arial"/>
          <w:sz w:val="20"/>
        </w:rPr>
        <w:t>El contenido de este Reglamento, otorga a la Secretaría de Movilidad de manera específica atribuciones en materia de supervisión y fiscalización del servicio de transporte público, lo que permitirá garantizar la calidad del mismo, a efecto de atiende los reclamos de la sociedad en la</w:t>
      </w:r>
      <w:r>
        <w:rPr>
          <w:rFonts w:ascii="Arial" w:hAnsi="Arial"/>
          <w:spacing w:val="-29"/>
          <w:sz w:val="20"/>
        </w:rPr>
        <w:t> </w:t>
      </w:r>
      <w:r>
        <w:rPr>
          <w:rFonts w:ascii="Arial" w:hAnsi="Arial"/>
          <w:sz w:val="20"/>
        </w:rPr>
        <w:t>materia.</w:t>
      </w:r>
    </w:p>
    <w:p>
      <w:pPr>
        <w:spacing w:line="240" w:lineRule="auto" w:before="1"/>
        <w:rPr>
          <w:rFonts w:ascii="Arial" w:hAnsi="Arial" w:cs="Arial" w:eastAsia="Arial" w:hint="default"/>
          <w:sz w:val="20"/>
          <w:szCs w:val="20"/>
        </w:rPr>
      </w:pPr>
    </w:p>
    <w:p>
      <w:pPr>
        <w:pStyle w:val="ListParagraph"/>
        <w:numPr>
          <w:ilvl w:val="0"/>
          <w:numId w:val="1"/>
        </w:numPr>
        <w:tabs>
          <w:tab w:pos="846" w:val="left" w:leader="none"/>
        </w:tabs>
        <w:spacing w:line="240" w:lineRule="auto" w:before="0" w:after="0"/>
        <w:ind w:left="490" w:right="856" w:firstLine="0"/>
        <w:jc w:val="both"/>
        <w:rPr>
          <w:rFonts w:ascii="Arial" w:hAnsi="Arial" w:cs="Arial" w:eastAsia="Arial" w:hint="default"/>
          <w:sz w:val="20"/>
          <w:szCs w:val="20"/>
        </w:rPr>
      </w:pPr>
      <w:r>
        <w:rPr>
          <w:rFonts w:ascii="Arial" w:hAnsi="Arial"/>
          <w:sz w:val="20"/>
        </w:rPr>
        <w:t>Aunado a lo anterior, el objetivo fundamental es garantizar la calidad, seguridad y eficiencia en el servicio de transporte público, factor indispensable para desincentivar el uso de los vehículos particulares con la perspectiva principal de abonar a la salvaguarda del medio ambiente, que es parte integral de la visión lógica y natural de la movilidad sustentable, con esto se logra bienestar para las familias</w:t>
      </w:r>
      <w:r>
        <w:rPr>
          <w:rFonts w:ascii="Arial" w:hAnsi="Arial"/>
          <w:spacing w:val="-15"/>
          <w:sz w:val="20"/>
        </w:rPr>
        <w:t> </w:t>
      </w:r>
      <w:r>
        <w:rPr>
          <w:rFonts w:ascii="Arial" w:hAnsi="Arial"/>
          <w:sz w:val="20"/>
        </w:rPr>
        <w:t>Jaliscienses.</w:t>
      </w:r>
    </w:p>
    <w:p>
      <w:pPr>
        <w:spacing w:line="240" w:lineRule="auto" w:before="1"/>
        <w:rPr>
          <w:rFonts w:ascii="Arial" w:hAnsi="Arial" w:cs="Arial" w:eastAsia="Arial" w:hint="default"/>
          <w:sz w:val="20"/>
          <w:szCs w:val="20"/>
        </w:rPr>
      </w:pPr>
    </w:p>
    <w:p>
      <w:pPr>
        <w:pStyle w:val="BodyText"/>
        <w:spacing w:line="240" w:lineRule="auto"/>
        <w:ind w:left="490" w:right="0"/>
        <w:jc w:val="both"/>
      </w:pPr>
      <w:r>
        <w:rPr/>
        <w:t>Por lo anteriormente expuesto, tengo a bien expedir el</w:t>
      </w:r>
      <w:r>
        <w:rPr>
          <w:spacing w:val="-35"/>
        </w:rPr>
        <w:t> </w:t>
      </w:r>
      <w:r>
        <w:rPr/>
        <w:t>siguiente:</w:t>
      </w:r>
    </w:p>
    <w:p>
      <w:pPr>
        <w:spacing w:line="240" w:lineRule="auto" w:before="0"/>
        <w:rPr>
          <w:rFonts w:ascii="Arial" w:hAnsi="Arial" w:cs="Arial" w:eastAsia="Arial" w:hint="default"/>
          <w:sz w:val="20"/>
          <w:szCs w:val="20"/>
        </w:rPr>
      </w:pPr>
    </w:p>
    <w:p>
      <w:pPr>
        <w:spacing w:line="240" w:lineRule="auto" w:before="2"/>
        <w:rPr>
          <w:rFonts w:ascii="Arial" w:hAnsi="Arial" w:cs="Arial" w:eastAsia="Arial" w:hint="default"/>
          <w:sz w:val="20"/>
          <w:szCs w:val="20"/>
        </w:rPr>
      </w:pPr>
    </w:p>
    <w:p>
      <w:pPr>
        <w:pStyle w:val="Heading1"/>
        <w:spacing w:line="240" w:lineRule="auto"/>
        <w:ind w:left="1597" w:right="1963"/>
        <w:jc w:val="center"/>
        <w:rPr>
          <w:b w:val="0"/>
          <w:bCs w:val="0"/>
        </w:rPr>
      </w:pPr>
      <w:r>
        <w:rPr/>
        <w:t>ACUERDO:</w:t>
      </w:r>
      <w:r>
        <w:rPr>
          <w:b w:val="0"/>
        </w:rPr>
      </w:r>
    </w:p>
    <w:p>
      <w:pPr>
        <w:spacing w:line="240" w:lineRule="auto" w:before="11"/>
        <w:rPr>
          <w:rFonts w:ascii="Arial" w:hAnsi="Arial" w:cs="Arial" w:eastAsia="Arial" w:hint="default"/>
          <w:b/>
          <w:bCs/>
          <w:sz w:val="19"/>
          <w:szCs w:val="19"/>
        </w:rPr>
      </w:pPr>
    </w:p>
    <w:p>
      <w:pPr>
        <w:pStyle w:val="BodyText"/>
        <w:spacing w:line="240" w:lineRule="auto"/>
        <w:ind w:left="490" w:right="856"/>
        <w:jc w:val="both"/>
      </w:pPr>
      <w:r>
        <w:rPr>
          <w:rFonts w:ascii="Arial" w:hAnsi="Arial"/>
          <w:b/>
        </w:rPr>
        <w:t>ARTÍCULO ÚNICO. </w:t>
      </w:r>
      <w:r>
        <w:rPr/>
        <w:t>Se expide el Reglamento para Regular el Servicio de Transporte Público Colectivo, Masivo, de Taxi y Radiotaxi en el Estado de Jalisco, para quedar como</w:t>
      </w:r>
      <w:r>
        <w:rPr>
          <w:spacing w:val="-19"/>
        </w:rPr>
        <w:t> </w:t>
      </w:r>
      <w:r>
        <w:rPr/>
        <w:t>sigue:</w:t>
      </w:r>
    </w:p>
    <w:p>
      <w:pPr>
        <w:spacing w:line="240" w:lineRule="auto" w:before="0"/>
        <w:rPr>
          <w:rFonts w:ascii="Arial" w:hAnsi="Arial" w:cs="Arial" w:eastAsia="Arial" w:hint="default"/>
          <w:sz w:val="20"/>
          <w:szCs w:val="20"/>
        </w:rPr>
      </w:pPr>
    </w:p>
    <w:p>
      <w:pPr>
        <w:spacing w:line="240" w:lineRule="auto" w:before="2"/>
        <w:rPr>
          <w:rFonts w:ascii="Arial" w:hAnsi="Arial" w:cs="Arial" w:eastAsia="Arial" w:hint="default"/>
          <w:sz w:val="20"/>
          <w:szCs w:val="20"/>
        </w:rPr>
      </w:pPr>
    </w:p>
    <w:p>
      <w:pPr>
        <w:pStyle w:val="Heading1"/>
        <w:spacing w:line="240" w:lineRule="auto"/>
        <w:ind w:left="631" w:right="993" w:hanging="6"/>
        <w:jc w:val="center"/>
        <w:rPr>
          <w:b w:val="0"/>
          <w:bCs w:val="0"/>
        </w:rPr>
      </w:pPr>
      <w:r>
        <w:rPr/>
        <w:t>REGLAMENTO PARA REGULAR EL SERVICIO DE TRANSPORTE PÚBLICO COLECTIVO, MASIVO, DE TAXI Y RADIOTAXI EN EL ESTADO DE</w:t>
      </w:r>
      <w:r>
        <w:rPr>
          <w:spacing w:val="-7"/>
        </w:rPr>
        <w:t> </w:t>
      </w:r>
      <w:r>
        <w:rPr/>
        <w:t>JALISCO</w:t>
      </w:r>
      <w:r>
        <w:rPr>
          <w:b w:val="0"/>
        </w:rPr>
      </w:r>
    </w:p>
    <w:p>
      <w:pPr>
        <w:spacing w:line="240" w:lineRule="auto" w:before="1"/>
        <w:rPr>
          <w:rFonts w:ascii="Arial" w:hAnsi="Arial" w:cs="Arial" w:eastAsia="Arial" w:hint="default"/>
          <w:b/>
          <w:bCs/>
          <w:sz w:val="20"/>
          <w:szCs w:val="20"/>
        </w:rPr>
      </w:pPr>
    </w:p>
    <w:p>
      <w:pPr>
        <w:spacing w:before="0"/>
        <w:ind w:left="2846" w:right="2623" w:firstLine="734"/>
        <w:jc w:val="left"/>
        <w:rPr>
          <w:rFonts w:ascii="Arial" w:hAnsi="Arial" w:cs="Arial" w:eastAsia="Arial" w:hint="default"/>
          <w:sz w:val="20"/>
          <w:szCs w:val="20"/>
        </w:rPr>
      </w:pPr>
      <w:r>
        <w:rPr>
          <w:rFonts w:ascii="Arial" w:hAnsi="Arial"/>
          <w:b/>
          <w:sz w:val="20"/>
        </w:rPr>
        <w:t>Capítulo I Disposiciones</w:t>
      </w:r>
      <w:r>
        <w:rPr>
          <w:rFonts w:ascii="Arial" w:hAnsi="Arial"/>
          <w:b/>
          <w:spacing w:val="-8"/>
          <w:sz w:val="20"/>
        </w:rPr>
        <w:t> </w:t>
      </w:r>
      <w:r>
        <w:rPr>
          <w:rFonts w:ascii="Arial" w:hAnsi="Arial"/>
          <w:b/>
          <w:sz w:val="20"/>
        </w:rPr>
        <w:t>Generales</w:t>
      </w:r>
      <w:r>
        <w:rPr>
          <w:rFonts w:ascii="Arial" w:hAnsi="Arial"/>
          <w:sz w:val="20"/>
        </w:rPr>
      </w:r>
    </w:p>
    <w:p>
      <w:pPr>
        <w:spacing w:line="240" w:lineRule="auto" w:before="10"/>
        <w:rPr>
          <w:rFonts w:ascii="Arial" w:hAnsi="Arial" w:cs="Arial" w:eastAsia="Arial" w:hint="default"/>
          <w:b/>
          <w:bCs/>
          <w:sz w:val="19"/>
          <w:szCs w:val="19"/>
        </w:rPr>
      </w:pPr>
    </w:p>
    <w:p>
      <w:pPr>
        <w:pStyle w:val="BodyText"/>
        <w:spacing w:line="240" w:lineRule="auto"/>
        <w:ind w:left="490" w:right="855"/>
        <w:jc w:val="both"/>
      </w:pPr>
      <w:r>
        <w:rPr>
          <w:rFonts w:ascii="Arial" w:hAnsi="Arial"/>
          <w:b/>
        </w:rPr>
        <w:t>Artículo 1º. </w:t>
      </w:r>
      <w:r>
        <w:rPr/>
        <w:t>El presente Reglamento de la Ley de Movilidad y Transporte del Estado de Jalisco, específico para regular la prestación, cobertura, distribución, calidad, seguridad, higiene y eficiencia del servicio de transporte público, colectivo, masivo, de taxis con sitio y radiotaxi, es de orden público e interés social y tiene como objeto programar, organizar, supervisar y controlar lo establecido en dicha Ley en lo relativo a la prestación del servicio público de transporte, en las siguientes</w:t>
      </w:r>
      <w:r>
        <w:rPr>
          <w:spacing w:val="-4"/>
        </w:rPr>
        <w:t> </w:t>
      </w:r>
      <w:r>
        <w:rPr/>
        <w:t>modalidades:</w:t>
      </w:r>
    </w:p>
    <w:p>
      <w:pPr>
        <w:spacing w:line="240" w:lineRule="auto" w:before="1"/>
        <w:rPr>
          <w:rFonts w:ascii="Arial" w:hAnsi="Arial" w:cs="Arial" w:eastAsia="Arial" w:hint="default"/>
          <w:sz w:val="20"/>
          <w:szCs w:val="20"/>
        </w:rPr>
      </w:pPr>
    </w:p>
    <w:p>
      <w:pPr>
        <w:pStyle w:val="ListParagraph"/>
        <w:numPr>
          <w:ilvl w:val="0"/>
          <w:numId w:val="2"/>
        </w:numPr>
        <w:tabs>
          <w:tab w:pos="659" w:val="left" w:leader="none"/>
        </w:tabs>
        <w:spacing w:line="240" w:lineRule="auto" w:before="0" w:after="0"/>
        <w:ind w:left="658" w:right="0" w:hanging="168"/>
        <w:jc w:val="both"/>
        <w:rPr>
          <w:rFonts w:ascii="Arial" w:hAnsi="Arial" w:cs="Arial" w:eastAsia="Arial" w:hint="default"/>
          <w:sz w:val="20"/>
          <w:szCs w:val="20"/>
        </w:rPr>
      </w:pPr>
      <w:r>
        <w:rPr>
          <w:rFonts w:ascii="Arial"/>
          <w:sz w:val="20"/>
        </w:rPr>
        <w:t>Transporte de pasajeros que se clasifica</w:t>
      </w:r>
      <w:r>
        <w:rPr>
          <w:rFonts w:ascii="Arial"/>
          <w:spacing w:val="-20"/>
          <w:sz w:val="20"/>
        </w:rPr>
        <w:t> </w:t>
      </w:r>
      <w:r>
        <w:rPr>
          <w:rFonts w:ascii="Arial"/>
          <w:sz w:val="20"/>
        </w:rPr>
        <w:t>en:</w:t>
      </w:r>
    </w:p>
    <w:p>
      <w:pPr>
        <w:spacing w:line="240" w:lineRule="auto" w:before="1"/>
        <w:rPr>
          <w:rFonts w:ascii="Arial" w:hAnsi="Arial" w:cs="Arial" w:eastAsia="Arial" w:hint="default"/>
          <w:sz w:val="20"/>
          <w:szCs w:val="20"/>
        </w:rPr>
      </w:pPr>
    </w:p>
    <w:p>
      <w:pPr>
        <w:pStyle w:val="ListParagraph"/>
        <w:numPr>
          <w:ilvl w:val="1"/>
          <w:numId w:val="2"/>
        </w:numPr>
        <w:tabs>
          <w:tab w:pos="875" w:val="left" w:leader="none"/>
        </w:tabs>
        <w:spacing w:line="240" w:lineRule="auto" w:before="0" w:after="0"/>
        <w:ind w:left="874" w:right="0" w:hanging="234"/>
        <w:jc w:val="left"/>
        <w:rPr>
          <w:rFonts w:ascii="Arial" w:hAnsi="Arial" w:cs="Arial" w:eastAsia="Arial" w:hint="default"/>
          <w:sz w:val="20"/>
          <w:szCs w:val="20"/>
        </w:rPr>
      </w:pPr>
      <w:r>
        <w:rPr>
          <w:rFonts w:ascii="Arial"/>
          <w:sz w:val="20"/>
        </w:rPr>
        <w:t>Masivo;</w:t>
      </w:r>
    </w:p>
    <w:p>
      <w:pPr>
        <w:spacing w:after="0" w:line="240" w:lineRule="auto"/>
        <w:jc w:val="left"/>
        <w:rPr>
          <w:rFonts w:ascii="Arial" w:hAnsi="Arial" w:cs="Arial" w:eastAsia="Arial" w:hint="default"/>
          <w:sz w:val="20"/>
          <w:szCs w:val="20"/>
        </w:rPr>
        <w:sectPr>
          <w:pgSz w:w="11630" w:h="15310"/>
          <w:pgMar w:header="674" w:footer="871" w:top="1320" w:bottom="1060" w:left="1640" w:right="1540"/>
        </w:sectPr>
      </w:pPr>
    </w:p>
    <w:p>
      <w:pPr>
        <w:spacing w:line="240" w:lineRule="auto" w:before="3"/>
        <w:rPr>
          <w:rFonts w:ascii="Arial" w:hAnsi="Arial" w:cs="Arial" w:eastAsia="Arial" w:hint="default"/>
          <w:sz w:val="26"/>
          <w:szCs w:val="26"/>
        </w:rPr>
      </w:pPr>
    </w:p>
    <w:p>
      <w:pPr>
        <w:pStyle w:val="BodyText"/>
        <w:spacing w:line="240" w:lineRule="auto" w:before="65"/>
        <w:ind w:left="102" w:right="0"/>
        <w:jc w:val="left"/>
        <w:rPr>
          <w:rFonts w:ascii="Tahoma" w:hAnsi="Tahoma" w:cs="Tahoma" w:eastAsia="Tahoma" w:hint="default"/>
        </w:rPr>
      </w:pPr>
      <w:r>
        <w:rPr>
          <w:rFonts w:ascii="Tahoma"/>
          <w:color w:val="231F20"/>
        </w:rPr>
        <w:t>6</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18"/>
          <w:szCs w:val="18"/>
        </w:rPr>
      </w:pPr>
    </w:p>
    <w:p>
      <w:pPr>
        <w:pStyle w:val="ListParagraph"/>
        <w:numPr>
          <w:ilvl w:val="1"/>
          <w:numId w:val="2"/>
        </w:numPr>
        <w:tabs>
          <w:tab w:pos="975" w:val="left" w:leader="none"/>
        </w:tabs>
        <w:spacing w:line="240" w:lineRule="auto" w:before="74" w:after="0"/>
        <w:ind w:left="974" w:right="0" w:hanging="234"/>
        <w:jc w:val="left"/>
        <w:rPr>
          <w:rFonts w:ascii="Arial" w:hAnsi="Arial" w:cs="Arial" w:eastAsia="Arial" w:hint="default"/>
          <w:sz w:val="20"/>
          <w:szCs w:val="20"/>
        </w:rPr>
      </w:pPr>
      <w:r>
        <w:rPr>
          <w:rFonts w:ascii="Arial"/>
          <w:sz w:val="20"/>
        </w:rPr>
        <w:t>Colectivo, el cual a su vez  se clasifica</w:t>
      </w:r>
      <w:r>
        <w:rPr>
          <w:rFonts w:ascii="Arial"/>
          <w:spacing w:val="-5"/>
          <w:sz w:val="20"/>
        </w:rPr>
        <w:t> </w:t>
      </w:r>
      <w:r>
        <w:rPr>
          <w:rFonts w:ascii="Arial"/>
          <w:sz w:val="20"/>
        </w:rPr>
        <w:t>en:</w:t>
      </w:r>
    </w:p>
    <w:p>
      <w:pPr>
        <w:spacing w:line="240" w:lineRule="auto" w:before="1"/>
        <w:rPr>
          <w:rFonts w:ascii="Arial" w:hAnsi="Arial" w:cs="Arial" w:eastAsia="Arial" w:hint="default"/>
          <w:sz w:val="20"/>
          <w:szCs w:val="20"/>
        </w:rPr>
      </w:pPr>
    </w:p>
    <w:p>
      <w:pPr>
        <w:pStyle w:val="ListParagraph"/>
        <w:numPr>
          <w:ilvl w:val="2"/>
          <w:numId w:val="2"/>
        </w:numPr>
        <w:tabs>
          <w:tab w:pos="1115" w:val="left" w:leader="none"/>
        </w:tabs>
        <w:spacing w:line="240" w:lineRule="auto" w:before="0" w:after="0"/>
        <w:ind w:left="1114" w:right="0" w:hanging="224"/>
        <w:jc w:val="left"/>
        <w:rPr>
          <w:rFonts w:ascii="Arial" w:hAnsi="Arial" w:cs="Arial" w:eastAsia="Arial" w:hint="default"/>
          <w:sz w:val="20"/>
          <w:szCs w:val="20"/>
        </w:rPr>
      </w:pPr>
      <w:r>
        <w:rPr>
          <w:rFonts w:ascii="Arial"/>
          <w:sz w:val="20"/>
        </w:rPr>
        <w:t>Urbano;</w:t>
      </w:r>
    </w:p>
    <w:p>
      <w:pPr>
        <w:pStyle w:val="ListParagraph"/>
        <w:numPr>
          <w:ilvl w:val="2"/>
          <w:numId w:val="2"/>
        </w:numPr>
        <w:tabs>
          <w:tab w:pos="1115" w:val="left" w:leader="none"/>
        </w:tabs>
        <w:spacing w:line="240" w:lineRule="auto" w:before="0" w:after="0"/>
        <w:ind w:left="1114" w:right="0" w:hanging="224"/>
        <w:jc w:val="left"/>
        <w:rPr>
          <w:rFonts w:ascii="Arial" w:hAnsi="Arial" w:cs="Arial" w:eastAsia="Arial" w:hint="default"/>
          <w:sz w:val="20"/>
          <w:szCs w:val="20"/>
        </w:rPr>
      </w:pPr>
      <w:r>
        <w:rPr>
          <w:rFonts w:ascii="Arial"/>
          <w:sz w:val="20"/>
        </w:rPr>
        <w:t>Conurbado o</w:t>
      </w:r>
      <w:r>
        <w:rPr>
          <w:rFonts w:ascii="Arial"/>
          <w:spacing w:val="52"/>
          <w:sz w:val="20"/>
        </w:rPr>
        <w:t> </w:t>
      </w:r>
      <w:r>
        <w:rPr>
          <w:rFonts w:ascii="Arial"/>
          <w:sz w:val="20"/>
        </w:rPr>
        <w:t>Metropolitano;</w:t>
      </w:r>
    </w:p>
    <w:p>
      <w:pPr>
        <w:pStyle w:val="ListParagraph"/>
        <w:numPr>
          <w:ilvl w:val="2"/>
          <w:numId w:val="2"/>
        </w:numPr>
        <w:tabs>
          <w:tab w:pos="1115" w:val="left" w:leader="none"/>
        </w:tabs>
        <w:spacing w:line="240" w:lineRule="auto" w:before="0" w:after="0"/>
        <w:ind w:left="1114" w:right="0" w:hanging="224"/>
        <w:jc w:val="left"/>
        <w:rPr>
          <w:rFonts w:ascii="Arial" w:hAnsi="Arial" w:cs="Arial" w:eastAsia="Arial" w:hint="default"/>
          <w:sz w:val="20"/>
          <w:szCs w:val="20"/>
        </w:rPr>
      </w:pPr>
      <w:r>
        <w:rPr>
          <w:rFonts w:ascii="Arial"/>
          <w:sz w:val="20"/>
        </w:rPr>
        <w:t>Suburbano;</w:t>
      </w:r>
    </w:p>
    <w:p>
      <w:pPr>
        <w:pStyle w:val="ListParagraph"/>
        <w:numPr>
          <w:ilvl w:val="2"/>
          <w:numId w:val="2"/>
        </w:numPr>
        <w:tabs>
          <w:tab w:pos="1114" w:val="left" w:leader="none"/>
        </w:tabs>
        <w:spacing w:line="240" w:lineRule="auto" w:before="0" w:after="0"/>
        <w:ind w:left="1113" w:right="0" w:hanging="223"/>
        <w:jc w:val="left"/>
        <w:rPr>
          <w:rFonts w:ascii="Arial" w:hAnsi="Arial" w:cs="Arial" w:eastAsia="Arial" w:hint="default"/>
          <w:sz w:val="20"/>
          <w:szCs w:val="20"/>
        </w:rPr>
      </w:pPr>
      <w:r>
        <w:rPr>
          <w:rFonts w:ascii="Arial" w:hAnsi="Arial"/>
          <w:sz w:val="20"/>
        </w:rPr>
        <w:t>Mixto o</w:t>
      </w:r>
      <w:r>
        <w:rPr>
          <w:rFonts w:ascii="Arial" w:hAnsi="Arial"/>
          <w:spacing w:val="-9"/>
          <w:sz w:val="20"/>
        </w:rPr>
        <w:t> </w:t>
      </w:r>
      <w:r>
        <w:rPr>
          <w:rFonts w:ascii="Arial" w:hAnsi="Arial"/>
          <w:sz w:val="20"/>
        </w:rPr>
        <w:t>Foráneo;</w:t>
      </w:r>
    </w:p>
    <w:p>
      <w:pPr>
        <w:pStyle w:val="ListParagraph"/>
        <w:numPr>
          <w:ilvl w:val="2"/>
          <w:numId w:val="2"/>
        </w:numPr>
        <w:tabs>
          <w:tab w:pos="1114" w:val="left" w:leader="none"/>
        </w:tabs>
        <w:spacing w:line="240" w:lineRule="auto" w:before="0" w:after="0"/>
        <w:ind w:left="1113" w:right="0" w:hanging="223"/>
        <w:jc w:val="left"/>
        <w:rPr>
          <w:rFonts w:ascii="Arial" w:hAnsi="Arial" w:cs="Arial" w:eastAsia="Arial" w:hint="default"/>
          <w:sz w:val="20"/>
          <w:szCs w:val="20"/>
        </w:rPr>
      </w:pPr>
      <w:r>
        <w:rPr>
          <w:rFonts w:ascii="Arial"/>
          <w:sz w:val="20"/>
        </w:rPr>
        <w:t>Interurbano e</w:t>
      </w:r>
      <w:r>
        <w:rPr>
          <w:rFonts w:ascii="Arial"/>
          <w:spacing w:val="-21"/>
          <w:sz w:val="20"/>
        </w:rPr>
        <w:t> </w:t>
      </w:r>
      <w:r>
        <w:rPr>
          <w:rFonts w:ascii="Arial"/>
          <w:sz w:val="20"/>
        </w:rPr>
        <w:t>Intermunicipal;</w:t>
      </w:r>
    </w:p>
    <w:p>
      <w:pPr>
        <w:pStyle w:val="ListParagraph"/>
        <w:numPr>
          <w:ilvl w:val="2"/>
          <w:numId w:val="2"/>
        </w:numPr>
        <w:tabs>
          <w:tab w:pos="1114" w:val="left" w:leader="none"/>
        </w:tabs>
        <w:spacing w:line="240" w:lineRule="auto" w:before="0" w:after="0"/>
        <w:ind w:left="1113" w:right="0" w:hanging="223"/>
        <w:jc w:val="left"/>
        <w:rPr>
          <w:rFonts w:ascii="Arial" w:hAnsi="Arial" w:cs="Arial" w:eastAsia="Arial" w:hint="default"/>
          <w:sz w:val="20"/>
          <w:szCs w:val="20"/>
        </w:rPr>
      </w:pPr>
      <w:r>
        <w:rPr>
          <w:rFonts w:ascii="Arial"/>
          <w:sz w:val="20"/>
        </w:rPr>
        <w:t>Rural;</w:t>
      </w:r>
      <w:r>
        <w:rPr>
          <w:rFonts w:ascii="Arial"/>
          <w:spacing w:val="-4"/>
          <w:sz w:val="20"/>
        </w:rPr>
        <w:t> </w:t>
      </w:r>
      <w:r>
        <w:rPr>
          <w:rFonts w:ascii="Arial"/>
          <w:sz w:val="20"/>
        </w:rPr>
        <w:t>y</w:t>
      </w:r>
    </w:p>
    <w:p>
      <w:pPr>
        <w:pStyle w:val="ListParagraph"/>
        <w:numPr>
          <w:ilvl w:val="2"/>
          <w:numId w:val="2"/>
        </w:numPr>
        <w:tabs>
          <w:tab w:pos="1115" w:val="left" w:leader="none"/>
        </w:tabs>
        <w:spacing w:line="240" w:lineRule="auto" w:before="0" w:after="0"/>
        <w:ind w:left="1114" w:right="0" w:hanging="224"/>
        <w:jc w:val="left"/>
        <w:rPr>
          <w:rFonts w:ascii="Arial" w:hAnsi="Arial" w:cs="Arial" w:eastAsia="Arial" w:hint="default"/>
          <w:sz w:val="20"/>
          <w:szCs w:val="20"/>
        </w:rPr>
      </w:pPr>
      <w:r>
        <w:rPr>
          <w:rFonts w:ascii="Arial" w:hAnsi="Arial"/>
          <w:sz w:val="20"/>
        </w:rPr>
        <w:t>Características Especiales;</w:t>
      </w:r>
      <w:r>
        <w:rPr>
          <w:rFonts w:ascii="Arial" w:hAnsi="Arial"/>
          <w:spacing w:val="-10"/>
          <w:sz w:val="20"/>
        </w:rPr>
        <w:t> </w:t>
      </w:r>
      <w:r>
        <w:rPr>
          <w:rFonts w:ascii="Arial" w:hAnsi="Arial"/>
          <w:sz w:val="20"/>
        </w:rPr>
        <w:t>y</w:t>
      </w:r>
    </w:p>
    <w:p>
      <w:pPr>
        <w:spacing w:line="240" w:lineRule="auto" w:before="1"/>
        <w:rPr>
          <w:rFonts w:ascii="Arial" w:hAnsi="Arial" w:cs="Arial" w:eastAsia="Arial" w:hint="default"/>
          <w:sz w:val="20"/>
          <w:szCs w:val="20"/>
        </w:rPr>
      </w:pPr>
    </w:p>
    <w:p>
      <w:pPr>
        <w:pStyle w:val="ListParagraph"/>
        <w:numPr>
          <w:ilvl w:val="0"/>
          <w:numId w:val="2"/>
        </w:numPr>
        <w:tabs>
          <w:tab w:pos="815" w:val="left" w:leader="none"/>
        </w:tabs>
        <w:spacing w:line="240" w:lineRule="auto" w:before="0" w:after="0"/>
        <w:ind w:left="814" w:right="0" w:hanging="224"/>
        <w:jc w:val="both"/>
        <w:rPr>
          <w:rFonts w:ascii="Arial" w:hAnsi="Arial" w:cs="Arial" w:eastAsia="Arial" w:hint="default"/>
          <w:sz w:val="20"/>
          <w:szCs w:val="20"/>
        </w:rPr>
      </w:pPr>
      <w:r>
        <w:rPr>
          <w:rFonts w:ascii="Arial"/>
          <w:sz w:val="20"/>
        </w:rPr>
        <w:t>Taxi con sitio y</w:t>
      </w:r>
      <w:r>
        <w:rPr>
          <w:rFonts w:ascii="Arial"/>
          <w:spacing w:val="-16"/>
          <w:sz w:val="20"/>
        </w:rPr>
        <w:t> </w:t>
      </w:r>
      <w:r>
        <w:rPr>
          <w:rFonts w:ascii="Arial"/>
          <w:sz w:val="20"/>
        </w:rPr>
        <w:t>radiotaxi.</w:t>
      </w:r>
    </w:p>
    <w:p>
      <w:pPr>
        <w:spacing w:line="240" w:lineRule="auto" w:before="1"/>
        <w:rPr>
          <w:rFonts w:ascii="Arial" w:hAnsi="Arial" w:cs="Arial" w:eastAsia="Arial" w:hint="default"/>
          <w:sz w:val="20"/>
          <w:szCs w:val="20"/>
        </w:rPr>
      </w:pPr>
    </w:p>
    <w:p>
      <w:pPr>
        <w:pStyle w:val="BodyText"/>
        <w:spacing w:line="240" w:lineRule="auto"/>
        <w:ind w:right="755"/>
        <w:jc w:val="both"/>
      </w:pPr>
      <w:r>
        <w:rPr>
          <w:rFonts w:ascii="Arial" w:hAnsi="Arial"/>
          <w:b/>
        </w:rPr>
        <w:t>Artículo 2º. </w:t>
      </w:r>
      <w:r>
        <w:rPr/>
        <w:t>Este Reglamento es un ordenamiento complementario de la Ley y sus Reglamentos; y las normas técnicas, protocolos, manuales de procedimientos y circulares que emita el Ejecutivo Estatal, así como las demás normas oficiales mexicanas y legislación en materia Federal en el ámbito de competencia del Estado, son de aplicación</w:t>
      </w:r>
      <w:r>
        <w:rPr>
          <w:spacing w:val="-29"/>
        </w:rPr>
        <w:t> </w:t>
      </w:r>
      <w:r>
        <w:rPr/>
        <w:t>supletoria.</w:t>
      </w:r>
    </w:p>
    <w:p>
      <w:pPr>
        <w:spacing w:line="240" w:lineRule="auto" w:before="1"/>
        <w:rPr>
          <w:rFonts w:ascii="Arial" w:hAnsi="Arial" w:cs="Arial" w:eastAsia="Arial" w:hint="default"/>
          <w:sz w:val="20"/>
          <w:szCs w:val="20"/>
        </w:rPr>
      </w:pPr>
    </w:p>
    <w:p>
      <w:pPr>
        <w:spacing w:before="0"/>
        <w:ind w:left="590" w:right="0" w:firstLine="0"/>
        <w:jc w:val="both"/>
        <w:rPr>
          <w:rFonts w:ascii="Arial" w:hAnsi="Arial" w:cs="Arial" w:eastAsia="Arial" w:hint="default"/>
          <w:sz w:val="20"/>
          <w:szCs w:val="20"/>
        </w:rPr>
      </w:pPr>
      <w:r>
        <w:rPr>
          <w:rFonts w:ascii="Arial" w:hAnsi="Arial"/>
          <w:b/>
          <w:sz w:val="20"/>
        </w:rPr>
        <w:t>Artículo 3º. </w:t>
      </w:r>
      <w:r>
        <w:rPr>
          <w:rFonts w:ascii="Arial" w:hAnsi="Arial"/>
          <w:sz w:val="20"/>
        </w:rPr>
        <w:t>Para efectos de este Reglamento, se entenderá</w:t>
      </w:r>
      <w:r>
        <w:rPr>
          <w:rFonts w:ascii="Arial" w:hAnsi="Arial"/>
          <w:spacing w:val="-34"/>
          <w:sz w:val="20"/>
        </w:rPr>
        <w:t> </w:t>
      </w:r>
      <w:r>
        <w:rPr>
          <w:rFonts w:ascii="Arial" w:hAnsi="Arial"/>
          <w:sz w:val="20"/>
        </w:rPr>
        <w:t>por:</w:t>
      </w:r>
    </w:p>
    <w:p>
      <w:pPr>
        <w:spacing w:line="240" w:lineRule="auto" w:before="1"/>
        <w:rPr>
          <w:rFonts w:ascii="Arial" w:hAnsi="Arial" w:cs="Arial" w:eastAsia="Arial" w:hint="default"/>
          <w:sz w:val="20"/>
          <w:szCs w:val="20"/>
        </w:rPr>
      </w:pPr>
    </w:p>
    <w:p>
      <w:pPr>
        <w:pStyle w:val="ListParagraph"/>
        <w:numPr>
          <w:ilvl w:val="0"/>
          <w:numId w:val="3"/>
        </w:numPr>
        <w:tabs>
          <w:tab w:pos="891" w:val="left" w:leader="none"/>
        </w:tabs>
        <w:spacing w:line="240" w:lineRule="auto" w:before="0" w:after="0"/>
        <w:ind w:left="590" w:right="0" w:firstLine="0"/>
        <w:jc w:val="both"/>
        <w:rPr>
          <w:rFonts w:ascii="Arial" w:hAnsi="Arial" w:cs="Arial" w:eastAsia="Arial" w:hint="default"/>
          <w:sz w:val="20"/>
          <w:szCs w:val="20"/>
        </w:rPr>
      </w:pPr>
      <w:r>
        <w:rPr>
          <w:rFonts w:ascii="Arial"/>
          <w:sz w:val="20"/>
        </w:rPr>
        <w:t>Instituto: el Instituto de Movilidad y Transporte del Estado de</w:t>
      </w:r>
      <w:r>
        <w:rPr>
          <w:rFonts w:ascii="Arial"/>
          <w:spacing w:val="-4"/>
          <w:sz w:val="20"/>
        </w:rPr>
        <w:t> </w:t>
      </w:r>
      <w:r>
        <w:rPr>
          <w:rFonts w:ascii="Arial"/>
          <w:sz w:val="20"/>
        </w:rPr>
        <w:t>Jalisco;</w:t>
      </w:r>
    </w:p>
    <w:p>
      <w:pPr>
        <w:spacing w:line="240" w:lineRule="auto" w:before="1"/>
        <w:rPr>
          <w:rFonts w:ascii="Arial" w:hAnsi="Arial" w:cs="Arial" w:eastAsia="Arial" w:hint="default"/>
          <w:sz w:val="20"/>
          <w:szCs w:val="20"/>
        </w:rPr>
      </w:pPr>
    </w:p>
    <w:p>
      <w:pPr>
        <w:pStyle w:val="ListParagraph"/>
        <w:numPr>
          <w:ilvl w:val="0"/>
          <w:numId w:val="3"/>
        </w:numPr>
        <w:tabs>
          <w:tab w:pos="891" w:val="left" w:leader="none"/>
        </w:tabs>
        <w:spacing w:line="240" w:lineRule="auto" w:before="0" w:after="0"/>
        <w:ind w:left="890" w:right="0" w:hanging="300"/>
        <w:jc w:val="both"/>
        <w:rPr>
          <w:rFonts w:ascii="Arial" w:hAnsi="Arial" w:cs="Arial" w:eastAsia="Arial" w:hint="default"/>
          <w:sz w:val="20"/>
          <w:szCs w:val="20"/>
        </w:rPr>
      </w:pPr>
      <w:r>
        <w:rPr>
          <w:rFonts w:ascii="Arial"/>
          <w:sz w:val="20"/>
        </w:rPr>
        <w:t>Registro Estatal: el Registro Estatal de Movilidad y</w:t>
      </w:r>
      <w:r>
        <w:rPr>
          <w:rFonts w:ascii="Arial"/>
          <w:spacing w:val="-8"/>
          <w:sz w:val="20"/>
        </w:rPr>
        <w:t> </w:t>
      </w:r>
      <w:r>
        <w:rPr>
          <w:rFonts w:ascii="Arial"/>
          <w:sz w:val="20"/>
        </w:rPr>
        <w:t>Transporte;</w:t>
      </w:r>
    </w:p>
    <w:p>
      <w:pPr>
        <w:spacing w:line="240" w:lineRule="auto" w:before="1"/>
        <w:rPr>
          <w:rFonts w:ascii="Arial" w:hAnsi="Arial" w:cs="Arial" w:eastAsia="Arial" w:hint="default"/>
          <w:sz w:val="20"/>
          <w:szCs w:val="20"/>
        </w:rPr>
      </w:pPr>
    </w:p>
    <w:p>
      <w:pPr>
        <w:pStyle w:val="ListParagraph"/>
        <w:numPr>
          <w:ilvl w:val="0"/>
          <w:numId w:val="3"/>
        </w:numPr>
        <w:tabs>
          <w:tab w:pos="891" w:val="left" w:leader="none"/>
        </w:tabs>
        <w:spacing w:line="240" w:lineRule="auto" w:before="0" w:after="0"/>
        <w:ind w:left="590" w:right="756" w:firstLine="0"/>
        <w:jc w:val="both"/>
        <w:rPr>
          <w:rFonts w:ascii="Arial" w:hAnsi="Arial" w:cs="Arial" w:eastAsia="Arial" w:hint="default"/>
          <w:sz w:val="20"/>
          <w:szCs w:val="20"/>
        </w:rPr>
      </w:pPr>
      <w:r>
        <w:rPr>
          <w:rFonts w:ascii="Arial" w:hAnsi="Arial"/>
          <w:sz w:val="20"/>
        </w:rPr>
        <w:t>Reglamento: el presente Reglamento para Regular el Servicio de  Transporte Público Colectivo, Masivo, de Taxi y Radiotaxi en el Estado de Jalisco;</w:t>
      </w:r>
    </w:p>
    <w:p>
      <w:pPr>
        <w:spacing w:line="240" w:lineRule="auto" w:before="1"/>
        <w:rPr>
          <w:rFonts w:ascii="Arial" w:hAnsi="Arial" w:cs="Arial" w:eastAsia="Arial" w:hint="default"/>
          <w:sz w:val="20"/>
          <w:szCs w:val="20"/>
        </w:rPr>
      </w:pPr>
    </w:p>
    <w:p>
      <w:pPr>
        <w:pStyle w:val="ListParagraph"/>
        <w:numPr>
          <w:ilvl w:val="0"/>
          <w:numId w:val="3"/>
        </w:numPr>
        <w:tabs>
          <w:tab w:pos="891" w:val="left" w:leader="none"/>
        </w:tabs>
        <w:spacing w:line="240" w:lineRule="auto" w:before="0" w:after="0"/>
        <w:ind w:left="590" w:right="754" w:firstLine="0"/>
        <w:jc w:val="both"/>
        <w:rPr>
          <w:rFonts w:ascii="Arial" w:hAnsi="Arial" w:cs="Arial" w:eastAsia="Arial" w:hint="default"/>
          <w:sz w:val="20"/>
          <w:szCs w:val="20"/>
        </w:rPr>
      </w:pPr>
      <w:r>
        <w:rPr>
          <w:rFonts w:ascii="Arial"/>
          <w:sz w:val="20"/>
        </w:rPr>
        <w:t>Reglamento General: el Reglamento de la Ley de Movilidad y Transporte  del Estado de</w:t>
      </w:r>
      <w:r>
        <w:rPr>
          <w:rFonts w:ascii="Arial"/>
          <w:spacing w:val="-14"/>
          <w:sz w:val="20"/>
        </w:rPr>
        <w:t> </w:t>
      </w:r>
      <w:r>
        <w:rPr>
          <w:rFonts w:ascii="Arial"/>
          <w:sz w:val="20"/>
        </w:rPr>
        <w:t>Jalisco;</w:t>
      </w:r>
    </w:p>
    <w:p>
      <w:pPr>
        <w:spacing w:line="240" w:lineRule="auto" w:before="1"/>
        <w:rPr>
          <w:rFonts w:ascii="Arial" w:hAnsi="Arial" w:cs="Arial" w:eastAsia="Arial" w:hint="default"/>
          <w:sz w:val="20"/>
          <w:szCs w:val="20"/>
        </w:rPr>
      </w:pPr>
    </w:p>
    <w:p>
      <w:pPr>
        <w:pStyle w:val="ListParagraph"/>
        <w:numPr>
          <w:ilvl w:val="0"/>
          <w:numId w:val="3"/>
        </w:numPr>
        <w:tabs>
          <w:tab w:pos="891" w:val="left" w:leader="none"/>
        </w:tabs>
        <w:spacing w:line="240" w:lineRule="auto" w:before="0" w:after="0"/>
        <w:ind w:left="590" w:right="756" w:firstLine="0"/>
        <w:jc w:val="both"/>
        <w:rPr>
          <w:rFonts w:ascii="Arial" w:hAnsi="Arial" w:cs="Arial" w:eastAsia="Arial" w:hint="default"/>
          <w:sz w:val="20"/>
          <w:szCs w:val="20"/>
        </w:rPr>
      </w:pPr>
      <w:r>
        <w:rPr>
          <w:rFonts w:ascii="Arial" w:hAnsi="Arial"/>
          <w:sz w:val="20"/>
        </w:rPr>
        <w:t>Revista Vehicular: es la inspección física de los vehículos, equipamiento auxiliar o infraestructura de los servicios de transporte público, a fin de comprobar el cumplimiento de las disposiciones en materia de instalaciones, equipo, aditamentos, sistemas y en general, las condiciones de operación y especificaciones técnicas para la óptima prestación del</w:t>
      </w:r>
      <w:r>
        <w:rPr>
          <w:rFonts w:ascii="Arial" w:hAnsi="Arial"/>
          <w:spacing w:val="-37"/>
          <w:sz w:val="20"/>
        </w:rPr>
        <w:t> </w:t>
      </w:r>
      <w:r>
        <w:rPr>
          <w:rFonts w:ascii="Arial" w:hAnsi="Arial"/>
          <w:sz w:val="20"/>
        </w:rPr>
        <w:t>servicio;</w:t>
      </w:r>
    </w:p>
    <w:p>
      <w:pPr>
        <w:spacing w:line="240" w:lineRule="auto" w:before="1"/>
        <w:rPr>
          <w:rFonts w:ascii="Arial" w:hAnsi="Arial" w:cs="Arial" w:eastAsia="Arial" w:hint="default"/>
          <w:sz w:val="20"/>
          <w:szCs w:val="20"/>
        </w:rPr>
      </w:pPr>
    </w:p>
    <w:p>
      <w:pPr>
        <w:pStyle w:val="ListParagraph"/>
        <w:numPr>
          <w:ilvl w:val="0"/>
          <w:numId w:val="3"/>
        </w:numPr>
        <w:tabs>
          <w:tab w:pos="891" w:val="left" w:leader="none"/>
        </w:tabs>
        <w:spacing w:line="240" w:lineRule="auto" w:before="0" w:after="0"/>
        <w:ind w:left="890" w:right="0" w:hanging="300"/>
        <w:jc w:val="both"/>
        <w:rPr>
          <w:rFonts w:ascii="Arial" w:hAnsi="Arial" w:cs="Arial" w:eastAsia="Arial" w:hint="default"/>
          <w:sz w:val="20"/>
          <w:szCs w:val="20"/>
        </w:rPr>
      </w:pPr>
      <w:r>
        <w:rPr>
          <w:rFonts w:ascii="Arial" w:hAnsi="Arial"/>
          <w:sz w:val="20"/>
        </w:rPr>
        <w:t>Secretaría: la Secretaría de Movilidad del Estado de</w:t>
      </w:r>
      <w:r>
        <w:rPr>
          <w:rFonts w:ascii="Arial" w:hAnsi="Arial"/>
          <w:spacing w:val="-35"/>
          <w:sz w:val="20"/>
        </w:rPr>
        <w:t> </w:t>
      </w:r>
      <w:r>
        <w:rPr>
          <w:rFonts w:ascii="Arial" w:hAnsi="Arial"/>
          <w:sz w:val="20"/>
        </w:rPr>
        <w:t>Jalisco;</w:t>
      </w:r>
    </w:p>
    <w:p>
      <w:pPr>
        <w:spacing w:line="240" w:lineRule="auto" w:before="1"/>
        <w:rPr>
          <w:rFonts w:ascii="Arial" w:hAnsi="Arial" w:cs="Arial" w:eastAsia="Arial" w:hint="default"/>
          <w:sz w:val="20"/>
          <w:szCs w:val="20"/>
        </w:rPr>
      </w:pPr>
    </w:p>
    <w:p>
      <w:pPr>
        <w:pStyle w:val="ListParagraph"/>
        <w:numPr>
          <w:ilvl w:val="0"/>
          <w:numId w:val="3"/>
        </w:numPr>
        <w:tabs>
          <w:tab w:pos="1042" w:val="left" w:leader="none"/>
        </w:tabs>
        <w:spacing w:line="240" w:lineRule="auto" w:before="0" w:after="0"/>
        <w:ind w:left="590" w:right="756" w:firstLine="0"/>
        <w:jc w:val="both"/>
        <w:rPr>
          <w:rFonts w:ascii="Arial" w:hAnsi="Arial" w:cs="Arial" w:eastAsia="Arial" w:hint="default"/>
          <w:sz w:val="20"/>
          <w:szCs w:val="20"/>
        </w:rPr>
      </w:pPr>
      <w:r>
        <w:rPr>
          <w:rFonts w:ascii="Arial" w:hAnsi="Arial"/>
          <w:sz w:val="20"/>
        </w:rPr>
        <w:t>Servicio de Taxi: el servicio público de pasajeros genéricamente denominado taxi con sitio y radiotaxi por la Ley, prestado en virtud de un título otorgado por la Secretaría y efectuado utilizando un coche por regla general provisto de taxímetro;</w:t>
      </w:r>
      <w:r>
        <w:rPr>
          <w:rFonts w:ascii="Arial" w:hAnsi="Arial"/>
          <w:spacing w:val="-6"/>
          <w:sz w:val="20"/>
        </w:rPr>
        <w:t> </w:t>
      </w:r>
      <w:r>
        <w:rPr>
          <w:rFonts w:ascii="Arial" w:hAnsi="Arial"/>
          <w:sz w:val="20"/>
        </w:rPr>
        <w:t>y</w:t>
      </w:r>
    </w:p>
    <w:p>
      <w:pPr>
        <w:spacing w:after="0" w:line="240" w:lineRule="auto"/>
        <w:jc w:val="both"/>
        <w:rPr>
          <w:rFonts w:ascii="Arial" w:hAnsi="Arial" w:cs="Arial" w:eastAsia="Arial" w:hint="default"/>
          <w:sz w:val="20"/>
          <w:szCs w:val="20"/>
        </w:rPr>
        <w:sectPr>
          <w:pgSz w:w="11630" w:h="15310"/>
          <w:pgMar w:header="674" w:footer="871" w:top="1320" w:bottom="1060" w:left="1540" w:right="1640"/>
        </w:sectPr>
      </w:pPr>
    </w:p>
    <w:p>
      <w:pPr>
        <w:spacing w:line="240" w:lineRule="auto" w:before="7"/>
        <w:rPr>
          <w:rFonts w:ascii="Arial" w:hAnsi="Arial" w:cs="Arial" w:eastAsia="Arial" w:hint="default"/>
          <w:sz w:val="25"/>
          <w:szCs w:val="25"/>
        </w:rPr>
      </w:pPr>
    </w:p>
    <w:p>
      <w:pPr>
        <w:pStyle w:val="BodyText"/>
        <w:spacing w:line="240" w:lineRule="auto" w:before="65"/>
        <w:ind w:left="0" w:right="100"/>
        <w:jc w:val="right"/>
        <w:rPr>
          <w:rFonts w:ascii="Tahoma" w:hAnsi="Tahoma" w:cs="Tahoma" w:eastAsia="Tahoma" w:hint="default"/>
        </w:rPr>
      </w:pPr>
      <w:r>
        <w:rPr>
          <w:rFonts w:ascii="Tahoma"/>
          <w:color w:val="231F20"/>
        </w:rPr>
        <w:t>7</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19"/>
          <w:szCs w:val="19"/>
        </w:rPr>
      </w:pPr>
    </w:p>
    <w:p>
      <w:pPr>
        <w:pStyle w:val="ListParagraph"/>
        <w:numPr>
          <w:ilvl w:val="0"/>
          <w:numId w:val="3"/>
        </w:numPr>
        <w:tabs>
          <w:tab w:pos="942" w:val="left" w:leader="none"/>
        </w:tabs>
        <w:spacing w:line="240" w:lineRule="auto" w:before="74" w:after="0"/>
        <w:ind w:left="490" w:right="858" w:firstLine="0"/>
        <w:jc w:val="both"/>
        <w:rPr>
          <w:rFonts w:ascii="Arial" w:hAnsi="Arial" w:cs="Arial" w:eastAsia="Arial" w:hint="default"/>
          <w:sz w:val="20"/>
          <w:szCs w:val="20"/>
        </w:rPr>
      </w:pPr>
      <w:r>
        <w:rPr>
          <w:rFonts w:ascii="Arial" w:hAnsi="Arial"/>
          <w:sz w:val="20"/>
        </w:rPr>
        <w:t>Servicio Colectivo: el servicio de transporte público de pasajeros denominado colectivo por la Ley, prestado en virtud de un título otorgado por la Secretaría, y efectuado con vehículos que cuando menos puedan transportar a nueve pasajeros</w:t>
      </w:r>
      <w:r>
        <w:rPr>
          <w:rFonts w:ascii="Arial" w:hAnsi="Arial"/>
          <w:spacing w:val="-15"/>
          <w:sz w:val="20"/>
        </w:rPr>
        <w:t> </w:t>
      </w:r>
      <w:r>
        <w:rPr>
          <w:rFonts w:ascii="Arial" w:hAnsi="Arial"/>
          <w:sz w:val="20"/>
        </w:rPr>
        <w:t>sentados;</w:t>
      </w:r>
    </w:p>
    <w:p>
      <w:pPr>
        <w:spacing w:line="240" w:lineRule="auto" w:before="1"/>
        <w:rPr>
          <w:rFonts w:ascii="Arial" w:hAnsi="Arial" w:cs="Arial" w:eastAsia="Arial" w:hint="default"/>
          <w:sz w:val="20"/>
          <w:szCs w:val="20"/>
        </w:rPr>
      </w:pPr>
    </w:p>
    <w:p>
      <w:pPr>
        <w:pStyle w:val="ListParagraph"/>
        <w:numPr>
          <w:ilvl w:val="0"/>
          <w:numId w:val="3"/>
        </w:numPr>
        <w:tabs>
          <w:tab w:pos="942" w:val="left" w:leader="none"/>
        </w:tabs>
        <w:spacing w:line="240" w:lineRule="auto" w:before="0" w:after="0"/>
        <w:ind w:left="490" w:right="857" w:firstLine="0"/>
        <w:jc w:val="both"/>
        <w:rPr>
          <w:rFonts w:ascii="Arial" w:hAnsi="Arial" w:cs="Arial" w:eastAsia="Arial" w:hint="default"/>
          <w:sz w:val="20"/>
          <w:szCs w:val="20"/>
        </w:rPr>
      </w:pPr>
      <w:r>
        <w:rPr>
          <w:rFonts w:ascii="Arial" w:hAnsi="Arial"/>
          <w:sz w:val="20"/>
        </w:rPr>
        <w:t>Servicio Masivo: el servicio público de pasajeros prestado en virtud de un título otorgado por la Secretaría, cuyas Rutas en horas pico o punta transporten cuando menos dos mil pasajeros en cada sentido;</w:t>
      </w:r>
      <w:r>
        <w:rPr>
          <w:rFonts w:ascii="Arial" w:hAnsi="Arial"/>
          <w:spacing w:val="-15"/>
          <w:sz w:val="20"/>
        </w:rPr>
        <w:t> </w:t>
      </w:r>
      <w:r>
        <w:rPr>
          <w:rFonts w:ascii="Arial" w:hAnsi="Arial"/>
          <w:sz w:val="20"/>
        </w:rPr>
        <w:t>y</w:t>
      </w:r>
    </w:p>
    <w:p>
      <w:pPr>
        <w:spacing w:line="240" w:lineRule="auto" w:before="1"/>
        <w:rPr>
          <w:rFonts w:ascii="Arial" w:hAnsi="Arial" w:cs="Arial" w:eastAsia="Arial" w:hint="default"/>
          <w:sz w:val="20"/>
          <w:szCs w:val="20"/>
        </w:rPr>
      </w:pPr>
    </w:p>
    <w:p>
      <w:pPr>
        <w:pStyle w:val="ListParagraph"/>
        <w:numPr>
          <w:ilvl w:val="0"/>
          <w:numId w:val="3"/>
        </w:numPr>
        <w:tabs>
          <w:tab w:pos="791" w:val="left" w:leader="none"/>
        </w:tabs>
        <w:spacing w:line="240" w:lineRule="auto" w:before="0" w:after="0"/>
        <w:ind w:left="490" w:right="863" w:firstLine="0"/>
        <w:jc w:val="both"/>
        <w:rPr>
          <w:rFonts w:ascii="Arial" w:hAnsi="Arial" w:cs="Arial" w:eastAsia="Arial" w:hint="default"/>
          <w:sz w:val="20"/>
          <w:szCs w:val="20"/>
        </w:rPr>
      </w:pPr>
      <w:r>
        <w:rPr>
          <w:rFonts w:ascii="Arial" w:hAnsi="Arial"/>
          <w:sz w:val="20"/>
        </w:rPr>
        <w:t>Servicios: los Servicios Masivo, Colectivo y de Taxi con Sitio y Radiotaxi, considerados conjunta o</w:t>
      </w:r>
      <w:r>
        <w:rPr>
          <w:rFonts w:ascii="Arial" w:hAnsi="Arial"/>
          <w:spacing w:val="-9"/>
          <w:sz w:val="20"/>
        </w:rPr>
        <w:t> </w:t>
      </w:r>
      <w:r>
        <w:rPr>
          <w:rFonts w:ascii="Arial" w:hAnsi="Arial"/>
          <w:sz w:val="20"/>
        </w:rPr>
        <w:t>genéricamente.</w:t>
      </w:r>
    </w:p>
    <w:p>
      <w:pPr>
        <w:spacing w:line="240" w:lineRule="auto" w:before="1"/>
        <w:rPr>
          <w:rFonts w:ascii="Arial" w:hAnsi="Arial" w:cs="Arial" w:eastAsia="Arial" w:hint="default"/>
          <w:sz w:val="20"/>
          <w:szCs w:val="20"/>
        </w:rPr>
      </w:pPr>
    </w:p>
    <w:p>
      <w:pPr>
        <w:pStyle w:val="BodyText"/>
        <w:spacing w:line="240" w:lineRule="auto"/>
        <w:ind w:left="490" w:right="857"/>
        <w:jc w:val="both"/>
      </w:pPr>
      <w:r>
        <w:rPr>
          <w:rFonts w:ascii="Arial" w:hAnsi="Arial"/>
          <w:b/>
        </w:rPr>
        <w:t>Artículo 4º. </w:t>
      </w:r>
      <w:r>
        <w:rPr/>
        <w:t>La autoridad competente para la aplicación del Reglamento es el Ejecutivo del Estado por conducto de la Secretaría, así como de las dependencias y entidades que señale el marco regulatorio de la materia y demás ordenamientos</w:t>
      </w:r>
      <w:r>
        <w:rPr>
          <w:spacing w:val="-22"/>
        </w:rPr>
        <w:t> </w:t>
      </w:r>
      <w:r>
        <w:rPr/>
        <w:t>aplicables.</w:t>
      </w:r>
    </w:p>
    <w:p>
      <w:pPr>
        <w:spacing w:line="240" w:lineRule="auto" w:before="1"/>
        <w:rPr>
          <w:rFonts w:ascii="Arial" w:hAnsi="Arial" w:cs="Arial" w:eastAsia="Arial" w:hint="default"/>
          <w:sz w:val="20"/>
          <w:szCs w:val="20"/>
        </w:rPr>
      </w:pPr>
    </w:p>
    <w:p>
      <w:pPr>
        <w:pStyle w:val="BodyText"/>
        <w:spacing w:line="240" w:lineRule="auto"/>
        <w:ind w:left="490" w:right="857"/>
        <w:jc w:val="both"/>
      </w:pPr>
      <w:r>
        <w:rPr>
          <w:rFonts w:ascii="Arial" w:hAnsi="Arial"/>
          <w:b/>
        </w:rPr>
        <w:t>Artículo 5º. </w:t>
      </w:r>
      <w:r>
        <w:rPr/>
        <w:t>La Secretaría podrá coordinarse con las autoridades municipales, estatales o federales, para la aplicación del Reglamento y el logro de una eficiente organización y fiscalización de los servicios públicos materia del  mismo Reglamento, para lo cual podrá celebrar acuerdos o</w:t>
      </w:r>
      <w:r>
        <w:rPr>
          <w:spacing w:val="-24"/>
        </w:rPr>
        <w:t> </w:t>
      </w:r>
      <w:r>
        <w:rPr/>
        <w:t>convenios.</w:t>
      </w:r>
    </w:p>
    <w:p>
      <w:pPr>
        <w:spacing w:line="240" w:lineRule="auto" w:before="1"/>
        <w:rPr>
          <w:rFonts w:ascii="Arial" w:hAnsi="Arial" w:cs="Arial" w:eastAsia="Arial" w:hint="default"/>
          <w:sz w:val="20"/>
          <w:szCs w:val="20"/>
        </w:rPr>
      </w:pPr>
    </w:p>
    <w:p>
      <w:pPr>
        <w:pStyle w:val="BodyText"/>
        <w:spacing w:line="240" w:lineRule="auto"/>
        <w:ind w:left="490" w:right="858"/>
        <w:jc w:val="both"/>
      </w:pPr>
      <w:r>
        <w:rPr>
          <w:rFonts w:ascii="Arial" w:hAnsi="Arial"/>
          <w:b/>
        </w:rPr>
        <w:t>Artículo 6º. </w:t>
      </w:r>
      <w:r>
        <w:rPr/>
        <w:t>Las autoridades municipales y el Instituto tendrán las atribuciones que la Ley y las demás disposiciones aplicables les</w:t>
      </w:r>
      <w:r>
        <w:rPr>
          <w:spacing w:val="-33"/>
        </w:rPr>
        <w:t> </w:t>
      </w:r>
      <w:r>
        <w:rPr/>
        <w:t>otorguen.</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rFonts w:ascii="Arial" w:hAnsi="Arial"/>
          <w:b/>
        </w:rPr>
        <w:t>Articulo 7º. </w:t>
      </w:r>
      <w:r>
        <w:rPr/>
        <w:t>La participación ciudadana, además de la Instancia del Consejo Consultivo que establecido en la Ley, contará con un Observatorio Ciudadano conformado por representantes de organismos académicos y sociales, con facultades para opinar y emitir recomendaciones técnicas en materia de transporte público de pasajeros; proponer medidas para que en la prestación  de dicho servicio se cumplan los objetivos de calidad, modernización, seguridad, higiene, eficiencia, comodidad, trato digno y capacitación; así como vigilar que se respeten los derechos de los usuarios y de la</w:t>
      </w:r>
      <w:r>
        <w:rPr>
          <w:spacing w:val="-15"/>
        </w:rPr>
        <w:t> </w:t>
      </w:r>
      <w:r>
        <w:rPr/>
        <w:t>sociedad.</w:t>
      </w:r>
    </w:p>
    <w:p>
      <w:pPr>
        <w:spacing w:line="240" w:lineRule="auto" w:before="1"/>
        <w:rPr>
          <w:rFonts w:ascii="Arial" w:hAnsi="Arial" w:cs="Arial" w:eastAsia="Arial" w:hint="default"/>
          <w:sz w:val="20"/>
          <w:szCs w:val="20"/>
        </w:rPr>
      </w:pPr>
    </w:p>
    <w:p>
      <w:pPr>
        <w:pStyle w:val="BodyText"/>
        <w:spacing w:line="240" w:lineRule="auto"/>
        <w:ind w:left="490" w:right="857"/>
        <w:jc w:val="both"/>
      </w:pPr>
      <w:r>
        <w:rPr/>
        <w:t>Las autoridades tendrán la obligación de atender dichas propuestas y recomendaciones; en los casos en los que no se puedan implementar éstas, la autoridad deberá sustentar las causas que lo</w:t>
      </w:r>
      <w:r>
        <w:rPr>
          <w:spacing w:val="-24"/>
        </w:rPr>
        <w:t> </w:t>
      </w:r>
      <w:r>
        <w:rPr/>
        <w:t>impidan.</w:t>
      </w:r>
    </w:p>
    <w:p>
      <w:pPr>
        <w:spacing w:line="240" w:lineRule="auto" w:before="1"/>
        <w:rPr>
          <w:rFonts w:ascii="Arial" w:hAnsi="Arial" w:cs="Arial" w:eastAsia="Arial" w:hint="default"/>
          <w:sz w:val="20"/>
          <w:szCs w:val="20"/>
        </w:rPr>
      </w:pPr>
    </w:p>
    <w:p>
      <w:pPr>
        <w:pStyle w:val="BodyText"/>
        <w:spacing w:line="240" w:lineRule="auto"/>
        <w:ind w:left="490" w:right="856"/>
        <w:jc w:val="both"/>
      </w:pPr>
      <w:r>
        <w:rPr>
          <w:rFonts w:ascii="Arial" w:hAnsi="Arial"/>
          <w:b/>
        </w:rPr>
        <w:t>Articulo 8º. </w:t>
      </w:r>
      <w:r>
        <w:rPr/>
        <w:t>Los derechos de los usuarios del transporte público establecidos  en los artículos 8º fracción IV de la Ley, 51 a 57 del Reglamento General y demás relativos de ambos ordenamientos, de las normas técnicas, protocolos y disposiciones conducentes, se deberán respetar por los concesionarios, subrogatarios y choferes; las autoridades competentes vigilarán  su cumplimiento y aplicarán las sanciones que</w:t>
      </w:r>
      <w:r>
        <w:rPr>
          <w:spacing w:val="-31"/>
        </w:rPr>
        <w:t> </w:t>
      </w:r>
      <w:r>
        <w:rPr/>
        <w:t>correspondan.</w:t>
      </w:r>
    </w:p>
    <w:p>
      <w:pPr>
        <w:spacing w:after="0" w:line="240" w:lineRule="auto"/>
        <w:jc w:val="both"/>
        <w:sectPr>
          <w:pgSz w:w="11630" w:h="15310"/>
          <w:pgMar w:header="674" w:footer="871" w:top="1320" w:bottom="1060" w:left="1640" w:right="1540"/>
        </w:sectPr>
      </w:pPr>
    </w:p>
    <w:p>
      <w:pPr>
        <w:spacing w:line="240" w:lineRule="auto" w:before="3"/>
        <w:rPr>
          <w:rFonts w:ascii="Arial" w:hAnsi="Arial" w:cs="Arial" w:eastAsia="Arial" w:hint="default"/>
          <w:sz w:val="26"/>
          <w:szCs w:val="26"/>
        </w:rPr>
      </w:pPr>
    </w:p>
    <w:p>
      <w:pPr>
        <w:pStyle w:val="BodyText"/>
        <w:spacing w:line="240" w:lineRule="auto" w:before="65"/>
        <w:ind w:left="102" w:right="0"/>
        <w:jc w:val="left"/>
        <w:rPr>
          <w:rFonts w:ascii="Tahoma" w:hAnsi="Tahoma" w:cs="Tahoma" w:eastAsia="Tahoma" w:hint="default"/>
        </w:rPr>
      </w:pPr>
      <w:r>
        <w:rPr>
          <w:rFonts w:ascii="Tahoma"/>
          <w:color w:val="231F20"/>
        </w:rPr>
        <w:t>8</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6"/>
        <w:rPr>
          <w:rFonts w:ascii="Tahoma" w:hAnsi="Tahoma" w:cs="Tahoma" w:eastAsia="Tahoma" w:hint="default"/>
          <w:sz w:val="18"/>
          <w:szCs w:val="18"/>
        </w:rPr>
      </w:pPr>
    </w:p>
    <w:p>
      <w:pPr>
        <w:pStyle w:val="Heading1"/>
        <w:spacing w:line="240" w:lineRule="auto" w:before="74"/>
        <w:ind w:right="1766"/>
        <w:jc w:val="center"/>
        <w:rPr>
          <w:b w:val="0"/>
          <w:bCs w:val="0"/>
        </w:rPr>
      </w:pPr>
      <w:r>
        <w:rPr/>
        <w:t>Capítulo</w:t>
      </w:r>
      <w:r>
        <w:rPr>
          <w:spacing w:val="-5"/>
        </w:rPr>
        <w:t> </w:t>
      </w:r>
      <w:r>
        <w:rPr/>
        <w:t>II</w:t>
      </w:r>
      <w:r>
        <w:rPr>
          <w:b w:val="0"/>
        </w:rPr>
      </w:r>
    </w:p>
    <w:p>
      <w:pPr>
        <w:spacing w:before="0"/>
        <w:ind w:left="1599" w:right="1763" w:firstLine="0"/>
        <w:jc w:val="center"/>
        <w:rPr>
          <w:rFonts w:ascii="Arial" w:hAnsi="Arial" w:cs="Arial" w:eastAsia="Arial" w:hint="default"/>
          <w:sz w:val="20"/>
          <w:szCs w:val="20"/>
        </w:rPr>
      </w:pPr>
      <w:r>
        <w:rPr>
          <w:rFonts w:ascii="Arial" w:hAnsi="Arial"/>
          <w:b/>
          <w:sz w:val="20"/>
        </w:rPr>
        <w:t>Del Servicio Público de Transporte de</w:t>
      </w:r>
      <w:r>
        <w:rPr>
          <w:rFonts w:ascii="Arial" w:hAnsi="Arial"/>
          <w:b/>
          <w:spacing w:val="3"/>
          <w:sz w:val="20"/>
        </w:rPr>
        <w:t> </w:t>
      </w:r>
      <w:r>
        <w:rPr>
          <w:rFonts w:ascii="Arial" w:hAnsi="Arial"/>
          <w:b/>
          <w:sz w:val="20"/>
        </w:rPr>
        <w:t>Personas</w:t>
      </w:r>
      <w:r>
        <w:rPr>
          <w:rFonts w:ascii="Arial" w:hAnsi="Arial"/>
          <w:sz w:val="20"/>
        </w:rPr>
      </w:r>
    </w:p>
    <w:p>
      <w:pPr>
        <w:spacing w:line="240" w:lineRule="auto" w:before="1"/>
        <w:rPr>
          <w:rFonts w:ascii="Arial" w:hAnsi="Arial" w:cs="Arial" w:eastAsia="Arial" w:hint="default"/>
          <w:b/>
          <w:bCs/>
          <w:sz w:val="20"/>
          <w:szCs w:val="20"/>
        </w:rPr>
      </w:pPr>
    </w:p>
    <w:p>
      <w:pPr>
        <w:spacing w:before="0"/>
        <w:ind w:left="3206" w:right="3374" w:hanging="2"/>
        <w:jc w:val="center"/>
        <w:rPr>
          <w:rFonts w:ascii="Arial" w:hAnsi="Arial" w:cs="Arial" w:eastAsia="Arial" w:hint="default"/>
          <w:sz w:val="20"/>
          <w:szCs w:val="20"/>
        </w:rPr>
      </w:pPr>
      <w:r>
        <w:rPr>
          <w:rFonts w:ascii="Arial" w:hAnsi="Arial"/>
          <w:b/>
          <w:sz w:val="20"/>
        </w:rPr>
        <w:t>Sección Primera</w:t>
      </w:r>
      <w:r>
        <w:rPr>
          <w:rFonts w:ascii="Arial" w:hAnsi="Arial"/>
          <w:b/>
          <w:spacing w:val="-12"/>
          <w:sz w:val="20"/>
        </w:rPr>
        <w:t> </w:t>
      </w:r>
      <w:r>
        <w:rPr>
          <w:rFonts w:ascii="Arial" w:hAnsi="Arial"/>
          <w:b/>
          <w:spacing w:val="-12"/>
          <w:sz w:val="20"/>
        </w:rPr>
      </w:r>
      <w:r>
        <w:rPr>
          <w:rFonts w:ascii="Arial" w:hAnsi="Arial"/>
          <w:b/>
          <w:sz w:val="20"/>
        </w:rPr>
        <w:t>De las</w:t>
      </w:r>
      <w:r>
        <w:rPr>
          <w:rFonts w:ascii="Arial" w:hAnsi="Arial"/>
          <w:b/>
          <w:spacing w:val="2"/>
          <w:sz w:val="20"/>
        </w:rPr>
        <w:t> </w:t>
      </w:r>
      <w:r>
        <w:rPr>
          <w:rFonts w:ascii="Arial" w:hAnsi="Arial"/>
          <w:b/>
          <w:sz w:val="20"/>
        </w:rPr>
        <w:t>Modalidades</w:t>
      </w:r>
      <w:r>
        <w:rPr>
          <w:rFonts w:ascii="Arial" w:hAnsi="Arial"/>
          <w:sz w:val="20"/>
        </w:rPr>
      </w:r>
    </w:p>
    <w:p>
      <w:pPr>
        <w:spacing w:line="240" w:lineRule="auto" w:before="11"/>
        <w:rPr>
          <w:rFonts w:ascii="Arial" w:hAnsi="Arial" w:cs="Arial" w:eastAsia="Arial" w:hint="default"/>
          <w:b/>
          <w:bCs/>
          <w:sz w:val="19"/>
          <w:szCs w:val="19"/>
        </w:rPr>
      </w:pPr>
    </w:p>
    <w:p>
      <w:pPr>
        <w:pStyle w:val="BodyText"/>
        <w:spacing w:line="240" w:lineRule="auto"/>
        <w:ind w:right="757"/>
        <w:jc w:val="both"/>
      </w:pPr>
      <w:r>
        <w:rPr>
          <w:rFonts w:ascii="Arial" w:hAnsi="Arial"/>
          <w:b/>
        </w:rPr>
        <w:t>Artículo 9º. </w:t>
      </w:r>
      <w:r>
        <w:rPr/>
        <w:t>En el caso del servicio público de transporte urbano, conurbado o metropolitano suburbano, mixto o foráneo, podrá ser masivo o</w:t>
      </w:r>
      <w:r>
        <w:rPr>
          <w:spacing w:val="3"/>
        </w:rPr>
        <w:t> </w:t>
      </w:r>
      <w:r>
        <w:rPr/>
        <w:t>colectivo.</w:t>
      </w:r>
    </w:p>
    <w:p>
      <w:pPr>
        <w:spacing w:line="240" w:lineRule="auto" w:before="1"/>
        <w:rPr>
          <w:rFonts w:ascii="Arial" w:hAnsi="Arial" w:cs="Arial" w:eastAsia="Arial" w:hint="default"/>
          <w:sz w:val="20"/>
          <w:szCs w:val="20"/>
        </w:rPr>
      </w:pPr>
    </w:p>
    <w:p>
      <w:pPr>
        <w:pStyle w:val="BodyText"/>
        <w:spacing w:line="240" w:lineRule="auto"/>
        <w:ind w:right="755"/>
        <w:jc w:val="both"/>
      </w:pPr>
      <w:r>
        <w:rPr>
          <w:rFonts w:ascii="Arial" w:hAnsi="Arial"/>
          <w:b/>
        </w:rPr>
        <w:t>Artículo 10. </w:t>
      </w:r>
      <w:r>
        <w:rPr/>
        <w:t>El servicio público de transporte interubano o intermunicipal y rural será colectivo. Para el servicio público de transporte de características especiales, podrá ser masivo o colectivo. El servicio de taxi podrá ser taxi con sitio y</w:t>
      </w:r>
      <w:r>
        <w:rPr>
          <w:spacing w:val="-13"/>
        </w:rPr>
        <w:t> </w:t>
      </w:r>
      <w:r>
        <w:rPr/>
        <w:t>radiotaxi.</w:t>
      </w:r>
    </w:p>
    <w:p>
      <w:pPr>
        <w:spacing w:line="240" w:lineRule="auto" w:before="1"/>
        <w:rPr>
          <w:rFonts w:ascii="Arial" w:hAnsi="Arial" w:cs="Arial" w:eastAsia="Arial" w:hint="default"/>
          <w:sz w:val="20"/>
          <w:szCs w:val="20"/>
        </w:rPr>
      </w:pPr>
    </w:p>
    <w:p>
      <w:pPr>
        <w:pStyle w:val="BodyText"/>
        <w:spacing w:line="240" w:lineRule="auto"/>
        <w:ind w:right="760"/>
        <w:jc w:val="both"/>
      </w:pPr>
      <w:r>
        <w:rPr>
          <w:rFonts w:ascii="Arial" w:hAnsi="Arial"/>
          <w:b/>
        </w:rPr>
        <w:t>Artículo 11. </w:t>
      </w:r>
      <w:r>
        <w:rPr/>
        <w:t>El Servicio de características especiales se distinguirá por las especificaciones de las Normas Técnicas relativas a elementos que directamente repercutan en un mayor confort de los</w:t>
      </w:r>
      <w:r>
        <w:rPr>
          <w:spacing w:val="-17"/>
        </w:rPr>
        <w:t> </w:t>
      </w:r>
      <w:r>
        <w:rPr/>
        <w:t>usuarios.</w:t>
      </w:r>
    </w:p>
    <w:p>
      <w:pPr>
        <w:spacing w:line="240" w:lineRule="auto" w:before="1"/>
        <w:rPr>
          <w:rFonts w:ascii="Arial" w:hAnsi="Arial" w:cs="Arial" w:eastAsia="Arial" w:hint="default"/>
          <w:sz w:val="20"/>
          <w:szCs w:val="20"/>
        </w:rPr>
      </w:pPr>
    </w:p>
    <w:p>
      <w:pPr>
        <w:pStyle w:val="BodyText"/>
        <w:spacing w:line="240" w:lineRule="auto"/>
        <w:ind w:right="757"/>
        <w:jc w:val="both"/>
      </w:pPr>
      <w:r>
        <w:rPr>
          <w:rFonts w:ascii="Arial" w:hAnsi="Arial"/>
          <w:b/>
        </w:rPr>
        <w:t>Artículo 12. </w:t>
      </w:r>
      <w:r>
        <w:rPr/>
        <w:t>Sólo se establecerán rutas para el Servicio de características especiales</w:t>
      </w:r>
      <w:r>
        <w:rPr>
          <w:spacing w:val="-4"/>
        </w:rPr>
        <w:t> </w:t>
      </w:r>
      <w:r>
        <w:rPr/>
        <w:t>en</w:t>
      </w:r>
      <w:r>
        <w:rPr>
          <w:spacing w:val="-4"/>
        </w:rPr>
        <w:t> </w:t>
      </w:r>
      <w:r>
        <w:rPr/>
        <w:t>los</w:t>
      </w:r>
      <w:r>
        <w:rPr>
          <w:spacing w:val="-4"/>
        </w:rPr>
        <w:t> </w:t>
      </w:r>
      <w:r>
        <w:rPr/>
        <w:t>centros</w:t>
      </w:r>
      <w:r>
        <w:rPr>
          <w:spacing w:val="-4"/>
        </w:rPr>
        <w:t> </w:t>
      </w:r>
      <w:r>
        <w:rPr/>
        <w:t>de</w:t>
      </w:r>
      <w:r>
        <w:rPr>
          <w:spacing w:val="-4"/>
        </w:rPr>
        <w:t> </w:t>
      </w:r>
      <w:r>
        <w:rPr/>
        <w:t>población</w:t>
      </w:r>
      <w:r>
        <w:rPr>
          <w:spacing w:val="-1"/>
        </w:rPr>
        <w:t> </w:t>
      </w:r>
      <w:r>
        <w:rPr/>
        <w:t>con</w:t>
      </w:r>
      <w:r>
        <w:rPr>
          <w:spacing w:val="-4"/>
        </w:rPr>
        <w:t> </w:t>
      </w:r>
      <w:r>
        <w:rPr/>
        <w:t>más</w:t>
      </w:r>
      <w:r>
        <w:rPr>
          <w:spacing w:val="-4"/>
        </w:rPr>
        <w:t> </w:t>
      </w:r>
      <w:r>
        <w:rPr/>
        <w:t>de</w:t>
      </w:r>
      <w:r>
        <w:rPr>
          <w:spacing w:val="-4"/>
        </w:rPr>
        <w:t> </w:t>
      </w:r>
      <w:r>
        <w:rPr/>
        <w:t>cincuenta</w:t>
      </w:r>
      <w:r>
        <w:rPr>
          <w:spacing w:val="-4"/>
        </w:rPr>
        <w:t> </w:t>
      </w:r>
      <w:r>
        <w:rPr/>
        <w:t>mil</w:t>
      </w:r>
      <w:r>
        <w:rPr>
          <w:spacing w:val="-4"/>
        </w:rPr>
        <w:t> </w:t>
      </w:r>
      <w:r>
        <w:rPr/>
        <w:t>habitantes.</w:t>
      </w:r>
    </w:p>
    <w:p>
      <w:pPr>
        <w:spacing w:line="240" w:lineRule="auto" w:before="1"/>
        <w:rPr>
          <w:rFonts w:ascii="Arial" w:hAnsi="Arial" w:cs="Arial" w:eastAsia="Arial" w:hint="default"/>
          <w:sz w:val="20"/>
          <w:szCs w:val="20"/>
        </w:rPr>
      </w:pPr>
    </w:p>
    <w:p>
      <w:pPr>
        <w:pStyle w:val="BodyText"/>
        <w:spacing w:line="240" w:lineRule="auto"/>
        <w:ind w:right="757"/>
        <w:jc w:val="both"/>
      </w:pPr>
      <w:r>
        <w:rPr>
          <w:rFonts w:ascii="Arial" w:hAnsi="Arial"/>
          <w:b/>
        </w:rPr>
        <w:t>Artículo 13. </w:t>
      </w:r>
      <w:r>
        <w:rPr/>
        <w:t>El criterio económico en la armonización de rutas a que se refiere el artículo 99, fracción III, de la Ley, no aplicará cuando solo una de las rutas a armonizar pertenezca al Servicio de características</w:t>
      </w:r>
      <w:r>
        <w:rPr>
          <w:spacing w:val="-19"/>
        </w:rPr>
        <w:t> </w:t>
      </w:r>
      <w:r>
        <w:rPr/>
        <w:t>especiales.</w:t>
      </w:r>
    </w:p>
    <w:p>
      <w:pPr>
        <w:spacing w:line="240" w:lineRule="auto" w:before="1"/>
        <w:rPr>
          <w:rFonts w:ascii="Arial" w:hAnsi="Arial" w:cs="Arial" w:eastAsia="Arial" w:hint="default"/>
          <w:sz w:val="20"/>
          <w:szCs w:val="20"/>
        </w:rPr>
      </w:pPr>
    </w:p>
    <w:p>
      <w:pPr>
        <w:pStyle w:val="BodyText"/>
        <w:spacing w:line="240" w:lineRule="auto"/>
        <w:ind w:right="756"/>
        <w:jc w:val="both"/>
      </w:pPr>
      <w:r>
        <w:rPr/>
        <w:t>Lo anterior será sin perjuicio de la armonización de rutas respecto de paradas, horarios y frecuencia que resulte necesaria para el orden deseable en la prestación del Servicio; y cuando se prevea el establecimiento o modificación de rutas de Servicio de características especiales que concurran parcial o totalmente con alguna de las demás modalidades del</w:t>
      </w:r>
      <w:r>
        <w:rPr>
          <w:spacing w:val="-8"/>
        </w:rPr>
        <w:t> </w:t>
      </w:r>
      <w:r>
        <w:rPr/>
        <w:t>Servicio.</w:t>
      </w:r>
    </w:p>
    <w:p>
      <w:pPr>
        <w:spacing w:line="240" w:lineRule="auto" w:before="1"/>
        <w:rPr>
          <w:rFonts w:ascii="Arial" w:hAnsi="Arial" w:cs="Arial" w:eastAsia="Arial" w:hint="default"/>
          <w:sz w:val="20"/>
          <w:szCs w:val="20"/>
        </w:rPr>
      </w:pPr>
    </w:p>
    <w:p>
      <w:pPr>
        <w:pStyle w:val="BodyText"/>
        <w:spacing w:line="240" w:lineRule="auto"/>
        <w:ind w:right="757"/>
        <w:jc w:val="both"/>
      </w:pPr>
      <w:r>
        <w:rPr>
          <w:rFonts w:ascii="Arial" w:hAnsi="Arial"/>
          <w:b/>
        </w:rPr>
        <w:t>Artículo 14. </w:t>
      </w:r>
      <w:r>
        <w:rPr/>
        <w:t>El servicio de Taxi cuya tarifa sea por zonas en términos el artículo 88 fracción II de la Ley, se prestará conforme a las siguientes</w:t>
      </w:r>
      <w:r>
        <w:rPr>
          <w:spacing w:val="-9"/>
        </w:rPr>
        <w:t> </w:t>
      </w:r>
      <w:r>
        <w:rPr/>
        <w:t>bases:</w:t>
      </w:r>
    </w:p>
    <w:p>
      <w:pPr>
        <w:spacing w:line="240" w:lineRule="auto" w:before="1"/>
        <w:rPr>
          <w:rFonts w:ascii="Arial" w:hAnsi="Arial" w:cs="Arial" w:eastAsia="Arial" w:hint="default"/>
          <w:sz w:val="20"/>
          <w:szCs w:val="20"/>
        </w:rPr>
      </w:pPr>
    </w:p>
    <w:p>
      <w:pPr>
        <w:pStyle w:val="ListParagraph"/>
        <w:numPr>
          <w:ilvl w:val="1"/>
          <w:numId w:val="3"/>
        </w:numPr>
        <w:tabs>
          <w:tab w:pos="891" w:val="left" w:leader="none"/>
        </w:tabs>
        <w:spacing w:line="240" w:lineRule="auto" w:before="0" w:after="0"/>
        <w:ind w:left="590" w:right="757" w:firstLine="0"/>
        <w:jc w:val="both"/>
        <w:rPr>
          <w:rFonts w:ascii="Arial" w:hAnsi="Arial" w:cs="Arial" w:eastAsia="Arial" w:hint="default"/>
          <w:sz w:val="20"/>
          <w:szCs w:val="20"/>
        </w:rPr>
      </w:pPr>
      <w:r>
        <w:rPr>
          <w:rFonts w:ascii="Arial" w:hAnsi="Arial"/>
          <w:sz w:val="20"/>
        </w:rPr>
        <w:t>La Secretaría podrá determinar la aplicación de tarifas por zona dentro de polígonos cuyos centros sean paraderos públicos establecidos, procurando lo necesario para que los usuarios estén al tanto de las tarifas</w:t>
      </w:r>
      <w:r>
        <w:rPr>
          <w:rFonts w:ascii="Arial" w:hAnsi="Arial"/>
          <w:spacing w:val="-39"/>
          <w:sz w:val="20"/>
        </w:rPr>
        <w:t> </w:t>
      </w:r>
      <w:r>
        <w:rPr>
          <w:rFonts w:ascii="Arial" w:hAnsi="Arial"/>
          <w:sz w:val="20"/>
        </w:rPr>
        <w:t>aplicables.</w:t>
      </w:r>
    </w:p>
    <w:p>
      <w:pPr>
        <w:spacing w:line="240" w:lineRule="auto" w:before="1"/>
        <w:rPr>
          <w:rFonts w:ascii="Arial" w:hAnsi="Arial" w:cs="Arial" w:eastAsia="Arial" w:hint="default"/>
          <w:sz w:val="20"/>
          <w:szCs w:val="20"/>
        </w:rPr>
      </w:pPr>
    </w:p>
    <w:p>
      <w:pPr>
        <w:pStyle w:val="ListParagraph"/>
        <w:numPr>
          <w:ilvl w:val="1"/>
          <w:numId w:val="3"/>
        </w:numPr>
        <w:tabs>
          <w:tab w:pos="891" w:val="left" w:leader="none"/>
        </w:tabs>
        <w:spacing w:line="240" w:lineRule="auto" w:before="0" w:after="0"/>
        <w:ind w:left="590" w:right="756" w:firstLine="0"/>
        <w:jc w:val="both"/>
        <w:rPr>
          <w:rFonts w:ascii="Arial" w:hAnsi="Arial" w:cs="Arial" w:eastAsia="Arial" w:hint="default"/>
          <w:sz w:val="20"/>
          <w:szCs w:val="20"/>
        </w:rPr>
      </w:pPr>
      <w:r>
        <w:rPr>
          <w:rFonts w:ascii="Arial" w:hAnsi="Arial"/>
          <w:sz w:val="20"/>
        </w:rPr>
        <w:t>Cuando el Servicio de Taxi se brinde de forma tal que se exceda el área del polígono, a partir del momento en que se rebase el límite correspondiente, comenzará a aplicar el cobro de la tarifa, con taxímetro, o bien por hora o por día, según lo decida el</w:t>
      </w:r>
      <w:r>
        <w:rPr>
          <w:rFonts w:ascii="Arial" w:hAnsi="Arial"/>
          <w:spacing w:val="-15"/>
          <w:sz w:val="20"/>
        </w:rPr>
        <w:t> </w:t>
      </w:r>
      <w:r>
        <w:rPr>
          <w:rFonts w:ascii="Arial" w:hAnsi="Arial"/>
          <w:sz w:val="20"/>
        </w:rPr>
        <w:t>usuario.</w:t>
      </w:r>
    </w:p>
    <w:p>
      <w:pPr>
        <w:spacing w:after="0" w:line="240" w:lineRule="auto"/>
        <w:jc w:val="both"/>
        <w:rPr>
          <w:rFonts w:ascii="Arial" w:hAnsi="Arial" w:cs="Arial" w:eastAsia="Arial" w:hint="default"/>
          <w:sz w:val="20"/>
          <w:szCs w:val="20"/>
        </w:rPr>
        <w:sectPr>
          <w:pgSz w:w="11630" w:h="15310"/>
          <w:pgMar w:header="674" w:footer="871" w:top="1320" w:bottom="1060" w:left="1540" w:right="1640"/>
        </w:sectPr>
      </w:pPr>
    </w:p>
    <w:p>
      <w:pPr>
        <w:spacing w:line="240" w:lineRule="auto" w:before="7"/>
        <w:rPr>
          <w:rFonts w:ascii="Arial" w:hAnsi="Arial" w:cs="Arial" w:eastAsia="Arial" w:hint="default"/>
          <w:sz w:val="25"/>
          <w:szCs w:val="25"/>
        </w:rPr>
      </w:pPr>
    </w:p>
    <w:p>
      <w:pPr>
        <w:pStyle w:val="BodyText"/>
        <w:spacing w:line="240" w:lineRule="auto" w:before="65"/>
        <w:ind w:left="0" w:right="100"/>
        <w:jc w:val="right"/>
        <w:rPr>
          <w:rFonts w:ascii="Tahoma" w:hAnsi="Tahoma" w:cs="Tahoma" w:eastAsia="Tahoma" w:hint="default"/>
        </w:rPr>
      </w:pPr>
      <w:r>
        <w:rPr>
          <w:rFonts w:ascii="Tahoma"/>
          <w:color w:val="231F20"/>
        </w:rPr>
        <w:t>9</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19"/>
          <w:szCs w:val="19"/>
        </w:rPr>
      </w:pPr>
    </w:p>
    <w:p>
      <w:pPr>
        <w:pStyle w:val="Heading1"/>
        <w:spacing w:line="240" w:lineRule="auto" w:before="74"/>
        <w:ind w:left="3201" w:right="3568"/>
        <w:jc w:val="center"/>
        <w:rPr>
          <w:b w:val="0"/>
          <w:bCs w:val="0"/>
        </w:rPr>
      </w:pPr>
      <w:r>
        <w:rPr/>
        <w:t>Sección Segunda De los</w:t>
      </w:r>
      <w:r>
        <w:rPr>
          <w:spacing w:val="-8"/>
        </w:rPr>
        <w:t> </w:t>
      </w:r>
      <w:r>
        <w:rPr/>
        <w:t>Vehículos</w:t>
      </w:r>
      <w:r>
        <w:rPr>
          <w:b w:val="0"/>
        </w:rPr>
      </w:r>
    </w:p>
    <w:p>
      <w:pPr>
        <w:spacing w:line="240" w:lineRule="auto" w:before="11"/>
        <w:rPr>
          <w:rFonts w:ascii="Arial" w:hAnsi="Arial" w:cs="Arial" w:eastAsia="Arial" w:hint="default"/>
          <w:b/>
          <w:bCs/>
          <w:sz w:val="19"/>
          <w:szCs w:val="19"/>
        </w:rPr>
      </w:pPr>
    </w:p>
    <w:p>
      <w:pPr>
        <w:pStyle w:val="BodyText"/>
        <w:spacing w:line="240" w:lineRule="auto"/>
        <w:ind w:left="490" w:right="858"/>
        <w:jc w:val="both"/>
      </w:pPr>
      <w:r>
        <w:rPr>
          <w:rFonts w:ascii="Arial" w:hAnsi="Arial"/>
          <w:b/>
        </w:rPr>
        <w:t>Artículo 15. </w:t>
      </w:r>
      <w:r>
        <w:rPr/>
        <w:t>Lo vehículos destinados al Servicio Masivo o Servicio Colectivo no podrán utilizarse para el servicio correspondiente más allá del 31 de diciembre del año que coincida con el del décimo año de su fecha de</w:t>
      </w:r>
      <w:r>
        <w:rPr>
          <w:spacing w:val="-35"/>
        </w:rPr>
        <w:t> </w:t>
      </w:r>
      <w:r>
        <w:rPr/>
        <w:t>fabricación.</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t>Para efectos del artículo 97 fracción I de la Ley, se considerarán como nuevos los vehículos cuya fabricación haya sido en los últimos tres años, contados desde la fecha de inicio de vigencia de la concesión o se tomará como fecha  de fabricación la de la primera factura o documento equivalente emitido por el fabricante, siempre y cuando sea comprendida dentro de esos tres</w:t>
      </w:r>
      <w:r>
        <w:rPr>
          <w:spacing w:val="-25"/>
        </w:rPr>
        <w:t> </w:t>
      </w:r>
      <w:r>
        <w:rPr/>
        <w:t>años.</w:t>
      </w:r>
    </w:p>
    <w:p>
      <w:pPr>
        <w:spacing w:line="240" w:lineRule="auto" w:before="1"/>
        <w:rPr>
          <w:rFonts w:ascii="Arial" w:hAnsi="Arial" w:cs="Arial" w:eastAsia="Arial" w:hint="default"/>
          <w:sz w:val="20"/>
          <w:szCs w:val="20"/>
        </w:rPr>
      </w:pPr>
    </w:p>
    <w:p>
      <w:pPr>
        <w:pStyle w:val="BodyText"/>
        <w:spacing w:line="240" w:lineRule="auto"/>
        <w:ind w:left="490" w:right="857"/>
        <w:jc w:val="both"/>
      </w:pPr>
      <w:r>
        <w:rPr/>
        <w:t>Se considerará renovación, la incorporación a un vehículo de los desarrollos y cambios tecnológicos posteriores a su fecha de producción, de tal forma que se asimile a los vehículos cuya fecha de producción sea de los últimos dieciocho meses y que cumpla con las normas técnicas</w:t>
      </w:r>
      <w:r>
        <w:rPr>
          <w:spacing w:val="-14"/>
        </w:rPr>
        <w:t> </w:t>
      </w:r>
      <w:r>
        <w:rPr/>
        <w:t>aplicables.</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rFonts w:ascii="Arial" w:hAnsi="Arial"/>
          <w:b/>
        </w:rPr>
        <w:t>Artículo 16. </w:t>
      </w:r>
      <w:r>
        <w:rPr/>
        <w:t>La expedición de placas y tarjetas de circulación para los  vehículos destinados a cualquiera de los Servicios requerirá la certificación expedida por el Registro Estatal, así como la autorización por escrito por parte del órgano competente de la</w:t>
      </w:r>
      <w:r>
        <w:rPr>
          <w:spacing w:val="-20"/>
        </w:rPr>
        <w:t> </w:t>
      </w:r>
      <w:r>
        <w:rPr/>
        <w:t>Secretaría.</w:t>
      </w:r>
    </w:p>
    <w:p>
      <w:pPr>
        <w:spacing w:line="240" w:lineRule="auto" w:before="1"/>
        <w:rPr>
          <w:rFonts w:ascii="Arial" w:hAnsi="Arial" w:cs="Arial" w:eastAsia="Arial" w:hint="default"/>
          <w:sz w:val="20"/>
          <w:szCs w:val="20"/>
        </w:rPr>
      </w:pPr>
    </w:p>
    <w:p>
      <w:pPr>
        <w:pStyle w:val="BodyText"/>
        <w:spacing w:line="240" w:lineRule="auto"/>
        <w:ind w:left="490" w:right="857"/>
        <w:jc w:val="both"/>
      </w:pPr>
      <w:r>
        <w:rPr>
          <w:rFonts w:ascii="Arial" w:hAnsi="Arial"/>
          <w:b/>
        </w:rPr>
        <w:t>Artículo 17. </w:t>
      </w:r>
      <w:r>
        <w:rPr/>
        <w:t>El trámite del registro de los vehículos destinados a la prestación de cualquiera de los Servicios, se realizará una vez que se adjunte a  la solicitud originales y copias de las constancias o pólizas de los seguros, así como constancias de cumplimiento del programa de verificación vehicular y los demás requisititos que señale la Ley y los Reglamentos</w:t>
      </w:r>
      <w:r>
        <w:rPr>
          <w:spacing w:val="-36"/>
        </w:rPr>
        <w:t> </w:t>
      </w:r>
      <w:r>
        <w:rPr/>
        <w:t>aplicables.</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rFonts w:ascii="Arial" w:hAnsi="Arial"/>
          <w:b/>
        </w:rPr>
        <w:t>Artículo 18. </w:t>
      </w:r>
      <w:r>
        <w:rPr/>
        <w:t>Además de satisfacer las normas técnicas correspondientes, la Secretaría deberá autorizar las características de los modelos de los vehículos destinados a cualquiera de los Servicios, así como del equipo adicional y software relacionado</w:t>
      </w:r>
      <w:r>
        <w:rPr>
          <w:spacing w:val="5"/>
        </w:rPr>
        <w:t> </w:t>
      </w:r>
      <w:r>
        <w:rPr/>
        <w:t>correspondiente.</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t>La autorización referida en el párrafo anterior se deberá publicar en el  Periódico Oficial “El Estado de Jalisco” y quedar asentada en la constancia del título correspondiente. En este último supuesto, la autorización deberá ser anotada en el Registro</w:t>
      </w:r>
      <w:r>
        <w:rPr>
          <w:spacing w:val="-12"/>
        </w:rPr>
        <w:t> </w:t>
      </w:r>
      <w:r>
        <w:rPr/>
        <w:t>Estatal.</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t>El incumplimiento de lo establecido en este artículo impedirá la expedición de las autorizaciones para vehículos</w:t>
      </w:r>
      <w:r>
        <w:rPr>
          <w:spacing w:val="-8"/>
        </w:rPr>
        <w:t> </w:t>
      </w:r>
      <w:r>
        <w:rPr/>
        <w:t>correspondientes.</w:t>
      </w:r>
    </w:p>
    <w:p>
      <w:pPr>
        <w:spacing w:line="240" w:lineRule="auto" w:before="1"/>
        <w:rPr>
          <w:rFonts w:ascii="Arial" w:hAnsi="Arial" w:cs="Arial" w:eastAsia="Arial" w:hint="default"/>
          <w:sz w:val="20"/>
          <w:szCs w:val="20"/>
        </w:rPr>
      </w:pPr>
    </w:p>
    <w:p>
      <w:pPr>
        <w:pStyle w:val="BodyText"/>
        <w:spacing w:line="240" w:lineRule="auto"/>
        <w:ind w:left="490" w:right="858"/>
        <w:jc w:val="both"/>
      </w:pPr>
      <w:r>
        <w:rPr>
          <w:rFonts w:ascii="Arial" w:hAnsi="Arial"/>
          <w:b/>
        </w:rPr>
        <w:t>Artículo 19. </w:t>
      </w:r>
      <w:r>
        <w:rPr/>
        <w:t>Para poder ser utilizados en la explotación de concesiones para cualquiera de los Servicios específicos, los vehículos deberán contar con autorización correspondiente, la cual deberá renovarse en los términos de la normatividad</w:t>
      </w:r>
      <w:r>
        <w:rPr>
          <w:spacing w:val="-15"/>
        </w:rPr>
        <w:t> </w:t>
      </w:r>
      <w:r>
        <w:rPr/>
        <w:t>aplicable.</w:t>
      </w:r>
    </w:p>
    <w:p>
      <w:pPr>
        <w:spacing w:after="0" w:line="240" w:lineRule="auto"/>
        <w:jc w:val="both"/>
        <w:sectPr>
          <w:pgSz w:w="11630" w:h="15310"/>
          <w:pgMar w:header="674" w:footer="871" w:top="1320" w:bottom="1060" w:left="1640" w:right="1540"/>
        </w:sectPr>
      </w:pPr>
    </w:p>
    <w:p>
      <w:pPr>
        <w:spacing w:line="240" w:lineRule="auto" w:before="3"/>
        <w:rPr>
          <w:rFonts w:ascii="Arial" w:hAnsi="Arial" w:cs="Arial" w:eastAsia="Arial" w:hint="default"/>
          <w:sz w:val="26"/>
          <w:szCs w:val="26"/>
        </w:rPr>
      </w:pPr>
    </w:p>
    <w:p>
      <w:pPr>
        <w:pStyle w:val="BodyText"/>
        <w:spacing w:line="240" w:lineRule="auto" w:before="65"/>
        <w:ind w:left="102" w:right="2623"/>
        <w:jc w:val="left"/>
        <w:rPr>
          <w:rFonts w:ascii="Tahoma" w:hAnsi="Tahoma" w:cs="Tahoma" w:eastAsia="Tahoma" w:hint="default"/>
        </w:rPr>
      </w:pPr>
      <w:r>
        <w:rPr>
          <w:rFonts w:ascii="Tahoma"/>
          <w:color w:val="231F20"/>
        </w:rPr>
        <w:t>10</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18"/>
          <w:szCs w:val="18"/>
        </w:rPr>
      </w:pPr>
    </w:p>
    <w:p>
      <w:pPr>
        <w:pStyle w:val="BodyText"/>
        <w:spacing w:line="240" w:lineRule="auto" w:before="74"/>
        <w:ind w:right="756"/>
        <w:jc w:val="both"/>
      </w:pPr>
      <w:r>
        <w:rPr/>
        <w:t>La autorización de los vehículos para prestar el servicio se otorgará una vez  que se encuentre vigente la tarjeta de circulación, los seguros correspondientes, estén inscritos en el Registro y cuente con las anotaciones previstas en la Ley y sus</w:t>
      </w:r>
      <w:r>
        <w:rPr>
          <w:spacing w:val="-18"/>
        </w:rPr>
        <w:t> </w:t>
      </w:r>
      <w:r>
        <w:rPr/>
        <w:t>Reglamentos.</w:t>
      </w:r>
    </w:p>
    <w:p>
      <w:pPr>
        <w:spacing w:line="240" w:lineRule="auto" w:before="1"/>
        <w:rPr>
          <w:rFonts w:ascii="Arial" w:hAnsi="Arial" w:cs="Arial" w:eastAsia="Arial" w:hint="default"/>
          <w:sz w:val="20"/>
          <w:szCs w:val="20"/>
        </w:rPr>
      </w:pPr>
    </w:p>
    <w:p>
      <w:pPr>
        <w:pStyle w:val="BodyText"/>
        <w:spacing w:line="240" w:lineRule="auto"/>
        <w:ind w:right="754"/>
        <w:jc w:val="both"/>
      </w:pPr>
      <w:r>
        <w:rPr/>
        <w:t>Para que los vehículos que presten el servicio puedan circular, deberán portar  la constancia documental de la autorización para vehículos vigente en el lugar que indique la norma técnica</w:t>
      </w:r>
      <w:r>
        <w:rPr>
          <w:spacing w:val="-24"/>
        </w:rPr>
        <w:t> </w:t>
      </w:r>
      <w:r>
        <w:rPr/>
        <w:t>aplicable.</w:t>
      </w:r>
    </w:p>
    <w:p>
      <w:pPr>
        <w:spacing w:line="240" w:lineRule="auto" w:before="1"/>
        <w:rPr>
          <w:rFonts w:ascii="Arial" w:hAnsi="Arial" w:cs="Arial" w:eastAsia="Arial" w:hint="default"/>
          <w:sz w:val="20"/>
          <w:szCs w:val="20"/>
        </w:rPr>
      </w:pPr>
    </w:p>
    <w:p>
      <w:pPr>
        <w:pStyle w:val="BodyText"/>
        <w:spacing w:line="240" w:lineRule="auto"/>
        <w:ind w:right="755"/>
        <w:jc w:val="both"/>
      </w:pPr>
      <w:r>
        <w:rPr>
          <w:rFonts w:ascii="Arial" w:hAnsi="Arial"/>
          <w:b/>
        </w:rPr>
        <w:t>Artículo 20. </w:t>
      </w:r>
      <w:r>
        <w:rPr/>
        <w:t>La autorización para vehículos a que se refiere el artículo anterior, serán expedidas a razón de una por cada vehículo, aun cuando las concesiones otorgadas comprendan varios</w:t>
      </w:r>
      <w:r>
        <w:rPr>
          <w:spacing w:val="-2"/>
        </w:rPr>
        <w:t> </w:t>
      </w:r>
      <w:r>
        <w:rPr/>
        <w:t>vehículos.</w:t>
      </w:r>
    </w:p>
    <w:p>
      <w:pPr>
        <w:spacing w:line="240" w:lineRule="auto" w:before="1"/>
        <w:rPr>
          <w:rFonts w:ascii="Arial" w:hAnsi="Arial" w:cs="Arial" w:eastAsia="Arial" w:hint="default"/>
          <w:sz w:val="20"/>
          <w:szCs w:val="20"/>
        </w:rPr>
      </w:pPr>
    </w:p>
    <w:p>
      <w:pPr>
        <w:pStyle w:val="BodyText"/>
        <w:spacing w:line="240" w:lineRule="auto"/>
        <w:ind w:right="756"/>
        <w:jc w:val="both"/>
      </w:pPr>
      <w:r>
        <w:rPr>
          <w:rFonts w:ascii="Arial" w:hAnsi="Arial"/>
          <w:b/>
        </w:rPr>
        <w:t>Artículo 21. </w:t>
      </w:r>
      <w:r>
        <w:rPr/>
        <w:t>Los vehículos destinados a cualquiera de los Servicios tendrán códigos identificadores los cuales deberán quedar consignados en las autorizaciones y se formarán con los siguientes</w:t>
      </w:r>
      <w:r>
        <w:rPr>
          <w:spacing w:val="-28"/>
        </w:rPr>
        <w:t> </w:t>
      </w:r>
      <w:r>
        <w:rPr/>
        <w:t>elementos:</w:t>
      </w:r>
    </w:p>
    <w:p>
      <w:pPr>
        <w:spacing w:line="240" w:lineRule="auto" w:before="1"/>
        <w:rPr>
          <w:rFonts w:ascii="Arial" w:hAnsi="Arial" w:cs="Arial" w:eastAsia="Arial" w:hint="default"/>
          <w:sz w:val="20"/>
          <w:szCs w:val="20"/>
        </w:rPr>
      </w:pPr>
    </w:p>
    <w:p>
      <w:pPr>
        <w:pStyle w:val="ListParagraph"/>
        <w:numPr>
          <w:ilvl w:val="0"/>
          <w:numId w:val="4"/>
        </w:numPr>
        <w:tabs>
          <w:tab w:pos="891" w:val="left" w:leader="none"/>
        </w:tabs>
        <w:spacing w:line="240" w:lineRule="auto" w:before="0" w:after="0"/>
        <w:ind w:left="590" w:right="757" w:firstLine="0"/>
        <w:jc w:val="both"/>
        <w:rPr>
          <w:rFonts w:ascii="Arial" w:hAnsi="Arial" w:cs="Arial" w:eastAsia="Arial" w:hint="default"/>
          <w:sz w:val="20"/>
          <w:szCs w:val="20"/>
        </w:rPr>
      </w:pPr>
      <w:r>
        <w:rPr>
          <w:rFonts w:ascii="Arial" w:hAnsi="Arial"/>
          <w:sz w:val="20"/>
        </w:rPr>
        <w:t>Códigos de tres letras únicas que la Secretaría haya asignado a los títulos de</w:t>
      </w:r>
      <w:r>
        <w:rPr>
          <w:rFonts w:ascii="Arial" w:hAnsi="Arial"/>
          <w:spacing w:val="-9"/>
          <w:sz w:val="20"/>
        </w:rPr>
        <w:t> </w:t>
      </w:r>
      <w:r>
        <w:rPr>
          <w:rFonts w:ascii="Arial" w:hAnsi="Arial"/>
          <w:sz w:val="20"/>
        </w:rPr>
        <w:t>concesión;</w:t>
      </w:r>
    </w:p>
    <w:p>
      <w:pPr>
        <w:spacing w:line="240" w:lineRule="auto" w:before="1"/>
        <w:rPr>
          <w:rFonts w:ascii="Arial" w:hAnsi="Arial" w:cs="Arial" w:eastAsia="Arial" w:hint="default"/>
          <w:sz w:val="20"/>
          <w:szCs w:val="20"/>
        </w:rPr>
      </w:pPr>
    </w:p>
    <w:p>
      <w:pPr>
        <w:pStyle w:val="ListParagraph"/>
        <w:numPr>
          <w:ilvl w:val="0"/>
          <w:numId w:val="4"/>
        </w:numPr>
        <w:tabs>
          <w:tab w:pos="891" w:val="left" w:leader="none"/>
        </w:tabs>
        <w:spacing w:line="240" w:lineRule="auto" w:before="0" w:after="0"/>
        <w:ind w:left="590" w:right="757" w:firstLine="0"/>
        <w:jc w:val="both"/>
        <w:rPr>
          <w:rFonts w:ascii="Arial" w:hAnsi="Arial" w:cs="Arial" w:eastAsia="Arial" w:hint="default"/>
          <w:sz w:val="20"/>
          <w:szCs w:val="20"/>
        </w:rPr>
      </w:pPr>
      <w:r>
        <w:rPr>
          <w:rFonts w:ascii="Arial" w:hAnsi="Arial"/>
          <w:sz w:val="20"/>
        </w:rPr>
        <w:t>En el caso del Servicio de Taxi, los códigos y números únicos que la Secretaría haya asignado a los sitios o matrices centrales de radiocomunicación;</w:t>
      </w:r>
      <w:r>
        <w:rPr>
          <w:rFonts w:ascii="Arial" w:hAnsi="Arial"/>
          <w:spacing w:val="2"/>
          <w:sz w:val="20"/>
        </w:rPr>
        <w:t> </w:t>
      </w:r>
      <w:r>
        <w:rPr>
          <w:rFonts w:ascii="Arial" w:hAnsi="Arial"/>
          <w:sz w:val="20"/>
        </w:rPr>
        <w:t>y</w:t>
      </w:r>
    </w:p>
    <w:p>
      <w:pPr>
        <w:spacing w:line="240" w:lineRule="auto" w:before="1"/>
        <w:rPr>
          <w:rFonts w:ascii="Arial" w:hAnsi="Arial" w:cs="Arial" w:eastAsia="Arial" w:hint="default"/>
          <w:sz w:val="20"/>
          <w:szCs w:val="20"/>
        </w:rPr>
      </w:pPr>
    </w:p>
    <w:p>
      <w:pPr>
        <w:pStyle w:val="ListParagraph"/>
        <w:numPr>
          <w:ilvl w:val="0"/>
          <w:numId w:val="4"/>
        </w:numPr>
        <w:tabs>
          <w:tab w:pos="891" w:val="left" w:leader="none"/>
        </w:tabs>
        <w:spacing w:line="240" w:lineRule="auto" w:before="0" w:after="0"/>
        <w:ind w:left="590" w:right="754" w:firstLine="0"/>
        <w:jc w:val="both"/>
        <w:rPr>
          <w:rFonts w:ascii="Arial" w:hAnsi="Arial" w:cs="Arial" w:eastAsia="Arial" w:hint="default"/>
          <w:sz w:val="20"/>
          <w:szCs w:val="20"/>
        </w:rPr>
      </w:pPr>
      <w:r>
        <w:rPr>
          <w:rFonts w:ascii="Arial" w:hAnsi="Arial"/>
          <w:sz w:val="20"/>
        </w:rPr>
        <w:t>Los números consecutivos, los cuales corresponderán a la secuencia de las relativas autorizaciones de</w:t>
      </w:r>
      <w:r>
        <w:rPr>
          <w:rFonts w:ascii="Arial" w:hAnsi="Arial"/>
          <w:spacing w:val="-8"/>
          <w:sz w:val="20"/>
        </w:rPr>
        <w:t> </w:t>
      </w:r>
      <w:r>
        <w:rPr>
          <w:rFonts w:ascii="Arial" w:hAnsi="Arial"/>
          <w:sz w:val="20"/>
        </w:rPr>
        <w:t>vehículos.</w:t>
      </w:r>
    </w:p>
    <w:p>
      <w:pPr>
        <w:spacing w:line="240" w:lineRule="auto" w:before="1"/>
        <w:rPr>
          <w:rFonts w:ascii="Arial" w:hAnsi="Arial" w:cs="Arial" w:eastAsia="Arial" w:hint="default"/>
          <w:sz w:val="20"/>
          <w:szCs w:val="20"/>
        </w:rPr>
      </w:pPr>
    </w:p>
    <w:p>
      <w:pPr>
        <w:pStyle w:val="BodyText"/>
        <w:spacing w:line="240" w:lineRule="auto"/>
        <w:ind w:right="756"/>
        <w:jc w:val="both"/>
      </w:pPr>
      <w:r>
        <w:rPr>
          <w:rFonts w:ascii="Arial" w:hAnsi="Arial"/>
          <w:b/>
        </w:rPr>
        <w:t>Artículo 22. </w:t>
      </w:r>
      <w:r>
        <w:rPr/>
        <w:t>Para verificar que los vehículos autorizados a la prestación de los Servicios cumplan con las normas técnicas y las resoluciones que les sean aplicables, la Secretaría realizará la Revista Vehicular por lo menos una vez cada doce meses, sin perjuicio en lo establecido en el artículo 205 de la Ley. Los prestadores de los Servicios deberán recibir las aprobaciones de revista para que las autorizaciones de sus vehículos se mantengan</w:t>
      </w:r>
      <w:r>
        <w:rPr>
          <w:spacing w:val="-34"/>
        </w:rPr>
        <w:t> </w:t>
      </w:r>
      <w:r>
        <w:rPr/>
        <w:t>vigentes.</w:t>
      </w:r>
    </w:p>
    <w:p>
      <w:pPr>
        <w:spacing w:line="240" w:lineRule="auto" w:before="0"/>
        <w:rPr>
          <w:rFonts w:ascii="Arial" w:hAnsi="Arial" w:cs="Arial" w:eastAsia="Arial" w:hint="default"/>
          <w:sz w:val="20"/>
          <w:szCs w:val="20"/>
        </w:rPr>
      </w:pPr>
    </w:p>
    <w:p>
      <w:pPr>
        <w:spacing w:line="240" w:lineRule="auto" w:before="1"/>
        <w:rPr>
          <w:rFonts w:ascii="Arial" w:hAnsi="Arial" w:cs="Arial" w:eastAsia="Arial" w:hint="default"/>
          <w:sz w:val="20"/>
          <w:szCs w:val="20"/>
        </w:rPr>
      </w:pPr>
    </w:p>
    <w:p>
      <w:pPr>
        <w:pStyle w:val="Heading1"/>
        <w:spacing w:line="240" w:lineRule="auto"/>
        <w:ind w:left="3362" w:right="3527" w:hanging="1"/>
        <w:jc w:val="center"/>
        <w:rPr>
          <w:b w:val="0"/>
          <w:bCs w:val="0"/>
        </w:rPr>
      </w:pPr>
      <w:r>
        <w:rPr/>
        <w:t>Sección Tercera De la</w:t>
      </w:r>
      <w:r>
        <w:rPr>
          <w:spacing w:val="1"/>
        </w:rPr>
        <w:t> </w:t>
      </w:r>
      <w:r>
        <w:rPr/>
        <w:t>Publicidad</w:t>
      </w:r>
      <w:r>
        <w:rPr>
          <w:b w:val="0"/>
        </w:rPr>
      </w:r>
    </w:p>
    <w:p>
      <w:pPr>
        <w:spacing w:line="240" w:lineRule="auto" w:before="11"/>
        <w:rPr>
          <w:rFonts w:ascii="Arial" w:hAnsi="Arial" w:cs="Arial" w:eastAsia="Arial" w:hint="default"/>
          <w:b/>
          <w:bCs/>
          <w:sz w:val="19"/>
          <w:szCs w:val="19"/>
        </w:rPr>
      </w:pPr>
    </w:p>
    <w:p>
      <w:pPr>
        <w:pStyle w:val="BodyText"/>
        <w:spacing w:line="240" w:lineRule="auto"/>
        <w:ind w:right="757"/>
        <w:jc w:val="both"/>
      </w:pPr>
      <w:r>
        <w:rPr>
          <w:rFonts w:ascii="Arial" w:hAnsi="Arial"/>
          <w:b/>
        </w:rPr>
        <w:t>Artículo 23. </w:t>
      </w:r>
      <w:r>
        <w:rPr/>
        <w:t>Es inherente a las concesiones para cualquiera de los Servicios y  a las autorizaciones de sitio, matriz de control o matriz central de radiocomunicación la autorización para que los vehículos, los paradores o los sitios correspondientes porten publicidad, la cual sólo podrá utilizarse previa autorización o permiso de la Secretaría, sin perjuicio de las licencias, permisos  o autorizaciones municipales correspondientes, en su</w:t>
      </w:r>
      <w:r>
        <w:rPr>
          <w:spacing w:val="-11"/>
        </w:rPr>
        <w:t> </w:t>
      </w:r>
      <w:r>
        <w:rPr/>
        <w:t>caso.</w:t>
      </w:r>
    </w:p>
    <w:p>
      <w:pPr>
        <w:spacing w:after="0" w:line="240" w:lineRule="auto"/>
        <w:jc w:val="both"/>
        <w:sectPr>
          <w:pgSz w:w="11630" w:h="15310"/>
          <w:pgMar w:header="674" w:footer="871" w:top="1320" w:bottom="1060" w:left="1540" w:right="1640"/>
        </w:sectPr>
      </w:pPr>
    </w:p>
    <w:p>
      <w:pPr>
        <w:spacing w:line="240" w:lineRule="auto" w:before="7"/>
        <w:rPr>
          <w:rFonts w:ascii="Arial" w:hAnsi="Arial" w:cs="Arial" w:eastAsia="Arial" w:hint="default"/>
          <w:sz w:val="25"/>
          <w:szCs w:val="25"/>
        </w:rPr>
      </w:pPr>
    </w:p>
    <w:p>
      <w:pPr>
        <w:pStyle w:val="BodyText"/>
        <w:spacing w:line="240" w:lineRule="auto" w:before="65"/>
        <w:ind w:left="0" w:right="100"/>
        <w:jc w:val="right"/>
        <w:rPr>
          <w:rFonts w:ascii="Tahoma" w:hAnsi="Tahoma" w:cs="Tahoma" w:eastAsia="Tahoma" w:hint="default"/>
        </w:rPr>
      </w:pPr>
      <w:r>
        <w:rPr>
          <w:rFonts w:ascii="Tahoma"/>
          <w:color w:val="231F20"/>
        </w:rPr>
        <w:t>11</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19"/>
          <w:szCs w:val="19"/>
        </w:rPr>
      </w:pPr>
    </w:p>
    <w:p>
      <w:pPr>
        <w:pStyle w:val="BodyText"/>
        <w:spacing w:line="240" w:lineRule="auto" w:before="74"/>
        <w:ind w:left="490" w:right="856"/>
        <w:jc w:val="both"/>
      </w:pPr>
      <w:r>
        <w:rPr>
          <w:rFonts w:ascii="Arial" w:hAnsi="Arial"/>
          <w:b/>
        </w:rPr>
        <w:t>Artículo 24. </w:t>
      </w:r>
      <w:r>
        <w:rPr/>
        <w:t>La publicidad sólo podrá ser portada en los lugares o los equipos que fijen las normas técnicas aplicables, las cuales especificarán, en el caso  del Servicio Masivo y del Servicio Colectivo, los niveles de publicidad a que se refiere el artículo 311 del Reglamento General para la determinación de las contribuciones que resulten</w:t>
      </w:r>
      <w:r>
        <w:rPr>
          <w:spacing w:val="-26"/>
        </w:rPr>
        <w:t> </w:t>
      </w:r>
      <w:r>
        <w:rPr/>
        <w:t>aplicables.</w:t>
      </w:r>
    </w:p>
    <w:p>
      <w:pPr>
        <w:spacing w:line="240" w:lineRule="auto" w:before="1"/>
        <w:rPr>
          <w:rFonts w:ascii="Arial" w:hAnsi="Arial" w:cs="Arial" w:eastAsia="Arial" w:hint="default"/>
          <w:sz w:val="20"/>
          <w:szCs w:val="20"/>
        </w:rPr>
      </w:pPr>
    </w:p>
    <w:p>
      <w:pPr>
        <w:pStyle w:val="BodyText"/>
        <w:spacing w:line="240" w:lineRule="auto"/>
        <w:ind w:left="490" w:right="857"/>
        <w:jc w:val="both"/>
      </w:pPr>
      <w:r>
        <w:rPr/>
        <w:t>El derecho a portar publicidad estará condicionado por el pago previo de las contribuciones aplicables, así como por la inscripción previa de los contratos en el Registro</w:t>
      </w:r>
      <w:r>
        <w:rPr>
          <w:spacing w:val="-6"/>
        </w:rPr>
        <w:t> </w:t>
      </w:r>
      <w:r>
        <w:rPr/>
        <w:t>Estatal.</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rFonts w:ascii="Arial" w:hAnsi="Arial"/>
          <w:b/>
        </w:rPr>
        <w:t>Artículo 25. </w:t>
      </w:r>
      <w:r>
        <w:rPr/>
        <w:t>La publicidad no podrá violar ninguna disposición normativa federal, estatal o de los municipios correspondientes; ni ser contraria a la moral o las buenas costumbres; ni causar desagrado o aversión, ni afear el paisaje urbano, por lo que deberá sujetarse a las limitaciones y prohibiciones previstas en el artículo 316 del Reglamento</w:t>
      </w:r>
      <w:r>
        <w:rPr>
          <w:spacing w:val="-16"/>
        </w:rPr>
        <w:t> </w:t>
      </w:r>
      <w:r>
        <w:rPr/>
        <w:t>General.</w:t>
      </w:r>
    </w:p>
    <w:p>
      <w:pPr>
        <w:spacing w:line="240" w:lineRule="auto" w:before="1"/>
        <w:rPr>
          <w:rFonts w:ascii="Arial" w:hAnsi="Arial" w:cs="Arial" w:eastAsia="Arial" w:hint="default"/>
          <w:sz w:val="20"/>
          <w:szCs w:val="20"/>
        </w:rPr>
      </w:pPr>
    </w:p>
    <w:p>
      <w:pPr>
        <w:pStyle w:val="BodyText"/>
        <w:spacing w:line="240" w:lineRule="auto"/>
        <w:ind w:left="490" w:right="859"/>
        <w:jc w:val="both"/>
      </w:pPr>
      <w:r>
        <w:rPr/>
        <w:t>El incumplimiento de lo establecido en esta disposición dará lugar a una amonestación por parte de la</w:t>
      </w:r>
      <w:r>
        <w:rPr>
          <w:spacing w:val="-21"/>
        </w:rPr>
        <w:t> </w:t>
      </w:r>
      <w:r>
        <w:rPr/>
        <w:t>Secretaría.</w:t>
      </w:r>
    </w:p>
    <w:p>
      <w:pPr>
        <w:spacing w:line="240" w:lineRule="auto" w:before="1"/>
        <w:rPr>
          <w:rFonts w:ascii="Arial" w:hAnsi="Arial" w:cs="Arial" w:eastAsia="Arial" w:hint="default"/>
          <w:sz w:val="20"/>
          <w:szCs w:val="20"/>
        </w:rPr>
      </w:pPr>
    </w:p>
    <w:p>
      <w:pPr>
        <w:pStyle w:val="BodyText"/>
        <w:spacing w:line="240" w:lineRule="auto"/>
        <w:ind w:left="490" w:right="857"/>
        <w:jc w:val="both"/>
      </w:pPr>
      <w:r>
        <w:rPr>
          <w:rFonts w:ascii="Arial" w:hAnsi="Arial"/>
          <w:b/>
        </w:rPr>
        <w:t>Artículo 26. </w:t>
      </w:r>
      <w:r>
        <w:rPr/>
        <w:t>Será causa de revocación de las concesiones o autorizaciones, la contravención de lo establecido en los párrafos segundo y tercero, o la persistencia en el incumplimiento de lo establecido en el párrafo anterior a  pesar de la amonestación</w:t>
      </w:r>
      <w:r>
        <w:rPr>
          <w:spacing w:val="-12"/>
        </w:rPr>
        <w:t> </w:t>
      </w:r>
      <w:r>
        <w:rPr/>
        <w:t>correspondiente.</w:t>
      </w:r>
    </w:p>
    <w:p>
      <w:pPr>
        <w:spacing w:line="240" w:lineRule="auto" w:before="0"/>
        <w:rPr>
          <w:rFonts w:ascii="Arial" w:hAnsi="Arial" w:cs="Arial" w:eastAsia="Arial" w:hint="default"/>
          <w:sz w:val="20"/>
          <w:szCs w:val="20"/>
        </w:rPr>
      </w:pPr>
    </w:p>
    <w:p>
      <w:pPr>
        <w:spacing w:line="240" w:lineRule="auto" w:before="2"/>
        <w:rPr>
          <w:rFonts w:ascii="Arial" w:hAnsi="Arial" w:cs="Arial" w:eastAsia="Arial" w:hint="default"/>
          <w:sz w:val="20"/>
          <w:szCs w:val="20"/>
        </w:rPr>
      </w:pPr>
    </w:p>
    <w:p>
      <w:pPr>
        <w:pStyle w:val="Heading1"/>
        <w:spacing w:line="240" w:lineRule="auto"/>
        <w:ind w:right="1963"/>
        <w:jc w:val="center"/>
        <w:rPr>
          <w:b w:val="0"/>
          <w:bCs w:val="0"/>
        </w:rPr>
      </w:pPr>
      <w:r>
        <w:rPr/>
        <w:t>Capítulo</w:t>
      </w:r>
      <w:r>
        <w:rPr>
          <w:spacing w:val="-5"/>
        </w:rPr>
        <w:t> </w:t>
      </w:r>
      <w:r>
        <w:rPr/>
        <w:t>III</w:t>
      </w:r>
      <w:r>
        <w:rPr>
          <w:b w:val="0"/>
        </w:rPr>
      </w:r>
    </w:p>
    <w:p>
      <w:pPr>
        <w:spacing w:before="0"/>
        <w:ind w:left="1599" w:right="1963" w:firstLine="0"/>
        <w:jc w:val="center"/>
        <w:rPr>
          <w:rFonts w:ascii="Arial" w:hAnsi="Arial" w:cs="Arial" w:eastAsia="Arial" w:hint="default"/>
          <w:sz w:val="20"/>
          <w:szCs w:val="20"/>
        </w:rPr>
      </w:pPr>
      <w:r>
        <w:rPr>
          <w:rFonts w:ascii="Arial"/>
          <w:b/>
          <w:sz w:val="20"/>
        </w:rPr>
        <w:t>De las Licencias de Conducir, Gafetes y Requisitos para</w:t>
      </w:r>
      <w:r>
        <w:rPr>
          <w:rFonts w:ascii="Arial"/>
          <w:b/>
          <w:spacing w:val="-9"/>
          <w:sz w:val="20"/>
        </w:rPr>
        <w:t> </w:t>
      </w:r>
      <w:r>
        <w:rPr>
          <w:rFonts w:ascii="Arial"/>
          <w:b/>
          <w:sz w:val="20"/>
        </w:rPr>
        <w:t>Conductores</w:t>
      </w:r>
      <w:r>
        <w:rPr>
          <w:rFonts w:ascii="Arial"/>
          <w:sz w:val="20"/>
        </w:rPr>
      </w:r>
    </w:p>
    <w:p>
      <w:pPr>
        <w:spacing w:line="240" w:lineRule="auto" w:before="11"/>
        <w:rPr>
          <w:rFonts w:ascii="Arial" w:hAnsi="Arial" w:cs="Arial" w:eastAsia="Arial" w:hint="default"/>
          <w:b/>
          <w:bCs/>
          <w:sz w:val="19"/>
          <w:szCs w:val="19"/>
        </w:rPr>
      </w:pPr>
    </w:p>
    <w:p>
      <w:pPr>
        <w:pStyle w:val="BodyText"/>
        <w:spacing w:line="240" w:lineRule="auto"/>
        <w:ind w:left="490" w:right="856"/>
        <w:jc w:val="both"/>
      </w:pPr>
      <w:r>
        <w:rPr>
          <w:rFonts w:ascii="Arial" w:hAnsi="Arial"/>
          <w:b/>
        </w:rPr>
        <w:t>Artículo 27. </w:t>
      </w:r>
      <w:r>
        <w:rPr/>
        <w:t>Para la solicitud y expedición de licencias, gafetes y cumplimiento de los demás requisitos, se estará en lo dispuesto en la Ley y sus  Reglamentos.</w:t>
      </w:r>
    </w:p>
    <w:p>
      <w:pPr>
        <w:spacing w:line="240" w:lineRule="auto" w:before="1"/>
        <w:rPr>
          <w:rFonts w:ascii="Arial" w:hAnsi="Arial" w:cs="Arial" w:eastAsia="Arial" w:hint="default"/>
          <w:sz w:val="20"/>
          <w:szCs w:val="20"/>
        </w:rPr>
      </w:pPr>
    </w:p>
    <w:p>
      <w:pPr>
        <w:pStyle w:val="BodyText"/>
        <w:spacing w:line="240" w:lineRule="auto"/>
        <w:ind w:left="490" w:right="853"/>
        <w:jc w:val="both"/>
      </w:pPr>
      <w:r>
        <w:rPr>
          <w:rFonts w:ascii="Arial" w:hAnsi="Arial"/>
          <w:b/>
        </w:rPr>
        <w:t>Artículo 28. </w:t>
      </w:r>
      <w:r>
        <w:rPr/>
        <w:t>Los titulares de licencia de conductor del Servicio Colectivo podrán ser conductores de vehículos destinados al Servicio</w:t>
      </w:r>
      <w:r>
        <w:rPr>
          <w:spacing w:val="-14"/>
        </w:rPr>
        <w:t> </w:t>
      </w:r>
      <w:r>
        <w:rPr/>
        <w:t>Masivo.</w:t>
      </w:r>
    </w:p>
    <w:p>
      <w:pPr>
        <w:spacing w:line="240" w:lineRule="auto" w:before="11"/>
        <w:rPr>
          <w:rFonts w:ascii="Arial" w:hAnsi="Arial" w:cs="Arial" w:eastAsia="Arial" w:hint="default"/>
          <w:sz w:val="19"/>
          <w:szCs w:val="19"/>
        </w:rPr>
      </w:pPr>
    </w:p>
    <w:p>
      <w:pPr>
        <w:pStyle w:val="BodyText"/>
        <w:spacing w:line="240" w:lineRule="auto"/>
        <w:ind w:left="490" w:right="858"/>
        <w:jc w:val="both"/>
      </w:pPr>
      <w:r>
        <w:rPr>
          <w:rFonts w:ascii="Arial" w:hAnsi="Arial"/>
          <w:b/>
        </w:rPr>
        <w:t>Artículo 29. </w:t>
      </w:r>
      <w:r>
        <w:rPr/>
        <w:t>Los titulares de licencia de conductor del Servicio Colectivo o del Servicio de Taxi requerirán de gafete para poder conducir vehículos destinados a la explotación de la concesión correspondiente, cuya vigencia será</w:t>
      </w:r>
      <w:r>
        <w:rPr>
          <w:spacing w:val="-22"/>
        </w:rPr>
        <w:t> </w:t>
      </w:r>
      <w:r>
        <w:rPr/>
        <w:t>anual.</w:t>
      </w:r>
    </w:p>
    <w:p>
      <w:pPr>
        <w:spacing w:line="240" w:lineRule="auto" w:before="1"/>
        <w:rPr>
          <w:rFonts w:ascii="Arial" w:hAnsi="Arial" w:cs="Arial" w:eastAsia="Arial" w:hint="default"/>
          <w:sz w:val="20"/>
          <w:szCs w:val="20"/>
        </w:rPr>
      </w:pPr>
    </w:p>
    <w:p>
      <w:pPr>
        <w:pStyle w:val="BodyText"/>
        <w:spacing w:line="240" w:lineRule="auto"/>
        <w:ind w:left="490" w:right="860"/>
        <w:jc w:val="both"/>
      </w:pPr>
      <w:r>
        <w:rPr>
          <w:rFonts w:ascii="Arial" w:hAnsi="Arial"/>
          <w:b/>
        </w:rPr>
        <w:t>Artículo 30. </w:t>
      </w:r>
      <w:r>
        <w:rPr/>
        <w:t>Para la obtención de los gafetes por parte de los conductores se requerirá:</w:t>
      </w:r>
    </w:p>
    <w:p>
      <w:pPr>
        <w:spacing w:line="240" w:lineRule="auto" w:before="1"/>
        <w:rPr>
          <w:rFonts w:ascii="Arial" w:hAnsi="Arial" w:cs="Arial" w:eastAsia="Arial" w:hint="default"/>
          <w:sz w:val="20"/>
          <w:szCs w:val="20"/>
        </w:rPr>
      </w:pPr>
    </w:p>
    <w:p>
      <w:pPr>
        <w:pStyle w:val="ListParagraph"/>
        <w:numPr>
          <w:ilvl w:val="0"/>
          <w:numId w:val="5"/>
        </w:numPr>
        <w:tabs>
          <w:tab w:pos="1082" w:val="left" w:leader="none"/>
        </w:tabs>
        <w:spacing w:line="240" w:lineRule="auto" w:before="0" w:after="0"/>
        <w:ind w:left="590" w:right="0" w:hanging="100"/>
        <w:jc w:val="both"/>
        <w:rPr>
          <w:rFonts w:ascii="Arial" w:hAnsi="Arial" w:cs="Arial" w:eastAsia="Arial" w:hint="default"/>
          <w:sz w:val="20"/>
          <w:szCs w:val="20"/>
        </w:rPr>
      </w:pPr>
      <w:r>
        <w:rPr>
          <w:rFonts w:ascii="Arial"/>
          <w:sz w:val="20"/>
        </w:rPr>
        <w:t>Solicitud presentada por el</w:t>
      </w:r>
      <w:r>
        <w:rPr>
          <w:rFonts w:ascii="Arial"/>
          <w:spacing w:val="-28"/>
          <w:sz w:val="20"/>
        </w:rPr>
        <w:t> </w:t>
      </w:r>
      <w:r>
        <w:rPr>
          <w:rFonts w:ascii="Arial"/>
          <w:sz w:val="20"/>
        </w:rPr>
        <w:t>concesionario;</w:t>
      </w:r>
    </w:p>
    <w:p>
      <w:pPr>
        <w:spacing w:line="240" w:lineRule="auto" w:before="1"/>
        <w:rPr>
          <w:rFonts w:ascii="Arial" w:hAnsi="Arial" w:cs="Arial" w:eastAsia="Arial" w:hint="default"/>
          <w:sz w:val="20"/>
          <w:szCs w:val="20"/>
        </w:rPr>
      </w:pPr>
    </w:p>
    <w:p>
      <w:pPr>
        <w:pStyle w:val="ListParagraph"/>
        <w:numPr>
          <w:ilvl w:val="0"/>
          <w:numId w:val="5"/>
        </w:numPr>
        <w:tabs>
          <w:tab w:pos="1082" w:val="left" w:leader="none"/>
        </w:tabs>
        <w:spacing w:line="240" w:lineRule="auto" w:before="0" w:after="0"/>
        <w:ind w:left="1081" w:right="0" w:hanging="591"/>
        <w:jc w:val="both"/>
        <w:rPr>
          <w:rFonts w:ascii="Arial" w:hAnsi="Arial" w:cs="Arial" w:eastAsia="Arial" w:hint="default"/>
          <w:sz w:val="20"/>
          <w:szCs w:val="20"/>
        </w:rPr>
      </w:pPr>
      <w:r>
        <w:rPr>
          <w:rFonts w:ascii="Arial" w:hAnsi="Arial"/>
          <w:sz w:val="20"/>
        </w:rPr>
        <w:t>Acreditación</w:t>
      </w:r>
      <w:r>
        <w:rPr>
          <w:rFonts w:ascii="Arial" w:hAnsi="Arial"/>
          <w:spacing w:val="-5"/>
          <w:sz w:val="20"/>
        </w:rPr>
        <w:t> </w:t>
      </w:r>
      <w:r>
        <w:rPr>
          <w:rFonts w:ascii="Arial" w:hAnsi="Arial"/>
          <w:sz w:val="20"/>
        </w:rPr>
        <w:t>de</w:t>
      </w:r>
      <w:r>
        <w:rPr>
          <w:rFonts w:ascii="Arial" w:hAnsi="Arial"/>
          <w:spacing w:val="-5"/>
          <w:sz w:val="20"/>
        </w:rPr>
        <w:t> </w:t>
      </w:r>
      <w:r>
        <w:rPr>
          <w:rFonts w:ascii="Arial" w:hAnsi="Arial"/>
          <w:sz w:val="20"/>
        </w:rPr>
        <w:t>los</w:t>
      </w:r>
      <w:r>
        <w:rPr>
          <w:rFonts w:ascii="Arial" w:hAnsi="Arial"/>
          <w:spacing w:val="-5"/>
          <w:sz w:val="20"/>
        </w:rPr>
        <w:t> </w:t>
      </w:r>
      <w:r>
        <w:rPr>
          <w:rFonts w:ascii="Arial" w:hAnsi="Arial"/>
          <w:sz w:val="20"/>
        </w:rPr>
        <w:t>cursos</w:t>
      </w:r>
      <w:r>
        <w:rPr>
          <w:rFonts w:ascii="Arial" w:hAnsi="Arial"/>
          <w:spacing w:val="-5"/>
          <w:sz w:val="20"/>
        </w:rPr>
        <w:t> </w:t>
      </w:r>
      <w:r>
        <w:rPr>
          <w:rFonts w:ascii="Arial" w:hAnsi="Arial"/>
          <w:sz w:val="20"/>
        </w:rPr>
        <w:t>de</w:t>
      </w:r>
      <w:r>
        <w:rPr>
          <w:rFonts w:ascii="Arial" w:hAnsi="Arial"/>
          <w:spacing w:val="-5"/>
          <w:sz w:val="20"/>
        </w:rPr>
        <w:t> </w:t>
      </w:r>
      <w:r>
        <w:rPr>
          <w:rFonts w:ascii="Arial" w:hAnsi="Arial"/>
          <w:sz w:val="20"/>
        </w:rPr>
        <w:t>capacitación</w:t>
      </w:r>
      <w:r>
        <w:rPr>
          <w:rFonts w:ascii="Arial" w:hAnsi="Arial"/>
          <w:spacing w:val="-5"/>
          <w:sz w:val="20"/>
        </w:rPr>
        <w:t> </w:t>
      </w:r>
      <w:r>
        <w:rPr>
          <w:rFonts w:ascii="Arial" w:hAnsi="Arial"/>
          <w:sz w:val="20"/>
        </w:rPr>
        <w:t>que</w:t>
      </w:r>
      <w:r>
        <w:rPr>
          <w:rFonts w:ascii="Arial" w:hAnsi="Arial"/>
          <w:spacing w:val="-5"/>
          <w:sz w:val="20"/>
        </w:rPr>
        <w:t> </w:t>
      </w:r>
      <w:r>
        <w:rPr>
          <w:rFonts w:ascii="Arial" w:hAnsi="Arial"/>
          <w:sz w:val="20"/>
        </w:rPr>
        <w:t>determine</w:t>
      </w:r>
      <w:r>
        <w:rPr>
          <w:rFonts w:ascii="Arial" w:hAnsi="Arial"/>
          <w:spacing w:val="-5"/>
          <w:sz w:val="20"/>
        </w:rPr>
        <w:t> </w:t>
      </w:r>
      <w:r>
        <w:rPr>
          <w:rFonts w:ascii="Arial" w:hAnsi="Arial"/>
          <w:sz w:val="20"/>
        </w:rPr>
        <w:t>la</w:t>
      </w:r>
      <w:r>
        <w:rPr>
          <w:rFonts w:ascii="Arial" w:hAnsi="Arial"/>
          <w:spacing w:val="-5"/>
          <w:sz w:val="20"/>
        </w:rPr>
        <w:t> </w:t>
      </w:r>
      <w:r>
        <w:rPr>
          <w:rFonts w:ascii="Arial" w:hAnsi="Arial"/>
          <w:sz w:val="20"/>
        </w:rPr>
        <w:t>Secretaría;</w:t>
      </w:r>
    </w:p>
    <w:p>
      <w:pPr>
        <w:spacing w:after="0" w:line="240" w:lineRule="auto"/>
        <w:jc w:val="both"/>
        <w:rPr>
          <w:rFonts w:ascii="Arial" w:hAnsi="Arial" w:cs="Arial" w:eastAsia="Arial" w:hint="default"/>
          <w:sz w:val="20"/>
          <w:szCs w:val="20"/>
        </w:rPr>
        <w:sectPr>
          <w:pgSz w:w="11630" w:h="15310"/>
          <w:pgMar w:header="674" w:footer="871" w:top="1320" w:bottom="1060" w:left="1640" w:right="1540"/>
        </w:sectPr>
      </w:pPr>
    </w:p>
    <w:p>
      <w:pPr>
        <w:spacing w:line="240" w:lineRule="auto" w:before="3"/>
        <w:rPr>
          <w:rFonts w:ascii="Arial" w:hAnsi="Arial" w:cs="Arial" w:eastAsia="Arial" w:hint="default"/>
          <w:sz w:val="26"/>
          <w:szCs w:val="26"/>
        </w:rPr>
      </w:pPr>
    </w:p>
    <w:p>
      <w:pPr>
        <w:pStyle w:val="BodyText"/>
        <w:spacing w:line="240" w:lineRule="auto" w:before="65"/>
        <w:ind w:left="102" w:right="2623"/>
        <w:jc w:val="left"/>
        <w:rPr>
          <w:rFonts w:ascii="Tahoma" w:hAnsi="Tahoma" w:cs="Tahoma" w:eastAsia="Tahoma" w:hint="default"/>
        </w:rPr>
      </w:pPr>
      <w:r>
        <w:rPr>
          <w:rFonts w:ascii="Tahoma"/>
          <w:color w:val="231F20"/>
        </w:rPr>
        <w:t>12</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6"/>
        <w:rPr>
          <w:rFonts w:ascii="Tahoma" w:hAnsi="Tahoma" w:cs="Tahoma" w:eastAsia="Tahoma" w:hint="default"/>
          <w:sz w:val="18"/>
          <w:szCs w:val="18"/>
        </w:rPr>
      </w:pPr>
    </w:p>
    <w:p>
      <w:pPr>
        <w:pStyle w:val="ListParagraph"/>
        <w:numPr>
          <w:ilvl w:val="0"/>
          <w:numId w:val="5"/>
        </w:numPr>
        <w:tabs>
          <w:tab w:pos="1182" w:val="left" w:leader="none"/>
        </w:tabs>
        <w:spacing w:line="240" w:lineRule="auto" w:before="74" w:after="0"/>
        <w:ind w:left="590" w:right="758" w:firstLine="0"/>
        <w:jc w:val="both"/>
        <w:rPr>
          <w:rFonts w:ascii="Arial" w:hAnsi="Arial" w:cs="Arial" w:eastAsia="Arial" w:hint="default"/>
          <w:sz w:val="20"/>
          <w:szCs w:val="20"/>
        </w:rPr>
      </w:pPr>
      <w:r>
        <w:rPr>
          <w:rFonts w:ascii="Arial" w:hAnsi="Arial"/>
          <w:sz w:val="20"/>
        </w:rPr>
        <w:t>Aprobación del examen de conocimientos que la Secretaría determine,  el cual, entre otros se referirá</w:t>
      </w:r>
      <w:r>
        <w:rPr>
          <w:rFonts w:ascii="Arial" w:hAnsi="Arial"/>
          <w:spacing w:val="-9"/>
          <w:sz w:val="20"/>
        </w:rPr>
        <w:t> </w:t>
      </w:r>
      <w:r>
        <w:rPr>
          <w:rFonts w:ascii="Arial" w:hAnsi="Arial"/>
          <w:sz w:val="20"/>
        </w:rPr>
        <w:t>a:</w:t>
      </w:r>
    </w:p>
    <w:p>
      <w:pPr>
        <w:spacing w:line="240" w:lineRule="auto" w:before="1"/>
        <w:rPr>
          <w:rFonts w:ascii="Arial" w:hAnsi="Arial" w:cs="Arial" w:eastAsia="Arial" w:hint="default"/>
          <w:sz w:val="20"/>
          <w:szCs w:val="20"/>
        </w:rPr>
      </w:pPr>
    </w:p>
    <w:p>
      <w:pPr>
        <w:pStyle w:val="ListParagraph"/>
        <w:numPr>
          <w:ilvl w:val="1"/>
          <w:numId w:val="5"/>
        </w:numPr>
        <w:tabs>
          <w:tab w:pos="1342" w:val="left" w:leader="none"/>
        </w:tabs>
        <w:spacing w:line="240" w:lineRule="auto" w:before="0" w:after="0"/>
        <w:ind w:left="1064" w:right="0" w:firstLine="0"/>
        <w:jc w:val="both"/>
        <w:rPr>
          <w:rFonts w:ascii="Arial" w:hAnsi="Arial" w:cs="Arial" w:eastAsia="Arial" w:hint="default"/>
          <w:sz w:val="20"/>
          <w:szCs w:val="20"/>
        </w:rPr>
      </w:pPr>
      <w:r>
        <w:rPr>
          <w:rFonts w:ascii="Arial" w:hAnsi="Arial"/>
          <w:sz w:val="20"/>
        </w:rPr>
        <w:t>Normas técnicas</w:t>
      </w:r>
      <w:r>
        <w:rPr>
          <w:rFonts w:ascii="Arial" w:hAnsi="Arial"/>
          <w:spacing w:val="-19"/>
          <w:sz w:val="20"/>
        </w:rPr>
        <w:t> </w:t>
      </w:r>
      <w:r>
        <w:rPr>
          <w:rFonts w:ascii="Arial" w:hAnsi="Arial"/>
          <w:sz w:val="20"/>
        </w:rPr>
        <w:t>aplicables;</w:t>
      </w:r>
    </w:p>
    <w:p>
      <w:pPr>
        <w:spacing w:line="240" w:lineRule="auto" w:before="1"/>
        <w:rPr>
          <w:rFonts w:ascii="Arial" w:hAnsi="Arial" w:cs="Arial" w:eastAsia="Arial" w:hint="default"/>
          <w:sz w:val="20"/>
          <w:szCs w:val="20"/>
        </w:rPr>
      </w:pPr>
    </w:p>
    <w:p>
      <w:pPr>
        <w:pStyle w:val="ListParagraph"/>
        <w:numPr>
          <w:ilvl w:val="1"/>
          <w:numId w:val="5"/>
        </w:numPr>
        <w:tabs>
          <w:tab w:pos="1342" w:val="left" w:leader="none"/>
        </w:tabs>
        <w:spacing w:line="240" w:lineRule="auto" w:before="0" w:after="0"/>
        <w:ind w:left="1341" w:right="0" w:hanging="277"/>
        <w:jc w:val="both"/>
        <w:rPr>
          <w:rFonts w:ascii="Arial" w:hAnsi="Arial" w:cs="Arial" w:eastAsia="Arial" w:hint="default"/>
          <w:sz w:val="20"/>
          <w:szCs w:val="20"/>
        </w:rPr>
      </w:pPr>
      <w:r>
        <w:rPr>
          <w:rFonts w:ascii="Arial"/>
          <w:sz w:val="20"/>
        </w:rPr>
        <w:t>Manejo del equipo complementario correspondiente;</w:t>
      </w:r>
    </w:p>
    <w:p>
      <w:pPr>
        <w:spacing w:line="240" w:lineRule="auto" w:before="1"/>
        <w:rPr>
          <w:rFonts w:ascii="Arial" w:hAnsi="Arial" w:cs="Arial" w:eastAsia="Arial" w:hint="default"/>
          <w:sz w:val="20"/>
          <w:szCs w:val="20"/>
        </w:rPr>
      </w:pPr>
    </w:p>
    <w:p>
      <w:pPr>
        <w:pStyle w:val="ListParagraph"/>
        <w:numPr>
          <w:ilvl w:val="1"/>
          <w:numId w:val="5"/>
        </w:numPr>
        <w:tabs>
          <w:tab w:pos="1342" w:val="left" w:leader="none"/>
        </w:tabs>
        <w:spacing w:line="240" w:lineRule="auto" w:before="0" w:after="0"/>
        <w:ind w:left="1064" w:right="755" w:firstLine="0"/>
        <w:jc w:val="both"/>
        <w:rPr>
          <w:rFonts w:ascii="Arial" w:hAnsi="Arial" w:cs="Arial" w:eastAsia="Arial" w:hint="default"/>
          <w:sz w:val="20"/>
          <w:szCs w:val="20"/>
        </w:rPr>
      </w:pPr>
      <w:r>
        <w:rPr>
          <w:rFonts w:ascii="Arial" w:hAnsi="Arial"/>
          <w:sz w:val="20"/>
        </w:rPr>
        <w:t>En el caso del Servicio de Taxi, comprobar el conocimiento de las vías públicas, las líneas perimetrales y los caminos más cortos entre  dos puntos de las zonas geográficas</w:t>
      </w:r>
      <w:r>
        <w:rPr>
          <w:rFonts w:ascii="Arial" w:hAnsi="Arial"/>
          <w:spacing w:val="-11"/>
          <w:sz w:val="20"/>
        </w:rPr>
        <w:t> </w:t>
      </w:r>
      <w:r>
        <w:rPr>
          <w:rFonts w:ascii="Arial" w:hAnsi="Arial"/>
          <w:sz w:val="20"/>
        </w:rPr>
        <w:t>correspondientes;</w:t>
      </w:r>
    </w:p>
    <w:p>
      <w:pPr>
        <w:spacing w:line="240" w:lineRule="auto" w:before="1"/>
        <w:rPr>
          <w:rFonts w:ascii="Arial" w:hAnsi="Arial" w:cs="Arial" w:eastAsia="Arial" w:hint="default"/>
          <w:sz w:val="20"/>
          <w:szCs w:val="20"/>
        </w:rPr>
      </w:pPr>
    </w:p>
    <w:p>
      <w:pPr>
        <w:pStyle w:val="ListParagraph"/>
        <w:numPr>
          <w:ilvl w:val="0"/>
          <w:numId w:val="5"/>
        </w:numPr>
        <w:tabs>
          <w:tab w:pos="891" w:val="left" w:leader="none"/>
        </w:tabs>
        <w:spacing w:line="240" w:lineRule="auto" w:before="0" w:after="0"/>
        <w:ind w:left="590" w:right="756" w:firstLine="0"/>
        <w:jc w:val="both"/>
        <w:rPr>
          <w:rFonts w:ascii="Arial" w:hAnsi="Arial" w:cs="Arial" w:eastAsia="Arial" w:hint="default"/>
          <w:sz w:val="20"/>
          <w:szCs w:val="20"/>
        </w:rPr>
      </w:pPr>
      <w:r>
        <w:rPr>
          <w:rFonts w:ascii="Arial" w:hAnsi="Arial"/>
          <w:sz w:val="20"/>
        </w:rPr>
        <w:t>Aprobación de los exámenes médicos, de acuerdo al artículo 69 fracción XX del Reglamento</w:t>
      </w:r>
      <w:r>
        <w:rPr>
          <w:rFonts w:ascii="Arial" w:hAnsi="Arial"/>
          <w:spacing w:val="-13"/>
          <w:sz w:val="20"/>
        </w:rPr>
        <w:t> </w:t>
      </w:r>
      <w:r>
        <w:rPr>
          <w:rFonts w:ascii="Arial" w:hAnsi="Arial"/>
          <w:sz w:val="20"/>
        </w:rPr>
        <w:t>General;</w:t>
      </w:r>
    </w:p>
    <w:p>
      <w:pPr>
        <w:spacing w:line="240" w:lineRule="auto" w:before="1"/>
        <w:rPr>
          <w:rFonts w:ascii="Arial" w:hAnsi="Arial" w:cs="Arial" w:eastAsia="Arial" w:hint="default"/>
          <w:sz w:val="20"/>
          <w:szCs w:val="20"/>
        </w:rPr>
      </w:pPr>
    </w:p>
    <w:p>
      <w:pPr>
        <w:pStyle w:val="ListParagraph"/>
        <w:numPr>
          <w:ilvl w:val="0"/>
          <w:numId w:val="5"/>
        </w:numPr>
        <w:tabs>
          <w:tab w:pos="891" w:val="left" w:leader="none"/>
        </w:tabs>
        <w:spacing w:line="240" w:lineRule="auto" w:before="0" w:after="0"/>
        <w:ind w:left="890" w:right="0" w:hanging="300"/>
        <w:jc w:val="both"/>
        <w:rPr>
          <w:rFonts w:ascii="Arial" w:hAnsi="Arial" w:cs="Arial" w:eastAsia="Arial" w:hint="default"/>
          <w:sz w:val="20"/>
          <w:szCs w:val="20"/>
        </w:rPr>
      </w:pPr>
      <w:r>
        <w:rPr>
          <w:rFonts w:ascii="Arial"/>
          <w:sz w:val="20"/>
        </w:rPr>
        <w:t>Contar con licencia vigente de conductor del Servicio correspondiente;</w:t>
      </w:r>
      <w:r>
        <w:rPr>
          <w:rFonts w:ascii="Arial"/>
          <w:spacing w:val="-6"/>
          <w:sz w:val="20"/>
        </w:rPr>
        <w:t> </w:t>
      </w:r>
      <w:r>
        <w:rPr>
          <w:rFonts w:ascii="Arial"/>
          <w:sz w:val="20"/>
        </w:rPr>
        <w:t>y</w:t>
      </w:r>
    </w:p>
    <w:p>
      <w:pPr>
        <w:spacing w:line="240" w:lineRule="auto" w:before="1"/>
        <w:rPr>
          <w:rFonts w:ascii="Arial" w:hAnsi="Arial" w:cs="Arial" w:eastAsia="Arial" w:hint="default"/>
          <w:sz w:val="20"/>
          <w:szCs w:val="20"/>
        </w:rPr>
      </w:pPr>
    </w:p>
    <w:p>
      <w:pPr>
        <w:pStyle w:val="ListParagraph"/>
        <w:numPr>
          <w:ilvl w:val="0"/>
          <w:numId w:val="5"/>
        </w:numPr>
        <w:tabs>
          <w:tab w:pos="891" w:val="left" w:leader="none"/>
        </w:tabs>
        <w:spacing w:line="240" w:lineRule="auto" w:before="0" w:after="0"/>
        <w:ind w:left="890" w:right="0" w:hanging="300"/>
        <w:jc w:val="both"/>
        <w:rPr>
          <w:rFonts w:ascii="Arial" w:hAnsi="Arial" w:cs="Arial" w:eastAsia="Arial" w:hint="default"/>
          <w:sz w:val="20"/>
          <w:szCs w:val="20"/>
        </w:rPr>
      </w:pPr>
      <w:r>
        <w:rPr>
          <w:rFonts w:ascii="Arial" w:hAnsi="Arial"/>
          <w:sz w:val="20"/>
        </w:rPr>
        <w:t>Inscripción de la licencia en el</w:t>
      </w:r>
      <w:r>
        <w:rPr>
          <w:rFonts w:ascii="Arial" w:hAnsi="Arial"/>
          <w:spacing w:val="-22"/>
          <w:sz w:val="20"/>
        </w:rPr>
        <w:t> </w:t>
      </w:r>
      <w:r>
        <w:rPr>
          <w:rFonts w:ascii="Arial" w:hAnsi="Arial"/>
          <w:sz w:val="20"/>
        </w:rPr>
        <w:t>Registro.</w:t>
      </w:r>
    </w:p>
    <w:p>
      <w:pPr>
        <w:spacing w:line="240" w:lineRule="auto" w:before="1"/>
        <w:rPr>
          <w:rFonts w:ascii="Arial" w:hAnsi="Arial" w:cs="Arial" w:eastAsia="Arial" w:hint="default"/>
          <w:sz w:val="20"/>
          <w:szCs w:val="20"/>
        </w:rPr>
      </w:pPr>
    </w:p>
    <w:p>
      <w:pPr>
        <w:pStyle w:val="BodyText"/>
        <w:spacing w:line="240" w:lineRule="auto"/>
        <w:ind w:right="758"/>
        <w:jc w:val="both"/>
      </w:pPr>
      <w:r>
        <w:rPr/>
        <w:t>Para efectos del artículo 65 párrafo segundo de la Ley, si los concesionarios correspondientes son personas jurídicas, sus representantes requerirán poder general</w:t>
      </w:r>
      <w:r>
        <w:rPr>
          <w:spacing w:val="-4"/>
        </w:rPr>
        <w:t> </w:t>
      </w:r>
      <w:r>
        <w:rPr/>
        <w:t>para</w:t>
      </w:r>
      <w:r>
        <w:rPr>
          <w:spacing w:val="-4"/>
        </w:rPr>
        <w:t> </w:t>
      </w:r>
      <w:r>
        <w:rPr/>
        <w:t>administrar</w:t>
      </w:r>
      <w:r>
        <w:rPr>
          <w:spacing w:val="-4"/>
        </w:rPr>
        <w:t> </w:t>
      </w:r>
      <w:r>
        <w:rPr/>
        <w:t>bienes</w:t>
      </w:r>
      <w:r>
        <w:rPr>
          <w:spacing w:val="-4"/>
        </w:rPr>
        <w:t> </w:t>
      </w:r>
      <w:r>
        <w:rPr/>
        <w:t>en</w:t>
      </w:r>
      <w:r>
        <w:rPr>
          <w:spacing w:val="-4"/>
        </w:rPr>
        <w:t> </w:t>
      </w:r>
      <w:r>
        <w:rPr/>
        <w:t>términos</w:t>
      </w:r>
      <w:r>
        <w:rPr>
          <w:spacing w:val="-4"/>
        </w:rPr>
        <w:t> </w:t>
      </w:r>
      <w:r>
        <w:rPr/>
        <w:t>del</w:t>
      </w:r>
      <w:r>
        <w:rPr>
          <w:spacing w:val="-4"/>
        </w:rPr>
        <w:t> </w:t>
      </w:r>
      <w:r>
        <w:rPr/>
        <w:t>Código</w:t>
      </w:r>
      <w:r>
        <w:rPr>
          <w:spacing w:val="-4"/>
        </w:rPr>
        <w:t> </w:t>
      </w:r>
      <w:r>
        <w:rPr/>
        <w:t>Civil</w:t>
      </w:r>
      <w:r>
        <w:rPr>
          <w:spacing w:val="-4"/>
        </w:rPr>
        <w:t> </w:t>
      </w:r>
      <w:r>
        <w:rPr/>
        <w:t>del</w:t>
      </w:r>
      <w:r>
        <w:rPr>
          <w:spacing w:val="-4"/>
        </w:rPr>
        <w:t> </w:t>
      </w:r>
      <w:r>
        <w:rPr/>
        <w:t>Estado.</w:t>
      </w:r>
    </w:p>
    <w:p>
      <w:pPr>
        <w:spacing w:line="240" w:lineRule="auto" w:before="1"/>
        <w:rPr>
          <w:rFonts w:ascii="Arial" w:hAnsi="Arial" w:cs="Arial" w:eastAsia="Arial" w:hint="default"/>
          <w:sz w:val="20"/>
          <w:szCs w:val="20"/>
        </w:rPr>
      </w:pPr>
    </w:p>
    <w:p>
      <w:pPr>
        <w:pStyle w:val="BodyText"/>
        <w:spacing w:line="240" w:lineRule="auto"/>
        <w:ind w:right="756"/>
        <w:jc w:val="both"/>
      </w:pPr>
      <w:r>
        <w:rPr>
          <w:rFonts w:ascii="Arial" w:hAnsi="Arial"/>
          <w:b/>
        </w:rPr>
        <w:t>Artículo 31. </w:t>
      </w:r>
      <w:r>
        <w:rPr/>
        <w:t>Sin perjuicio de los demás requisitos, para que los titulares de licencia de conductor del servicio de transporte público puedan obtener sus gafetes, los prestadores del servicio deberán solicitar y obtener del Registro Estatal, la anotación de la información contenida en la forma oficial aplicable. Dicha forma deberá ir acompañada</w:t>
      </w:r>
      <w:r>
        <w:rPr>
          <w:spacing w:val="-17"/>
        </w:rPr>
        <w:t> </w:t>
      </w:r>
      <w:r>
        <w:rPr/>
        <w:t>de:</w:t>
      </w:r>
    </w:p>
    <w:p>
      <w:pPr>
        <w:spacing w:line="240" w:lineRule="auto" w:before="1"/>
        <w:rPr>
          <w:rFonts w:ascii="Arial" w:hAnsi="Arial" w:cs="Arial" w:eastAsia="Arial" w:hint="default"/>
          <w:sz w:val="20"/>
          <w:szCs w:val="20"/>
        </w:rPr>
      </w:pPr>
    </w:p>
    <w:p>
      <w:pPr>
        <w:pStyle w:val="ListParagraph"/>
        <w:numPr>
          <w:ilvl w:val="0"/>
          <w:numId w:val="6"/>
        </w:numPr>
        <w:tabs>
          <w:tab w:pos="891" w:val="left" w:leader="none"/>
        </w:tabs>
        <w:spacing w:line="240" w:lineRule="auto" w:before="0" w:after="0"/>
        <w:ind w:left="590" w:right="757" w:firstLine="0"/>
        <w:jc w:val="both"/>
        <w:rPr>
          <w:rFonts w:ascii="Arial" w:hAnsi="Arial" w:cs="Arial" w:eastAsia="Arial" w:hint="default"/>
          <w:sz w:val="20"/>
          <w:szCs w:val="20"/>
        </w:rPr>
      </w:pPr>
      <w:r>
        <w:rPr>
          <w:rFonts w:ascii="Arial" w:hAnsi="Arial"/>
          <w:sz w:val="20"/>
        </w:rPr>
        <w:t>Copia de los contratos de trabajo, cuando el operador no sea titular de la concesión, los cuales deberán precisar inequívocamente tanto los  horarios como los mecanismos para el control de asistencia</w:t>
      </w:r>
      <w:r>
        <w:rPr>
          <w:rFonts w:ascii="Arial" w:hAnsi="Arial"/>
          <w:spacing w:val="-33"/>
          <w:sz w:val="20"/>
        </w:rPr>
        <w:t> </w:t>
      </w:r>
      <w:r>
        <w:rPr>
          <w:rFonts w:ascii="Arial" w:hAnsi="Arial"/>
          <w:sz w:val="20"/>
        </w:rPr>
        <w:t>aplicables;</w:t>
      </w:r>
    </w:p>
    <w:p>
      <w:pPr>
        <w:spacing w:line="240" w:lineRule="auto" w:before="1"/>
        <w:rPr>
          <w:rFonts w:ascii="Arial" w:hAnsi="Arial" w:cs="Arial" w:eastAsia="Arial" w:hint="default"/>
          <w:sz w:val="20"/>
          <w:szCs w:val="20"/>
        </w:rPr>
      </w:pPr>
    </w:p>
    <w:p>
      <w:pPr>
        <w:pStyle w:val="ListParagraph"/>
        <w:numPr>
          <w:ilvl w:val="0"/>
          <w:numId w:val="6"/>
        </w:numPr>
        <w:tabs>
          <w:tab w:pos="891" w:val="left" w:leader="none"/>
        </w:tabs>
        <w:spacing w:line="240" w:lineRule="auto" w:before="0" w:after="0"/>
        <w:ind w:left="590" w:right="756" w:firstLine="0"/>
        <w:jc w:val="both"/>
        <w:rPr>
          <w:rFonts w:ascii="Arial" w:hAnsi="Arial" w:cs="Arial" w:eastAsia="Arial" w:hint="default"/>
          <w:sz w:val="20"/>
          <w:szCs w:val="20"/>
        </w:rPr>
      </w:pPr>
      <w:r>
        <w:rPr>
          <w:rFonts w:ascii="Arial" w:hAnsi="Arial"/>
          <w:sz w:val="20"/>
        </w:rPr>
        <w:t>Copia de las constancias de inscripción en el Registro Federal de Contribuyentes de dichos titulares de licencia;</w:t>
      </w:r>
      <w:r>
        <w:rPr>
          <w:rFonts w:ascii="Arial" w:hAnsi="Arial"/>
          <w:spacing w:val="-29"/>
          <w:sz w:val="20"/>
        </w:rPr>
        <w:t> </w:t>
      </w:r>
      <w:r>
        <w:rPr>
          <w:rFonts w:ascii="Arial" w:hAnsi="Arial"/>
          <w:sz w:val="20"/>
        </w:rPr>
        <w:t>y</w:t>
      </w:r>
    </w:p>
    <w:p>
      <w:pPr>
        <w:spacing w:line="240" w:lineRule="auto" w:before="11"/>
        <w:rPr>
          <w:rFonts w:ascii="Arial" w:hAnsi="Arial" w:cs="Arial" w:eastAsia="Arial" w:hint="default"/>
          <w:sz w:val="19"/>
          <w:szCs w:val="19"/>
        </w:rPr>
      </w:pPr>
    </w:p>
    <w:p>
      <w:pPr>
        <w:pStyle w:val="ListParagraph"/>
        <w:numPr>
          <w:ilvl w:val="0"/>
          <w:numId w:val="6"/>
        </w:numPr>
        <w:tabs>
          <w:tab w:pos="891" w:val="left" w:leader="none"/>
        </w:tabs>
        <w:spacing w:line="240" w:lineRule="auto" w:before="0" w:after="0"/>
        <w:ind w:left="590" w:right="758" w:firstLine="0"/>
        <w:jc w:val="both"/>
        <w:rPr>
          <w:rFonts w:ascii="Arial" w:hAnsi="Arial" w:cs="Arial" w:eastAsia="Arial" w:hint="default"/>
          <w:sz w:val="20"/>
          <w:szCs w:val="20"/>
        </w:rPr>
      </w:pPr>
      <w:r>
        <w:rPr>
          <w:rFonts w:ascii="Arial" w:hAnsi="Arial"/>
          <w:sz w:val="20"/>
        </w:rPr>
        <w:t>Copia de las constancias de la inscripción y alta de dichos titulares de licencia ante el Instituto Mexicano del Seguro</w:t>
      </w:r>
      <w:r>
        <w:rPr>
          <w:rFonts w:ascii="Arial" w:hAnsi="Arial"/>
          <w:spacing w:val="-28"/>
          <w:sz w:val="20"/>
        </w:rPr>
        <w:t> </w:t>
      </w:r>
      <w:r>
        <w:rPr>
          <w:rFonts w:ascii="Arial" w:hAnsi="Arial"/>
          <w:sz w:val="20"/>
        </w:rPr>
        <w:t>Social.</w:t>
      </w:r>
    </w:p>
    <w:p>
      <w:pPr>
        <w:spacing w:line="240" w:lineRule="auto" w:before="1"/>
        <w:rPr>
          <w:rFonts w:ascii="Arial" w:hAnsi="Arial" w:cs="Arial" w:eastAsia="Arial" w:hint="default"/>
          <w:sz w:val="20"/>
          <w:szCs w:val="20"/>
        </w:rPr>
      </w:pPr>
    </w:p>
    <w:p>
      <w:pPr>
        <w:pStyle w:val="BodyText"/>
        <w:spacing w:line="240" w:lineRule="auto"/>
        <w:ind w:right="752"/>
        <w:jc w:val="both"/>
      </w:pPr>
      <w:r>
        <w:rPr>
          <w:rFonts w:ascii="Arial" w:hAnsi="Arial"/>
          <w:b/>
        </w:rPr>
        <w:t>Artículo 32. </w:t>
      </w:r>
      <w:r>
        <w:rPr/>
        <w:t>Los concesionarios de cualquiera de los Servicios deberán dar aviso al Registro Estatal cuando dejen de prestarles servicios conductores con gafete, en cuyo caso los gafetes correspondientes perderán vigencia desde la fecha de los</w:t>
      </w:r>
      <w:r>
        <w:rPr>
          <w:spacing w:val="-12"/>
        </w:rPr>
        <w:t> </w:t>
      </w:r>
      <w:r>
        <w:rPr/>
        <w:t>avisos.</w:t>
      </w:r>
    </w:p>
    <w:p>
      <w:pPr>
        <w:spacing w:line="240" w:lineRule="auto" w:before="1"/>
        <w:rPr>
          <w:rFonts w:ascii="Arial" w:hAnsi="Arial" w:cs="Arial" w:eastAsia="Arial" w:hint="default"/>
          <w:sz w:val="20"/>
          <w:szCs w:val="20"/>
        </w:rPr>
      </w:pPr>
    </w:p>
    <w:p>
      <w:pPr>
        <w:pStyle w:val="BodyText"/>
        <w:spacing w:line="240" w:lineRule="auto"/>
        <w:ind w:right="757"/>
        <w:jc w:val="both"/>
      </w:pPr>
      <w:r>
        <w:rPr>
          <w:rFonts w:ascii="Arial" w:hAnsi="Arial"/>
          <w:b/>
        </w:rPr>
        <w:t>Artículo 33. </w:t>
      </w:r>
      <w:r>
        <w:rPr/>
        <w:t>Los conductores de los vehículos destinados a cualquiera de los Servicios deberán observar lo dispuesto en la Ley, sus Reglamentos y los manuales que expida la</w:t>
      </w:r>
      <w:r>
        <w:rPr>
          <w:spacing w:val="-21"/>
        </w:rPr>
        <w:t> </w:t>
      </w:r>
      <w:r>
        <w:rPr/>
        <w:t>Secretaría.</w:t>
      </w:r>
    </w:p>
    <w:p>
      <w:pPr>
        <w:spacing w:after="0" w:line="240" w:lineRule="auto"/>
        <w:jc w:val="both"/>
        <w:sectPr>
          <w:pgSz w:w="11630" w:h="15310"/>
          <w:pgMar w:header="674" w:footer="871" w:top="1320" w:bottom="1060" w:left="1540" w:right="1640"/>
        </w:sectPr>
      </w:pPr>
    </w:p>
    <w:p>
      <w:pPr>
        <w:spacing w:line="240" w:lineRule="auto" w:before="7"/>
        <w:rPr>
          <w:rFonts w:ascii="Arial" w:hAnsi="Arial" w:cs="Arial" w:eastAsia="Arial" w:hint="default"/>
          <w:sz w:val="25"/>
          <w:szCs w:val="25"/>
        </w:rPr>
      </w:pPr>
    </w:p>
    <w:p>
      <w:pPr>
        <w:pStyle w:val="BodyText"/>
        <w:spacing w:line="240" w:lineRule="auto" w:before="65"/>
        <w:ind w:left="0" w:right="100"/>
        <w:jc w:val="right"/>
        <w:rPr>
          <w:rFonts w:ascii="Tahoma" w:hAnsi="Tahoma" w:cs="Tahoma" w:eastAsia="Tahoma" w:hint="default"/>
        </w:rPr>
      </w:pPr>
      <w:r>
        <w:rPr>
          <w:rFonts w:ascii="Tahoma"/>
          <w:color w:val="231F20"/>
        </w:rPr>
        <w:t>13</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19"/>
          <w:szCs w:val="19"/>
        </w:rPr>
      </w:pPr>
    </w:p>
    <w:p>
      <w:pPr>
        <w:pStyle w:val="Heading1"/>
        <w:spacing w:line="240" w:lineRule="auto" w:before="74"/>
        <w:ind w:right="1963"/>
        <w:jc w:val="center"/>
        <w:rPr>
          <w:b w:val="0"/>
          <w:bCs w:val="0"/>
        </w:rPr>
      </w:pPr>
      <w:r>
        <w:rPr/>
        <w:t>Capítulo</w:t>
      </w:r>
      <w:r>
        <w:rPr>
          <w:spacing w:val="-5"/>
        </w:rPr>
        <w:t> </w:t>
      </w:r>
      <w:r>
        <w:rPr/>
        <w:t>IV</w:t>
      </w:r>
      <w:r>
        <w:rPr>
          <w:b w:val="0"/>
        </w:rPr>
      </w:r>
    </w:p>
    <w:p>
      <w:pPr>
        <w:spacing w:before="0"/>
        <w:ind w:left="752" w:right="692" w:firstLine="968"/>
        <w:jc w:val="left"/>
        <w:rPr>
          <w:rFonts w:ascii="Arial" w:hAnsi="Arial" w:cs="Arial" w:eastAsia="Arial" w:hint="default"/>
          <w:sz w:val="20"/>
          <w:szCs w:val="20"/>
        </w:rPr>
      </w:pPr>
      <w:r>
        <w:rPr>
          <w:rFonts w:ascii="Arial" w:hAnsi="Arial"/>
          <w:b/>
          <w:sz w:val="20"/>
        </w:rPr>
        <w:t>De las Concesiones, Subrogaciones, Permisos y Autorizaciones para la Prestación del Servicio de Transporte</w:t>
      </w:r>
      <w:r>
        <w:rPr>
          <w:rFonts w:ascii="Arial" w:hAnsi="Arial"/>
          <w:b/>
          <w:spacing w:val="-4"/>
          <w:sz w:val="20"/>
        </w:rPr>
        <w:t> </w:t>
      </w:r>
      <w:r>
        <w:rPr>
          <w:rFonts w:ascii="Arial" w:hAnsi="Arial"/>
          <w:b/>
          <w:sz w:val="20"/>
        </w:rPr>
        <w:t>Público</w:t>
      </w:r>
      <w:r>
        <w:rPr>
          <w:rFonts w:ascii="Arial" w:hAnsi="Arial"/>
          <w:sz w:val="20"/>
        </w:rPr>
      </w:r>
    </w:p>
    <w:p>
      <w:pPr>
        <w:spacing w:line="240" w:lineRule="auto" w:before="1"/>
        <w:rPr>
          <w:rFonts w:ascii="Arial" w:hAnsi="Arial" w:cs="Arial" w:eastAsia="Arial" w:hint="default"/>
          <w:b/>
          <w:bCs/>
          <w:sz w:val="20"/>
          <w:szCs w:val="20"/>
        </w:rPr>
      </w:pPr>
    </w:p>
    <w:p>
      <w:pPr>
        <w:spacing w:before="0"/>
        <w:ind w:left="3200" w:right="3568" w:firstLine="0"/>
        <w:jc w:val="center"/>
        <w:rPr>
          <w:rFonts w:ascii="Arial" w:hAnsi="Arial" w:cs="Arial" w:eastAsia="Arial" w:hint="default"/>
          <w:sz w:val="20"/>
          <w:szCs w:val="20"/>
        </w:rPr>
      </w:pPr>
      <w:r>
        <w:rPr>
          <w:rFonts w:ascii="Arial" w:hAnsi="Arial"/>
          <w:b/>
          <w:sz w:val="20"/>
        </w:rPr>
        <w:t>Sección</w:t>
      </w:r>
      <w:r>
        <w:rPr>
          <w:rFonts w:ascii="Arial" w:hAnsi="Arial"/>
          <w:b/>
          <w:spacing w:val="-9"/>
          <w:sz w:val="20"/>
        </w:rPr>
        <w:t> </w:t>
      </w:r>
      <w:r>
        <w:rPr>
          <w:rFonts w:ascii="Arial" w:hAnsi="Arial"/>
          <w:b/>
          <w:sz w:val="20"/>
        </w:rPr>
        <w:t>Primera </w:t>
      </w:r>
      <w:r>
        <w:rPr>
          <w:rFonts w:ascii="Arial" w:hAnsi="Arial"/>
          <w:b/>
          <w:sz w:val="20"/>
        </w:rPr>
        <w:t>De las</w:t>
      </w:r>
      <w:r>
        <w:rPr>
          <w:rFonts w:ascii="Arial" w:hAnsi="Arial"/>
          <w:b/>
          <w:spacing w:val="-7"/>
          <w:sz w:val="20"/>
        </w:rPr>
        <w:t> </w:t>
      </w:r>
      <w:r>
        <w:rPr>
          <w:rFonts w:ascii="Arial" w:hAnsi="Arial"/>
          <w:b/>
          <w:sz w:val="20"/>
        </w:rPr>
        <w:t>Rutas</w:t>
      </w:r>
      <w:r>
        <w:rPr>
          <w:rFonts w:ascii="Arial" w:hAnsi="Arial"/>
          <w:sz w:val="20"/>
        </w:rPr>
      </w:r>
    </w:p>
    <w:p>
      <w:pPr>
        <w:spacing w:line="240" w:lineRule="auto" w:before="11"/>
        <w:rPr>
          <w:rFonts w:ascii="Arial" w:hAnsi="Arial" w:cs="Arial" w:eastAsia="Arial" w:hint="default"/>
          <w:b/>
          <w:bCs/>
          <w:sz w:val="19"/>
          <w:szCs w:val="19"/>
        </w:rPr>
      </w:pPr>
    </w:p>
    <w:p>
      <w:pPr>
        <w:pStyle w:val="BodyText"/>
        <w:spacing w:line="240" w:lineRule="auto"/>
        <w:ind w:left="490" w:right="855"/>
        <w:jc w:val="both"/>
      </w:pPr>
      <w:r>
        <w:rPr>
          <w:rFonts w:ascii="Arial" w:hAnsi="Arial"/>
          <w:b/>
        </w:rPr>
        <w:t>Artículo 34. </w:t>
      </w:r>
      <w:r>
        <w:rPr/>
        <w:t>Para el otorgamiento de las concesiones y subrogaciones, la Secretaría determinará y establecerá previamente las rutas necesarias para otorgar el</w:t>
      </w:r>
      <w:r>
        <w:rPr>
          <w:spacing w:val="-15"/>
        </w:rPr>
        <w:t> </w:t>
      </w:r>
      <w:r>
        <w:rPr/>
        <w:t>Servicio.</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rFonts w:ascii="Arial" w:hAnsi="Arial"/>
          <w:b/>
        </w:rPr>
        <w:t>Artículo 35. </w:t>
      </w:r>
      <w:r>
        <w:rPr/>
        <w:t>Por ruta del Servicio Colectivo o Servicio Masivo se entenderá el camino entre dos puntos específicos localizados en un centro de población del Estado, que recorre vías públicas, que tiene trayecto de ida y regreso respecto de cada uno de los puntos referidos, que a su largo tiene paradas específicas por la cuales los vehículos tienen que pasar o detenerse con una frecuencia específica y conexa con los horarios o subhorarios de operación predeterminados</w:t>
      </w:r>
      <w:r>
        <w:rPr>
          <w:spacing w:val="-10"/>
        </w:rPr>
        <w:t> </w:t>
      </w:r>
      <w:r>
        <w:rPr/>
        <w:t>relativos.</w:t>
      </w:r>
    </w:p>
    <w:p>
      <w:pPr>
        <w:spacing w:line="240" w:lineRule="auto" w:before="1"/>
        <w:rPr>
          <w:rFonts w:ascii="Arial" w:hAnsi="Arial" w:cs="Arial" w:eastAsia="Arial" w:hint="default"/>
          <w:sz w:val="20"/>
          <w:szCs w:val="20"/>
        </w:rPr>
      </w:pPr>
    </w:p>
    <w:p>
      <w:pPr>
        <w:pStyle w:val="BodyText"/>
        <w:spacing w:line="240" w:lineRule="auto"/>
        <w:ind w:left="490" w:right="857"/>
        <w:jc w:val="both"/>
      </w:pPr>
      <w:r>
        <w:rPr>
          <w:rFonts w:ascii="Arial" w:hAnsi="Arial"/>
          <w:b/>
        </w:rPr>
        <w:t>Artículo 36. </w:t>
      </w:r>
      <w:r>
        <w:rPr/>
        <w:t>Las rutas del Servicio Colectivo podrán ser de una de las siguientes</w:t>
      </w:r>
      <w:r>
        <w:rPr>
          <w:spacing w:val="3"/>
        </w:rPr>
        <w:t> </w:t>
      </w:r>
      <w:r>
        <w:rPr/>
        <w:t>categorías:</w:t>
      </w:r>
    </w:p>
    <w:p>
      <w:pPr>
        <w:spacing w:line="240" w:lineRule="auto" w:before="1"/>
        <w:rPr>
          <w:rFonts w:ascii="Arial" w:hAnsi="Arial" w:cs="Arial" w:eastAsia="Arial" w:hint="default"/>
          <w:sz w:val="20"/>
          <w:szCs w:val="20"/>
        </w:rPr>
      </w:pPr>
    </w:p>
    <w:p>
      <w:pPr>
        <w:pStyle w:val="ListParagraph"/>
        <w:numPr>
          <w:ilvl w:val="0"/>
          <w:numId w:val="7"/>
        </w:numPr>
        <w:tabs>
          <w:tab w:pos="791" w:val="left" w:leader="none"/>
        </w:tabs>
        <w:spacing w:line="240" w:lineRule="auto" w:before="0" w:after="0"/>
        <w:ind w:left="490" w:right="856" w:firstLine="0"/>
        <w:jc w:val="both"/>
        <w:rPr>
          <w:rFonts w:ascii="Arial" w:hAnsi="Arial" w:cs="Arial" w:eastAsia="Arial" w:hint="default"/>
          <w:sz w:val="20"/>
          <w:szCs w:val="20"/>
        </w:rPr>
      </w:pPr>
      <w:r>
        <w:rPr>
          <w:rFonts w:ascii="Arial"/>
          <w:sz w:val="20"/>
        </w:rPr>
        <w:t>Corredores: son rutas troncales o conjuntos de rutas que comprendan cuando menos una ruta troncal, cuyos Servicios Colectivo o Masivo se preste sobre carriles exclusivos o preferentes y, en el caso de los conjuntos de rutas, de forma</w:t>
      </w:r>
      <w:r>
        <w:rPr>
          <w:rFonts w:ascii="Arial"/>
          <w:spacing w:val="1"/>
          <w:sz w:val="20"/>
        </w:rPr>
        <w:t> </w:t>
      </w:r>
      <w:r>
        <w:rPr>
          <w:rFonts w:ascii="Arial"/>
          <w:sz w:val="20"/>
        </w:rPr>
        <w:t>coordinada;</w:t>
      </w:r>
    </w:p>
    <w:p>
      <w:pPr>
        <w:spacing w:line="240" w:lineRule="auto" w:before="1"/>
        <w:rPr>
          <w:rFonts w:ascii="Arial" w:hAnsi="Arial" w:cs="Arial" w:eastAsia="Arial" w:hint="default"/>
          <w:sz w:val="20"/>
          <w:szCs w:val="20"/>
        </w:rPr>
      </w:pPr>
    </w:p>
    <w:p>
      <w:pPr>
        <w:pStyle w:val="ListParagraph"/>
        <w:numPr>
          <w:ilvl w:val="0"/>
          <w:numId w:val="7"/>
        </w:numPr>
        <w:tabs>
          <w:tab w:pos="791" w:val="left" w:leader="none"/>
        </w:tabs>
        <w:spacing w:line="240" w:lineRule="auto" w:before="0" w:after="0"/>
        <w:ind w:left="490" w:right="854" w:firstLine="0"/>
        <w:jc w:val="both"/>
        <w:rPr>
          <w:rFonts w:ascii="Arial" w:hAnsi="Arial" w:cs="Arial" w:eastAsia="Arial" w:hint="default"/>
          <w:sz w:val="20"/>
          <w:szCs w:val="20"/>
        </w:rPr>
      </w:pPr>
      <w:r>
        <w:rPr>
          <w:rFonts w:ascii="Arial" w:hAnsi="Arial"/>
          <w:sz w:val="20"/>
        </w:rPr>
        <w:t>Troncales: cuando los itinerarios correspondientes comprendan la totalidad  o tramos de vías públicas cuyos respectivos anchos en cada sentido de circulación, volúmenes de tráfico y continuidades hagan recurrente la transportación de cuando menos mil pasajeros en cada sentido en horas</w:t>
      </w:r>
      <w:r>
        <w:rPr>
          <w:rFonts w:ascii="Arial" w:hAnsi="Arial"/>
          <w:spacing w:val="-36"/>
          <w:sz w:val="20"/>
        </w:rPr>
        <w:t> </w:t>
      </w:r>
      <w:r>
        <w:rPr>
          <w:rFonts w:ascii="Arial" w:hAnsi="Arial"/>
          <w:sz w:val="20"/>
        </w:rPr>
        <w:t>pico;</w:t>
      </w:r>
    </w:p>
    <w:p>
      <w:pPr>
        <w:spacing w:line="240" w:lineRule="auto" w:before="1"/>
        <w:rPr>
          <w:rFonts w:ascii="Arial" w:hAnsi="Arial" w:cs="Arial" w:eastAsia="Arial" w:hint="default"/>
          <w:sz w:val="20"/>
          <w:szCs w:val="20"/>
        </w:rPr>
      </w:pPr>
    </w:p>
    <w:p>
      <w:pPr>
        <w:pStyle w:val="ListParagraph"/>
        <w:numPr>
          <w:ilvl w:val="0"/>
          <w:numId w:val="7"/>
        </w:numPr>
        <w:tabs>
          <w:tab w:pos="791" w:val="left" w:leader="none"/>
        </w:tabs>
        <w:spacing w:line="240" w:lineRule="auto" w:before="0" w:after="0"/>
        <w:ind w:left="490" w:right="856" w:firstLine="0"/>
        <w:jc w:val="both"/>
        <w:rPr>
          <w:rFonts w:ascii="Arial" w:hAnsi="Arial" w:cs="Arial" w:eastAsia="Arial" w:hint="default"/>
          <w:sz w:val="20"/>
          <w:szCs w:val="20"/>
        </w:rPr>
      </w:pPr>
      <w:r>
        <w:rPr>
          <w:rFonts w:ascii="Arial" w:hAnsi="Arial"/>
          <w:sz w:val="20"/>
        </w:rPr>
        <w:t>Alimentadoras: cuando los itinerarios correspondientes comprendan la totalidad o tramos de vías públicas que usualmente tengan por lo menos dos carriles en cada sentido y comúnmente sean utilizadas por los usuarios de la red de vías públicas para tomar vías públicas mayoritariamente se correspondan con Rutas troncales;</w:t>
      </w:r>
    </w:p>
    <w:p>
      <w:pPr>
        <w:spacing w:line="240" w:lineRule="auto" w:before="1"/>
        <w:rPr>
          <w:rFonts w:ascii="Arial" w:hAnsi="Arial" w:cs="Arial" w:eastAsia="Arial" w:hint="default"/>
          <w:sz w:val="20"/>
          <w:szCs w:val="20"/>
        </w:rPr>
      </w:pPr>
    </w:p>
    <w:p>
      <w:pPr>
        <w:pStyle w:val="ListParagraph"/>
        <w:numPr>
          <w:ilvl w:val="0"/>
          <w:numId w:val="7"/>
        </w:numPr>
        <w:tabs>
          <w:tab w:pos="791" w:val="left" w:leader="none"/>
        </w:tabs>
        <w:spacing w:line="240" w:lineRule="auto" w:before="0" w:after="0"/>
        <w:ind w:left="490" w:right="855" w:firstLine="0"/>
        <w:jc w:val="both"/>
        <w:rPr>
          <w:rFonts w:ascii="Arial" w:hAnsi="Arial" w:cs="Arial" w:eastAsia="Arial" w:hint="default"/>
          <w:sz w:val="20"/>
          <w:szCs w:val="20"/>
        </w:rPr>
      </w:pPr>
      <w:r>
        <w:rPr>
          <w:rFonts w:ascii="Arial" w:hAnsi="Arial"/>
          <w:sz w:val="20"/>
        </w:rPr>
        <w:t>Cuenca de servicio: son conjuntos de rutas que se encuentran dentro de la misma área de un polígono cuyos límites coinciden con rutas troncales o alimentadoras en todas o algunas de las cuales</w:t>
      </w:r>
      <w:r>
        <w:rPr>
          <w:rFonts w:ascii="Arial" w:hAnsi="Arial"/>
          <w:spacing w:val="-23"/>
          <w:sz w:val="20"/>
        </w:rPr>
        <w:t> </w:t>
      </w:r>
      <w:r>
        <w:rPr>
          <w:rFonts w:ascii="Arial" w:hAnsi="Arial"/>
          <w:sz w:val="20"/>
        </w:rPr>
        <w:t>afluyen.</w:t>
      </w:r>
    </w:p>
    <w:p>
      <w:pPr>
        <w:spacing w:line="240" w:lineRule="auto" w:before="1"/>
        <w:rPr>
          <w:rFonts w:ascii="Arial" w:hAnsi="Arial" w:cs="Arial" w:eastAsia="Arial" w:hint="default"/>
          <w:sz w:val="20"/>
          <w:szCs w:val="20"/>
        </w:rPr>
      </w:pPr>
    </w:p>
    <w:p>
      <w:pPr>
        <w:pStyle w:val="BodyText"/>
        <w:spacing w:line="240" w:lineRule="auto"/>
        <w:ind w:left="490" w:right="856"/>
        <w:jc w:val="both"/>
      </w:pPr>
      <w:r>
        <w:rPr/>
        <w:t>Se entenderá por carril exclusivo aquél sobre el cual sólo puedan transitar vehículos destinados al Servicio Masivo, en el cual estén prohibidas todas o la mayoría de las vueltas físicamente posibles para otros vehículos, y en relación con el cual exista señalización para priorizar el paso de los vehículos  destinados al Servicio Masivo, donde</w:t>
      </w:r>
      <w:r>
        <w:rPr>
          <w:spacing w:val="-15"/>
        </w:rPr>
        <w:t> </w:t>
      </w:r>
      <w:r>
        <w:rPr/>
        <w:t>aplique.</w:t>
      </w:r>
    </w:p>
    <w:p>
      <w:pPr>
        <w:spacing w:after="0" w:line="240" w:lineRule="auto"/>
        <w:jc w:val="both"/>
        <w:sectPr>
          <w:pgSz w:w="11630" w:h="15310"/>
          <w:pgMar w:header="674" w:footer="871" w:top="1320" w:bottom="1060" w:left="1640" w:right="1540"/>
        </w:sectPr>
      </w:pPr>
    </w:p>
    <w:p>
      <w:pPr>
        <w:spacing w:line="240" w:lineRule="auto" w:before="3"/>
        <w:rPr>
          <w:rFonts w:ascii="Arial" w:hAnsi="Arial" w:cs="Arial" w:eastAsia="Arial" w:hint="default"/>
          <w:sz w:val="26"/>
          <w:szCs w:val="26"/>
        </w:rPr>
      </w:pPr>
    </w:p>
    <w:p>
      <w:pPr>
        <w:pStyle w:val="BodyText"/>
        <w:spacing w:line="240" w:lineRule="auto" w:before="65"/>
        <w:ind w:left="102" w:right="2623"/>
        <w:jc w:val="left"/>
        <w:rPr>
          <w:rFonts w:ascii="Tahoma" w:hAnsi="Tahoma" w:cs="Tahoma" w:eastAsia="Tahoma" w:hint="default"/>
        </w:rPr>
      </w:pPr>
      <w:r>
        <w:rPr>
          <w:rFonts w:ascii="Tahoma"/>
          <w:color w:val="231F20"/>
        </w:rPr>
        <w:t>14</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18"/>
          <w:szCs w:val="18"/>
        </w:rPr>
      </w:pPr>
    </w:p>
    <w:p>
      <w:pPr>
        <w:pStyle w:val="BodyText"/>
        <w:spacing w:line="240" w:lineRule="auto" w:before="74"/>
        <w:ind w:right="756"/>
        <w:jc w:val="both"/>
      </w:pPr>
      <w:r>
        <w:rPr/>
        <w:t>Asimismo, se entenderá que carril preferente es aquél sobre el cual, por regla general, solo puedan transitar vehículos destinados al Servicio Masivo o al Servicio Colectivo, y excepcionalmente los vehículos de emergencia que se encuentren atendiendo alguna incidencia, a través del cual estén prohibidas la mitad o algunas de las vueltas físicamente posibles para otros vehículos, y en relación con el cual exista señalización para priorizar el paso de los vehículos destinados al Servicio Masivo o al Servicio Colectivo, donde</w:t>
      </w:r>
      <w:r>
        <w:rPr>
          <w:spacing w:val="-33"/>
        </w:rPr>
        <w:t> </w:t>
      </w:r>
      <w:r>
        <w:rPr/>
        <w:t>aplique.</w:t>
      </w:r>
    </w:p>
    <w:p>
      <w:pPr>
        <w:spacing w:line="240" w:lineRule="auto" w:before="1"/>
        <w:rPr>
          <w:rFonts w:ascii="Arial" w:hAnsi="Arial" w:cs="Arial" w:eastAsia="Arial" w:hint="default"/>
          <w:sz w:val="20"/>
          <w:szCs w:val="20"/>
        </w:rPr>
      </w:pPr>
    </w:p>
    <w:p>
      <w:pPr>
        <w:pStyle w:val="BodyText"/>
        <w:spacing w:line="240" w:lineRule="auto"/>
        <w:ind w:right="754"/>
        <w:jc w:val="both"/>
      </w:pPr>
      <w:r>
        <w:rPr>
          <w:rFonts w:ascii="Arial" w:hAnsi="Arial"/>
          <w:b/>
        </w:rPr>
        <w:t>Artículo 37. </w:t>
      </w:r>
      <w:r>
        <w:rPr/>
        <w:t>Las rutas del Servicio Masivo sólo serán troncales. Las rutas troncales del Servicio Colectivo podrán ser funcionalmente alimentadoras de rutas del Servicio</w:t>
      </w:r>
      <w:r>
        <w:rPr>
          <w:spacing w:val="1"/>
        </w:rPr>
        <w:t> </w:t>
      </w:r>
      <w:r>
        <w:rPr/>
        <w:t>Masivo.</w:t>
      </w:r>
    </w:p>
    <w:p>
      <w:pPr>
        <w:spacing w:line="240" w:lineRule="auto" w:before="1"/>
        <w:rPr>
          <w:rFonts w:ascii="Arial" w:hAnsi="Arial" w:cs="Arial" w:eastAsia="Arial" w:hint="default"/>
          <w:sz w:val="20"/>
          <w:szCs w:val="20"/>
        </w:rPr>
      </w:pPr>
    </w:p>
    <w:p>
      <w:pPr>
        <w:spacing w:before="0"/>
        <w:ind w:left="590" w:right="0" w:firstLine="0"/>
        <w:jc w:val="both"/>
        <w:rPr>
          <w:rFonts w:ascii="Arial" w:hAnsi="Arial" w:cs="Arial" w:eastAsia="Arial" w:hint="default"/>
          <w:sz w:val="20"/>
          <w:szCs w:val="20"/>
        </w:rPr>
      </w:pPr>
      <w:r>
        <w:rPr>
          <w:rFonts w:ascii="Arial" w:hAnsi="Arial"/>
          <w:b/>
          <w:sz w:val="20"/>
        </w:rPr>
        <w:t>Artículo 38. </w:t>
      </w:r>
      <w:r>
        <w:rPr>
          <w:rFonts w:ascii="Arial" w:hAnsi="Arial"/>
          <w:sz w:val="20"/>
        </w:rPr>
        <w:t>Las rutas del Servicio Colectivo podrán</w:t>
      </w:r>
      <w:r>
        <w:rPr>
          <w:rFonts w:ascii="Arial" w:hAnsi="Arial"/>
          <w:spacing w:val="-11"/>
          <w:sz w:val="20"/>
        </w:rPr>
        <w:t> </w:t>
      </w:r>
      <w:r>
        <w:rPr>
          <w:rFonts w:ascii="Arial" w:hAnsi="Arial"/>
          <w:sz w:val="20"/>
        </w:rPr>
        <w:t>ser:</w:t>
      </w:r>
    </w:p>
    <w:p>
      <w:pPr>
        <w:spacing w:line="240" w:lineRule="auto" w:before="1"/>
        <w:rPr>
          <w:rFonts w:ascii="Arial" w:hAnsi="Arial" w:cs="Arial" w:eastAsia="Arial" w:hint="default"/>
          <w:sz w:val="20"/>
          <w:szCs w:val="20"/>
        </w:rPr>
      </w:pPr>
    </w:p>
    <w:p>
      <w:pPr>
        <w:pStyle w:val="ListParagraph"/>
        <w:numPr>
          <w:ilvl w:val="1"/>
          <w:numId w:val="7"/>
        </w:numPr>
        <w:tabs>
          <w:tab w:pos="891" w:val="left" w:leader="none"/>
        </w:tabs>
        <w:spacing w:line="240" w:lineRule="auto" w:before="0" w:after="0"/>
        <w:ind w:left="590" w:right="754" w:firstLine="0"/>
        <w:jc w:val="both"/>
        <w:rPr>
          <w:rFonts w:ascii="Arial" w:hAnsi="Arial" w:cs="Arial" w:eastAsia="Arial" w:hint="default"/>
          <w:sz w:val="20"/>
          <w:szCs w:val="20"/>
        </w:rPr>
      </w:pPr>
      <w:r>
        <w:rPr>
          <w:rFonts w:ascii="Arial" w:hAnsi="Arial"/>
          <w:sz w:val="20"/>
        </w:rPr>
        <w:t>Diurnas, cuando el horario de operación respectivo sea entre las 6 y las 22 horas;</w:t>
      </w:r>
    </w:p>
    <w:p>
      <w:pPr>
        <w:spacing w:line="240" w:lineRule="auto" w:before="1"/>
        <w:rPr>
          <w:rFonts w:ascii="Arial" w:hAnsi="Arial" w:cs="Arial" w:eastAsia="Arial" w:hint="default"/>
          <w:sz w:val="20"/>
          <w:szCs w:val="20"/>
        </w:rPr>
      </w:pPr>
    </w:p>
    <w:p>
      <w:pPr>
        <w:pStyle w:val="ListParagraph"/>
        <w:numPr>
          <w:ilvl w:val="1"/>
          <w:numId w:val="7"/>
        </w:numPr>
        <w:tabs>
          <w:tab w:pos="891" w:val="left" w:leader="none"/>
        </w:tabs>
        <w:spacing w:line="240" w:lineRule="auto" w:before="0" w:after="0"/>
        <w:ind w:left="590" w:right="760" w:firstLine="0"/>
        <w:jc w:val="both"/>
        <w:rPr>
          <w:rFonts w:ascii="Arial" w:hAnsi="Arial" w:cs="Arial" w:eastAsia="Arial" w:hint="default"/>
          <w:sz w:val="20"/>
          <w:szCs w:val="20"/>
        </w:rPr>
      </w:pPr>
      <w:r>
        <w:rPr>
          <w:rFonts w:ascii="Arial" w:hAnsi="Arial"/>
          <w:sz w:val="20"/>
        </w:rPr>
        <w:t>Nocturnas, cuando el horario de operación respectivo sea entre las 22 y las 6 horas;</w:t>
      </w:r>
      <w:r>
        <w:rPr>
          <w:rFonts w:ascii="Arial" w:hAnsi="Arial"/>
          <w:spacing w:val="-4"/>
          <w:sz w:val="20"/>
        </w:rPr>
        <w:t> </w:t>
      </w:r>
      <w:r>
        <w:rPr>
          <w:rFonts w:ascii="Arial" w:hAnsi="Arial"/>
          <w:sz w:val="20"/>
        </w:rPr>
        <w:t>o</w:t>
      </w:r>
    </w:p>
    <w:p>
      <w:pPr>
        <w:spacing w:line="240" w:lineRule="auto" w:before="1"/>
        <w:rPr>
          <w:rFonts w:ascii="Arial" w:hAnsi="Arial" w:cs="Arial" w:eastAsia="Arial" w:hint="default"/>
          <w:sz w:val="20"/>
          <w:szCs w:val="20"/>
        </w:rPr>
      </w:pPr>
    </w:p>
    <w:p>
      <w:pPr>
        <w:pStyle w:val="ListParagraph"/>
        <w:numPr>
          <w:ilvl w:val="1"/>
          <w:numId w:val="7"/>
        </w:numPr>
        <w:tabs>
          <w:tab w:pos="891" w:val="left" w:leader="none"/>
        </w:tabs>
        <w:spacing w:line="240" w:lineRule="auto" w:before="0" w:after="0"/>
        <w:ind w:left="890" w:right="0" w:hanging="300"/>
        <w:jc w:val="both"/>
        <w:rPr>
          <w:rFonts w:ascii="Arial" w:hAnsi="Arial" w:cs="Arial" w:eastAsia="Arial" w:hint="default"/>
          <w:sz w:val="20"/>
          <w:szCs w:val="20"/>
        </w:rPr>
      </w:pPr>
      <w:r>
        <w:rPr>
          <w:rFonts w:ascii="Arial" w:hAnsi="Arial"/>
          <w:sz w:val="20"/>
        </w:rPr>
        <w:t>Permanentes,</w:t>
      </w:r>
      <w:r>
        <w:rPr>
          <w:rFonts w:ascii="Arial" w:hAnsi="Arial"/>
          <w:spacing w:val="-5"/>
          <w:sz w:val="20"/>
        </w:rPr>
        <w:t> </w:t>
      </w:r>
      <w:r>
        <w:rPr>
          <w:rFonts w:ascii="Arial" w:hAnsi="Arial"/>
          <w:sz w:val="20"/>
        </w:rPr>
        <w:t>cuando</w:t>
      </w:r>
      <w:r>
        <w:rPr>
          <w:rFonts w:ascii="Arial" w:hAnsi="Arial"/>
          <w:spacing w:val="-5"/>
          <w:sz w:val="20"/>
        </w:rPr>
        <w:t> </w:t>
      </w:r>
      <w:r>
        <w:rPr>
          <w:rFonts w:ascii="Arial" w:hAnsi="Arial"/>
          <w:sz w:val="20"/>
        </w:rPr>
        <w:t>el</w:t>
      </w:r>
      <w:r>
        <w:rPr>
          <w:rFonts w:ascii="Arial" w:hAnsi="Arial"/>
          <w:spacing w:val="-5"/>
          <w:sz w:val="20"/>
        </w:rPr>
        <w:t> </w:t>
      </w:r>
      <w:r>
        <w:rPr>
          <w:rFonts w:ascii="Arial" w:hAnsi="Arial"/>
          <w:sz w:val="20"/>
        </w:rPr>
        <w:t>horario</w:t>
      </w:r>
      <w:r>
        <w:rPr>
          <w:rFonts w:ascii="Arial" w:hAnsi="Arial"/>
          <w:spacing w:val="-5"/>
          <w:sz w:val="20"/>
        </w:rPr>
        <w:t> </w:t>
      </w:r>
      <w:r>
        <w:rPr>
          <w:rFonts w:ascii="Arial" w:hAnsi="Arial"/>
          <w:sz w:val="20"/>
        </w:rPr>
        <w:t>de</w:t>
      </w:r>
      <w:r>
        <w:rPr>
          <w:rFonts w:ascii="Arial" w:hAnsi="Arial"/>
          <w:spacing w:val="-5"/>
          <w:sz w:val="20"/>
        </w:rPr>
        <w:t> </w:t>
      </w:r>
      <w:r>
        <w:rPr>
          <w:rFonts w:ascii="Arial" w:hAnsi="Arial"/>
          <w:sz w:val="20"/>
        </w:rPr>
        <w:t>operación</w:t>
      </w:r>
      <w:r>
        <w:rPr>
          <w:rFonts w:ascii="Arial" w:hAnsi="Arial"/>
          <w:spacing w:val="-5"/>
          <w:sz w:val="20"/>
        </w:rPr>
        <w:t> </w:t>
      </w:r>
      <w:r>
        <w:rPr>
          <w:rFonts w:ascii="Arial" w:hAnsi="Arial"/>
          <w:sz w:val="20"/>
        </w:rPr>
        <w:t>respectivo</w:t>
      </w:r>
      <w:r>
        <w:rPr>
          <w:rFonts w:ascii="Arial" w:hAnsi="Arial"/>
          <w:spacing w:val="-5"/>
          <w:sz w:val="20"/>
        </w:rPr>
        <w:t> </w:t>
      </w:r>
      <w:r>
        <w:rPr>
          <w:rFonts w:ascii="Arial" w:hAnsi="Arial"/>
          <w:sz w:val="20"/>
        </w:rPr>
        <w:t>sea</w:t>
      </w:r>
      <w:r>
        <w:rPr>
          <w:rFonts w:ascii="Arial" w:hAnsi="Arial"/>
          <w:spacing w:val="-5"/>
          <w:sz w:val="20"/>
        </w:rPr>
        <w:t> </w:t>
      </w:r>
      <w:r>
        <w:rPr>
          <w:rFonts w:ascii="Arial" w:hAnsi="Arial"/>
          <w:sz w:val="20"/>
        </w:rPr>
        <w:t>de</w:t>
      </w:r>
      <w:r>
        <w:rPr>
          <w:rFonts w:ascii="Arial" w:hAnsi="Arial"/>
          <w:spacing w:val="-5"/>
          <w:sz w:val="20"/>
        </w:rPr>
        <w:t> </w:t>
      </w:r>
      <w:r>
        <w:rPr>
          <w:rFonts w:ascii="Arial" w:hAnsi="Arial"/>
          <w:sz w:val="20"/>
        </w:rPr>
        <w:t>24</w:t>
      </w:r>
      <w:r>
        <w:rPr>
          <w:rFonts w:ascii="Arial" w:hAnsi="Arial"/>
          <w:spacing w:val="-5"/>
          <w:sz w:val="20"/>
        </w:rPr>
        <w:t> </w:t>
      </w:r>
      <w:r>
        <w:rPr>
          <w:rFonts w:ascii="Arial" w:hAnsi="Arial"/>
          <w:sz w:val="20"/>
        </w:rPr>
        <w:t>horas.</w:t>
      </w:r>
    </w:p>
    <w:p>
      <w:pPr>
        <w:spacing w:line="240" w:lineRule="auto" w:before="1"/>
        <w:rPr>
          <w:rFonts w:ascii="Arial" w:hAnsi="Arial" w:cs="Arial" w:eastAsia="Arial" w:hint="default"/>
          <w:sz w:val="20"/>
          <w:szCs w:val="20"/>
        </w:rPr>
      </w:pPr>
    </w:p>
    <w:p>
      <w:pPr>
        <w:pStyle w:val="BodyText"/>
        <w:spacing w:line="240" w:lineRule="auto"/>
        <w:ind w:right="754"/>
        <w:jc w:val="both"/>
      </w:pPr>
      <w:r>
        <w:rPr/>
        <w:t>Las rutas del Servicio Masivo podrán ser permanentes conforme a la fracción III anterior.</w:t>
      </w:r>
    </w:p>
    <w:p>
      <w:pPr>
        <w:spacing w:line="240" w:lineRule="auto" w:before="1"/>
        <w:rPr>
          <w:rFonts w:ascii="Arial" w:hAnsi="Arial" w:cs="Arial" w:eastAsia="Arial" w:hint="default"/>
          <w:sz w:val="20"/>
          <w:szCs w:val="20"/>
        </w:rPr>
      </w:pPr>
    </w:p>
    <w:p>
      <w:pPr>
        <w:pStyle w:val="BodyText"/>
        <w:spacing w:line="240" w:lineRule="auto"/>
        <w:ind w:right="754"/>
        <w:jc w:val="both"/>
      </w:pPr>
      <w:r>
        <w:rPr>
          <w:rFonts w:ascii="Arial" w:hAnsi="Arial"/>
          <w:b/>
        </w:rPr>
        <w:t>Artículo 39. </w:t>
      </w:r>
      <w:r>
        <w:rPr/>
        <w:t>Las rutas nocturnas podrán tener derroteros diferentes a los de las rutas diurnas. Las rutas diurnas o nocturnas no podrán tener derroteros idénticos a los de rutas permanentes. No obstante, podrán concurrir con ellas  en los términos del artículo 99, fracción III de la</w:t>
      </w:r>
      <w:r>
        <w:rPr>
          <w:spacing w:val="-25"/>
        </w:rPr>
        <w:t> </w:t>
      </w:r>
      <w:r>
        <w:rPr/>
        <w:t>Ley.</w:t>
      </w:r>
    </w:p>
    <w:p>
      <w:pPr>
        <w:spacing w:line="240" w:lineRule="auto" w:before="1"/>
        <w:rPr>
          <w:rFonts w:ascii="Arial" w:hAnsi="Arial" w:cs="Arial" w:eastAsia="Arial" w:hint="default"/>
          <w:sz w:val="20"/>
          <w:szCs w:val="20"/>
        </w:rPr>
      </w:pPr>
    </w:p>
    <w:p>
      <w:pPr>
        <w:pStyle w:val="BodyText"/>
        <w:spacing w:line="240" w:lineRule="auto"/>
        <w:ind w:right="758"/>
        <w:jc w:val="both"/>
      </w:pPr>
      <w:r>
        <w:rPr/>
        <w:t>La Secretaría resolverá lo necesario para que los concesionarios para rutas permanentes ofrezcan el servicio correspondiente entre las 22 y las 6</w:t>
      </w:r>
      <w:r>
        <w:rPr>
          <w:spacing w:val="-21"/>
        </w:rPr>
        <w:t> </w:t>
      </w:r>
      <w:r>
        <w:rPr/>
        <w:t>horas.</w:t>
      </w:r>
    </w:p>
    <w:p>
      <w:pPr>
        <w:spacing w:line="240" w:lineRule="auto" w:before="1"/>
        <w:rPr>
          <w:rFonts w:ascii="Arial" w:hAnsi="Arial" w:cs="Arial" w:eastAsia="Arial" w:hint="default"/>
          <w:sz w:val="20"/>
          <w:szCs w:val="20"/>
        </w:rPr>
      </w:pPr>
    </w:p>
    <w:p>
      <w:pPr>
        <w:pStyle w:val="BodyText"/>
        <w:spacing w:line="240" w:lineRule="auto"/>
        <w:ind w:right="757"/>
        <w:jc w:val="both"/>
      </w:pPr>
      <w:r>
        <w:rPr>
          <w:rFonts w:ascii="Arial" w:hAnsi="Arial"/>
          <w:b/>
        </w:rPr>
        <w:t>Artículo 40. </w:t>
      </w:r>
      <w:r>
        <w:rPr/>
        <w:t>Sólo los centros de población con más de cincuenta mil habitantes podrán tener corredores en términos del artículo 36 de este</w:t>
      </w:r>
      <w:r>
        <w:rPr>
          <w:spacing w:val="-26"/>
        </w:rPr>
        <w:t> </w:t>
      </w:r>
      <w:r>
        <w:rPr/>
        <w:t>Reglamento.</w:t>
      </w:r>
    </w:p>
    <w:p>
      <w:pPr>
        <w:spacing w:line="240" w:lineRule="auto" w:before="1"/>
        <w:rPr>
          <w:rFonts w:ascii="Arial" w:hAnsi="Arial" w:cs="Arial" w:eastAsia="Arial" w:hint="default"/>
          <w:sz w:val="20"/>
          <w:szCs w:val="20"/>
        </w:rPr>
      </w:pPr>
    </w:p>
    <w:p>
      <w:pPr>
        <w:pStyle w:val="BodyText"/>
        <w:spacing w:line="240" w:lineRule="auto"/>
        <w:ind w:right="757"/>
        <w:jc w:val="both"/>
      </w:pPr>
      <w:r>
        <w:rPr/>
        <w:t>El establecimiento de corredores o cuencas de servicio referidas en el artículo 36 del presente Reglamento será considerado de interés público, para efectos del artículo 146 fracción XII de la</w:t>
      </w:r>
      <w:r>
        <w:rPr>
          <w:spacing w:val="-14"/>
        </w:rPr>
        <w:t> </w:t>
      </w:r>
      <w:r>
        <w:rPr/>
        <w:t>Ley.</w:t>
      </w:r>
    </w:p>
    <w:p>
      <w:pPr>
        <w:spacing w:line="240" w:lineRule="auto" w:before="1"/>
        <w:rPr>
          <w:rFonts w:ascii="Arial" w:hAnsi="Arial" w:cs="Arial" w:eastAsia="Arial" w:hint="default"/>
          <w:sz w:val="20"/>
          <w:szCs w:val="20"/>
        </w:rPr>
      </w:pPr>
    </w:p>
    <w:p>
      <w:pPr>
        <w:pStyle w:val="BodyText"/>
        <w:spacing w:line="240" w:lineRule="auto"/>
        <w:ind w:right="756"/>
        <w:jc w:val="both"/>
      </w:pPr>
      <w:r>
        <w:rPr/>
        <w:t>Las rutas que formen parte de los mismos corredores o cuencas de servicio serán simultáneamente establecidas mediante una sola</w:t>
      </w:r>
      <w:r>
        <w:rPr>
          <w:spacing w:val="-5"/>
        </w:rPr>
        <w:t> </w:t>
      </w:r>
      <w:r>
        <w:rPr/>
        <w:t>resolución.</w:t>
      </w:r>
    </w:p>
    <w:p>
      <w:pPr>
        <w:spacing w:line="240" w:lineRule="auto" w:before="1"/>
        <w:rPr>
          <w:rFonts w:ascii="Arial" w:hAnsi="Arial" w:cs="Arial" w:eastAsia="Arial" w:hint="default"/>
          <w:sz w:val="20"/>
          <w:szCs w:val="20"/>
        </w:rPr>
      </w:pPr>
    </w:p>
    <w:p>
      <w:pPr>
        <w:pStyle w:val="BodyText"/>
        <w:spacing w:line="240" w:lineRule="auto"/>
        <w:ind w:right="757"/>
        <w:jc w:val="both"/>
      </w:pPr>
      <w:r>
        <w:rPr>
          <w:rFonts w:ascii="Arial" w:hAnsi="Arial"/>
          <w:b/>
        </w:rPr>
        <w:t>Artículo 41. </w:t>
      </w:r>
      <w:r>
        <w:rPr/>
        <w:t>Todas las rutas integradas en los mismos corredores deberán ser diurnas, nocturnas o permanentes, según</w:t>
      </w:r>
      <w:r>
        <w:rPr>
          <w:spacing w:val="-18"/>
        </w:rPr>
        <w:t> </w:t>
      </w:r>
      <w:r>
        <w:rPr/>
        <w:t>aplique.</w:t>
      </w:r>
    </w:p>
    <w:p>
      <w:pPr>
        <w:spacing w:after="0" w:line="240" w:lineRule="auto"/>
        <w:jc w:val="both"/>
        <w:sectPr>
          <w:pgSz w:w="11630" w:h="15310"/>
          <w:pgMar w:header="674" w:footer="871" w:top="1320" w:bottom="1060" w:left="1540" w:right="1640"/>
        </w:sectPr>
      </w:pPr>
    </w:p>
    <w:p>
      <w:pPr>
        <w:spacing w:line="240" w:lineRule="auto" w:before="7"/>
        <w:rPr>
          <w:rFonts w:ascii="Arial" w:hAnsi="Arial" w:cs="Arial" w:eastAsia="Arial" w:hint="default"/>
          <w:sz w:val="25"/>
          <w:szCs w:val="25"/>
        </w:rPr>
      </w:pPr>
    </w:p>
    <w:p>
      <w:pPr>
        <w:pStyle w:val="BodyText"/>
        <w:spacing w:line="240" w:lineRule="auto" w:before="65"/>
        <w:ind w:left="0" w:right="100"/>
        <w:jc w:val="right"/>
        <w:rPr>
          <w:rFonts w:ascii="Tahoma" w:hAnsi="Tahoma" w:cs="Tahoma" w:eastAsia="Tahoma" w:hint="default"/>
        </w:rPr>
      </w:pPr>
      <w:r>
        <w:rPr>
          <w:rFonts w:ascii="Tahoma"/>
          <w:color w:val="231F20"/>
        </w:rPr>
        <w:t>15</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19"/>
          <w:szCs w:val="19"/>
        </w:rPr>
      </w:pPr>
    </w:p>
    <w:p>
      <w:pPr>
        <w:pStyle w:val="BodyText"/>
        <w:spacing w:line="240" w:lineRule="auto" w:before="74"/>
        <w:ind w:left="490" w:right="857"/>
        <w:jc w:val="both"/>
      </w:pPr>
      <w:r>
        <w:rPr>
          <w:rFonts w:ascii="Arial" w:hAnsi="Arial"/>
          <w:b/>
        </w:rPr>
        <w:t>Artículo 42. </w:t>
      </w:r>
      <w:r>
        <w:rPr/>
        <w:t>Los corredores que sean conjuntos de rutas podrán comprender rutas tanto del Servicio Masivo como del Servicio</w:t>
      </w:r>
      <w:r>
        <w:rPr>
          <w:spacing w:val="-2"/>
        </w:rPr>
        <w:t> </w:t>
      </w:r>
      <w:r>
        <w:rPr/>
        <w:t>Colectivo.</w:t>
      </w:r>
    </w:p>
    <w:p>
      <w:pPr>
        <w:spacing w:line="240" w:lineRule="auto" w:before="1"/>
        <w:rPr>
          <w:rFonts w:ascii="Arial" w:hAnsi="Arial" w:cs="Arial" w:eastAsia="Arial" w:hint="default"/>
          <w:sz w:val="20"/>
          <w:szCs w:val="20"/>
        </w:rPr>
      </w:pPr>
    </w:p>
    <w:p>
      <w:pPr>
        <w:pStyle w:val="BodyText"/>
        <w:spacing w:line="240" w:lineRule="auto"/>
        <w:ind w:left="490" w:right="856"/>
        <w:jc w:val="both"/>
      </w:pPr>
      <w:r>
        <w:rPr>
          <w:rFonts w:ascii="Arial" w:hAnsi="Arial"/>
          <w:b/>
        </w:rPr>
        <w:t>Artículo 43. </w:t>
      </w:r>
      <w:r>
        <w:rPr/>
        <w:t>Sólo podrán concurrir con rutas del Servicio Masivo por tramos  con paradas específicas, las rutas del Servicio Colectivo que formen parte de los mismos corredores que aquéllas, o que sean funcionalmente alimentadoras de dicha rutas del Servicio</w:t>
      </w:r>
      <w:r>
        <w:rPr>
          <w:spacing w:val="-4"/>
        </w:rPr>
        <w:t> </w:t>
      </w:r>
      <w:r>
        <w:rPr/>
        <w:t>Masivo.</w:t>
      </w:r>
    </w:p>
    <w:p>
      <w:pPr>
        <w:spacing w:line="240" w:lineRule="auto" w:before="1"/>
        <w:rPr>
          <w:rFonts w:ascii="Arial" w:hAnsi="Arial" w:cs="Arial" w:eastAsia="Arial" w:hint="default"/>
          <w:sz w:val="20"/>
          <w:szCs w:val="20"/>
        </w:rPr>
      </w:pPr>
    </w:p>
    <w:p>
      <w:pPr>
        <w:pStyle w:val="BodyText"/>
        <w:spacing w:line="240" w:lineRule="auto"/>
        <w:ind w:left="490" w:right="864"/>
        <w:jc w:val="both"/>
      </w:pPr>
      <w:r>
        <w:rPr/>
        <w:t>Las concesiones para rutas integradas en Corredores de transporte o cuencas de servicio serán asignadas, preferentemente a la misma persona</w:t>
      </w:r>
      <w:r>
        <w:rPr>
          <w:spacing w:val="-34"/>
        </w:rPr>
        <w:t> </w:t>
      </w:r>
      <w:r>
        <w:rPr/>
        <w:t>jurídica.</w:t>
      </w:r>
    </w:p>
    <w:p>
      <w:pPr>
        <w:spacing w:line="240" w:lineRule="auto" w:before="1"/>
        <w:rPr>
          <w:rFonts w:ascii="Arial" w:hAnsi="Arial" w:cs="Arial" w:eastAsia="Arial" w:hint="default"/>
          <w:sz w:val="20"/>
          <w:szCs w:val="20"/>
        </w:rPr>
      </w:pPr>
    </w:p>
    <w:p>
      <w:pPr>
        <w:pStyle w:val="BodyText"/>
        <w:spacing w:line="240" w:lineRule="auto"/>
        <w:ind w:left="490" w:right="857"/>
        <w:jc w:val="both"/>
      </w:pPr>
      <w:r>
        <w:rPr>
          <w:rFonts w:ascii="Arial" w:hAnsi="Arial"/>
          <w:b/>
        </w:rPr>
        <w:t>Artículo 44. </w:t>
      </w:r>
      <w:r>
        <w:rPr/>
        <w:t>Cuando la Secretaría armonice dos o más rutas para el Servicio Masivo o el Servicio Colectivo en términos del artículo 99 fracción III de la Ley, publicará la resolución correspondiente y dará aviso de la misma al Registro Estatal, a efecto de que éste realice las anotaciones. Dicha resolución detallará los itinerarios, las frecuencias para cada una de las paradas respectivas y los horarios</w:t>
      </w:r>
      <w:r>
        <w:rPr>
          <w:spacing w:val="-4"/>
        </w:rPr>
        <w:t> </w:t>
      </w:r>
      <w:r>
        <w:rPr/>
        <w:t>correspondientes.</w:t>
      </w:r>
    </w:p>
    <w:p>
      <w:pPr>
        <w:spacing w:line="240" w:lineRule="auto" w:before="1"/>
        <w:rPr>
          <w:rFonts w:ascii="Arial" w:hAnsi="Arial" w:cs="Arial" w:eastAsia="Arial" w:hint="default"/>
          <w:sz w:val="20"/>
          <w:szCs w:val="20"/>
        </w:rPr>
      </w:pPr>
    </w:p>
    <w:p>
      <w:pPr>
        <w:pStyle w:val="BodyText"/>
        <w:spacing w:line="240" w:lineRule="auto"/>
        <w:ind w:left="490" w:right="857"/>
        <w:jc w:val="both"/>
      </w:pPr>
      <w:r>
        <w:rPr/>
        <w:t>La Secretaría reexpedirá los títulos correspondientes a las rutas afectadas por una armonización de conformidad con el artículo 99 fracción III de la</w:t>
      </w:r>
      <w:r>
        <w:rPr>
          <w:spacing w:val="-23"/>
        </w:rPr>
        <w:t> </w:t>
      </w:r>
      <w:r>
        <w:rPr/>
        <w:t>Ley.</w:t>
      </w:r>
    </w:p>
    <w:p>
      <w:pPr>
        <w:spacing w:line="240" w:lineRule="auto" w:before="1"/>
        <w:rPr>
          <w:rFonts w:ascii="Arial" w:hAnsi="Arial" w:cs="Arial" w:eastAsia="Arial" w:hint="default"/>
          <w:sz w:val="20"/>
          <w:szCs w:val="20"/>
        </w:rPr>
      </w:pPr>
    </w:p>
    <w:p>
      <w:pPr>
        <w:pStyle w:val="BodyText"/>
        <w:spacing w:line="240" w:lineRule="auto"/>
        <w:ind w:left="490" w:right="856"/>
        <w:jc w:val="both"/>
      </w:pPr>
      <w:r>
        <w:rPr>
          <w:rFonts w:ascii="Arial" w:hAnsi="Arial"/>
          <w:b/>
        </w:rPr>
        <w:t>Artículo 45. </w:t>
      </w:r>
      <w:r>
        <w:rPr/>
        <w:t>No se otorgarán autorizaciones temporales para el Servicio Masivo.</w:t>
      </w:r>
    </w:p>
    <w:p>
      <w:pPr>
        <w:spacing w:line="240" w:lineRule="auto" w:before="0"/>
        <w:rPr>
          <w:rFonts w:ascii="Arial" w:hAnsi="Arial" w:cs="Arial" w:eastAsia="Arial" w:hint="default"/>
          <w:sz w:val="20"/>
          <w:szCs w:val="20"/>
        </w:rPr>
      </w:pPr>
    </w:p>
    <w:p>
      <w:pPr>
        <w:spacing w:line="240" w:lineRule="auto" w:before="2"/>
        <w:rPr>
          <w:rFonts w:ascii="Arial" w:hAnsi="Arial" w:cs="Arial" w:eastAsia="Arial" w:hint="default"/>
          <w:sz w:val="20"/>
          <w:szCs w:val="20"/>
        </w:rPr>
      </w:pPr>
    </w:p>
    <w:p>
      <w:pPr>
        <w:pStyle w:val="Heading1"/>
        <w:spacing w:line="240" w:lineRule="auto"/>
        <w:ind w:left="1596" w:right="1963"/>
        <w:jc w:val="center"/>
        <w:rPr>
          <w:b w:val="0"/>
          <w:bCs w:val="0"/>
        </w:rPr>
      </w:pPr>
      <w:r>
        <w:rPr/>
        <w:t>Sección</w:t>
      </w:r>
      <w:r>
        <w:rPr>
          <w:spacing w:val="2"/>
        </w:rPr>
        <w:t> </w:t>
      </w:r>
      <w:r>
        <w:rPr/>
        <w:t>Segunda</w:t>
      </w:r>
      <w:r>
        <w:rPr>
          <w:b w:val="0"/>
        </w:rPr>
      </w:r>
    </w:p>
    <w:p>
      <w:pPr>
        <w:spacing w:before="0"/>
        <w:ind w:left="1598" w:right="1963" w:firstLine="0"/>
        <w:jc w:val="center"/>
        <w:rPr>
          <w:rFonts w:ascii="Arial" w:hAnsi="Arial" w:cs="Arial" w:eastAsia="Arial" w:hint="default"/>
          <w:sz w:val="20"/>
          <w:szCs w:val="20"/>
        </w:rPr>
      </w:pPr>
      <w:r>
        <w:rPr>
          <w:rFonts w:ascii="Arial"/>
          <w:b/>
          <w:sz w:val="20"/>
        </w:rPr>
        <w:t>De la Declaratoria de Necesidad del</w:t>
      </w:r>
      <w:r>
        <w:rPr>
          <w:rFonts w:ascii="Arial"/>
          <w:b/>
          <w:spacing w:val="-14"/>
          <w:sz w:val="20"/>
        </w:rPr>
        <w:t> </w:t>
      </w:r>
      <w:r>
        <w:rPr>
          <w:rFonts w:ascii="Arial"/>
          <w:b/>
          <w:sz w:val="20"/>
        </w:rPr>
        <w:t>Servicio</w:t>
      </w:r>
      <w:r>
        <w:rPr>
          <w:rFonts w:ascii="Arial"/>
          <w:sz w:val="20"/>
        </w:rPr>
      </w:r>
    </w:p>
    <w:p>
      <w:pPr>
        <w:spacing w:line="240" w:lineRule="auto" w:before="11"/>
        <w:rPr>
          <w:rFonts w:ascii="Arial" w:hAnsi="Arial" w:cs="Arial" w:eastAsia="Arial" w:hint="default"/>
          <w:b/>
          <w:bCs/>
          <w:sz w:val="19"/>
          <w:szCs w:val="19"/>
        </w:rPr>
      </w:pPr>
    </w:p>
    <w:p>
      <w:pPr>
        <w:pStyle w:val="BodyText"/>
        <w:spacing w:line="240" w:lineRule="auto"/>
        <w:ind w:left="490" w:right="856"/>
        <w:jc w:val="both"/>
      </w:pPr>
      <w:r>
        <w:rPr>
          <w:rFonts w:ascii="Arial" w:hAnsi="Arial" w:cs="Arial" w:eastAsia="Arial" w:hint="default"/>
          <w:b/>
          <w:bCs/>
        </w:rPr>
        <w:t>Artículo 46. </w:t>
      </w:r>
      <w:r>
        <w:rPr/>
        <w:t>La Secretaría deberá emitir y publicar en el Periódico Oficial “El Estado de Jalisco” una declaratoria de necesidad que precise las causas correspondientes, por lo menos cuarenta días naturales antes de expedir autorizaciones temporales por dichas causas, las que deberán quedar precisadas en las constancias de las autorizaciones temporales, conforme a lo establecido por el artículo 100 fracción III de la</w:t>
      </w:r>
      <w:r>
        <w:rPr>
          <w:spacing w:val="-23"/>
        </w:rPr>
        <w:t> </w:t>
      </w:r>
      <w:r>
        <w:rPr/>
        <w:t>Ley.</w:t>
      </w:r>
    </w:p>
    <w:p>
      <w:pPr>
        <w:spacing w:line="240" w:lineRule="auto" w:before="11"/>
        <w:rPr>
          <w:rFonts w:ascii="Arial" w:hAnsi="Arial" w:cs="Arial" w:eastAsia="Arial" w:hint="default"/>
          <w:sz w:val="19"/>
          <w:szCs w:val="19"/>
        </w:rPr>
      </w:pPr>
    </w:p>
    <w:p>
      <w:pPr>
        <w:pStyle w:val="BodyText"/>
        <w:spacing w:line="240" w:lineRule="auto"/>
        <w:ind w:left="490" w:right="857"/>
        <w:jc w:val="both"/>
      </w:pPr>
      <w:r>
        <w:rPr>
          <w:rFonts w:ascii="Arial" w:hAnsi="Arial"/>
          <w:b/>
        </w:rPr>
        <w:t>Artículo 47. </w:t>
      </w:r>
      <w:r>
        <w:rPr/>
        <w:t>Las declaratorias de necesidad precisarán el número de autorizaciones temporales que la Secretaría pretenda otorgar, así como las rutas y las zonas geográficas que puedan ser afectadas por dichas autorizaciones</w:t>
      </w:r>
      <w:r>
        <w:rPr>
          <w:spacing w:val="-9"/>
        </w:rPr>
        <w:t> </w:t>
      </w:r>
      <w:r>
        <w:rPr/>
        <w:t>temporales.</w:t>
      </w:r>
    </w:p>
    <w:p>
      <w:pPr>
        <w:spacing w:line="240" w:lineRule="auto" w:before="1"/>
        <w:rPr>
          <w:rFonts w:ascii="Arial" w:hAnsi="Arial" w:cs="Arial" w:eastAsia="Arial" w:hint="default"/>
          <w:sz w:val="20"/>
          <w:szCs w:val="20"/>
        </w:rPr>
      </w:pPr>
    </w:p>
    <w:p>
      <w:pPr>
        <w:pStyle w:val="BodyText"/>
        <w:spacing w:line="240" w:lineRule="auto"/>
        <w:ind w:left="490" w:right="859"/>
        <w:jc w:val="both"/>
      </w:pPr>
      <w:r>
        <w:rPr/>
        <w:t>Cualquier interesado que satisfaga los requisitos precisados en las  declaratorias</w:t>
      </w:r>
      <w:r>
        <w:rPr>
          <w:spacing w:val="-7"/>
        </w:rPr>
        <w:t> </w:t>
      </w:r>
      <w:r>
        <w:rPr/>
        <w:t>de</w:t>
      </w:r>
      <w:r>
        <w:rPr>
          <w:spacing w:val="-7"/>
        </w:rPr>
        <w:t> </w:t>
      </w:r>
      <w:r>
        <w:rPr/>
        <w:t>necesidad</w:t>
      </w:r>
      <w:r>
        <w:rPr>
          <w:spacing w:val="-7"/>
        </w:rPr>
        <w:t> </w:t>
      </w:r>
      <w:r>
        <w:rPr/>
        <w:t>podrá</w:t>
      </w:r>
      <w:r>
        <w:rPr>
          <w:spacing w:val="-7"/>
        </w:rPr>
        <w:t> </w:t>
      </w:r>
      <w:r>
        <w:rPr/>
        <w:t>solicitar</w:t>
      </w:r>
      <w:r>
        <w:rPr>
          <w:spacing w:val="-7"/>
        </w:rPr>
        <w:t> </w:t>
      </w:r>
      <w:r>
        <w:rPr/>
        <w:t>una</w:t>
      </w:r>
      <w:r>
        <w:rPr>
          <w:spacing w:val="-7"/>
        </w:rPr>
        <w:t> </w:t>
      </w:r>
      <w:r>
        <w:rPr/>
        <w:t>autorización</w:t>
      </w:r>
      <w:r>
        <w:rPr>
          <w:spacing w:val="-7"/>
        </w:rPr>
        <w:t> </w:t>
      </w:r>
      <w:r>
        <w:rPr/>
        <w:t>temporal.</w:t>
      </w:r>
    </w:p>
    <w:p>
      <w:pPr>
        <w:spacing w:line="240" w:lineRule="auto" w:before="1"/>
        <w:rPr>
          <w:rFonts w:ascii="Arial" w:hAnsi="Arial" w:cs="Arial" w:eastAsia="Arial" w:hint="default"/>
          <w:sz w:val="20"/>
          <w:szCs w:val="20"/>
        </w:rPr>
      </w:pPr>
    </w:p>
    <w:p>
      <w:pPr>
        <w:pStyle w:val="BodyText"/>
        <w:spacing w:line="240" w:lineRule="auto"/>
        <w:ind w:left="490" w:right="854"/>
        <w:jc w:val="both"/>
      </w:pPr>
      <w:r>
        <w:rPr>
          <w:rFonts w:ascii="Arial" w:hAnsi="Arial"/>
          <w:b/>
        </w:rPr>
        <w:t>Artículo 48. </w:t>
      </w:r>
      <w:r>
        <w:rPr/>
        <w:t>Para efectos de lo establecido en el artículo 100 fracción V de la Ley, para combatir las autorizaciones temporales, los concesionarios correspondientes tendrán diez días hábiles contados a partir del día siguiente a la publicación referida en el primer</w:t>
      </w:r>
      <w:r>
        <w:rPr>
          <w:spacing w:val="-21"/>
        </w:rPr>
        <w:t> </w:t>
      </w:r>
      <w:r>
        <w:rPr/>
        <w:t>párrafo.</w:t>
      </w:r>
    </w:p>
    <w:p>
      <w:pPr>
        <w:spacing w:after="0" w:line="240" w:lineRule="auto"/>
        <w:jc w:val="both"/>
        <w:sectPr>
          <w:pgSz w:w="11630" w:h="15310"/>
          <w:pgMar w:header="674" w:footer="871" w:top="1320" w:bottom="1060" w:left="1640" w:right="1540"/>
        </w:sectPr>
      </w:pPr>
    </w:p>
    <w:p>
      <w:pPr>
        <w:spacing w:line="240" w:lineRule="auto" w:before="3"/>
        <w:rPr>
          <w:rFonts w:ascii="Arial" w:hAnsi="Arial" w:cs="Arial" w:eastAsia="Arial" w:hint="default"/>
          <w:sz w:val="26"/>
          <w:szCs w:val="26"/>
        </w:rPr>
      </w:pPr>
    </w:p>
    <w:p>
      <w:pPr>
        <w:pStyle w:val="BodyText"/>
        <w:spacing w:line="240" w:lineRule="auto" w:before="65"/>
        <w:ind w:left="102" w:right="2623"/>
        <w:jc w:val="left"/>
        <w:rPr>
          <w:rFonts w:ascii="Tahoma" w:hAnsi="Tahoma" w:cs="Tahoma" w:eastAsia="Tahoma" w:hint="default"/>
        </w:rPr>
      </w:pPr>
      <w:r>
        <w:rPr>
          <w:rFonts w:ascii="Tahoma"/>
          <w:color w:val="231F20"/>
        </w:rPr>
        <w:t>16</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6"/>
        <w:rPr>
          <w:rFonts w:ascii="Tahoma" w:hAnsi="Tahoma" w:cs="Tahoma" w:eastAsia="Tahoma" w:hint="default"/>
          <w:sz w:val="18"/>
          <w:szCs w:val="18"/>
        </w:rPr>
      </w:pPr>
    </w:p>
    <w:p>
      <w:pPr>
        <w:pStyle w:val="BodyText"/>
        <w:spacing w:line="240" w:lineRule="auto" w:before="74"/>
        <w:ind w:right="757"/>
        <w:jc w:val="both"/>
      </w:pPr>
      <w:r>
        <w:rPr>
          <w:rFonts w:ascii="Arial" w:hAnsi="Arial"/>
          <w:b/>
        </w:rPr>
        <w:t>Artículo 49. </w:t>
      </w:r>
      <w:r>
        <w:rPr/>
        <w:t>En el término de siete días naturales, contados a partir del día siguiente en que le hayan sido entregadas, en términos del procedimiento aplicable, la Secretaría deberá resolver sobre las promociones que se le hubieren hecho conforme al párrafo</w:t>
      </w:r>
      <w:r>
        <w:rPr>
          <w:spacing w:val="-22"/>
        </w:rPr>
        <w:t> </w:t>
      </w:r>
      <w:r>
        <w:rPr/>
        <w:t>anterior.</w:t>
      </w:r>
    </w:p>
    <w:p>
      <w:pPr>
        <w:spacing w:line="240" w:lineRule="auto" w:before="1"/>
        <w:rPr>
          <w:rFonts w:ascii="Arial" w:hAnsi="Arial" w:cs="Arial" w:eastAsia="Arial" w:hint="default"/>
          <w:sz w:val="20"/>
          <w:szCs w:val="20"/>
        </w:rPr>
      </w:pPr>
    </w:p>
    <w:p>
      <w:pPr>
        <w:pStyle w:val="BodyText"/>
        <w:spacing w:line="240" w:lineRule="auto"/>
        <w:ind w:right="757"/>
        <w:jc w:val="both"/>
      </w:pPr>
      <w:r>
        <w:rPr>
          <w:rFonts w:ascii="Arial" w:hAnsi="Arial"/>
          <w:b/>
        </w:rPr>
        <w:t>Artículo 50. </w:t>
      </w:r>
      <w:r>
        <w:rPr/>
        <w:t>Los concesionarios tendrán tres días hábiles, contados a partir del día siguiente a aquel en el que se les haya notificado lo resuelto conforme al artículo anterior, para solicitar la revisión de la resolución</w:t>
      </w:r>
      <w:r>
        <w:rPr>
          <w:spacing w:val="-23"/>
        </w:rPr>
        <w:t> </w:t>
      </w:r>
      <w:r>
        <w:rPr/>
        <w:t>correspondiente.</w:t>
      </w:r>
    </w:p>
    <w:p>
      <w:pPr>
        <w:spacing w:line="240" w:lineRule="auto" w:before="1"/>
        <w:rPr>
          <w:rFonts w:ascii="Arial" w:hAnsi="Arial" w:cs="Arial" w:eastAsia="Arial" w:hint="default"/>
          <w:sz w:val="20"/>
          <w:szCs w:val="20"/>
        </w:rPr>
      </w:pPr>
    </w:p>
    <w:p>
      <w:pPr>
        <w:pStyle w:val="BodyText"/>
        <w:spacing w:line="240" w:lineRule="auto"/>
        <w:ind w:right="758"/>
        <w:jc w:val="both"/>
      </w:pPr>
      <w:r>
        <w:rPr/>
        <w:t>En el término de siete días naturales contados a partir del día siguiente en que le hayan sido entregadas las solicitudes que se le hubieren hecho conforme al párrafo anterior, la Secretaría deberá resolver lo</w:t>
      </w:r>
      <w:r>
        <w:rPr>
          <w:spacing w:val="-15"/>
        </w:rPr>
        <w:t> </w:t>
      </w:r>
      <w:r>
        <w:rPr/>
        <w:t>conducente.</w:t>
      </w:r>
    </w:p>
    <w:p>
      <w:pPr>
        <w:spacing w:line="240" w:lineRule="auto" w:before="1"/>
        <w:rPr>
          <w:rFonts w:ascii="Arial" w:hAnsi="Arial" w:cs="Arial" w:eastAsia="Arial" w:hint="default"/>
          <w:sz w:val="20"/>
          <w:szCs w:val="20"/>
        </w:rPr>
      </w:pPr>
    </w:p>
    <w:p>
      <w:pPr>
        <w:pStyle w:val="BodyText"/>
        <w:spacing w:line="240" w:lineRule="auto"/>
        <w:ind w:right="757"/>
        <w:jc w:val="both"/>
      </w:pPr>
      <w:r>
        <w:rPr>
          <w:rFonts w:ascii="Arial" w:hAnsi="Arial"/>
          <w:b/>
        </w:rPr>
        <w:t>Artículo 51. </w:t>
      </w:r>
      <w:r>
        <w:rPr/>
        <w:t>Para efectos del artículo 126 de la Ley, la Secretaría detallará en las resoluciones establecedoras de las rutas para el Servicio Masivo o el Servicio Colectivo el números de vehículos necesarios para cumplir con los porcentajes determinados en dicho artículo, pudiendo implantar un porcentaje mayor, en cuyo caso se evitará afectar las relativas rentabilidades razonables en términos del artículo 114 de la</w:t>
      </w:r>
      <w:r>
        <w:rPr>
          <w:spacing w:val="-15"/>
        </w:rPr>
        <w:t> </w:t>
      </w:r>
      <w:r>
        <w:rPr/>
        <w:t>Ley.</w:t>
      </w:r>
    </w:p>
    <w:p>
      <w:pPr>
        <w:spacing w:line="240" w:lineRule="auto" w:before="1"/>
        <w:rPr>
          <w:rFonts w:ascii="Arial" w:hAnsi="Arial" w:cs="Arial" w:eastAsia="Arial" w:hint="default"/>
          <w:sz w:val="20"/>
          <w:szCs w:val="20"/>
        </w:rPr>
      </w:pPr>
    </w:p>
    <w:p>
      <w:pPr>
        <w:pStyle w:val="BodyText"/>
        <w:spacing w:line="240" w:lineRule="auto"/>
        <w:ind w:right="758"/>
        <w:jc w:val="both"/>
      </w:pPr>
      <w:r>
        <w:rPr/>
        <w:t>Tanto la Secretaría como los concesionarios deberán publicitar los horarios de servicio de los vehículos que cuenten con adaptaciones para personas con discapacidad.</w:t>
      </w:r>
    </w:p>
    <w:p>
      <w:pPr>
        <w:spacing w:line="240" w:lineRule="auto" w:before="1"/>
        <w:rPr>
          <w:rFonts w:ascii="Arial" w:hAnsi="Arial" w:cs="Arial" w:eastAsia="Arial" w:hint="default"/>
          <w:sz w:val="20"/>
          <w:szCs w:val="20"/>
        </w:rPr>
      </w:pPr>
    </w:p>
    <w:p>
      <w:pPr>
        <w:pStyle w:val="BodyText"/>
        <w:spacing w:line="240" w:lineRule="auto"/>
        <w:ind w:right="755"/>
        <w:jc w:val="both"/>
      </w:pPr>
      <w:r>
        <w:rPr>
          <w:rFonts w:ascii="Arial" w:hAnsi="Arial"/>
          <w:b/>
        </w:rPr>
        <w:t>Artículo 52. </w:t>
      </w:r>
      <w:r>
        <w:rPr/>
        <w:t>Para efectos del artículo 101 fracción XII de la Ley, los  conductores de servicio de transporte público podrán ser asignados al conjunto de los vehículos relativos a las concesiones en cuestión, de forma tal que podrán conducir cualquiera de</w:t>
      </w:r>
      <w:r>
        <w:rPr>
          <w:spacing w:val="-8"/>
        </w:rPr>
        <w:t> </w:t>
      </w:r>
      <w:r>
        <w:rPr/>
        <w:t>ellos.</w:t>
      </w:r>
    </w:p>
    <w:p>
      <w:pPr>
        <w:spacing w:line="240" w:lineRule="auto" w:before="1"/>
        <w:rPr>
          <w:rFonts w:ascii="Arial" w:hAnsi="Arial" w:cs="Arial" w:eastAsia="Arial" w:hint="default"/>
          <w:sz w:val="20"/>
          <w:szCs w:val="20"/>
        </w:rPr>
      </w:pPr>
    </w:p>
    <w:p>
      <w:pPr>
        <w:pStyle w:val="BodyText"/>
        <w:spacing w:line="240" w:lineRule="auto"/>
        <w:ind w:right="758"/>
        <w:jc w:val="both"/>
      </w:pPr>
      <w:r>
        <w:rPr/>
        <w:t>Los gafetes no podrán expedirse en tanto no se haya presentado el padrón a que se refiere el presente</w:t>
      </w:r>
      <w:r>
        <w:rPr>
          <w:spacing w:val="-23"/>
        </w:rPr>
        <w:t> </w:t>
      </w:r>
      <w:r>
        <w:rPr/>
        <w:t>Reglamento.</w:t>
      </w:r>
    </w:p>
    <w:p>
      <w:pPr>
        <w:spacing w:line="240" w:lineRule="auto" w:before="1"/>
        <w:rPr>
          <w:rFonts w:ascii="Arial" w:hAnsi="Arial" w:cs="Arial" w:eastAsia="Arial" w:hint="default"/>
          <w:sz w:val="20"/>
          <w:szCs w:val="20"/>
        </w:rPr>
      </w:pPr>
    </w:p>
    <w:p>
      <w:pPr>
        <w:pStyle w:val="BodyText"/>
        <w:spacing w:line="240" w:lineRule="auto"/>
        <w:ind w:right="755"/>
        <w:jc w:val="both"/>
      </w:pPr>
      <w:r>
        <w:rPr>
          <w:rFonts w:ascii="Arial" w:hAnsi="Arial"/>
          <w:b/>
        </w:rPr>
        <w:t>Artículo 53. </w:t>
      </w:r>
      <w:r>
        <w:rPr/>
        <w:t>Para efectos del artículo 105 fracción I de la Ley, los concesionarios deberán solicitar la prórroga de sus respectivos títulos dentro de los</w:t>
      </w:r>
      <w:r>
        <w:rPr>
          <w:spacing w:val="-5"/>
        </w:rPr>
        <w:t> </w:t>
      </w:r>
      <w:r>
        <w:rPr/>
        <w:t>seis</w:t>
      </w:r>
      <w:r>
        <w:rPr>
          <w:spacing w:val="-5"/>
        </w:rPr>
        <w:t> </w:t>
      </w:r>
      <w:r>
        <w:rPr/>
        <w:t>meses</w:t>
      </w:r>
      <w:r>
        <w:rPr>
          <w:spacing w:val="-5"/>
        </w:rPr>
        <w:t> </w:t>
      </w:r>
      <w:r>
        <w:rPr/>
        <w:t>previos</w:t>
      </w:r>
      <w:r>
        <w:rPr>
          <w:spacing w:val="-5"/>
        </w:rPr>
        <w:t> </w:t>
      </w:r>
      <w:r>
        <w:rPr/>
        <w:t>a</w:t>
      </w:r>
      <w:r>
        <w:rPr>
          <w:spacing w:val="-5"/>
        </w:rPr>
        <w:t> </w:t>
      </w:r>
      <w:r>
        <w:rPr/>
        <w:t>las</w:t>
      </w:r>
      <w:r>
        <w:rPr>
          <w:spacing w:val="-5"/>
        </w:rPr>
        <w:t> </w:t>
      </w:r>
      <w:r>
        <w:rPr/>
        <w:t>fechas</w:t>
      </w:r>
      <w:r>
        <w:rPr>
          <w:spacing w:val="-6"/>
        </w:rPr>
        <w:t> </w:t>
      </w:r>
      <w:r>
        <w:rPr/>
        <w:t>de</w:t>
      </w:r>
      <w:r>
        <w:rPr>
          <w:spacing w:val="-5"/>
        </w:rPr>
        <w:t> </w:t>
      </w:r>
      <w:r>
        <w:rPr/>
        <w:t>vencimiento</w:t>
      </w:r>
      <w:r>
        <w:rPr>
          <w:spacing w:val="-5"/>
        </w:rPr>
        <w:t> </w:t>
      </w:r>
      <w:r>
        <w:rPr/>
        <w:t>correspondiente.</w:t>
      </w:r>
    </w:p>
    <w:p>
      <w:pPr>
        <w:spacing w:line="240" w:lineRule="auto" w:before="1"/>
        <w:rPr>
          <w:rFonts w:ascii="Arial" w:hAnsi="Arial" w:cs="Arial" w:eastAsia="Arial" w:hint="default"/>
          <w:sz w:val="20"/>
          <w:szCs w:val="20"/>
        </w:rPr>
      </w:pPr>
    </w:p>
    <w:p>
      <w:pPr>
        <w:pStyle w:val="BodyText"/>
        <w:spacing w:line="240" w:lineRule="auto"/>
        <w:ind w:right="755"/>
        <w:jc w:val="both"/>
      </w:pPr>
      <w:r>
        <w:rPr/>
        <w:t>Para efectos del artículo 105 fracciones II y III de la Ley, los concesionarios deberán presentar la solicitud acompañada de la documentación que la Secretaría haya precisado en el procedimiento</w:t>
      </w:r>
      <w:r>
        <w:rPr>
          <w:spacing w:val="-21"/>
        </w:rPr>
        <w:t> </w:t>
      </w:r>
      <w:r>
        <w:rPr/>
        <w:t>correspondiente.</w:t>
      </w:r>
    </w:p>
    <w:p>
      <w:pPr>
        <w:spacing w:line="240" w:lineRule="auto" w:before="1"/>
        <w:rPr>
          <w:rFonts w:ascii="Arial" w:hAnsi="Arial" w:cs="Arial" w:eastAsia="Arial" w:hint="default"/>
          <w:sz w:val="20"/>
          <w:szCs w:val="20"/>
        </w:rPr>
      </w:pPr>
    </w:p>
    <w:p>
      <w:pPr>
        <w:pStyle w:val="BodyText"/>
        <w:spacing w:line="240" w:lineRule="auto"/>
        <w:ind w:right="757"/>
        <w:jc w:val="both"/>
      </w:pPr>
      <w:r>
        <w:rPr>
          <w:rFonts w:ascii="Arial" w:hAnsi="Arial"/>
          <w:b/>
        </w:rPr>
        <w:t>Artículo 54. </w:t>
      </w:r>
      <w:r>
        <w:rPr/>
        <w:t>La multa referida en el artículo 105 penúltimo párrafo de la Ley, solo aplicará si la prórroga correspondiente se solicita entre los ciento ochenta días</w:t>
      </w:r>
      <w:r>
        <w:rPr>
          <w:spacing w:val="-4"/>
        </w:rPr>
        <w:t> </w:t>
      </w:r>
      <w:r>
        <w:rPr/>
        <w:t>y</w:t>
      </w:r>
      <w:r>
        <w:rPr>
          <w:spacing w:val="-4"/>
        </w:rPr>
        <w:t> </w:t>
      </w:r>
      <w:r>
        <w:rPr/>
        <w:t>los</w:t>
      </w:r>
      <w:r>
        <w:rPr>
          <w:spacing w:val="-4"/>
        </w:rPr>
        <w:t> </w:t>
      </w:r>
      <w:r>
        <w:rPr/>
        <w:t>ciento</w:t>
      </w:r>
      <w:r>
        <w:rPr>
          <w:spacing w:val="-4"/>
        </w:rPr>
        <w:t> </w:t>
      </w:r>
      <w:r>
        <w:rPr/>
        <w:t>cincuenta</w:t>
      </w:r>
      <w:r>
        <w:rPr>
          <w:spacing w:val="-4"/>
        </w:rPr>
        <w:t> </w:t>
      </w:r>
      <w:r>
        <w:rPr/>
        <w:t>días</w:t>
      </w:r>
      <w:r>
        <w:rPr>
          <w:spacing w:val="-4"/>
        </w:rPr>
        <w:t> </w:t>
      </w:r>
      <w:r>
        <w:rPr/>
        <w:t>previos</w:t>
      </w:r>
      <w:r>
        <w:rPr>
          <w:spacing w:val="-4"/>
        </w:rPr>
        <w:t> </w:t>
      </w:r>
      <w:r>
        <w:rPr/>
        <w:t>a</w:t>
      </w:r>
      <w:r>
        <w:rPr>
          <w:spacing w:val="-4"/>
        </w:rPr>
        <w:t> </w:t>
      </w:r>
      <w:r>
        <w:rPr/>
        <w:t>la</w:t>
      </w:r>
      <w:r>
        <w:rPr>
          <w:spacing w:val="-4"/>
        </w:rPr>
        <w:t> </w:t>
      </w:r>
      <w:r>
        <w:rPr/>
        <w:t>fecha</w:t>
      </w:r>
      <w:r>
        <w:rPr>
          <w:spacing w:val="-4"/>
        </w:rPr>
        <w:t> </w:t>
      </w:r>
      <w:r>
        <w:rPr/>
        <w:t>de</w:t>
      </w:r>
      <w:r>
        <w:rPr>
          <w:spacing w:val="-4"/>
        </w:rPr>
        <w:t> </w:t>
      </w:r>
      <w:r>
        <w:rPr/>
        <w:t>extinción</w:t>
      </w:r>
      <w:r>
        <w:rPr>
          <w:spacing w:val="-4"/>
        </w:rPr>
        <w:t> </w:t>
      </w:r>
      <w:r>
        <w:rPr/>
        <w:t>correspondiente.</w:t>
      </w:r>
    </w:p>
    <w:p>
      <w:pPr>
        <w:spacing w:after="0" w:line="240" w:lineRule="auto"/>
        <w:jc w:val="both"/>
        <w:sectPr>
          <w:pgSz w:w="11630" w:h="15310"/>
          <w:pgMar w:header="674" w:footer="871" w:top="1320" w:bottom="1060" w:left="1540" w:right="1640"/>
        </w:sectPr>
      </w:pPr>
    </w:p>
    <w:p>
      <w:pPr>
        <w:spacing w:line="240" w:lineRule="auto" w:before="7"/>
        <w:rPr>
          <w:rFonts w:ascii="Arial" w:hAnsi="Arial" w:cs="Arial" w:eastAsia="Arial" w:hint="default"/>
          <w:sz w:val="25"/>
          <w:szCs w:val="25"/>
        </w:rPr>
      </w:pPr>
    </w:p>
    <w:p>
      <w:pPr>
        <w:pStyle w:val="BodyText"/>
        <w:spacing w:line="240" w:lineRule="auto" w:before="65"/>
        <w:ind w:left="0" w:right="100"/>
        <w:jc w:val="right"/>
        <w:rPr>
          <w:rFonts w:ascii="Tahoma" w:hAnsi="Tahoma" w:cs="Tahoma" w:eastAsia="Tahoma" w:hint="default"/>
        </w:rPr>
      </w:pPr>
      <w:r>
        <w:rPr>
          <w:rFonts w:ascii="Tahoma"/>
          <w:color w:val="231F20"/>
        </w:rPr>
        <w:t>17</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19"/>
          <w:szCs w:val="19"/>
        </w:rPr>
      </w:pPr>
    </w:p>
    <w:p>
      <w:pPr>
        <w:pStyle w:val="BodyText"/>
        <w:spacing w:line="240" w:lineRule="auto" w:before="74"/>
        <w:ind w:left="490" w:right="854"/>
        <w:jc w:val="both"/>
      </w:pPr>
      <w:r>
        <w:rPr>
          <w:rFonts w:ascii="Arial" w:hAnsi="Arial"/>
          <w:b/>
        </w:rPr>
        <w:t>Artículo 55. </w:t>
      </w:r>
      <w:r>
        <w:rPr/>
        <w:t>Para efectos del artículo 106 de la Ley, el Instituto deberá haber realizado el estudio entre los trescientos sesenta y los ciento ochenta días previos a la fecha de extinción</w:t>
      </w:r>
      <w:r>
        <w:rPr>
          <w:spacing w:val="-8"/>
        </w:rPr>
        <w:t> </w:t>
      </w:r>
      <w:r>
        <w:rPr/>
        <w:t>correspondiente.</w:t>
      </w:r>
    </w:p>
    <w:p>
      <w:pPr>
        <w:spacing w:line="240" w:lineRule="auto" w:before="0"/>
        <w:rPr>
          <w:rFonts w:ascii="Arial" w:hAnsi="Arial" w:cs="Arial" w:eastAsia="Arial" w:hint="default"/>
          <w:sz w:val="20"/>
          <w:szCs w:val="20"/>
        </w:rPr>
      </w:pPr>
    </w:p>
    <w:p>
      <w:pPr>
        <w:spacing w:line="240" w:lineRule="auto" w:before="2"/>
        <w:rPr>
          <w:rFonts w:ascii="Arial" w:hAnsi="Arial" w:cs="Arial" w:eastAsia="Arial" w:hint="default"/>
          <w:sz w:val="20"/>
          <w:szCs w:val="20"/>
        </w:rPr>
      </w:pPr>
    </w:p>
    <w:p>
      <w:pPr>
        <w:pStyle w:val="Heading1"/>
        <w:spacing w:line="240" w:lineRule="auto"/>
        <w:ind w:left="1597" w:right="1963"/>
        <w:jc w:val="center"/>
        <w:rPr>
          <w:b w:val="0"/>
          <w:bCs w:val="0"/>
        </w:rPr>
      </w:pPr>
      <w:r>
        <w:rPr/>
        <w:t>Capítulo</w:t>
      </w:r>
      <w:r>
        <w:rPr>
          <w:spacing w:val="-5"/>
        </w:rPr>
        <w:t> </w:t>
      </w:r>
      <w:r>
        <w:rPr/>
        <w:t>V</w:t>
      </w:r>
      <w:r>
        <w:rPr>
          <w:b w:val="0"/>
        </w:rPr>
      </w:r>
    </w:p>
    <w:p>
      <w:pPr>
        <w:spacing w:before="0"/>
        <w:ind w:left="1738" w:right="2100" w:hanging="2"/>
        <w:jc w:val="center"/>
        <w:rPr>
          <w:rFonts w:ascii="Arial" w:hAnsi="Arial" w:cs="Arial" w:eastAsia="Arial" w:hint="default"/>
          <w:sz w:val="20"/>
          <w:szCs w:val="20"/>
        </w:rPr>
      </w:pPr>
      <w:r>
        <w:rPr>
          <w:rFonts w:ascii="Arial" w:hAnsi="Arial"/>
          <w:b/>
          <w:sz w:val="20"/>
        </w:rPr>
        <w:t>De las Bases Generales para Otorgar Concesiones del Servicio Público de</w:t>
      </w:r>
      <w:r>
        <w:rPr>
          <w:rFonts w:ascii="Arial" w:hAnsi="Arial"/>
          <w:b/>
          <w:spacing w:val="-7"/>
          <w:sz w:val="20"/>
        </w:rPr>
        <w:t> </w:t>
      </w:r>
      <w:r>
        <w:rPr>
          <w:rFonts w:ascii="Arial" w:hAnsi="Arial"/>
          <w:b/>
          <w:sz w:val="20"/>
        </w:rPr>
        <w:t>Transporte</w:t>
      </w:r>
      <w:r>
        <w:rPr>
          <w:rFonts w:ascii="Arial" w:hAnsi="Arial"/>
          <w:sz w:val="20"/>
        </w:rPr>
      </w:r>
    </w:p>
    <w:p>
      <w:pPr>
        <w:spacing w:line="240" w:lineRule="auto" w:before="1"/>
        <w:rPr>
          <w:rFonts w:ascii="Arial" w:hAnsi="Arial" w:cs="Arial" w:eastAsia="Arial" w:hint="default"/>
          <w:b/>
          <w:bCs/>
          <w:sz w:val="20"/>
          <w:szCs w:val="20"/>
        </w:rPr>
      </w:pPr>
    </w:p>
    <w:p>
      <w:pPr>
        <w:spacing w:before="0"/>
        <w:ind w:left="2846" w:right="3212" w:hanging="3"/>
        <w:jc w:val="center"/>
        <w:rPr>
          <w:rFonts w:ascii="Arial" w:hAnsi="Arial" w:cs="Arial" w:eastAsia="Arial" w:hint="default"/>
          <w:sz w:val="20"/>
          <w:szCs w:val="20"/>
        </w:rPr>
      </w:pPr>
      <w:r>
        <w:rPr>
          <w:rFonts w:ascii="Arial" w:hAnsi="Arial"/>
          <w:b/>
          <w:sz w:val="20"/>
        </w:rPr>
        <w:t>Sección Primera Disposiciones</w:t>
      </w:r>
      <w:r>
        <w:rPr>
          <w:rFonts w:ascii="Arial" w:hAnsi="Arial"/>
          <w:b/>
          <w:spacing w:val="-17"/>
          <w:sz w:val="20"/>
        </w:rPr>
        <w:t> </w:t>
      </w:r>
      <w:r>
        <w:rPr>
          <w:rFonts w:ascii="Arial" w:hAnsi="Arial"/>
          <w:b/>
          <w:sz w:val="20"/>
        </w:rPr>
        <w:t>Generales</w:t>
      </w:r>
      <w:r>
        <w:rPr>
          <w:rFonts w:ascii="Arial" w:hAnsi="Arial"/>
          <w:sz w:val="20"/>
        </w:rPr>
      </w:r>
    </w:p>
    <w:p>
      <w:pPr>
        <w:spacing w:line="240" w:lineRule="auto" w:before="11"/>
        <w:rPr>
          <w:rFonts w:ascii="Arial" w:hAnsi="Arial" w:cs="Arial" w:eastAsia="Arial" w:hint="default"/>
          <w:b/>
          <w:bCs/>
          <w:sz w:val="19"/>
          <w:szCs w:val="19"/>
        </w:rPr>
      </w:pPr>
    </w:p>
    <w:p>
      <w:pPr>
        <w:pStyle w:val="BodyText"/>
        <w:spacing w:line="240" w:lineRule="auto"/>
        <w:ind w:left="490" w:right="857" w:hanging="1"/>
        <w:jc w:val="both"/>
      </w:pPr>
      <w:r>
        <w:rPr>
          <w:rFonts w:ascii="Arial" w:hAnsi="Arial" w:cs="Arial" w:eastAsia="Arial" w:hint="default"/>
          <w:b/>
          <w:bCs/>
        </w:rPr>
        <w:t>Artículo 56. </w:t>
      </w:r>
      <w:r>
        <w:rPr/>
        <w:t>La Secretaría deberá publicar en el Periódico Oficial “El Estado de Jalisco” todas sus resoluciones relativas</w:t>
      </w:r>
      <w:r>
        <w:rPr>
          <w:spacing w:val="1"/>
        </w:rPr>
        <w:t> </w:t>
      </w:r>
      <w:r>
        <w:rPr/>
        <w:t>a:</w:t>
      </w:r>
    </w:p>
    <w:p>
      <w:pPr>
        <w:spacing w:line="240" w:lineRule="auto" w:before="1"/>
        <w:rPr>
          <w:rFonts w:ascii="Arial" w:hAnsi="Arial" w:cs="Arial" w:eastAsia="Arial" w:hint="default"/>
          <w:sz w:val="20"/>
          <w:szCs w:val="20"/>
        </w:rPr>
      </w:pPr>
    </w:p>
    <w:p>
      <w:pPr>
        <w:pStyle w:val="ListParagraph"/>
        <w:numPr>
          <w:ilvl w:val="0"/>
          <w:numId w:val="8"/>
        </w:numPr>
        <w:tabs>
          <w:tab w:pos="1082" w:val="left" w:leader="none"/>
        </w:tabs>
        <w:spacing w:line="240" w:lineRule="auto" w:before="0" w:after="0"/>
        <w:ind w:left="490" w:right="0" w:firstLine="0"/>
        <w:jc w:val="both"/>
        <w:rPr>
          <w:rFonts w:ascii="Arial" w:hAnsi="Arial" w:cs="Arial" w:eastAsia="Arial" w:hint="default"/>
          <w:sz w:val="20"/>
          <w:szCs w:val="20"/>
        </w:rPr>
      </w:pPr>
      <w:r>
        <w:rPr>
          <w:rFonts w:ascii="Arial"/>
          <w:sz w:val="20"/>
        </w:rPr>
        <w:t>Declaratorias de necesidad de cualquiera de los</w:t>
      </w:r>
      <w:r>
        <w:rPr>
          <w:rFonts w:ascii="Arial"/>
          <w:spacing w:val="-22"/>
          <w:sz w:val="20"/>
        </w:rPr>
        <w:t> </w:t>
      </w:r>
      <w:r>
        <w:rPr>
          <w:rFonts w:ascii="Arial"/>
          <w:sz w:val="20"/>
        </w:rPr>
        <w:t>Servicios;</w:t>
      </w:r>
    </w:p>
    <w:p>
      <w:pPr>
        <w:spacing w:line="240" w:lineRule="auto" w:before="1"/>
        <w:rPr>
          <w:rFonts w:ascii="Arial" w:hAnsi="Arial" w:cs="Arial" w:eastAsia="Arial" w:hint="default"/>
          <w:sz w:val="20"/>
          <w:szCs w:val="20"/>
        </w:rPr>
      </w:pPr>
    </w:p>
    <w:p>
      <w:pPr>
        <w:pStyle w:val="ListParagraph"/>
        <w:numPr>
          <w:ilvl w:val="0"/>
          <w:numId w:val="8"/>
        </w:numPr>
        <w:tabs>
          <w:tab w:pos="1082" w:val="left" w:leader="none"/>
        </w:tabs>
        <w:spacing w:line="240" w:lineRule="auto" w:before="0" w:after="0"/>
        <w:ind w:left="1081" w:right="0" w:hanging="591"/>
        <w:jc w:val="both"/>
        <w:rPr>
          <w:rFonts w:ascii="Arial" w:hAnsi="Arial" w:cs="Arial" w:eastAsia="Arial" w:hint="default"/>
          <w:sz w:val="20"/>
          <w:szCs w:val="20"/>
        </w:rPr>
      </w:pPr>
      <w:r>
        <w:rPr>
          <w:rFonts w:ascii="Arial" w:hAnsi="Arial"/>
          <w:sz w:val="20"/>
        </w:rPr>
        <w:t>El establecimiento, modificación o supresión</w:t>
      </w:r>
      <w:r>
        <w:rPr>
          <w:rFonts w:ascii="Arial" w:hAnsi="Arial"/>
          <w:spacing w:val="-10"/>
          <w:sz w:val="20"/>
        </w:rPr>
        <w:t> </w:t>
      </w:r>
      <w:r>
        <w:rPr>
          <w:rFonts w:ascii="Arial" w:hAnsi="Arial"/>
          <w:sz w:val="20"/>
        </w:rPr>
        <w:t>de:</w:t>
      </w:r>
    </w:p>
    <w:p>
      <w:pPr>
        <w:spacing w:line="240" w:lineRule="auto" w:before="1"/>
        <w:rPr>
          <w:rFonts w:ascii="Arial" w:hAnsi="Arial" w:cs="Arial" w:eastAsia="Arial" w:hint="default"/>
          <w:sz w:val="20"/>
          <w:szCs w:val="20"/>
        </w:rPr>
      </w:pPr>
    </w:p>
    <w:p>
      <w:pPr>
        <w:pStyle w:val="ListParagraph"/>
        <w:numPr>
          <w:ilvl w:val="1"/>
          <w:numId w:val="8"/>
        </w:numPr>
        <w:tabs>
          <w:tab w:pos="1326" w:val="left" w:leader="none"/>
        </w:tabs>
        <w:spacing w:line="240" w:lineRule="auto" w:before="0" w:after="0"/>
        <w:ind w:left="1325" w:right="0" w:hanging="234"/>
        <w:jc w:val="left"/>
        <w:rPr>
          <w:rFonts w:ascii="Arial" w:hAnsi="Arial" w:cs="Arial" w:eastAsia="Arial" w:hint="default"/>
          <w:sz w:val="20"/>
          <w:szCs w:val="20"/>
        </w:rPr>
      </w:pPr>
      <w:r>
        <w:rPr>
          <w:rFonts w:ascii="Arial"/>
          <w:sz w:val="20"/>
        </w:rPr>
        <w:t>Rutas;</w:t>
      </w:r>
    </w:p>
    <w:p>
      <w:pPr>
        <w:spacing w:line="240" w:lineRule="auto" w:before="1"/>
        <w:rPr>
          <w:rFonts w:ascii="Arial" w:hAnsi="Arial" w:cs="Arial" w:eastAsia="Arial" w:hint="default"/>
          <w:sz w:val="20"/>
          <w:szCs w:val="20"/>
        </w:rPr>
      </w:pPr>
    </w:p>
    <w:p>
      <w:pPr>
        <w:pStyle w:val="ListParagraph"/>
        <w:numPr>
          <w:ilvl w:val="1"/>
          <w:numId w:val="8"/>
        </w:numPr>
        <w:tabs>
          <w:tab w:pos="1326" w:val="left" w:leader="none"/>
        </w:tabs>
        <w:spacing w:line="240" w:lineRule="auto" w:before="0" w:after="0"/>
        <w:ind w:left="1325" w:right="0" w:hanging="234"/>
        <w:jc w:val="left"/>
        <w:rPr>
          <w:rFonts w:ascii="Arial" w:hAnsi="Arial" w:cs="Arial" w:eastAsia="Arial" w:hint="default"/>
          <w:sz w:val="20"/>
          <w:szCs w:val="20"/>
        </w:rPr>
      </w:pPr>
      <w:r>
        <w:rPr>
          <w:rFonts w:ascii="Arial"/>
          <w:sz w:val="20"/>
        </w:rPr>
        <w:t>Corredores;</w:t>
      </w:r>
      <w:r>
        <w:rPr>
          <w:rFonts w:ascii="Arial"/>
          <w:spacing w:val="-8"/>
          <w:sz w:val="20"/>
        </w:rPr>
        <w:t> </w:t>
      </w:r>
      <w:r>
        <w:rPr>
          <w:rFonts w:ascii="Arial"/>
          <w:sz w:val="20"/>
        </w:rPr>
        <w:t>o</w:t>
      </w:r>
    </w:p>
    <w:p>
      <w:pPr>
        <w:spacing w:line="240" w:lineRule="auto" w:before="1"/>
        <w:rPr>
          <w:rFonts w:ascii="Arial" w:hAnsi="Arial" w:cs="Arial" w:eastAsia="Arial" w:hint="default"/>
          <w:sz w:val="20"/>
          <w:szCs w:val="20"/>
        </w:rPr>
      </w:pPr>
    </w:p>
    <w:p>
      <w:pPr>
        <w:pStyle w:val="ListParagraph"/>
        <w:numPr>
          <w:ilvl w:val="1"/>
          <w:numId w:val="8"/>
        </w:numPr>
        <w:tabs>
          <w:tab w:pos="1315" w:val="left" w:leader="none"/>
        </w:tabs>
        <w:spacing w:line="240" w:lineRule="auto" w:before="0" w:after="0"/>
        <w:ind w:left="1314" w:right="0" w:hanging="223"/>
        <w:jc w:val="left"/>
        <w:rPr>
          <w:rFonts w:ascii="Arial" w:hAnsi="Arial" w:cs="Arial" w:eastAsia="Arial" w:hint="default"/>
          <w:sz w:val="20"/>
          <w:szCs w:val="20"/>
        </w:rPr>
      </w:pPr>
      <w:r>
        <w:rPr>
          <w:rFonts w:ascii="Arial"/>
          <w:sz w:val="20"/>
        </w:rPr>
        <w:t>Cuencas de</w:t>
      </w:r>
      <w:r>
        <w:rPr>
          <w:rFonts w:ascii="Arial"/>
          <w:spacing w:val="-5"/>
          <w:sz w:val="20"/>
        </w:rPr>
        <w:t> </w:t>
      </w:r>
      <w:r>
        <w:rPr>
          <w:rFonts w:ascii="Arial"/>
          <w:sz w:val="20"/>
        </w:rPr>
        <w:t>servicio;</w:t>
      </w:r>
    </w:p>
    <w:p>
      <w:pPr>
        <w:spacing w:line="240" w:lineRule="auto" w:before="1"/>
        <w:rPr>
          <w:rFonts w:ascii="Arial" w:hAnsi="Arial" w:cs="Arial" w:eastAsia="Arial" w:hint="default"/>
          <w:sz w:val="20"/>
          <w:szCs w:val="20"/>
        </w:rPr>
      </w:pPr>
    </w:p>
    <w:p>
      <w:pPr>
        <w:pStyle w:val="ListParagraph"/>
        <w:numPr>
          <w:ilvl w:val="0"/>
          <w:numId w:val="8"/>
        </w:numPr>
        <w:tabs>
          <w:tab w:pos="1082" w:val="left" w:leader="none"/>
        </w:tabs>
        <w:spacing w:line="240" w:lineRule="auto" w:before="0" w:after="0"/>
        <w:ind w:left="490" w:right="854" w:firstLine="0"/>
        <w:jc w:val="both"/>
        <w:rPr>
          <w:rFonts w:ascii="Arial" w:hAnsi="Arial" w:cs="Arial" w:eastAsia="Arial" w:hint="default"/>
          <w:sz w:val="20"/>
          <w:szCs w:val="20"/>
        </w:rPr>
      </w:pPr>
      <w:r>
        <w:rPr>
          <w:rFonts w:ascii="Arial" w:hAnsi="Arial"/>
          <w:sz w:val="20"/>
        </w:rPr>
        <w:t>La determinación o modificación del número de concesiones para cada modalidad del servicio de Taxi para zonas geográficas</w:t>
      </w:r>
      <w:r>
        <w:rPr>
          <w:rFonts w:ascii="Arial" w:hAnsi="Arial"/>
          <w:spacing w:val="-34"/>
          <w:sz w:val="20"/>
        </w:rPr>
        <w:t> </w:t>
      </w:r>
      <w:r>
        <w:rPr>
          <w:rFonts w:ascii="Arial" w:hAnsi="Arial"/>
          <w:sz w:val="20"/>
        </w:rPr>
        <w:t>determinadas;</w:t>
      </w:r>
    </w:p>
    <w:p>
      <w:pPr>
        <w:spacing w:line="240" w:lineRule="auto" w:before="1"/>
        <w:rPr>
          <w:rFonts w:ascii="Arial" w:hAnsi="Arial" w:cs="Arial" w:eastAsia="Arial" w:hint="default"/>
          <w:sz w:val="20"/>
          <w:szCs w:val="20"/>
        </w:rPr>
      </w:pPr>
    </w:p>
    <w:p>
      <w:pPr>
        <w:pStyle w:val="ListParagraph"/>
        <w:numPr>
          <w:ilvl w:val="0"/>
          <w:numId w:val="8"/>
        </w:numPr>
        <w:tabs>
          <w:tab w:pos="1082" w:val="left" w:leader="none"/>
        </w:tabs>
        <w:spacing w:line="240" w:lineRule="auto" w:before="0" w:after="0"/>
        <w:ind w:left="1081" w:right="0" w:hanging="591"/>
        <w:jc w:val="both"/>
        <w:rPr>
          <w:rFonts w:ascii="Arial" w:hAnsi="Arial" w:cs="Arial" w:eastAsia="Arial" w:hint="default"/>
          <w:sz w:val="20"/>
          <w:szCs w:val="20"/>
        </w:rPr>
      </w:pPr>
      <w:r>
        <w:rPr>
          <w:rFonts w:ascii="Arial"/>
          <w:sz w:val="20"/>
        </w:rPr>
        <w:t>Los concursos para el otorgamiento de</w:t>
      </w:r>
      <w:r>
        <w:rPr>
          <w:rFonts w:ascii="Arial"/>
          <w:spacing w:val="-30"/>
          <w:sz w:val="20"/>
        </w:rPr>
        <w:t> </w:t>
      </w:r>
      <w:r>
        <w:rPr>
          <w:rFonts w:ascii="Arial"/>
          <w:sz w:val="20"/>
        </w:rPr>
        <w:t>concesiones;</w:t>
      </w:r>
    </w:p>
    <w:p>
      <w:pPr>
        <w:spacing w:line="240" w:lineRule="auto" w:before="1"/>
        <w:rPr>
          <w:rFonts w:ascii="Arial" w:hAnsi="Arial" w:cs="Arial" w:eastAsia="Arial" w:hint="default"/>
          <w:sz w:val="20"/>
          <w:szCs w:val="20"/>
        </w:rPr>
      </w:pPr>
    </w:p>
    <w:p>
      <w:pPr>
        <w:pStyle w:val="ListParagraph"/>
        <w:numPr>
          <w:ilvl w:val="0"/>
          <w:numId w:val="8"/>
        </w:numPr>
        <w:tabs>
          <w:tab w:pos="1082" w:val="left" w:leader="none"/>
        </w:tabs>
        <w:spacing w:line="240" w:lineRule="auto" w:before="0" w:after="0"/>
        <w:ind w:left="490" w:right="854" w:firstLine="0"/>
        <w:jc w:val="both"/>
        <w:rPr>
          <w:rFonts w:ascii="Arial" w:hAnsi="Arial" w:cs="Arial" w:eastAsia="Arial" w:hint="default"/>
          <w:sz w:val="20"/>
          <w:szCs w:val="20"/>
        </w:rPr>
      </w:pPr>
      <w:r>
        <w:rPr>
          <w:rFonts w:ascii="Arial" w:hAnsi="Arial"/>
          <w:sz w:val="20"/>
        </w:rPr>
        <w:t>Los lineamientos para la evaluación de propuestas mediante la asignación de puntos y porcentajes en los concursos referidos en la fracción anterior;</w:t>
      </w:r>
    </w:p>
    <w:p>
      <w:pPr>
        <w:spacing w:line="240" w:lineRule="auto" w:before="1"/>
        <w:rPr>
          <w:rFonts w:ascii="Arial" w:hAnsi="Arial" w:cs="Arial" w:eastAsia="Arial" w:hint="default"/>
          <w:sz w:val="20"/>
          <w:szCs w:val="20"/>
        </w:rPr>
      </w:pPr>
    </w:p>
    <w:p>
      <w:pPr>
        <w:pStyle w:val="ListParagraph"/>
        <w:numPr>
          <w:ilvl w:val="0"/>
          <w:numId w:val="8"/>
        </w:numPr>
        <w:tabs>
          <w:tab w:pos="1082" w:val="left" w:leader="none"/>
        </w:tabs>
        <w:spacing w:line="240" w:lineRule="auto" w:before="0" w:after="0"/>
        <w:ind w:left="490" w:right="854" w:firstLine="0"/>
        <w:jc w:val="both"/>
        <w:rPr>
          <w:rFonts w:ascii="Arial" w:hAnsi="Arial" w:cs="Arial" w:eastAsia="Arial" w:hint="default"/>
          <w:sz w:val="20"/>
          <w:szCs w:val="20"/>
        </w:rPr>
      </w:pPr>
      <w:r>
        <w:rPr>
          <w:rFonts w:ascii="Arial" w:hAnsi="Arial"/>
          <w:sz w:val="20"/>
        </w:rPr>
        <w:t>El otorgamiento, modificación, revocación o reversión de concesiones o de autorizaciones</w:t>
      </w:r>
      <w:r>
        <w:rPr>
          <w:rFonts w:ascii="Arial" w:hAnsi="Arial"/>
          <w:spacing w:val="-9"/>
          <w:sz w:val="20"/>
        </w:rPr>
        <w:t> </w:t>
      </w:r>
      <w:r>
        <w:rPr>
          <w:rFonts w:ascii="Arial" w:hAnsi="Arial"/>
          <w:sz w:val="20"/>
        </w:rPr>
        <w:t>temporales;</w:t>
      </w:r>
    </w:p>
    <w:p>
      <w:pPr>
        <w:spacing w:line="240" w:lineRule="auto" w:before="1"/>
        <w:rPr>
          <w:rFonts w:ascii="Arial" w:hAnsi="Arial" w:cs="Arial" w:eastAsia="Arial" w:hint="default"/>
          <w:sz w:val="20"/>
          <w:szCs w:val="20"/>
        </w:rPr>
      </w:pPr>
    </w:p>
    <w:p>
      <w:pPr>
        <w:pStyle w:val="ListParagraph"/>
        <w:numPr>
          <w:ilvl w:val="0"/>
          <w:numId w:val="8"/>
        </w:numPr>
        <w:tabs>
          <w:tab w:pos="1082" w:val="left" w:leader="none"/>
        </w:tabs>
        <w:spacing w:line="240" w:lineRule="auto" w:before="0" w:after="0"/>
        <w:ind w:left="490" w:right="858" w:firstLine="0"/>
        <w:jc w:val="both"/>
        <w:rPr>
          <w:rFonts w:ascii="Arial" w:hAnsi="Arial" w:cs="Arial" w:eastAsia="Arial" w:hint="default"/>
          <w:sz w:val="20"/>
          <w:szCs w:val="20"/>
        </w:rPr>
      </w:pPr>
      <w:r>
        <w:rPr>
          <w:rFonts w:ascii="Arial" w:hAnsi="Arial"/>
          <w:sz w:val="20"/>
        </w:rPr>
        <w:t>Las firma, modificación o extinción de los convenios referidos en el artículo 161 de la Ley con los organismos públicos</w:t>
      </w:r>
      <w:r>
        <w:rPr>
          <w:rFonts w:ascii="Arial" w:hAnsi="Arial"/>
          <w:spacing w:val="-36"/>
          <w:sz w:val="20"/>
        </w:rPr>
        <w:t> </w:t>
      </w:r>
      <w:r>
        <w:rPr>
          <w:rFonts w:ascii="Arial" w:hAnsi="Arial"/>
          <w:sz w:val="20"/>
        </w:rPr>
        <w:t>descentralizados;</w:t>
      </w:r>
    </w:p>
    <w:p>
      <w:pPr>
        <w:spacing w:line="240" w:lineRule="auto" w:before="1"/>
        <w:rPr>
          <w:rFonts w:ascii="Arial" w:hAnsi="Arial" w:cs="Arial" w:eastAsia="Arial" w:hint="default"/>
          <w:sz w:val="20"/>
          <w:szCs w:val="20"/>
        </w:rPr>
      </w:pPr>
    </w:p>
    <w:p>
      <w:pPr>
        <w:pStyle w:val="ListParagraph"/>
        <w:numPr>
          <w:ilvl w:val="0"/>
          <w:numId w:val="8"/>
        </w:numPr>
        <w:tabs>
          <w:tab w:pos="1082" w:val="left" w:leader="none"/>
        </w:tabs>
        <w:spacing w:line="240" w:lineRule="auto" w:before="0" w:after="0"/>
        <w:ind w:left="490" w:right="856" w:firstLine="0"/>
        <w:jc w:val="both"/>
        <w:rPr>
          <w:rFonts w:ascii="Arial" w:hAnsi="Arial" w:cs="Arial" w:eastAsia="Arial" w:hint="default"/>
          <w:sz w:val="20"/>
          <w:szCs w:val="20"/>
        </w:rPr>
      </w:pPr>
      <w:r>
        <w:rPr>
          <w:rFonts w:ascii="Arial" w:hAnsi="Arial"/>
          <w:sz w:val="20"/>
        </w:rPr>
        <w:t>El establecimiento o modificación de las rutas, necesarias para la prestación de los Servicios, según</w:t>
      </w:r>
      <w:r>
        <w:rPr>
          <w:rFonts w:ascii="Arial" w:hAnsi="Arial"/>
          <w:spacing w:val="-30"/>
          <w:sz w:val="20"/>
        </w:rPr>
        <w:t> </w:t>
      </w:r>
      <w:r>
        <w:rPr>
          <w:rFonts w:ascii="Arial" w:hAnsi="Arial"/>
          <w:sz w:val="20"/>
        </w:rPr>
        <w:t>corresponda;</w:t>
      </w:r>
    </w:p>
    <w:p>
      <w:pPr>
        <w:spacing w:line="240" w:lineRule="auto" w:before="1"/>
        <w:rPr>
          <w:rFonts w:ascii="Arial" w:hAnsi="Arial" w:cs="Arial" w:eastAsia="Arial" w:hint="default"/>
          <w:sz w:val="20"/>
          <w:szCs w:val="20"/>
        </w:rPr>
      </w:pPr>
    </w:p>
    <w:p>
      <w:pPr>
        <w:pStyle w:val="ListParagraph"/>
        <w:numPr>
          <w:ilvl w:val="0"/>
          <w:numId w:val="8"/>
        </w:numPr>
        <w:tabs>
          <w:tab w:pos="1082" w:val="left" w:leader="none"/>
        </w:tabs>
        <w:spacing w:line="240" w:lineRule="auto" w:before="0" w:after="0"/>
        <w:ind w:left="490" w:right="859" w:firstLine="0"/>
        <w:jc w:val="both"/>
        <w:rPr>
          <w:rFonts w:ascii="Arial" w:hAnsi="Arial" w:cs="Arial" w:eastAsia="Arial" w:hint="default"/>
          <w:sz w:val="20"/>
          <w:szCs w:val="20"/>
        </w:rPr>
      </w:pPr>
      <w:r>
        <w:rPr>
          <w:rFonts w:ascii="Arial" w:hAnsi="Arial"/>
          <w:sz w:val="20"/>
        </w:rPr>
        <w:t>El establecimiento, modificación o supresión de los sistemas establecidos en el</w:t>
      </w:r>
      <w:r>
        <w:rPr>
          <w:rFonts w:ascii="Arial" w:hAnsi="Arial"/>
          <w:spacing w:val="-20"/>
          <w:sz w:val="20"/>
        </w:rPr>
        <w:t> </w:t>
      </w:r>
      <w:r>
        <w:rPr>
          <w:rFonts w:ascii="Arial" w:hAnsi="Arial"/>
          <w:sz w:val="20"/>
        </w:rPr>
        <w:t>Reglamento;</w:t>
      </w:r>
    </w:p>
    <w:p>
      <w:pPr>
        <w:spacing w:after="0" w:line="240" w:lineRule="auto"/>
        <w:jc w:val="both"/>
        <w:rPr>
          <w:rFonts w:ascii="Arial" w:hAnsi="Arial" w:cs="Arial" w:eastAsia="Arial" w:hint="default"/>
          <w:sz w:val="20"/>
          <w:szCs w:val="20"/>
        </w:rPr>
        <w:sectPr>
          <w:pgSz w:w="11630" w:h="15310"/>
          <w:pgMar w:header="674" w:footer="871" w:top="1320" w:bottom="1060" w:left="1640" w:right="1540"/>
        </w:sectPr>
      </w:pPr>
    </w:p>
    <w:p>
      <w:pPr>
        <w:spacing w:line="240" w:lineRule="auto" w:before="3"/>
        <w:rPr>
          <w:rFonts w:ascii="Arial" w:hAnsi="Arial" w:cs="Arial" w:eastAsia="Arial" w:hint="default"/>
          <w:sz w:val="26"/>
          <w:szCs w:val="26"/>
        </w:rPr>
      </w:pPr>
    </w:p>
    <w:p>
      <w:pPr>
        <w:pStyle w:val="BodyText"/>
        <w:spacing w:line="240" w:lineRule="auto" w:before="65"/>
        <w:ind w:left="102" w:right="2623"/>
        <w:jc w:val="left"/>
        <w:rPr>
          <w:rFonts w:ascii="Tahoma" w:hAnsi="Tahoma" w:cs="Tahoma" w:eastAsia="Tahoma" w:hint="default"/>
        </w:rPr>
      </w:pPr>
      <w:r>
        <w:rPr>
          <w:rFonts w:ascii="Tahoma"/>
          <w:color w:val="231F20"/>
        </w:rPr>
        <w:t>18</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6"/>
        <w:rPr>
          <w:rFonts w:ascii="Tahoma" w:hAnsi="Tahoma" w:cs="Tahoma" w:eastAsia="Tahoma" w:hint="default"/>
          <w:sz w:val="18"/>
          <w:szCs w:val="18"/>
        </w:rPr>
      </w:pPr>
    </w:p>
    <w:p>
      <w:pPr>
        <w:pStyle w:val="ListParagraph"/>
        <w:numPr>
          <w:ilvl w:val="0"/>
          <w:numId w:val="8"/>
        </w:numPr>
        <w:tabs>
          <w:tab w:pos="1182" w:val="left" w:leader="none"/>
        </w:tabs>
        <w:spacing w:line="240" w:lineRule="auto" w:before="74" w:after="0"/>
        <w:ind w:left="590" w:right="755" w:firstLine="0"/>
        <w:jc w:val="both"/>
        <w:rPr>
          <w:rFonts w:ascii="Arial" w:hAnsi="Arial" w:cs="Arial" w:eastAsia="Arial" w:hint="default"/>
          <w:sz w:val="20"/>
          <w:szCs w:val="20"/>
        </w:rPr>
      </w:pPr>
      <w:r>
        <w:rPr>
          <w:rFonts w:ascii="Arial" w:hAnsi="Arial"/>
          <w:sz w:val="20"/>
        </w:rPr>
        <w:t>La determinación de la necesaria existencia de vehículos destinados al Servicio Masivo o al Servicio Colectivo con aditamentos para transportar bicicleta o el aumento del porcentaje legal de aquéllos con adaptaciones para personas con</w:t>
      </w:r>
      <w:r>
        <w:rPr>
          <w:rFonts w:ascii="Arial" w:hAnsi="Arial"/>
          <w:spacing w:val="-19"/>
          <w:sz w:val="20"/>
        </w:rPr>
        <w:t> </w:t>
      </w:r>
      <w:r>
        <w:rPr>
          <w:rFonts w:ascii="Arial" w:hAnsi="Arial"/>
          <w:sz w:val="20"/>
        </w:rPr>
        <w:t>discapacidad;</w:t>
      </w:r>
    </w:p>
    <w:p>
      <w:pPr>
        <w:spacing w:line="240" w:lineRule="auto" w:before="1"/>
        <w:rPr>
          <w:rFonts w:ascii="Arial" w:hAnsi="Arial" w:cs="Arial" w:eastAsia="Arial" w:hint="default"/>
          <w:sz w:val="20"/>
          <w:szCs w:val="20"/>
        </w:rPr>
      </w:pPr>
    </w:p>
    <w:p>
      <w:pPr>
        <w:pStyle w:val="ListParagraph"/>
        <w:numPr>
          <w:ilvl w:val="0"/>
          <w:numId w:val="8"/>
        </w:numPr>
        <w:tabs>
          <w:tab w:pos="1182" w:val="left" w:leader="none"/>
        </w:tabs>
        <w:spacing w:line="240" w:lineRule="auto" w:before="0" w:after="0"/>
        <w:ind w:left="590" w:right="756" w:firstLine="0"/>
        <w:jc w:val="both"/>
        <w:rPr>
          <w:rFonts w:ascii="Arial" w:hAnsi="Arial" w:cs="Arial" w:eastAsia="Arial" w:hint="default"/>
          <w:sz w:val="20"/>
          <w:szCs w:val="20"/>
        </w:rPr>
      </w:pPr>
      <w:r>
        <w:rPr>
          <w:rFonts w:ascii="Arial" w:hAnsi="Arial"/>
          <w:sz w:val="20"/>
        </w:rPr>
        <w:t>Promociones, solicitudes y trámites referidos a cualquiera de los Servicios;</w:t>
      </w:r>
    </w:p>
    <w:p>
      <w:pPr>
        <w:spacing w:line="240" w:lineRule="auto" w:before="1"/>
        <w:rPr>
          <w:rFonts w:ascii="Arial" w:hAnsi="Arial" w:cs="Arial" w:eastAsia="Arial" w:hint="default"/>
          <w:sz w:val="20"/>
          <w:szCs w:val="20"/>
        </w:rPr>
      </w:pPr>
    </w:p>
    <w:p>
      <w:pPr>
        <w:pStyle w:val="ListParagraph"/>
        <w:numPr>
          <w:ilvl w:val="0"/>
          <w:numId w:val="8"/>
        </w:numPr>
        <w:tabs>
          <w:tab w:pos="1182" w:val="left" w:leader="none"/>
        </w:tabs>
        <w:spacing w:line="240" w:lineRule="auto" w:before="0" w:after="0"/>
        <w:ind w:left="1181" w:right="0" w:hanging="591"/>
        <w:jc w:val="both"/>
        <w:rPr>
          <w:rFonts w:ascii="Arial" w:hAnsi="Arial" w:cs="Arial" w:eastAsia="Arial" w:hint="default"/>
          <w:sz w:val="20"/>
          <w:szCs w:val="20"/>
        </w:rPr>
      </w:pPr>
      <w:r>
        <w:rPr>
          <w:rFonts w:ascii="Arial"/>
          <w:sz w:val="20"/>
        </w:rPr>
        <w:t>Procedimientos relacionados con cualquiera de los</w:t>
      </w:r>
      <w:r>
        <w:rPr>
          <w:rFonts w:ascii="Arial"/>
          <w:spacing w:val="-40"/>
          <w:sz w:val="20"/>
        </w:rPr>
        <w:t> </w:t>
      </w:r>
      <w:r>
        <w:rPr>
          <w:rFonts w:ascii="Arial"/>
          <w:sz w:val="20"/>
        </w:rPr>
        <w:t>Servicios;</w:t>
      </w:r>
    </w:p>
    <w:p>
      <w:pPr>
        <w:spacing w:line="240" w:lineRule="auto" w:before="1"/>
        <w:rPr>
          <w:rFonts w:ascii="Arial" w:hAnsi="Arial" w:cs="Arial" w:eastAsia="Arial" w:hint="default"/>
          <w:sz w:val="20"/>
          <w:szCs w:val="20"/>
        </w:rPr>
      </w:pPr>
    </w:p>
    <w:p>
      <w:pPr>
        <w:pStyle w:val="ListParagraph"/>
        <w:numPr>
          <w:ilvl w:val="0"/>
          <w:numId w:val="8"/>
        </w:numPr>
        <w:tabs>
          <w:tab w:pos="1182" w:val="left" w:leader="none"/>
        </w:tabs>
        <w:spacing w:line="240" w:lineRule="auto" w:before="0" w:after="0"/>
        <w:ind w:left="1181" w:right="0" w:hanging="591"/>
        <w:jc w:val="both"/>
        <w:rPr>
          <w:rFonts w:ascii="Arial" w:hAnsi="Arial" w:cs="Arial" w:eastAsia="Arial" w:hint="default"/>
          <w:sz w:val="20"/>
          <w:szCs w:val="20"/>
        </w:rPr>
      </w:pPr>
      <w:r>
        <w:rPr>
          <w:rFonts w:ascii="Arial" w:hAnsi="Arial"/>
          <w:sz w:val="20"/>
        </w:rPr>
        <w:t>Guías para los usuarios de los Servicios en</w:t>
      </w:r>
      <w:r>
        <w:rPr>
          <w:rFonts w:ascii="Arial" w:hAnsi="Arial"/>
          <w:spacing w:val="-30"/>
          <w:sz w:val="20"/>
        </w:rPr>
        <w:t> </w:t>
      </w:r>
      <w:r>
        <w:rPr>
          <w:rFonts w:ascii="Arial" w:hAnsi="Arial"/>
          <w:sz w:val="20"/>
        </w:rPr>
        <w:t>general;</w:t>
      </w:r>
    </w:p>
    <w:p>
      <w:pPr>
        <w:spacing w:line="240" w:lineRule="auto" w:before="1"/>
        <w:rPr>
          <w:rFonts w:ascii="Arial" w:hAnsi="Arial" w:cs="Arial" w:eastAsia="Arial" w:hint="default"/>
          <w:sz w:val="20"/>
          <w:szCs w:val="20"/>
        </w:rPr>
      </w:pPr>
    </w:p>
    <w:p>
      <w:pPr>
        <w:pStyle w:val="ListParagraph"/>
        <w:numPr>
          <w:ilvl w:val="0"/>
          <w:numId w:val="8"/>
        </w:numPr>
        <w:tabs>
          <w:tab w:pos="1182" w:val="left" w:leader="none"/>
        </w:tabs>
        <w:spacing w:line="240" w:lineRule="auto" w:before="0" w:after="0"/>
        <w:ind w:left="1181" w:right="0" w:hanging="591"/>
        <w:jc w:val="both"/>
        <w:rPr>
          <w:rFonts w:ascii="Arial" w:hAnsi="Arial" w:cs="Arial" w:eastAsia="Arial" w:hint="default"/>
          <w:sz w:val="20"/>
          <w:szCs w:val="20"/>
        </w:rPr>
      </w:pPr>
      <w:r>
        <w:rPr>
          <w:rFonts w:ascii="Arial" w:hAnsi="Arial"/>
          <w:sz w:val="20"/>
        </w:rPr>
        <w:t>Guías para clases de usuarios de los Servicios</w:t>
      </w:r>
      <w:r>
        <w:rPr>
          <w:rFonts w:ascii="Arial" w:hAnsi="Arial"/>
          <w:spacing w:val="-35"/>
          <w:sz w:val="20"/>
        </w:rPr>
        <w:t> </w:t>
      </w:r>
      <w:r>
        <w:rPr>
          <w:rFonts w:ascii="Arial" w:hAnsi="Arial"/>
          <w:sz w:val="20"/>
        </w:rPr>
        <w:t>específicas;</w:t>
      </w:r>
    </w:p>
    <w:p>
      <w:pPr>
        <w:spacing w:line="240" w:lineRule="auto" w:before="1"/>
        <w:rPr>
          <w:rFonts w:ascii="Arial" w:hAnsi="Arial" w:cs="Arial" w:eastAsia="Arial" w:hint="default"/>
          <w:sz w:val="20"/>
          <w:szCs w:val="20"/>
        </w:rPr>
      </w:pPr>
    </w:p>
    <w:p>
      <w:pPr>
        <w:pStyle w:val="ListParagraph"/>
        <w:numPr>
          <w:ilvl w:val="0"/>
          <w:numId w:val="8"/>
        </w:numPr>
        <w:tabs>
          <w:tab w:pos="1182" w:val="left" w:leader="none"/>
        </w:tabs>
        <w:spacing w:line="240" w:lineRule="auto" w:before="0" w:after="0"/>
        <w:ind w:left="590" w:right="756" w:firstLine="0"/>
        <w:jc w:val="both"/>
        <w:rPr>
          <w:rFonts w:ascii="Arial" w:hAnsi="Arial" w:cs="Arial" w:eastAsia="Arial" w:hint="default"/>
          <w:sz w:val="20"/>
          <w:szCs w:val="20"/>
        </w:rPr>
      </w:pPr>
      <w:r>
        <w:rPr>
          <w:rFonts w:ascii="Arial" w:hAnsi="Arial"/>
          <w:sz w:val="20"/>
        </w:rPr>
        <w:t>Reglas de operación, cuando sean necesarias para garantizar la calidad del servicio;</w:t>
      </w:r>
      <w:r>
        <w:rPr>
          <w:rFonts w:ascii="Arial" w:hAnsi="Arial"/>
          <w:spacing w:val="-1"/>
          <w:sz w:val="20"/>
        </w:rPr>
        <w:t> </w:t>
      </w:r>
      <w:r>
        <w:rPr>
          <w:rFonts w:ascii="Arial" w:hAnsi="Arial"/>
          <w:sz w:val="20"/>
        </w:rPr>
        <w:t>y</w:t>
      </w:r>
    </w:p>
    <w:p>
      <w:pPr>
        <w:spacing w:line="240" w:lineRule="auto" w:before="1"/>
        <w:rPr>
          <w:rFonts w:ascii="Arial" w:hAnsi="Arial" w:cs="Arial" w:eastAsia="Arial" w:hint="default"/>
          <w:sz w:val="20"/>
          <w:szCs w:val="20"/>
        </w:rPr>
      </w:pPr>
    </w:p>
    <w:p>
      <w:pPr>
        <w:pStyle w:val="ListParagraph"/>
        <w:numPr>
          <w:ilvl w:val="0"/>
          <w:numId w:val="8"/>
        </w:numPr>
        <w:tabs>
          <w:tab w:pos="1182" w:val="left" w:leader="none"/>
        </w:tabs>
        <w:spacing w:line="240" w:lineRule="auto" w:before="0" w:after="0"/>
        <w:ind w:left="590" w:right="759" w:firstLine="0"/>
        <w:jc w:val="both"/>
        <w:rPr>
          <w:rFonts w:ascii="Arial" w:hAnsi="Arial" w:cs="Arial" w:eastAsia="Arial" w:hint="default"/>
          <w:sz w:val="20"/>
          <w:szCs w:val="20"/>
        </w:rPr>
      </w:pPr>
      <w:r>
        <w:rPr>
          <w:rFonts w:ascii="Arial" w:hAnsi="Arial"/>
          <w:sz w:val="20"/>
        </w:rPr>
        <w:t>El establecimiento, modificación o supresión de indicadores de desempeño y de calidad del</w:t>
      </w:r>
      <w:r>
        <w:rPr>
          <w:rFonts w:ascii="Arial" w:hAnsi="Arial"/>
          <w:spacing w:val="-21"/>
          <w:sz w:val="20"/>
        </w:rPr>
        <w:t> </w:t>
      </w:r>
      <w:r>
        <w:rPr>
          <w:rFonts w:ascii="Arial" w:hAnsi="Arial"/>
          <w:sz w:val="20"/>
        </w:rPr>
        <w:t>servicio.</w:t>
      </w:r>
    </w:p>
    <w:p>
      <w:pPr>
        <w:spacing w:line="240" w:lineRule="auto" w:before="1"/>
        <w:rPr>
          <w:rFonts w:ascii="Arial" w:hAnsi="Arial" w:cs="Arial" w:eastAsia="Arial" w:hint="default"/>
          <w:sz w:val="20"/>
          <w:szCs w:val="20"/>
        </w:rPr>
      </w:pPr>
    </w:p>
    <w:p>
      <w:pPr>
        <w:pStyle w:val="BodyText"/>
        <w:spacing w:line="240" w:lineRule="auto"/>
        <w:ind w:right="758"/>
        <w:jc w:val="both"/>
      </w:pPr>
      <w:r>
        <w:rPr>
          <w:rFonts w:ascii="Arial" w:hAnsi="Arial"/>
          <w:b/>
        </w:rPr>
        <w:t>Artículo 57. </w:t>
      </w:r>
      <w:r>
        <w:rPr/>
        <w:t>Previo a la expedición y publicación de las resoluciones que establezcan algunos de los Servicios, la Secretaría publicará las declaratorias de</w:t>
      </w:r>
      <w:r>
        <w:rPr>
          <w:spacing w:val="-9"/>
        </w:rPr>
        <w:t> </w:t>
      </w:r>
      <w:r>
        <w:rPr/>
        <w:t>necesidad.</w:t>
      </w:r>
    </w:p>
    <w:p>
      <w:pPr>
        <w:spacing w:line="240" w:lineRule="auto" w:before="1"/>
        <w:rPr>
          <w:rFonts w:ascii="Arial" w:hAnsi="Arial" w:cs="Arial" w:eastAsia="Arial" w:hint="default"/>
          <w:sz w:val="20"/>
          <w:szCs w:val="20"/>
        </w:rPr>
      </w:pPr>
    </w:p>
    <w:p>
      <w:pPr>
        <w:pStyle w:val="BodyText"/>
        <w:spacing w:line="240" w:lineRule="auto"/>
        <w:ind w:right="756"/>
        <w:jc w:val="both"/>
      </w:pPr>
      <w:r>
        <w:rPr/>
        <w:t>En el caso de los corredores y cuencas de servicio referidos en el artículo 36del Reglamento, la Secretaría publicará las declaratorias de necesidad, previo a o concurrentemente con las resoluciones que establezcan el Servicio Masivo o Servicio Colectivo</w:t>
      </w:r>
      <w:r>
        <w:rPr>
          <w:spacing w:val="-5"/>
        </w:rPr>
        <w:t> </w:t>
      </w:r>
      <w:r>
        <w:rPr/>
        <w:t>correspondiente.</w:t>
      </w:r>
    </w:p>
    <w:p>
      <w:pPr>
        <w:spacing w:line="240" w:lineRule="auto" w:before="1"/>
        <w:rPr>
          <w:rFonts w:ascii="Arial" w:hAnsi="Arial" w:cs="Arial" w:eastAsia="Arial" w:hint="default"/>
          <w:sz w:val="20"/>
          <w:szCs w:val="20"/>
        </w:rPr>
      </w:pPr>
    </w:p>
    <w:p>
      <w:pPr>
        <w:pStyle w:val="BodyText"/>
        <w:spacing w:line="240" w:lineRule="auto"/>
        <w:ind w:right="756"/>
        <w:jc w:val="both"/>
      </w:pPr>
      <w:r>
        <w:rPr/>
        <w:t>Los concursos para el otorgamiento de concesiones para cualquiera de los Servicios no podrán llevarse a cabo, si no se ha emitido la declaratoria de necesidad</w:t>
      </w:r>
      <w:r>
        <w:rPr>
          <w:spacing w:val="-6"/>
        </w:rPr>
        <w:t> </w:t>
      </w:r>
      <w:r>
        <w:rPr/>
        <w:t>ni</w:t>
      </w:r>
      <w:r>
        <w:rPr>
          <w:spacing w:val="-6"/>
        </w:rPr>
        <w:t> </w:t>
      </w:r>
      <w:r>
        <w:rPr/>
        <w:t>la</w:t>
      </w:r>
      <w:r>
        <w:rPr>
          <w:spacing w:val="-6"/>
        </w:rPr>
        <w:t> </w:t>
      </w:r>
      <w:r>
        <w:rPr/>
        <w:t>resolución</w:t>
      </w:r>
      <w:r>
        <w:rPr>
          <w:spacing w:val="-6"/>
        </w:rPr>
        <w:t> </w:t>
      </w:r>
      <w:r>
        <w:rPr/>
        <w:t>que</w:t>
      </w:r>
      <w:r>
        <w:rPr>
          <w:spacing w:val="-6"/>
        </w:rPr>
        <w:t> </w:t>
      </w:r>
      <w:r>
        <w:rPr/>
        <w:t>establezca</w:t>
      </w:r>
      <w:r>
        <w:rPr>
          <w:spacing w:val="-6"/>
        </w:rPr>
        <w:t> </w:t>
      </w:r>
      <w:r>
        <w:rPr/>
        <w:t>los</w:t>
      </w:r>
      <w:r>
        <w:rPr>
          <w:spacing w:val="-6"/>
        </w:rPr>
        <w:t> </w:t>
      </w:r>
      <w:r>
        <w:rPr/>
        <w:t>Servicios</w:t>
      </w:r>
      <w:r>
        <w:rPr>
          <w:spacing w:val="-6"/>
        </w:rPr>
        <w:t> </w:t>
      </w:r>
      <w:r>
        <w:rPr/>
        <w:t>correspondientes.</w:t>
      </w:r>
    </w:p>
    <w:p>
      <w:pPr>
        <w:spacing w:line="240" w:lineRule="auto" w:before="1"/>
        <w:rPr>
          <w:rFonts w:ascii="Arial" w:hAnsi="Arial" w:cs="Arial" w:eastAsia="Arial" w:hint="default"/>
          <w:sz w:val="20"/>
          <w:szCs w:val="20"/>
        </w:rPr>
      </w:pPr>
    </w:p>
    <w:p>
      <w:pPr>
        <w:pStyle w:val="BodyText"/>
        <w:spacing w:line="240" w:lineRule="auto"/>
        <w:ind w:right="757"/>
        <w:jc w:val="both"/>
      </w:pPr>
      <w:r>
        <w:rPr>
          <w:rFonts w:ascii="Arial" w:hAnsi="Arial"/>
          <w:b/>
        </w:rPr>
        <w:t>Artículo 58. </w:t>
      </w:r>
      <w:r>
        <w:rPr/>
        <w:t>Las resoluciones que establezcan las rutas para el Servicio  Masivo o Servicio Colectivo fijarán los derroteros, las paradas, la frecuencia del servicio en cada una de éstas y los horarios de operación correspondientes, sin perjuicio de la facultad de la Secretaría para modificarlas, siempre que no afecte las relativas rentabilidades razonables en términos del artículo 114 de la Ley.</w:t>
      </w:r>
    </w:p>
    <w:p>
      <w:pPr>
        <w:spacing w:line="240" w:lineRule="auto" w:before="1"/>
        <w:rPr>
          <w:rFonts w:ascii="Arial" w:hAnsi="Arial" w:cs="Arial" w:eastAsia="Arial" w:hint="default"/>
          <w:sz w:val="20"/>
          <w:szCs w:val="20"/>
        </w:rPr>
      </w:pPr>
    </w:p>
    <w:p>
      <w:pPr>
        <w:pStyle w:val="BodyText"/>
        <w:spacing w:line="240" w:lineRule="auto"/>
        <w:ind w:right="759"/>
        <w:jc w:val="both"/>
      </w:pPr>
      <w:r>
        <w:rPr/>
        <w:t>La Secretaría procurará que por cada tramo de las vías públicas sólo opere  una</w:t>
      </w:r>
      <w:r>
        <w:rPr>
          <w:spacing w:val="-6"/>
        </w:rPr>
        <w:t> </w:t>
      </w:r>
      <w:r>
        <w:rPr/>
        <w:t>Ruta.</w:t>
      </w:r>
    </w:p>
    <w:p>
      <w:pPr>
        <w:spacing w:line="240" w:lineRule="auto" w:before="1"/>
        <w:rPr>
          <w:rFonts w:ascii="Arial" w:hAnsi="Arial" w:cs="Arial" w:eastAsia="Arial" w:hint="default"/>
          <w:sz w:val="20"/>
          <w:szCs w:val="20"/>
        </w:rPr>
      </w:pPr>
    </w:p>
    <w:p>
      <w:pPr>
        <w:pStyle w:val="BodyText"/>
        <w:spacing w:line="240" w:lineRule="auto"/>
        <w:ind w:right="754"/>
        <w:jc w:val="both"/>
      </w:pPr>
      <w:r>
        <w:rPr/>
        <w:t>Al establecer las paradas y la frecuencia relacionada con estas, la Secretaría podrá establecer que en horarios específicos no se realicen todas las paradas, así como que la frecuencia para las paradas varíe por</w:t>
      </w:r>
      <w:r>
        <w:rPr>
          <w:spacing w:val="-28"/>
        </w:rPr>
        <w:t> </w:t>
      </w:r>
      <w:r>
        <w:rPr/>
        <w:t>subhorario.</w:t>
      </w:r>
    </w:p>
    <w:p>
      <w:pPr>
        <w:spacing w:after="0" w:line="240" w:lineRule="auto"/>
        <w:jc w:val="both"/>
        <w:sectPr>
          <w:pgSz w:w="11630" w:h="15310"/>
          <w:pgMar w:header="674" w:footer="871" w:top="1320" w:bottom="1060" w:left="1540" w:right="1640"/>
        </w:sectPr>
      </w:pPr>
    </w:p>
    <w:p>
      <w:pPr>
        <w:spacing w:line="240" w:lineRule="auto" w:before="7"/>
        <w:rPr>
          <w:rFonts w:ascii="Arial" w:hAnsi="Arial" w:cs="Arial" w:eastAsia="Arial" w:hint="default"/>
          <w:sz w:val="25"/>
          <w:szCs w:val="25"/>
        </w:rPr>
      </w:pPr>
    </w:p>
    <w:p>
      <w:pPr>
        <w:pStyle w:val="BodyText"/>
        <w:spacing w:line="240" w:lineRule="auto" w:before="65"/>
        <w:ind w:left="0" w:right="100"/>
        <w:jc w:val="right"/>
        <w:rPr>
          <w:rFonts w:ascii="Tahoma" w:hAnsi="Tahoma" w:cs="Tahoma" w:eastAsia="Tahoma" w:hint="default"/>
        </w:rPr>
      </w:pPr>
      <w:r>
        <w:rPr>
          <w:rFonts w:ascii="Tahoma"/>
          <w:color w:val="231F20"/>
        </w:rPr>
        <w:t>19</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19"/>
          <w:szCs w:val="19"/>
        </w:rPr>
      </w:pPr>
    </w:p>
    <w:p>
      <w:pPr>
        <w:pStyle w:val="BodyText"/>
        <w:spacing w:line="240" w:lineRule="auto" w:before="74"/>
        <w:ind w:left="490" w:right="856"/>
        <w:jc w:val="both"/>
      </w:pPr>
      <w:r>
        <w:rPr>
          <w:rFonts w:ascii="Arial" w:hAnsi="Arial"/>
          <w:b/>
        </w:rPr>
        <w:t>Artículo 59. </w:t>
      </w:r>
      <w:r>
        <w:rPr/>
        <w:t>Las resoluciones que establezcan las rutas para el Servicio  Masivo o Colectivo determinarán el mínimo y máximo de los vehículos correspondientes.</w:t>
      </w:r>
    </w:p>
    <w:p>
      <w:pPr>
        <w:spacing w:line="240" w:lineRule="auto" w:before="1"/>
        <w:rPr>
          <w:rFonts w:ascii="Arial" w:hAnsi="Arial" w:cs="Arial" w:eastAsia="Arial" w:hint="default"/>
          <w:sz w:val="20"/>
          <w:szCs w:val="20"/>
        </w:rPr>
      </w:pPr>
    </w:p>
    <w:p>
      <w:pPr>
        <w:pStyle w:val="BodyText"/>
        <w:spacing w:line="240" w:lineRule="auto"/>
        <w:ind w:left="490" w:right="857"/>
        <w:jc w:val="both"/>
      </w:pPr>
      <w:r>
        <w:rPr>
          <w:rFonts w:ascii="Arial" w:hAnsi="Arial"/>
          <w:b/>
        </w:rPr>
        <w:t>Artículo 60. </w:t>
      </w:r>
      <w:r>
        <w:rPr/>
        <w:t>Los cálculos que deban ser realizados conforme al artículo 114 de la Ley se efectuarán con base en la información de estados financieros elaborados conforme a las normas de información financiera aplicables, y dictaminados por contador público autorizado para realizar dictámenes de estados</w:t>
      </w:r>
      <w:r>
        <w:rPr>
          <w:spacing w:val="-5"/>
        </w:rPr>
        <w:t> </w:t>
      </w:r>
      <w:r>
        <w:rPr/>
        <w:t>financieros</w:t>
      </w:r>
      <w:r>
        <w:rPr>
          <w:spacing w:val="-5"/>
        </w:rPr>
        <w:t> </w:t>
      </w:r>
      <w:r>
        <w:rPr/>
        <w:t>para</w:t>
      </w:r>
      <w:r>
        <w:rPr>
          <w:spacing w:val="-5"/>
        </w:rPr>
        <w:t> </w:t>
      </w:r>
      <w:r>
        <w:rPr/>
        <w:t>efectos</w:t>
      </w:r>
      <w:r>
        <w:rPr>
          <w:spacing w:val="-5"/>
        </w:rPr>
        <w:t> </w:t>
      </w:r>
      <w:r>
        <w:rPr/>
        <w:t>del</w:t>
      </w:r>
      <w:r>
        <w:rPr>
          <w:spacing w:val="-5"/>
        </w:rPr>
        <w:t> </w:t>
      </w:r>
      <w:r>
        <w:rPr/>
        <w:t>Código</w:t>
      </w:r>
      <w:r>
        <w:rPr>
          <w:spacing w:val="-5"/>
        </w:rPr>
        <w:t> </w:t>
      </w:r>
      <w:r>
        <w:rPr/>
        <w:t>Fiscal</w:t>
      </w:r>
      <w:r>
        <w:rPr>
          <w:spacing w:val="-5"/>
        </w:rPr>
        <w:t> </w:t>
      </w:r>
      <w:r>
        <w:rPr/>
        <w:t>de</w:t>
      </w:r>
      <w:r>
        <w:rPr>
          <w:spacing w:val="-5"/>
        </w:rPr>
        <w:t> </w:t>
      </w:r>
      <w:r>
        <w:rPr/>
        <w:t>la</w:t>
      </w:r>
      <w:r>
        <w:rPr>
          <w:spacing w:val="-5"/>
        </w:rPr>
        <w:t> </w:t>
      </w:r>
      <w:r>
        <w:rPr/>
        <w:t>Federación.</w:t>
      </w:r>
    </w:p>
    <w:p>
      <w:pPr>
        <w:spacing w:line="240" w:lineRule="auto" w:before="0"/>
        <w:rPr>
          <w:rFonts w:ascii="Arial" w:hAnsi="Arial" w:cs="Arial" w:eastAsia="Arial" w:hint="default"/>
          <w:sz w:val="20"/>
          <w:szCs w:val="20"/>
        </w:rPr>
      </w:pPr>
    </w:p>
    <w:p>
      <w:pPr>
        <w:spacing w:line="240" w:lineRule="auto" w:before="2"/>
        <w:rPr>
          <w:rFonts w:ascii="Arial" w:hAnsi="Arial" w:cs="Arial" w:eastAsia="Arial" w:hint="default"/>
          <w:sz w:val="20"/>
          <w:szCs w:val="20"/>
        </w:rPr>
      </w:pPr>
    </w:p>
    <w:p>
      <w:pPr>
        <w:pStyle w:val="Heading1"/>
        <w:spacing w:line="240" w:lineRule="auto"/>
        <w:ind w:left="3185" w:right="3551" w:hanging="2"/>
        <w:jc w:val="center"/>
        <w:rPr>
          <w:b w:val="0"/>
          <w:bCs w:val="0"/>
        </w:rPr>
      </w:pPr>
      <w:r>
        <w:rPr/>
        <w:t>Sección Segunda De los</w:t>
      </w:r>
      <w:r>
        <w:rPr>
          <w:spacing w:val="-8"/>
        </w:rPr>
        <w:t> </w:t>
      </w:r>
      <w:r>
        <w:rPr/>
        <w:t>Concursos</w:t>
      </w:r>
      <w:r>
        <w:rPr>
          <w:b w:val="0"/>
        </w:rPr>
      </w:r>
    </w:p>
    <w:p>
      <w:pPr>
        <w:spacing w:line="240" w:lineRule="auto" w:before="11"/>
        <w:rPr>
          <w:rFonts w:ascii="Arial" w:hAnsi="Arial" w:cs="Arial" w:eastAsia="Arial" w:hint="default"/>
          <w:b/>
          <w:bCs/>
          <w:sz w:val="19"/>
          <w:szCs w:val="19"/>
        </w:rPr>
      </w:pPr>
    </w:p>
    <w:p>
      <w:pPr>
        <w:pStyle w:val="BodyText"/>
        <w:spacing w:line="240" w:lineRule="auto"/>
        <w:ind w:left="490" w:right="854"/>
        <w:jc w:val="both"/>
      </w:pPr>
      <w:r>
        <w:rPr>
          <w:rFonts w:ascii="Arial" w:hAnsi="Arial"/>
          <w:b/>
        </w:rPr>
        <w:t>Artículo 61. </w:t>
      </w:r>
      <w:r>
        <w:rPr/>
        <w:t>Los concursos para el otorgamiento de concesiones para cualquiera de los Servicios se llevarán a cabo en forma presencial y documental.</w:t>
      </w:r>
    </w:p>
    <w:p>
      <w:pPr>
        <w:spacing w:line="240" w:lineRule="auto" w:before="1"/>
        <w:rPr>
          <w:rFonts w:ascii="Arial" w:hAnsi="Arial" w:cs="Arial" w:eastAsia="Arial" w:hint="default"/>
          <w:sz w:val="20"/>
          <w:szCs w:val="20"/>
        </w:rPr>
      </w:pPr>
    </w:p>
    <w:p>
      <w:pPr>
        <w:pStyle w:val="BodyText"/>
        <w:spacing w:line="240" w:lineRule="auto"/>
        <w:ind w:left="490" w:right="854"/>
        <w:jc w:val="both"/>
      </w:pPr>
      <w:r>
        <w:rPr/>
        <w:t>En los concursos, se realizarán de manera presencial las juntas de aclaraciones, actos de presentación, actos de apertura de solicitudes y propuestas, así como actos de fallo. A ellos podrán asistir los concursantes y terceros interesados, sin perjuicio de que los fallos deban notificarse mediante publicación en el Periódico Oficial “El Estado de</w:t>
      </w:r>
      <w:r>
        <w:rPr>
          <w:spacing w:val="-6"/>
        </w:rPr>
        <w:t> </w:t>
      </w:r>
      <w:r>
        <w:rPr/>
        <w:t>Jalisco”.</w:t>
      </w:r>
    </w:p>
    <w:p>
      <w:pPr>
        <w:spacing w:line="240" w:lineRule="auto" w:before="1"/>
        <w:rPr>
          <w:rFonts w:ascii="Arial" w:hAnsi="Arial" w:cs="Arial" w:eastAsia="Arial" w:hint="default"/>
          <w:sz w:val="20"/>
          <w:szCs w:val="20"/>
        </w:rPr>
      </w:pPr>
    </w:p>
    <w:p>
      <w:pPr>
        <w:pStyle w:val="BodyText"/>
        <w:spacing w:line="240" w:lineRule="auto"/>
        <w:ind w:left="490" w:right="854"/>
        <w:jc w:val="both"/>
      </w:pPr>
      <w:r>
        <w:rPr>
          <w:rFonts w:ascii="Arial" w:hAnsi="Arial"/>
          <w:b/>
        </w:rPr>
        <w:t>Artículo 62. </w:t>
      </w:r>
      <w:r>
        <w:rPr/>
        <w:t>Las convocatorias a los concursos para el otorgamiento de concesiones para cualquiera de los Servicios establecerán las bases conforme a las cuales se desarrollará el proceso y describirán los requisitos de participación.</w:t>
      </w:r>
    </w:p>
    <w:p>
      <w:pPr>
        <w:spacing w:line="240" w:lineRule="auto" w:before="1"/>
        <w:rPr>
          <w:rFonts w:ascii="Arial" w:hAnsi="Arial" w:cs="Arial" w:eastAsia="Arial" w:hint="default"/>
          <w:sz w:val="20"/>
          <w:szCs w:val="20"/>
        </w:rPr>
      </w:pPr>
    </w:p>
    <w:p>
      <w:pPr>
        <w:spacing w:before="0"/>
        <w:ind w:left="490" w:right="0" w:firstLine="0"/>
        <w:jc w:val="both"/>
        <w:rPr>
          <w:rFonts w:ascii="Arial" w:hAnsi="Arial" w:cs="Arial" w:eastAsia="Arial" w:hint="default"/>
          <w:sz w:val="20"/>
          <w:szCs w:val="20"/>
        </w:rPr>
      </w:pPr>
      <w:r>
        <w:rPr>
          <w:rFonts w:ascii="Arial" w:hAnsi="Arial"/>
          <w:b/>
          <w:sz w:val="20"/>
        </w:rPr>
        <w:t>Artículo 63. </w:t>
      </w:r>
      <w:r>
        <w:rPr>
          <w:rFonts w:ascii="Arial" w:hAnsi="Arial"/>
          <w:sz w:val="20"/>
        </w:rPr>
        <w:t>Dichas convocatorias deberán contener, entre</w:t>
      </w:r>
      <w:r>
        <w:rPr>
          <w:rFonts w:ascii="Arial" w:hAnsi="Arial"/>
          <w:spacing w:val="-17"/>
          <w:sz w:val="20"/>
        </w:rPr>
        <w:t> </w:t>
      </w:r>
      <w:r>
        <w:rPr>
          <w:rFonts w:ascii="Arial" w:hAnsi="Arial"/>
          <w:sz w:val="20"/>
        </w:rPr>
        <w:t>otros:</w:t>
      </w:r>
    </w:p>
    <w:p>
      <w:pPr>
        <w:spacing w:line="240" w:lineRule="auto" w:before="1"/>
        <w:rPr>
          <w:rFonts w:ascii="Arial" w:hAnsi="Arial" w:cs="Arial" w:eastAsia="Arial" w:hint="default"/>
          <w:sz w:val="20"/>
          <w:szCs w:val="20"/>
        </w:rPr>
      </w:pPr>
    </w:p>
    <w:p>
      <w:pPr>
        <w:pStyle w:val="ListParagraph"/>
        <w:numPr>
          <w:ilvl w:val="0"/>
          <w:numId w:val="9"/>
        </w:numPr>
        <w:tabs>
          <w:tab w:pos="791" w:val="left" w:leader="none"/>
        </w:tabs>
        <w:spacing w:line="240" w:lineRule="auto" w:before="0" w:after="0"/>
        <w:ind w:left="490" w:right="859" w:firstLine="0"/>
        <w:jc w:val="both"/>
        <w:rPr>
          <w:rFonts w:ascii="Arial" w:hAnsi="Arial" w:cs="Arial" w:eastAsia="Arial" w:hint="default"/>
          <w:sz w:val="20"/>
          <w:szCs w:val="20"/>
        </w:rPr>
      </w:pPr>
      <w:r>
        <w:rPr>
          <w:rFonts w:ascii="Arial" w:hAnsi="Arial"/>
          <w:sz w:val="20"/>
        </w:rPr>
        <w:t>La descripción de las concesiones concursadas en forma detallada que permita inequívocamente conocer su objeto y</w:t>
      </w:r>
      <w:r>
        <w:rPr>
          <w:rFonts w:ascii="Arial" w:hAnsi="Arial"/>
          <w:spacing w:val="-31"/>
          <w:sz w:val="20"/>
        </w:rPr>
        <w:t> </w:t>
      </w:r>
      <w:r>
        <w:rPr>
          <w:rFonts w:ascii="Arial" w:hAnsi="Arial"/>
          <w:sz w:val="20"/>
        </w:rPr>
        <w:t>alcance;</w:t>
      </w:r>
    </w:p>
    <w:p>
      <w:pPr>
        <w:spacing w:line="240" w:lineRule="auto" w:before="1"/>
        <w:rPr>
          <w:rFonts w:ascii="Arial" w:hAnsi="Arial" w:cs="Arial" w:eastAsia="Arial" w:hint="default"/>
          <w:sz w:val="20"/>
          <w:szCs w:val="20"/>
        </w:rPr>
      </w:pPr>
    </w:p>
    <w:p>
      <w:pPr>
        <w:pStyle w:val="ListParagraph"/>
        <w:numPr>
          <w:ilvl w:val="0"/>
          <w:numId w:val="9"/>
        </w:numPr>
        <w:tabs>
          <w:tab w:pos="791" w:val="left" w:leader="none"/>
        </w:tabs>
        <w:spacing w:line="240" w:lineRule="auto" w:before="0" w:after="0"/>
        <w:ind w:left="790" w:right="0" w:hanging="300"/>
        <w:jc w:val="both"/>
        <w:rPr>
          <w:rFonts w:ascii="Arial" w:hAnsi="Arial" w:cs="Arial" w:eastAsia="Arial" w:hint="default"/>
          <w:sz w:val="20"/>
          <w:szCs w:val="20"/>
        </w:rPr>
      </w:pPr>
      <w:r>
        <w:rPr>
          <w:rFonts w:ascii="Arial" w:hAnsi="Arial"/>
          <w:sz w:val="20"/>
        </w:rPr>
        <w:t>Los requisitos que deberán cumplir los interesados para poder</w:t>
      </w:r>
      <w:r>
        <w:rPr>
          <w:rFonts w:ascii="Arial" w:hAnsi="Arial"/>
          <w:spacing w:val="-30"/>
          <w:sz w:val="20"/>
        </w:rPr>
        <w:t> </w:t>
      </w:r>
      <w:r>
        <w:rPr>
          <w:rFonts w:ascii="Arial" w:hAnsi="Arial"/>
          <w:sz w:val="20"/>
        </w:rPr>
        <w:t>participar;</w:t>
      </w:r>
    </w:p>
    <w:p>
      <w:pPr>
        <w:spacing w:line="240" w:lineRule="auto" w:before="11"/>
        <w:rPr>
          <w:rFonts w:ascii="Arial" w:hAnsi="Arial" w:cs="Arial" w:eastAsia="Arial" w:hint="default"/>
          <w:sz w:val="19"/>
          <w:szCs w:val="19"/>
        </w:rPr>
      </w:pPr>
    </w:p>
    <w:p>
      <w:pPr>
        <w:pStyle w:val="ListParagraph"/>
        <w:numPr>
          <w:ilvl w:val="0"/>
          <w:numId w:val="9"/>
        </w:numPr>
        <w:tabs>
          <w:tab w:pos="791" w:val="left" w:leader="none"/>
        </w:tabs>
        <w:spacing w:line="240" w:lineRule="auto" w:before="0" w:after="0"/>
        <w:ind w:left="490" w:right="860" w:firstLine="0"/>
        <w:jc w:val="both"/>
        <w:rPr>
          <w:rFonts w:ascii="Arial" w:hAnsi="Arial" w:cs="Arial" w:eastAsia="Arial" w:hint="default"/>
          <w:sz w:val="20"/>
          <w:szCs w:val="20"/>
        </w:rPr>
      </w:pPr>
      <w:r>
        <w:rPr>
          <w:rFonts w:ascii="Arial" w:hAnsi="Arial"/>
          <w:sz w:val="20"/>
        </w:rPr>
        <w:t>Las fecha, hora y lugar de celebración para cada uno de los siguientes eventos:</w:t>
      </w:r>
    </w:p>
    <w:p>
      <w:pPr>
        <w:spacing w:line="240" w:lineRule="auto" w:before="1"/>
        <w:rPr>
          <w:rFonts w:ascii="Arial" w:hAnsi="Arial" w:cs="Arial" w:eastAsia="Arial" w:hint="default"/>
          <w:sz w:val="20"/>
          <w:szCs w:val="20"/>
        </w:rPr>
      </w:pPr>
    </w:p>
    <w:p>
      <w:pPr>
        <w:pStyle w:val="ListParagraph"/>
        <w:numPr>
          <w:ilvl w:val="1"/>
          <w:numId w:val="9"/>
        </w:numPr>
        <w:tabs>
          <w:tab w:pos="1092" w:val="left" w:leader="none"/>
        </w:tabs>
        <w:spacing w:line="240" w:lineRule="auto" w:before="0" w:after="0"/>
        <w:ind w:left="1091" w:right="0" w:hanging="301"/>
        <w:jc w:val="left"/>
        <w:rPr>
          <w:rFonts w:ascii="Arial" w:hAnsi="Arial" w:cs="Arial" w:eastAsia="Arial" w:hint="default"/>
          <w:sz w:val="20"/>
          <w:szCs w:val="20"/>
        </w:rPr>
      </w:pPr>
      <w:r>
        <w:rPr>
          <w:rFonts w:ascii="Arial"/>
          <w:sz w:val="20"/>
        </w:rPr>
        <w:t>Junta de</w:t>
      </w:r>
      <w:r>
        <w:rPr>
          <w:rFonts w:ascii="Arial"/>
          <w:spacing w:val="-8"/>
          <w:sz w:val="20"/>
        </w:rPr>
        <w:t> </w:t>
      </w:r>
      <w:r>
        <w:rPr>
          <w:rFonts w:ascii="Arial"/>
          <w:sz w:val="20"/>
        </w:rPr>
        <w:t>aclaraciones;</w:t>
      </w:r>
    </w:p>
    <w:p>
      <w:pPr>
        <w:spacing w:line="240" w:lineRule="auto" w:before="1"/>
        <w:rPr>
          <w:rFonts w:ascii="Arial" w:hAnsi="Arial" w:cs="Arial" w:eastAsia="Arial" w:hint="default"/>
          <w:sz w:val="20"/>
          <w:szCs w:val="20"/>
        </w:rPr>
      </w:pPr>
    </w:p>
    <w:p>
      <w:pPr>
        <w:pStyle w:val="ListParagraph"/>
        <w:numPr>
          <w:ilvl w:val="1"/>
          <w:numId w:val="9"/>
        </w:numPr>
        <w:tabs>
          <w:tab w:pos="1092" w:val="left" w:leader="none"/>
        </w:tabs>
        <w:spacing w:line="240" w:lineRule="auto" w:before="0" w:after="0"/>
        <w:ind w:left="1091" w:right="0" w:hanging="301"/>
        <w:jc w:val="left"/>
        <w:rPr>
          <w:rFonts w:ascii="Arial" w:hAnsi="Arial" w:cs="Arial" w:eastAsia="Arial" w:hint="default"/>
          <w:sz w:val="20"/>
          <w:szCs w:val="20"/>
        </w:rPr>
      </w:pPr>
      <w:r>
        <w:rPr>
          <w:rFonts w:ascii="Arial" w:hAnsi="Arial"/>
          <w:sz w:val="20"/>
        </w:rPr>
        <w:t>Acto de presentación y apertura de solicitudes y propuestas;</w:t>
      </w:r>
      <w:r>
        <w:rPr>
          <w:rFonts w:ascii="Arial" w:hAnsi="Arial"/>
          <w:spacing w:val="-22"/>
          <w:sz w:val="20"/>
        </w:rPr>
        <w:t> </w:t>
      </w:r>
      <w:r>
        <w:rPr>
          <w:rFonts w:ascii="Arial" w:hAnsi="Arial"/>
          <w:sz w:val="20"/>
        </w:rPr>
        <w:t>y</w:t>
      </w:r>
    </w:p>
    <w:p>
      <w:pPr>
        <w:spacing w:line="240" w:lineRule="auto" w:before="1"/>
        <w:rPr>
          <w:rFonts w:ascii="Arial" w:hAnsi="Arial" w:cs="Arial" w:eastAsia="Arial" w:hint="default"/>
          <w:sz w:val="20"/>
          <w:szCs w:val="20"/>
        </w:rPr>
      </w:pPr>
    </w:p>
    <w:p>
      <w:pPr>
        <w:pStyle w:val="ListParagraph"/>
        <w:numPr>
          <w:ilvl w:val="1"/>
          <w:numId w:val="9"/>
        </w:numPr>
        <w:tabs>
          <w:tab w:pos="1092" w:val="left" w:leader="none"/>
        </w:tabs>
        <w:spacing w:line="240" w:lineRule="auto" w:before="0" w:after="0"/>
        <w:ind w:left="1091" w:right="0" w:hanging="301"/>
        <w:jc w:val="left"/>
        <w:rPr>
          <w:rFonts w:ascii="Arial" w:hAnsi="Arial" w:cs="Arial" w:eastAsia="Arial" w:hint="default"/>
          <w:sz w:val="20"/>
          <w:szCs w:val="20"/>
        </w:rPr>
      </w:pPr>
      <w:r>
        <w:rPr>
          <w:rFonts w:ascii="Arial" w:hAnsi="Arial"/>
          <w:sz w:val="20"/>
        </w:rPr>
        <w:t>Sesión para dar a conocer el</w:t>
      </w:r>
      <w:r>
        <w:rPr>
          <w:rFonts w:ascii="Arial" w:hAnsi="Arial"/>
          <w:spacing w:val="-2"/>
          <w:sz w:val="20"/>
        </w:rPr>
        <w:t> </w:t>
      </w:r>
      <w:r>
        <w:rPr>
          <w:rFonts w:ascii="Arial" w:hAnsi="Arial"/>
          <w:sz w:val="20"/>
        </w:rPr>
        <w:t>fallo;</w:t>
      </w:r>
    </w:p>
    <w:p>
      <w:pPr>
        <w:spacing w:line="240" w:lineRule="auto" w:before="1"/>
        <w:rPr>
          <w:rFonts w:ascii="Arial" w:hAnsi="Arial" w:cs="Arial" w:eastAsia="Arial" w:hint="default"/>
          <w:sz w:val="20"/>
          <w:szCs w:val="20"/>
        </w:rPr>
      </w:pPr>
    </w:p>
    <w:p>
      <w:pPr>
        <w:pStyle w:val="ListParagraph"/>
        <w:numPr>
          <w:ilvl w:val="0"/>
          <w:numId w:val="9"/>
        </w:numPr>
        <w:tabs>
          <w:tab w:pos="791" w:val="left" w:leader="none"/>
        </w:tabs>
        <w:spacing w:line="240" w:lineRule="auto" w:before="0" w:after="0"/>
        <w:ind w:left="790" w:right="0" w:hanging="300"/>
        <w:jc w:val="both"/>
        <w:rPr>
          <w:rFonts w:ascii="Arial" w:hAnsi="Arial" w:cs="Arial" w:eastAsia="Arial" w:hint="default"/>
          <w:sz w:val="20"/>
          <w:szCs w:val="20"/>
        </w:rPr>
      </w:pPr>
      <w:r>
        <w:rPr>
          <w:rFonts w:ascii="Arial" w:hAnsi="Arial"/>
          <w:sz w:val="20"/>
        </w:rPr>
        <w:t>El mecanismo para la presentación de las solicitudes y</w:t>
      </w:r>
      <w:r>
        <w:rPr>
          <w:rFonts w:ascii="Arial" w:hAnsi="Arial"/>
          <w:spacing w:val="-34"/>
          <w:sz w:val="20"/>
        </w:rPr>
        <w:t> </w:t>
      </w:r>
      <w:r>
        <w:rPr>
          <w:rFonts w:ascii="Arial" w:hAnsi="Arial"/>
          <w:sz w:val="20"/>
        </w:rPr>
        <w:t>propuestas;</w:t>
      </w:r>
    </w:p>
    <w:p>
      <w:pPr>
        <w:spacing w:after="0" w:line="240" w:lineRule="auto"/>
        <w:jc w:val="both"/>
        <w:rPr>
          <w:rFonts w:ascii="Arial" w:hAnsi="Arial" w:cs="Arial" w:eastAsia="Arial" w:hint="default"/>
          <w:sz w:val="20"/>
          <w:szCs w:val="20"/>
        </w:rPr>
        <w:sectPr>
          <w:pgSz w:w="11630" w:h="15310"/>
          <w:pgMar w:header="674" w:footer="871" w:top="1320" w:bottom="1060" w:left="1640" w:right="1540"/>
        </w:sectPr>
      </w:pPr>
    </w:p>
    <w:p>
      <w:pPr>
        <w:spacing w:line="240" w:lineRule="auto" w:before="3"/>
        <w:rPr>
          <w:rFonts w:ascii="Arial" w:hAnsi="Arial" w:cs="Arial" w:eastAsia="Arial" w:hint="default"/>
          <w:sz w:val="26"/>
          <w:szCs w:val="26"/>
        </w:rPr>
      </w:pPr>
    </w:p>
    <w:p>
      <w:pPr>
        <w:pStyle w:val="BodyText"/>
        <w:spacing w:line="240" w:lineRule="auto" w:before="65"/>
        <w:ind w:left="102" w:right="2623"/>
        <w:jc w:val="left"/>
        <w:rPr>
          <w:rFonts w:ascii="Tahoma" w:hAnsi="Tahoma" w:cs="Tahoma" w:eastAsia="Tahoma" w:hint="default"/>
        </w:rPr>
      </w:pPr>
      <w:r>
        <w:rPr>
          <w:rFonts w:ascii="Tahoma"/>
          <w:color w:val="231F20"/>
        </w:rPr>
        <w:t>20</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6"/>
        <w:rPr>
          <w:rFonts w:ascii="Tahoma" w:hAnsi="Tahoma" w:cs="Tahoma" w:eastAsia="Tahoma" w:hint="default"/>
          <w:sz w:val="18"/>
          <w:szCs w:val="18"/>
        </w:rPr>
      </w:pPr>
    </w:p>
    <w:p>
      <w:pPr>
        <w:pStyle w:val="ListParagraph"/>
        <w:numPr>
          <w:ilvl w:val="0"/>
          <w:numId w:val="9"/>
        </w:numPr>
        <w:tabs>
          <w:tab w:pos="891" w:val="left" w:leader="none"/>
        </w:tabs>
        <w:spacing w:line="240" w:lineRule="auto" w:before="74" w:after="0"/>
        <w:ind w:left="590" w:right="760" w:firstLine="0"/>
        <w:jc w:val="both"/>
        <w:rPr>
          <w:rFonts w:ascii="Arial" w:hAnsi="Arial" w:cs="Arial" w:eastAsia="Arial" w:hint="default"/>
          <w:sz w:val="20"/>
          <w:szCs w:val="20"/>
        </w:rPr>
      </w:pPr>
      <w:r>
        <w:rPr>
          <w:rFonts w:ascii="Arial" w:hAnsi="Arial"/>
          <w:sz w:val="20"/>
        </w:rPr>
        <w:t>El mecanismo para que los concursantes acrediten su existencia legal y personalidad jurídica, para efectos de la suscripción de las solicitudes y propuestas;</w:t>
      </w:r>
    </w:p>
    <w:p>
      <w:pPr>
        <w:spacing w:line="240" w:lineRule="auto" w:before="1"/>
        <w:rPr>
          <w:rFonts w:ascii="Arial" w:hAnsi="Arial" w:cs="Arial" w:eastAsia="Arial" w:hint="default"/>
          <w:sz w:val="20"/>
          <w:szCs w:val="20"/>
        </w:rPr>
      </w:pPr>
    </w:p>
    <w:p>
      <w:pPr>
        <w:pStyle w:val="ListParagraph"/>
        <w:numPr>
          <w:ilvl w:val="0"/>
          <w:numId w:val="9"/>
        </w:numPr>
        <w:tabs>
          <w:tab w:pos="891" w:val="left" w:leader="none"/>
        </w:tabs>
        <w:spacing w:line="240" w:lineRule="auto" w:before="0" w:after="0"/>
        <w:ind w:left="590" w:right="758" w:firstLine="0"/>
        <w:jc w:val="both"/>
        <w:rPr>
          <w:rFonts w:ascii="Arial" w:hAnsi="Arial" w:cs="Arial" w:eastAsia="Arial" w:hint="default"/>
          <w:sz w:val="20"/>
          <w:szCs w:val="20"/>
        </w:rPr>
      </w:pPr>
      <w:r>
        <w:rPr>
          <w:rFonts w:ascii="Arial" w:hAnsi="Arial"/>
          <w:sz w:val="20"/>
        </w:rPr>
        <w:t>Los criterios específicos que la Secretaría utilizará para la asignación de los puntos y porcentajes en la evaluación de las solicitudes y propuestas, así como el otorgamiento de las</w:t>
      </w:r>
      <w:r>
        <w:rPr>
          <w:rFonts w:ascii="Arial" w:hAnsi="Arial"/>
          <w:spacing w:val="-22"/>
          <w:sz w:val="20"/>
        </w:rPr>
        <w:t> </w:t>
      </w:r>
      <w:r>
        <w:rPr>
          <w:rFonts w:ascii="Arial" w:hAnsi="Arial"/>
          <w:sz w:val="20"/>
        </w:rPr>
        <w:t>concesiones;</w:t>
      </w:r>
    </w:p>
    <w:p>
      <w:pPr>
        <w:spacing w:line="240" w:lineRule="auto" w:before="1"/>
        <w:rPr>
          <w:rFonts w:ascii="Arial" w:hAnsi="Arial" w:cs="Arial" w:eastAsia="Arial" w:hint="default"/>
          <w:sz w:val="20"/>
          <w:szCs w:val="20"/>
        </w:rPr>
      </w:pPr>
    </w:p>
    <w:p>
      <w:pPr>
        <w:pStyle w:val="ListParagraph"/>
        <w:numPr>
          <w:ilvl w:val="0"/>
          <w:numId w:val="9"/>
        </w:numPr>
        <w:tabs>
          <w:tab w:pos="1182" w:val="left" w:leader="none"/>
        </w:tabs>
        <w:spacing w:line="240" w:lineRule="auto" w:before="0" w:after="0"/>
        <w:ind w:left="1181" w:right="0" w:hanging="591"/>
        <w:jc w:val="both"/>
        <w:rPr>
          <w:rFonts w:ascii="Arial" w:hAnsi="Arial" w:cs="Arial" w:eastAsia="Arial" w:hint="default"/>
          <w:sz w:val="20"/>
          <w:szCs w:val="20"/>
        </w:rPr>
      </w:pPr>
      <w:r>
        <w:rPr>
          <w:rFonts w:ascii="Arial"/>
          <w:sz w:val="20"/>
        </w:rPr>
        <w:t>Las causas de desechamiento;</w:t>
      </w:r>
      <w:r>
        <w:rPr>
          <w:rFonts w:ascii="Arial"/>
          <w:spacing w:val="-10"/>
          <w:sz w:val="20"/>
        </w:rPr>
        <w:t> </w:t>
      </w:r>
      <w:r>
        <w:rPr>
          <w:rFonts w:ascii="Arial"/>
          <w:sz w:val="20"/>
        </w:rPr>
        <w:t>y</w:t>
      </w:r>
    </w:p>
    <w:p>
      <w:pPr>
        <w:spacing w:line="240" w:lineRule="auto" w:before="1"/>
        <w:rPr>
          <w:rFonts w:ascii="Arial" w:hAnsi="Arial" w:cs="Arial" w:eastAsia="Arial" w:hint="default"/>
          <w:sz w:val="20"/>
          <w:szCs w:val="20"/>
        </w:rPr>
      </w:pPr>
    </w:p>
    <w:p>
      <w:pPr>
        <w:pStyle w:val="ListParagraph"/>
        <w:numPr>
          <w:ilvl w:val="0"/>
          <w:numId w:val="9"/>
        </w:numPr>
        <w:tabs>
          <w:tab w:pos="1182" w:val="left" w:leader="none"/>
        </w:tabs>
        <w:spacing w:line="240" w:lineRule="auto" w:before="0" w:after="0"/>
        <w:ind w:left="1181" w:right="0" w:hanging="591"/>
        <w:jc w:val="both"/>
        <w:rPr>
          <w:rFonts w:ascii="Arial" w:hAnsi="Arial" w:cs="Arial" w:eastAsia="Arial" w:hint="default"/>
          <w:sz w:val="20"/>
          <w:szCs w:val="20"/>
        </w:rPr>
      </w:pPr>
      <w:r>
        <w:rPr>
          <w:rFonts w:ascii="Arial" w:hAnsi="Arial"/>
          <w:sz w:val="20"/>
        </w:rPr>
        <w:t>El modelo de los títulos de</w:t>
      </w:r>
      <w:r>
        <w:rPr>
          <w:rFonts w:ascii="Arial" w:hAnsi="Arial"/>
          <w:spacing w:val="-22"/>
          <w:sz w:val="20"/>
        </w:rPr>
        <w:t> </w:t>
      </w:r>
      <w:r>
        <w:rPr>
          <w:rFonts w:ascii="Arial" w:hAnsi="Arial"/>
          <w:sz w:val="20"/>
        </w:rPr>
        <w:t>concesión.</w:t>
      </w:r>
    </w:p>
    <w:p>
      <w:pPr>
        <w:spacing w:line="240" w:lineRule="auto" w:before="1"/>
        <w:rPr>
          <w:rFonts w:ascii="Arial" w:hAnsi="Arial" w:cs="Arial" w:eastAsia="Arial" w:hint="default"/>
          <w:sz w:val="20"/>
          <w:szCs w:val="20"/>
        </w:rPr>
      </w:pPr>
    </w:p>
    <w:p>
      <w:pPr>
        <w:pStyle w:val="BodyText"/>
        <w:spacing w:line="240" w:lineRule="auto"/>
        <w:ind w:right="758"/>
        <w:jc w:val="both"/>
      </w:pPr>
      <w:r>
        <w:rPr>
          <w:rFonts w:ascii="Arial" w:hAnsi="Arial"/>
          <w:b/>
        </w:rPr>
        <w:t>Artículo 64. </w:t>
      </w:r>
      <w:r>
        <w:rPr/>
        <w:t>Los criterios y la asignación de los puntos y porcentajes referidos en la fracción VI del artículo anterior, deberán ser conforme a los lineamientos para la evaluación de propuestas mediante la asignación de puntos y porcentajes que hayan sido determinados por la</w:t>
      </w:r>
      <w:r>
        <w:rPr>
          <w:spacing w:val="-15"/>
        </w:rPr>
        <w:t> </w:t>
      </w:r>
      <w:r>
        <w:rPr/>
        <w:t>Secretaría.</w:t>
      </w:r>
    </w:p>
    <w:p>
      <w:pPr>
        <w:spacing w:line="240" w:lineRule="auto" w:before="1"/>
        <w:rPr>
          <w:rFonts w:ascii="Arial" w:hAnsi="Arial" w:cs="Arial" w:eastAsia="Arial" w:hint="default"/>
          <w:sz w:val="20"/>
          <w:szCs w:val="20"/>
        </w:rPr>
      </w:pPr>
    </w:p>
    <w:p>
      <w:pPr>
        <w:pStyle w:val="BodyText"/>
        <w:spacing w:line="240" w:lineRule="auto"/>
        <w:ind w:right="755"/>
        <w:jc w:val="both"/>
      </w:pPr>
      <w:r>
        <w:rPr/>
        <w:t>En relación con lo establecido en la fracción II anterior, no podrán ser participantes en los Concursos, las personas físicas o jurídicas que hayan estado involucradas en la prestación ilegal de servicios de transporte de pasajeros a cambio de una</w:t>
      </w:r>
      <w:r>
        <w:rPr>
          <w:spacing w:val="-7"/>
        </w:rPr>
        <w:t> </w:t>
      </w:r>
      <w:r>
        <w:rPr/>
        <w:t>tarifa.</w:t>
      </w:r>
    </w:p>
    <w:p>
      <w:pPr>
        <w:spacing w:line="240" w:lineRule="auto" w:before="1"/>
        <w:rPr>
          <w:rFonts w:ascii="Arial" w:hAnsi="Arial" w:cs="Arial" w:eastAsia="Arial" w:hint="default"/>
          <w:sz w:val="20"/>
          <w:szCs w:val="20"/>
        </w:rPr>
      </w:pPr>
    </w:p>
    <w:p>
      <w:pPr>
        <w:pStyle w:val="BodyText"/>
        <w:spacing w:line="240" w:lineRule="auto"/>
        <w:ind w:right="756"/>
        <w:jc w:val="both"/>
      </w:pPr>
      <w:r>
        <w:rPr>
          <w:rFonts w:ascii="Arial" w:hAnsi="Arial"/>
          <w:b/>
        </w:rPr>
        <w:t>Artículo 65. </w:t>
      </w:r>
      <w:r>
        <w:rPr/>
        <w:t>En los concursos para el otorgamiento de concesiones para cualquiera de los Servicios, la Secretaría podrá modificar aspectos establecidos en la convocatoria, a más tardar el séptimo día hábil previo al correspondiente acto de presentación y apertura de solicitudes y propuestas, debiendo difundir dichas modificaciones a través de los mismos medios en que se publicó la convocatoria, a más tardar, el día hábil siguiente a aquél en que se efectúen dichas</w:t>
      </w:r>
      <w:r>
        <w:rPr>
          <w:spacing w:val="-3"/>
        </w:rPr>
        <w:t> </w:t>
      </w:r>
      <w:r>
        <w:rPr/>
        <w:t>modificaciones.</w:t>
      </w:r>
    </w:p>
    <w:p>
      <w:pPr>
        <w:spacing w:line="240" w:lineRule="auto" w:before="1"/>
        <w:rPr>
          <w:rFonts w:ascii="Arial" w:hAnsi="Arial" w:cs="Arial" w:eastAsia="Arial" w:hint="default"/>
          <w:sz w:val="20"/>
          <w:szCs w:val="20"/>
        </w:rPr>
      </w:pPr>
    </w:p>
    <w:p>
      <w:pPr>
        <w:pStyle w:val="BodyText"/>
        <w:spacing w:line="240" w:lineRule="auto"/>
        <w:ind w:right="757"/>
        <w:jc w:val="both"/>
      </w:pPr>
      <w:r>
        <w:rPr/>
        <w:t>Cualquier modificación a la convocatoria del concurso, incluyendo las que resulten de la Junta de Aclaraciones, formará parte de las convocatorias, y deberán ser consideradas por los concursantes en la elaboración de sus respectivas solicitudes y</w:t>
      </w:r>
      <w:r>
        <w:rPr>
          <w:spacing w:val="-26"/>
        </w:rPr>
        <w:t> </w:t>
      </w:r>
      <w:r>
        <w:rPr/>
        <w:t>propuestas.</w:t>
      </w:r>
    </w:p>
    <w:p>
      <w:pPr>
        <w:spacing w:line="240" w:lineRule="auto" w:before="11"/>
        <w:rPr>
          <w:rFonts w:ascii="Arial" w:hAnsi="Arial" w:cs="Arial" w:eastAsia="Arial" w:hint="default"/>
          <w:sz w:val="19"/>
          <w:szCs w:val="19"/>
        </w:rPr>
      </w:pPr>
    </w:p>
    <w:p>
      <w:pPr>
        <w:pStyle w:val="BodyText"/>
        <w:spacing w:line="240" w:lineRule="auto"/>
        <w:ind w:right="756"/>
        <w:jc w:val="both"/>
      </w:pPr>
      <w:r>
        <w:rPr/>
        <w:t>En los concursos, la Secretaría deberá realizar al menos una junta de aclaraciones. La participación en las juntas de aclaraciones será optativa para los concursantes.</w:t>
      </w:r>
    </w:p>
    <w:p>
      <w:pPr>
        <w:spacing w:line="240" w:lineRule="auto" w:before="1"/>
        <w:rPr>
          <w:rFonts w:ascii="Arial" w:hAnsi="Arial" w:cs="Arial" w:eastAsia="Arial" w:hint="default"/>
          <w:sz w:val="20"/>
          <w:szCs w:val="20"/>
        </w:rPr>
      </w:pPr>
    </w:p>
    <w:p>
      <w:pPr>
        <w:pStyle w:val="BodyText"/>
        <w:spacing w:line="240" w:lineRule="auto"/>
        <w:ind w:right="758"/>
        <w:jc w:val="both"/>
      </w:pPr>
      <w:r>
        <w:rPr>
          <w:rFonts w:ascii="Arial" w:hAnsi="Arial"/>
          <w:b/>
        </w:rPr>
        <w:t>Artículo 66. </w:t>
      </w:r>
      <w:r>
        <w:rPr/>
        <w:t>En las juntas de aclaraciones de los concursos para el otorgamiento de concesiones para cualquiera de los Servicios se estará a lo siguiente:</w:t>
      </w:r>
    </w:p>
    <w:p>
      <w:pPr>
        <w:spacing w:line="240" w:lineRule="auto" w:before="1"/>
        <w:rPr>
          <w:rFonts w:ascii="Arial" w:hAnsi="Arial" w:cs="Arial" w:eastAsia="Arial" w:hint="default"/>
          <w:sz w:val="20"/>
          <w:szCs w:val="20"/>
        </w:rPr>
      </w:pPr>
    </w:p>
    <w:p>
      <w:pPr>
        <w:pStyle w:val="ListParagraph"/>
        <w:numPr>
          <w:ilvl w:val="0"/>
          <w:numId w:val="10"/>
        </w:numPr>
        <w:tabs>
          <w:tab w:pos="891" w:val="left" w:leader="none"/>
        </w:tabs>
        <w:spacing w:line="240" w:lineRule="auto" w:before="0" w:after="0"/>
        <w:ind w:left="590" w:right="756" w:firstLine="0"/>
        <w:jc w:val="both"/>
        <w:rPr>
          <w:rFonts w:ascii="Arial" w:hAnsi="Arial" w:cs="Arial" w:eastAsia="Arial" w:hint="default"/>
          <w:sz w:val="20"/>
          <w:szCs w:val="20"/>
        </w:rPr>
      </w:pPr>
      <w:r>
        <w:rPr>
          <w:rFonts w:ascii="Arial" w:hAnsi="Arial"/>
          <w:sz w:val="20"/>
        </w:rPr>
        <w:t>El acto será presidido por el servidor público designado por la Secretaría, quién podrá ser asistido por un representante del área técnica relativa, a fin de que se resuelvan en forma clara y precisa las dudas y planteamientos de los concursantes relacionados con los aspectos contenidos en la convocatoria</w:t>
      </w:r>
      <w:r>
        <w:rPr>
          <w:rFonts w:ascii="Arial" w:hAnsi="Arial"/>
          <w:spacing w:val="1"/>
          <w:sz w:val="20"/>
        </w:rPr>
        <w:t> </w:t>
      </w:r>
      <w:r>
        <w:rPr>
          <w:rFonts w:ascii="Arial" w:hAnsi="Arial"/>
          <w:sz w:val="20"/>
        </w:rPr>
        <w:t>;</w:t>
      </w:r>
    </w:p>
    <w:p>
      <w:pPr>
        <w:spacing w:after="0" w:line="240" w:lineRule="auto"/>
        <w:jc w:val="both"/>
        <w:rPr>
          <w:rFonts w:ascii="Arial" w:hAnsi="Arial" w:cs="Arial" w:eastAsia="Arial" w:hint="default"/>
          <w:sz w:val="20"/>
          <w:szCs w:val="20"/>
        </w:rPr>
        <w:sectPr>
          <w:pgSz w:w="11630" w:h="15310"/>
          <w:pgMar w:header="674" w:footer="871" w:top="1320" w:bottom="1060" w:left="1540" w:right="1640"/>
        </w:sectPr>
      </w:pPr>
    </w:p>
    <w:p>
      <w:pPr>
        <w:spacing w:line="240" w:lineRule="auto" w:before="7"/>
        <w:rPr>
          <w:rFonts w:ascii="Arial" w:hAnsi="Arial" w:cs="Arial" w:eastAsia="Arial" w:hint="default"/>
          <w:sz w:val="25"/>
          <w:szCs w:val="25"/>
        </w:rPr>
      </w:pPr>
    </w:p>
    <w:p>
      <w:pPr>
        <w:pStyle w:val="BodyText"/>
        <w:spacing w:line="240" w:lineRule="auto" w:before="65"/>
        <w:ind w:left="0" w:right="100"/>
        <w:jc w:val="right"/>
        <w:rPr>
          <w:rFonts w:ascii="Tahoma" w:hAnsi="Tahoma" w:cs="Tahoma" w:eastAsia="Tahoma" w:hint="default"/>
        </w:rPr>
      </w:pPr>
      <w:r>
        <w:rPr>
          <w:rFonts w:ascii="Tahoma"/>
          <w:color w:val="231F20"/>
        </w:rPr>
        <w:t>21</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19"/>
          <w:szCs w:val="19"/>
        </w:rPr>
      </w:pPr>
    </w:p>
    <w:p>
      <w:pPr>
        <w:pStyle w:val="ListParagraph"/>
        <w:numPr>
          <w:ilvl w:val="0"/>
          <w:numId w:val="10"/>
        </w:numPr>
        <w:tabs>
          <w:tab w:pos="791" w:val="left" w:leader="none"/>
        </w:tabs>
        <w:spacing w:line="240" w:lineRule="auto" w:before="74" w:after="0"/>
        <w:ind w:left="490" w:right="856" w:firstLine="0"/>
        <w:jc w:val="both"/>
        <w:rPr>
          <w:rFonts w:ascii="Arial" w:hAnsi="Arial" w:cs="Arial" w:eastAsia="Arial" w:hint="default"/>
          <w:sz w:val="20"/>
          <w:szCs w:val="20"/>
        </w:rPr>
      </w:pPr>
      <w:r>
        <w:rPr>
          <w:rFonts w:ascii="Arial" w:hAnsi="Arial"/>
          <w:sz w:val="20"/>
        </w:rPr>
        <w:t>Las personas físicas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w:t>
      </w:r>
      <w:r>
        <w:rPr>
          <w:rFonts w:ascii="Arial" w:hAnsi="Arial"/>
          <w:spacing w:val="1"/>
          <w:sz w:val="20"/>
        </w:rPr>
        <w:t> </w:t>
      </w:r>
      <w:r>
        <w:rPr>
          <w:rFonts w:ascii="Arial" w:hAnsi="Arial"/>
          <w:sz w:val="20"/>
        </w:rPr>
        <w:t>representado;</w:t>
      </w:r>
    </w:p>
    <w:p>
      <w:pPr>
        <w:spacing w:line="240" w:lineRule="auto" w:before="1"/>
        <w:rPr>
          <w:rFonts w:ascii="Arial" w:hAnsi="Arial" w:cs="Arial" w:eastAsia="Arial" w:hint="default"/>
          <w:sz w:val="20"/>
          <w:szCs w:val="20"/>
        </w:rPr>
      </w:pPr>
    </w:p>
    <w:p>
      <w:pPr>
        <w:pStyle w:val="ListParagraph"/>
        <w:numPr>
          <w:ilvl w:val="0"/>
          <w:numId w:val="10"/>
        </w:numPr>
        <w:tabs>
          <w:tab w:pos="791" w:val="left" w:leader="none"/>
        </w:tabs>
        <w:spacing w:line="240" w:lineRule="auto" w:before="0" w:after="0"/>
        <w:ind w:left="490" w:right="855" w:firstLine="0"/>
        <w:jc w:val="both"/>
        <w:rPr>
          <w:rFonts w:ascii="Arial" w:hAnsi="Arial" w:cs="Arial" w:eastAsia="Arial" w:hint="default"/>
          <w:sz w:val="20"/>
          <w:szCs w:val="20"/>
        </w:rPr>
      </w:pPr>
      <w:r>
        <w:rPr>
          <w:rFonts w:ascii="Arial" w:hAnsi="Arial"/>
          <w:sz w:val="20"/>
        </w:rPr>
        <w:t>Las solicitudes de aclaración deberán ser entregadas a la Secretaría a más tardar cuarenta y ocho horas antes de la fecha y hora en que se vaya a realizar la junta de</w:t>
      </w:r>
      <w:r>
        <w:rPr>
          <w:rFonts w:ascii="Arial" w:hAnsi="Arial"/>
          <w:spacing w:val="-16"/>
          <w:sz w:val="20"/>
        </w:rPr>
        <w:t> </w:t>
      </w:r>
      <w:r>
        <w:rPr>
          <w:rFonts w:ascii="Arial" w:hAnsi="Arial"/>
          <w:sz w:val="20"/>
        </w:rPr>
        <w:t>aclaraciones;</w:t>
      </w:r>
    </w:p>
    <w:p>
      <w:pPr>
        <w:spacing w:line="240" w:lineRule="auto" w:before="1"/>
        <w:rPr>
          <w:rFonts w:ascii="Arial" w:hAnsi="Arial" w:cs="Arial" w:eastAsia="Arial" w:hint="default"/>
          <w:sz w:val="20"/>
          <w:szCs w:val="20"/>
        </w:rPr>
      </w:pPr>
    </w:p>
    <w:p>
      <w:pPr>
        <w:pStyle w:val="ListParagraph"/>
        <w:numPr>
          <w:ilvl w:val="0"/>
          <w:numId w:val="10"/>
        </w:numPr>
        <w:tabs>
          <w:tab w:pos="791" w:val="left" w:leader="none"/>
        </w:tabs>
        <w:spacing w:line="240" w:lineRule="auto" w:before="0" w:after="0"/>
        <w:ind w:left="490" w:right="856" w:firstLine="0"/>
        <w:jc w:val="both"/>
        <w:rPr>
          <w:rFonts w:ascii="Arial" w:hAnsi="Arial" w:cs="Arial" w:eastAsia="Arial" w:hint="default"/>
          <w:sz w:val="20"/>
          <w:szCs w:val="20"/>
        </w:rPr>
      </w:pPr>
      <w:r>
        <w:rPr>
          <w:rFonts w:ascii="Arial" w:hAnsi="Arial"/>
          <w:sz w:val="20"/>
        </w:rPr>
        <w:t>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w:t>
      </w:r>
      <w:r>
        <w:rPr>
          <w:rFonts w:ascii="Arial" w:hAnsi="Arial"/>
          <w:spacing w:val="-29"/>
          <w:sz w:val="20"/>
        </w:rPr>
        <w:t> </w:t>
      </w:r>
      <w:r>
        <w:rPr>
          <w:rFonts w:ascii="Arial" w:hAnsi="Arial"/>
          <w:sz w:val="20"/>
        </w:rPr>
        <w:t>y</w:t>
      </w:r>
    </w:p>
    <w:p>
      <w:pPr>
        <w:spacing w:line="240" w:lineRule="auto" w:before="1"/>
        <w:rPr>
          <w:rFonts w:ascii="Arial" w:hAnsi="Arial" w:cs="Arial" w:eastAsia="Arial" w:hint="default"/>
          <w:sz w:val="20"/>
          <w:szCs w:val="20"/>
        </w:rPr>
      </w:pPr>
    </w:p>
    <w:p>
      <w:pPr>
        <w:pStyle w:val="ListParagraph"/>
        <w:numPr>
          <w:ilvl w:val="0"/>
          <w:numId w:val="10"/>
        </w:numPr>
        <w:tabs>
          <w:tab w:pos="791" w:val="left" w:leader="none"/>
        </w:tabs>
        <w:spacing w:line="240" w:lineRule="auto" w:before="0" w:after="0"/>
        <w:ind w:left="490" w:right="856" w:firstLine="0"/>
        <w:jc w:val="both"/>
        <w:rPr>
          <w:rFonts w:ascii="Arial" w:hAnsi="Arial" w:cs="Arial" w:eastAsia="Arial" w:hint="default"/>
          <w:sz w:val="20"/>
          <w:szCs w:val="20"/>
        </w:rPr>
      </w:pPr>
      <w:r>
        <w:rPr>
          <w:rFonts w:ascii="Arial" w:hAnsi="Arial"/>
          <w:sz w:val="20"/>
        </w:rPr>
        <w:t>De cada junta de aclaraciones se levantará acta en la que se harán constar los cuestionamientos formulados por los interesados y las respuestas de la Secretaría. En el acta correspondiente a la última junta de aclaraciones se indicará expresamente esta</w:t>
      </w:r>
      <w:r>
        <w:rPr>
          <w:rFonts w:ascii="Arial" w:hAnsi="Arial"/>
          <w:spacing w:val="-12"/>
          <w:sz w:val="20"/>
        </w:rPr>
        <w:t> </w:t>
      </w:r>
      <w:r>
        <w:rPr>
          <w:rFonts w:ascii="Arial" w:hAnsi="Arial"/>
          <w:sz w:val="20"/>
        </w:rPr>
        <w:t>circunstancia.</w:t>
      </w:r>
    </w:p>
    <w:p>
      <w:pPr>
        <w:spacing w:line="240" w:lineRule="auto" w:before="1"/>
        <w:rPr>
          <w:rFonts w:ascii="Arial" w:hAnsi="Arial" w:cs="Arial" w:eastAsia="Arial" w:hint="default"/>
          <w:sz w:val="20"/>
          <w:szCs w:val="20"/>
        </w:rPr>
      </w:pPr>
    </w:p>
    <w:p>
      <w:pPr>
        <w:pStyle w:val="BodyText"/>
        <w:spacing w:line="240" w:lineRule="auto"/>
        <w:ind w:left="490" w:right="856"/>
        <w:jc w:val="both"/>
      </w:pPr>
      <w:r>
        <w:rPr>
          <w:rFonts w:ascii="Arial" w:hAnsi="Arial"/>
          <w:b/>
        </w:rPr>
        <w:t>Artículo 67. </w:t>
      </w:r>
      <w:r>
        <w:rPr/>
        <w:t>En los concursos para el otorgamiento de concesiones para cualquiera de los Servicios, los concursantes deberán presentar sus solicitudes y propuestas por escrito, en sobre cerrado, durante los correspondientes actos de presentación y apertura de solicitudes y</w:t>
      </w:r>
      <w:r>
        <w:rPr>
          <w:spacing w:val="-26"/>
        </w:rPr>
        <w:t> </w:t>
      </w:r>
      <w:r>
        <w:rPr/>
        <w:t>propuestas.</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t>El plazo para la presentación y apertura de las solicitudes y propuestas será cuando menos de treinta días naturales contados a partir de la fecha de publicación de la convocatoria</w:t>
      </w:r>
      <w:r>
        <w:rPr>
          <w:spacing w:val="-6"/>
        </w:rPr>
        <w:t> </w:t>
      </w:r>
      <w:r>
        <w:rPr/>
        <w:t>correspondiente.</w:t>
      </w:r>
    </w:p>
    <w:p>
      <w:pPr>
        <w:spacing w:line="240" w:lineRule="auto" w:before="1"/>
        <w:rPr>
          <w:rFonts w:ascii="Arial" w:hAnsi="Arial" w:cs="Arial" w:eastAsia="Arial" w:hint="default"/>
          <w:sz w:val="20"/>
          <w:szCs w:val="20"/>
        </w:rPr>
      </w:pPr>
    </w:p>
    <w:p>
      <w:pPr>
        <w:pStyle w:val="BodyText"/>
        <w:spacing w:line="240" w:lineRule="auto"/>
        <w:ind w:left="490" w:right="856"/>
        <w:jc w:val="both"/>
      </w:pPr>
      <w:r>
        <w:rPr>
          <w:rFonts w:ascii="Arial" w:hAnsi="Arial"/>
          <w:b/>
        </w:rPr>
        <w:t>Artículo 68. </w:t>
      </w:r>
      <w:r>
        <w:rPr/>
        <w:t>En los concursos para el otorgamiento de concesiones para cualquiera de los Servicios, los actos de presentación y apertura de solicitudes  y propuestas se llevarán a cabo en los días, lugares y horas previstos en las convocatorias, conforme a lo</w:t>
      </w:r>
      <w:r>
        <w:rPr>
          <w:spacing w:val="4"/>
        </w:rPr>
        <w:t> </w:t>
      </w:r>
      <w:r>
        <w:rPr/>
        <w:t>siguiente:</w:t>
      </w:r>
    </w:p>
    <w:p>
      <w:pPr>
        <w:spacing w:line="240" w:lineRule="auto" w:before="1"/>
        <w:rPr>
          <w:rFonts w:ascii="Arial" w:hAnsi="Arial" w:cs="Arial" w:eastAsia="Arial" w:hint="default"/>
          <w:sz w:val="20"/>
          <w:szCs w:val="20"/>
        </w:rPr>
      </w:pPr>
    </w:p>
    <w:p>
      <w:pPr>
        <w:pStyle w:val="ListParagraph"/>
        <w:numPr>
          <w:ilvl w:val="0"/>
          <w:numId w:val="11"/>
        </w:numPr>
        <w:tabs>
          <w:tab w:pos="791" w:val="left" w:leader="none"/>
        </w:tabs>
        <w:spacing w:line="240" w:lineRule="auto" w:before="0" w:after="0"/>
        <w:ind w:left="490" w:right="853" w:firstLine="0"/>
        <w:jc w:val="both"/>
        <w:rPr>
          <w:rFonts w:ascii="Arial" w:hAnsi="Arial" w:cs="Arial" w:eastAsia="Arial" w:hint="default"/>
          <w:sz w:val="20"/>
          <w:szCs w:val="20"/>
        </w:rPr>
      </w:pPr>
      <w:r>
        <w:rPr>
          <w:rFonts w:ascii="Arial" w:hAnsi="Arial"/>
          <w:sz w:val="20"/>
        </w:rPr>
        <w:t>Una vez recibidas las solicitudes y propuestas se procederá a su apertura, haciéndose constar la documentación presentada, sin que ello implique la evaluación de su</w:t>
      </w:r>
      <w:r>
        <w:rPr>
          <w:rFonts w:ascii="Arial" w:hAnsi="Arial"/>
          <w:spacing w:val="-16"/>
          <w:sz w:val="20"/>
        </w:rPr>
        <w:t> </w:t>
      </w:r>
      <w:r>
        <w:rPr>
          <w:rFonts w:ascii="Arial" w:hAnsi="Arial"/>
          <w:sz w:val="20"/>
        </w:rPr>
        <w:t>contenido;</w:t>
      </w:r>
    </w:p>
    <w:p>
      <w:pPr>
        <w:spacing w:line="240" w:lineRule="auto" w:before="1"/>
        <w:rPr>
          <w:rFonts w:ascii="Arial" w:hAnsi="Arial" w:cs="Arial" w:eastAsia="Arial" w:hint="default"/>
          <w:sz w:val="20"/>
          <w:szCs w:val="20"/>
        </w:rPr>
      </w:pPr>
    </w:p>
    <w:p>
      <w:pPr>
        <w:pStyle w:val="ListParagraph"/>
        <w:numPr>
          <w:ilvl w:val="0"/>
          <w:numId w:val="11"/>
        </w:numPr>
        <w:tabs>
          <w:tab w:pos="791" w:val="left" w:leader="none"/>
        </w:tabs>
        <w:spacing w:line="240" w:lineRule="auto" w:before="0" w:after="0"/>
        <w:ind w:left="490" w:right="857" w:firstLine="0"/>
        <w:jc w:val="both"/>
        <w:rPr>
          <w:rFonts w:ascii="Arial" w:hAnsi="Arial" w:cs="Arial" w:eastAsia="Arial" w:hint="default"/>
          <w:sz w:val="20"/>
          <w:szCs w:val="20"/>
        </w:rPr>
      </w:pPr>
      <w:r>
        <w:rPr>
          <w:rFonts w:ascii="Arial" w:hAnsi="Arial"/>
          <w:sz w:val="20"/>
        </w:rPr>
        <w:t>Se levantará acta que servirá de constancia de la celebración del acto, señalándose lugar, fecha y hora en que se dará a conocer el fallo relativo, la cual deberá quedar comprendida dentro de los veinte días naturales siguientes; y</w:t>
      </w:r>
    </w:p>
    <w:p>
      <w:pPr>
        <w:spacing w:after="0" w:line="240" w:lineRule="auto"/>
        <w:jc w:val="both"/>
        <w:rPr>
          <w:rFonts w:ascii="Arial" w:hAnsi="Arial" w:cs="Arial" w:eastAsia="Arial" w:hint="default"/>
          <w:sz w:val="20"/>
          <w:szCs w:val="20"/>
        </w:rPr>
        <w:sectPr>
          <w:pgSz w:w="11630" w:h="15310"/>
          <w:pgMar w:header="674" w:footer="871" w:top="1320" w:bottom="1060" w:left="1640" w:right="1540"/>
        </w:sectPr>
      </w:pPr>
    </w:p>
    <w:p>
      <w:pPr>
        <w:spacing w:line="240" w:lineRule="auto" w:before="3"/>
        <w:rPr>
          <w:rFonts w:ascii="Arial" w:hAnsi="Arial" w:cs="Arial" w:eastAsia="Arial" w:hint="default"/>
          <w:sz w:val="26"/>
          <w:szCs w:val="26"/>
        </w:rPr>
      </w:pPr>
    </w:p>
    <w:p>
      <w:pPr>
        <w:pStyle w:val="BodyText"/>
        <w:spacing w:line="240" w:lineRule="auto" w:before="65"/>
        <w:ind w:left="102" w:right="2623"/>
        <w:jc w:val="left"/>
        <w:rPr>
          <w:rFonts w:ascii="Tahoma" w:hAnsi="Tahoma" w:cs="Tahoma" w:eastAsia="Tahoma" w:hint="default"/>
        </w:rPr>
      </w:pPr>
      <w:r>
        <w:rPr>
          <w:rFonts w:ascii="Tahoma"/>
          <w:color w:val="231F20"/>
        </w:rPr>
        <w:t>22</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6"/>
        <w:rPr>
          <w:rFonts w:ascii="Tahoma" w:hAnsi="Tahoma" w:cs="Tahoma" w:eastAsia="Tahoma" w:hint="default"/>
          <w:sz w:val="18"/>
          <w:szCs w:val="18"/>
        </w:rPr>
      </w:pPr>
    </w:p>
    <w:p>
      <w:pPr>
        <w:pStyle w:val="ListParagraph"/>
        <w:numPr>
          <w:ilvl w:val="0"/>
          <w:numId w:val="11"/>
        </w:numPr>
        <w:tabs>
          <w:tab w:pos="891" w:val="left" w:leader="none"/>
        </w:tabs>
        <w:spacing w:line="240" w:lineRule="auto" w:before="74" w:after="0"/>
        <w:ind w:left="590" w:right="757" w:firstLine="0"/>
        <w:jc w:val="both"/>
        <w:rPr>
          <w:rFonts w:ascii="Arial" w:hAnsi="Arial" w:cs="Arial" w:eastAsia="Arial" w:hint="default"/>
          <w:sz w:val="20"/>
          <w:szCs w:val="20"/>
        </w:rPr>
      </w:pPr>
      <w:r>
        <w:rPr>
          <w:rFonts w:ascii="Arial" w:hAnsi="Arial"/>
          <w:sz w:val="20"/>
        </w:rPr>
        <w:t>Las fechas para dar a conocer los fallos de los concursos podrán diferirse, siempre que sus respectivos nuevos plazos no excedan de veinte días  naturales contados a partir de las fechas de terminación de los plazos establecido</w:t>
      </w:r>
      <w:r>
        <w:rPr>
          <w:rFonts w:ascii="Arial" w:hAnsi="Arial"/>
          <w:spacing w:val="-21"/>
          <w:sz w:val="20"/>
        </w:rPr>
        <w:t> </w:t>
      </w:r>
      <w:r>
        <w:rPr>
          <w:rFonts w:ascii="Arial" w:hAnsi="Arial"/>
          <w:sz w:val="20"/>
        </w:rPr>
        <w:t>originalmente.</w:t>
      </w:r>
    </w:p>
    <w:p>
      <w:pPr>
        <w:spacing w:line="240" w:lineRule="auto" w:before="1"/>
        <w:rPr>
          <w:rFonts w:ascii="Arial" w:hAnsi="Arial" w:cs="Arial" w:eastAsia="Arial" w:hint="default"/>
          <w:sz w:val="20"/>
          <w:szCs w:val="20"/>
        </w:rPr>
      </w:pPr>
    </w:p>
    <w:p>
      <w:pPr>
        <w:pStyle w:val="BodyText"/>
        <w:spacing w:line="240" w:lineRule="auto"/>
        <w:ind w:right="757"/>
        <w:jc w:val="both"/>
      </w:pPr>
      <w:r>
        <w:rPr>
          <w:rFonts w:ascii="Arial" w:hAnsi="Arial"/>
          <w:b/>
        </w:rPr>
        <w:t>Artículo 69. </w:t>
      </w:r>
      <w:r>
        <w:rPr/>
        <w:t>En los concursos para el otorgamiento de concesiones para cualquiera de los Servicios, para la evaluación de las solicitudes y propuestas, la Secretaría utilizará los criterios para la asignación de puntos y porcentajes que haya indicado en las</w:t>
      </w:r>
      <w:r>
        <w:rPr>
          <w:spacing w:val="-10"/>
        </w:rPr>
        <w:t> </w:t>
      </w:r>
      <w:r>
        <w:rPr/>
        <w:t>convocatorias.</w:t>
      </w:r>
    </w:p>
    <w:p>
      <w:pPr>
        <w:spacing w:line="240" w:lineRule="auto" w:before="1"/>
        <w:rPr>
          <w:rFonts w:ascii="Arial" w:hAnsi="Arial" w:cs="Arial" w:eastAsia="Arial" w:hint="default"/>
          <w:sz w:val="20"/>
          <w:szCs w:val="20"/>
        </w:rPr>
      </w:pPr>
    </w:p>
    <w:p>
      <w:pPr>
        <w:pStyle w:val="BodyText"/>
        <w:spacing w:line="240" w:lineRule="auto"/>
        <w:ind w:right="757"/>
        <w:jc w:val="both"/>
      </w:pPr>
      <w:r>
        <w:rPr/>
        <w:t>En todos los casos, la Secretaría deberá verificar que las solicitudes y propuestas</w:t>
      </w:r>
      <w:r>
        <w:rPr>
          <w:spacing w:val="-5"/>
        </w:rPr>
        <w:t> </w:t>
      </w:r>
      <w:r>
        <w:rPr/>
        <w:t>cumplan</w:t>
      </w:r>
      <w:r>
        <w:rPr>
          <w:spacing w:val="-6"/>
        </w:rPr>
        <w:t> </w:t>
      </w:r>
      <w:r>
        <w:rPr/>
        <w:t>con</w:t>
      </w:r>
      <w:r>
        <w:rPr>
          <w:spacing w:val="-6"/>
        </w:rPr>
        <w:t> </w:t>
      </w:r>
      <w:r>
        <w:rPr/>
        <w:t>los</w:t>
      </w:r>
      <w:r>
        <w:rPr>
          <w:spacing w:val="-6"/>
        </w:rPr>
        <w:t> </w:t>
      </w:r>
      <w:r>
        <w:rPr/>
        <w:t>requisitos</w:t>
      </w:r>
      <w:r>
        <w:rPr>
          <w:spacing w:val="-6"/>
        </w:rPr>
        <w:t> </w:t>
      </w:r>
      <w:r>
        <w:rPr/>
        <w:t>solicitados</w:t>
      </w:r>
      <w:r>
        <w:rPr>
          <w:spacing w:val="-6"/>
        </w:rPr>
        <w:t> </w:t>
      </w:r>
      <w:r>
        <w:rPr/>
        <w:t>en</w:t>
      </w:r>
      <w:r>
        <w:rPr>
          <w:spacing w:val="-6"/>
        </w:rPr>
        <w:t> </w:t>
      </w:r>
      <w:r>
        <w:rPr/>
        <w:t>las</w:t>
      </w:r>
      <w:r>
        <w:rPr>
          <w:spacing w:val="-5"/>
        </w:rPr>
        <w:t> </w:t>
      </w:r>
      <w:r>
        <w:rPr/>
        <w:t>convocatorias.</w:t>
      </w:r>
    </w:p>
    <w:p>
      <w:pPr>
        <w:spacing w:line="240" w:lineRule="auto" w:before="1"/>
        <w:rPr>
          <w:rFonts w:ascii="Arial" w:hAnsi="Arial" w:cs="Arial" w:eastAsia="Arial" w:hint="default"/>
          <w:sz w:val="20"/>
          <w:szCs w:val="20"/>
        </w:rPr>
      </w:pPr>
    </w:p>
    <w:p>
      <w:pPr>
        <w:pStyle w:val="BodyText"/>
        <w:spacing w:line="240" w:lineRule="auto"/>
        <w:ind w:right="753"/>
        <w:jc w:val="both"/>
      </w:pPr>
      <w:r>
        <w:rPr>
          <w:rFonts w:ascii="Arial" w:hAnsi="Arial"/>
          <w:b/>
        </w:rPr>
        <w:t>Artículo 70. </w:t>
      </w:r>
      <w:r>
        <w:rPr/>
        <w:t>La utilización del criterio de evaluación binario, mediante el cual solo se otorgarán concesiones a quienes cumplan los requisitos establecidos por la Secretaría, solo será aplicable en los supuestos previstos en los lineamientos referidos en el segundo párrafo del artículo 58 del</w:t>
      </w:r>
      <w:r>
        <w:rPr>
          <w:spacing w:val="-30"/>
        </w:rPr>
        <w:t> </w:t>
      </w:r>
      <w:r>
        <w:rPr/>
        <w:t>Reglamento.</w:t>
      </w:r>
    </w:p>
    <w:p>
      <w:pPr>
        <w:spacing w:line="240" w:lineRule="auto" w:before="1"/>
        <w:rPr>
          <w:rFonts w:ascii="Arial" w:hAnsi="Arial" w:cs="Arial" w:eastAsia="Arial" w:hint="default"/>
          <w:sz w:val="20"/>
          <w:szCs w:val="20"/>
        </w:rPr>
      </w:pPr>
    </w:p>
    <w:p>
      <w:pPr>
        <w:pStyle w:val="BodyText"/>
        <w:spacing w:line="240" w:lineRule="auto"/>
        <w:ind w:right="757"/>
        <w:jc w:val="both"/>
      </w:pPr>
      <w:r>
        <w:rPr/>
        <w:t>En los concursos en cuyas evaluaciones no se hayan asignado puntos y porcentajes, las concesiones se otorgarán o a quienes resulten solventes por satisfacer los requisitos establecidos en la convocatorias relativas, o a quienes hayan ofertado las inversiones más</w:t>
      </w:r>
      <w:r>
        <w:rPr>
          <w:spacing w:val="-25"/>
        </w:rPr>
        <w:t> </w:t>
      </w:r>
      <w:r>
        <w:rPr/>
        <w:t>elevadas.</w:t>
      </w:r>
    </w:p>
    <w:p>
      <w:pPr>
        <w:spacing w:line="240" w:lineRule="auto" w:before="1"/>
        <w:rPr>
          <w:rFonts w:ascii="Arial" w:hAnsi="Arial" w:cs="Arial" w:eastAsia="Arial" w:hint="default"/>
          <w:sz w:val="20"/>
          <w:szCs w:val="20"/>
        </w:rPr>
      </w:pPr>
    </w:p>
    <w:p>
      <w:pPr>
        <w:pStyle w:val="BodyText"/>
        <w:spacing w:line="240" w:lineRule="auto"/>
        <w:ind w:right="755"/>
        <w:jc w:val="both"/>
      </w:pPr>
      <w:r>
        <w:rPr/>
        <w:t>En los concursos, los desempates se llevarán a cabo a través de sorteos realizados en presencia de los concursantes empatados. El sorteo consistirá en el depósito en urna transparente de boletas con el nombre de cada  concursante empatado, para proceder a extraer la boleta cuyo nombre anotado será el del ganador del</w:t>
      </w:r>
      <w:r>
        <w:rPr>
          <w:spacing w:val="-7"/>
        </w:rPr>
        <w:t> </w:t>
      </w:r>
      <w:r>
        <w:rPr/>
        <w:t>concurso.</w:t>
      </w:r>
    </w:p>
    <w:p>
      <w:pPr>
        <w:spacing w:line="240" w:lineRule="auto" w:before="1"/>
        <w:rPr>
          <w:rFonts w:ascii="Arial" w:hAnsi="Arial" w:cs="Arial" w:eastAsia="Arial" w:hint="default"/>
          <w:sz w:val="20"/>
          <w:szCs w:val="20"/>
        </w:rPr>
      </w:pPr>
    </w:p>
    <w:p>
      <w:pPr>
        <w:pStyle w:val="BodyText"/>
        <w:spacing w:line="240" w:lineRule="auto"/>
        <w:ind w:right="756"/>
        <w:jc w:val="both"/>
      </w:pPr>
      <w:r>
        <w:rPr>
          <w:rFonts w:ascii="Arial" w:hAnsi="Arial"/>
          <w:b/>
        </w:rPr>
        <w:t>Artículo 71. </w:t>
      </w:r>
      <w:r>
        <w:rPr/>
        <w:t>En los concursos para el otorgamiento de concesiones para cualquiera de los Servicios, una vez hecha la evaluación de las solicitudes y propuestas, las concesiones se otorgarán a los concursantes que hayan obtenido el mayor número de</w:t>
      </w:r>
      <w:r>
        <w:rPr>
          <w:spacing w:val="-17"/>
        </w:rPr>
        <w:t> </w:t>
      </w:r>
      <w:r>
        <w:rPr/>
        <w:t>puntos.</w:t>
      </w:r>
    </w:p>
    <w:p>
      <w:pPr>
        <w:spacing w:line="240" w:lineRule="auto" w:before="1"/>
        <w:rPr>
          <w:rFonts w:ascii="Arial" w:hAnsi="Arial" w:cs="Arial" w:eastAsia="Arial" w:hint="default"/>
          <w:sz w:val="20"/>
          <w:szCs w:val="20"/>
        </w:rPr>
      </w:pPr>
    </w:p>
    <w:p>
      <w:pPr>
        <w:pStyle w:val="BodyText"/>
        <w:spacing w:line="240" w:lineRule="auto"/>
        <w:ind w:right="754"/>
        <w:jc w:val="both"/>
      </w:pPr>
      <w:r>
        <w:rPr>
          <w:rFonts w:ascii="Arial" w:hAnsi="Arial"/>
          <w:b/>
        </w:rPr>
        <w:t>Artículo 72. </w:t>
      </w:r>
      <w:r>
        <w:rPr/>
        <w:t>Los fallos adjudicadores de los concursos para el otorgamiento de concesiones para cualquiera de los Servicios deberán</w:t>
      </w:r>
      <w:r>
        <w:rPr>
          <w:spacing w:val="-5"/>
        </w:rPr>
        <w:t> </w:t>
      </w:r>
      <w:r>
        <w:rPr/>
        <w:t>contener:</w:t>
      </w:r>
    </w:p>
    <w:p>
      <w:pPr>
        <w:spacing w:line="240" w:lineRule="auto" w:before="1"/>
        <w:rPr>
          <w:rFonts w:ascii="Arial" w:hAnsi="Arial" w:cs="Arial" w:eastAsia="Arial" w:hint="default"/>
          <w:sz w:val="20"/>
          <w:szCs w:val="20"/>
        </w:rPr>
      </w:pPr>
    </w:p>
    <w:p>
      <w:pPr>
        <w:pStyle w:val="ListParagraph"/>
        <w:numPr>
          <w:ilvl w:val="0"/>
          <w:numId w:val="12"/>
        </w:numPr>
        <w:tabs>
          <w:tab w:pos="891" w:val="left" w:leader="none"/>
        </w:tabs>
        <w:spacing w:line="240" w:lineRule="auto" w:before="0" w:after="0"/>
        <w:ind w:left="590" w:right="752" w:firstLine="0"/>
        <w:jc w:val="both"/>
        <w:rPr>
          <w:rFonts w:ascii="Arial" w:hAnsi="Arial" w:cs="Arial" w:eastAsia="Arial" w:hint="default"/>
          <w:sz w:val="20"/>
          <w:szCs w:val="20"/>
        </w:rPr>
      </w:pPr>
      <w:r>
        <w:rPr>
          <w:rFonts w:ascii="Arial" w:hAnsi="Arial"/>
          <w:sz w:val="20"/>
        </w:rPr>
        <w:t>La relación de los concursantes cuyas solicitudes y propuestas hayan sido desechadas, expresando todas las razones legales, técnicas o económicas que hayan sustentado tal determinación, e indicando los puntos de la convocatoria que en cada caso se hayan</w:t>
      </w:r>
      <w:r>
        <w:rPr>
          <w:rFonts w:ascii="Arial" w:hAnsi="Arial"/>
          <w:spacing w:val="-17"/>
          <w:sz w:val="20"/>
        </w:rPr>
        <w:t> </w:t>
      </w:r>
      <w:r>
        <w:rPr>
          <w:rFonts w:ascii="Arial" w:hAnsi="Arial"/>
          <w:sz w:val="20"/>
        </w:rPr>
        <w:t>incumplido;</w:t>
      </w:r>
    </w:p>
    <w:p>
      <w:pPr>
        <w:spacing w:line="240" w:lineRule="auto" w:before="1"/>
        <w:rPr>
          <w:rFonts w:ascii="Arial" w:hAnsi="Arial" w:cs="Arial" w:eastAsia="Arial" w:hint="default"/>
          <w:sz w:val="20"/>
          <w:szCs w:val="20"/>
        </w:rPr>
      </w:pPr>
    </w:p>
    <w:p>
      <w:pPr>
        <w:pStyle w:val="ListParagraph"/>
        <w:numPr>
          <w:ilvl w:val="0"/>
          <w:numId w:val="12"/>
        </w:numPr>
        <w:tabs>
          <w:tab w:pos="891" w:val="left" w:leader="none"/>
        </w:tabs>
        <w:spacing w:line="240" w:lineRule="auto" w:before="0" w:after="0"/>
        <w:ind w:left="590" w:right="756" w:firstLine="0"/>
        <w:jc w:val="both"/>
        <w:rPr>
          <w:rFonts w:ascii="Arial" w:hAnsi="Arial" w:cs="Arial" w:eastAsia="Arial" w:hint="default"/>
          <w:sz w:val="20"/>
          <w:szCs w:val="20"/>
        </w:rPr>
      </w:pPr>
      <w:r>
        <w:rPr>
          <w:rFonts w:ascii="Arial" w:hAnsi="Arial"/>
          <w:sz w:val="20"/>
        </w:rPr>
        <w:t>La relación de los concursantes cuyas solicitudes y propuestas hayan resultado solventes, describiendo en lo general dichas</w:t>
      </w:r>
      <w:r>
        <w:rPr>
          <w:rFonts w:ascii="Arial" w:hAnsi="Arial"/>
          <w:spacing w:val="-27"/>
          <w:sz w:val="20"/>
        </w:rPr>
        <w:t> </w:t>
      </w:r>
      <w:r>
        <w:rPr>
          <w:rFonts w:ascii="Arial" w:hAnsi="Arial"/>
          <w:sz w:val="20"/>
        </w:rPr>
        <w:t>propuestas;</w:t>
      </w:r>
    </w:p>
    <w:p>
      <w:pPr>
        <w:spacing w:line="240" w:lineRule="auto" w:before="1"/>
        <w:rPr>
          <w:rFonts w:ascii="Arial" w:hAnsi="Arial" w:cs="Arial" w:eastAsia="Arial" w:hint="default"/>
          <w:sz w:val="20"/>
          <w:szCs w:val="20"/>
        </w:rPr>
      </w:pPr>
    </w:p>
    <w:p>
      <w:pPr>
        <w:pStyle w:val="ListParagraph"/>
        <w:numPr>
          <w:ilvl w:val="0"/>
          <w:numId w:val="12"/>
        </w:numPr>
        <w:tabs>
          <w:tab w:pos="891" w:val="left" w:leader="none"/>
        </w:tabs>
        <w:spacing w:line="240" w:lineRule="auto" w:before="0" w:after="0"/>
        <w:ind w:left="590" w:right="756" w:firstLine="0"/>
        <w:jc w:val="both"/>
        <w:rPr>
          <w:rFonts w:ascii="Arial" w:hAnsi="Arial" w:cs="Arial" w:eastAsia="Arial" w:hint="default"/>
          <w:sz w:val="20"/>
          <w:szCs w:val="20"/>
        </w:rPr>
      </w:pPr>
      <w:r>
        <w:rPr>
          <w:rFonts w:ascii="Arial"/>
          <w:sz w:val="20"/>
        </w:rPr>
        <w:t>Los nombres de los ganadores y las razones que motivaron el fallo a su favor, de acuerdo con los criterios previstos en la</w:t>
      </w:r>
      <w:r>
        <w:rPr>
          <w:rFonts w:ascii="Arial"/>
          <w:spacing w:val="-13"/>
          <w:sz w:val="20"/>
        </w:rPr>
        <w:t> </w:t>
      </w:r>
      <w:r>
        <w:rPr>
          <w:rFonts w:ascii="Arial"/>
          <w:sz w:val="20"/>
        </w:rPr>
        <w:t>convocatoria;</w:t>
      </w:r>
    </w:p>
    <w:p>
      <w:pPr>
        <w:spacing w:after="0" w:line="240" w:lineRule="auto"/>
        <w:jc w:val="both"/>
        <w:rPr>
          <w:rFonts w:ascii="Arial" w:hAnsi="Arial" w:cs="Arial" w:eastAsia="Arial" w:hint="default"/>
          <w:sz w:val="20"/>
          <w:szCs w:val="20"/>
        </w:rPr>
        <w:sectPr>
          <w:pgSz w:w="11630" w:h="15310"/>
          <w:pgMar w:header="674" w:footer="871" w:top="1320" w:bottom="1060" w:left="1540" w:right="1640"/>
        </w:sectPr>
      </w:pPr>
    </w:p>
    <w:p>
      <w:pPr>
        <w:spacing w:line="240" w:lineRule="auto" w:before="7"/>
        <w:rPr>
          <w:rFonts w:ascii="Arial" w:hAnsi="Arial" w:cs="Arial" w:eastAsia="Arial" w:hint="default"/>
          <w:sz w:val="25"/>
          <w:szCs w:val="25"/>
        </w:rPr>
      </w:pPr>
    </w:p>
    <w:p>
      <w:pPr>
        <w:pStyle w:val="BodyText"/>
        <w:spacing w:line="240" w:lineRule="auto" w:before="65"/>
        <w:ind w:left="0" w:right="100"/>
        <w:jc w:val="right"/>
        <w:rPr>
          <w:rFonts w:ascii="Tahoma" w:hAnsi="Tahoma" w:cs="Tahoma" w:eastAsia="Tahoma" w:hint="default"/>
        </w:rPr>
      </w:pPr>
      <w:r>
        <w:rPr>
          <w:rFonts w:ascii="Tahoma"/>
          <w:color w:val="231F20"/>
        </w:rPr>
        <w:t>23</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19"/>
          <w:szCs w:val="19"/>
        </w:rPr>
      </w:pPr>
    </w:p>
    <w:p>
      <w:pPr>
        <w:pStyle w:val="ListParagraph"/>
        <w:numPr>
          <w:ilvl w:val="0"/>
          <w:numId w:val="12"/>
        </w:numPr>
        <w:tabs>
          <w:tab w:pos="791" w:val="left" w:leader="none"/>
        </w:tabs>
        <w:spacing w:line="240" w:lineRule="auto" w:before="74" w:after="0"/>
        <w:ind w:left="490" w:right="855" w:firstLine="0"/>
        <w:jc w:val="both"/>
        <w:rPr>
          <w:rFonts w:ascii="Arial" w:hAnsi="Arial" w:cs="Arial" w:eastAsia="Arial" w:hint="default"/>
          <w:sz w:val="20"/>
          <w:szCs w:val="20"/>
        </w:rPr>
      </w:pPr>
      <w:r>
        <w:rPr>
          <w:rFonts w:ascii="Arial" w:hAnsi="Arial"/>
          <w:sz w:val="20"/>
        </w:rPr>
        <w:t>La fecha, lugar y hora para el otorgamiento de los títulos de concesión respectivos y, en su caso, la presentación de garantías;</w:t>
      </w:r>
      <w:r>
        <w:rPr>
          <w:rFonts w:ascii="Arial" w:hAnsi="Arial"/>
          <w:spacing w:val="-15"/>
          <w:sz w:val="20"/>
        </w:rPr>
        <w:t> </w:t>
      </w:r>
      <w:r>
        <w:rPr>
          <w:rFonts w:ascii="Arial" w:hAnsi="Arial"/>
          <w:sz w:val="20"/>
        </w:rPr>
        <w:t>y</w:t>
      </w:r>
    </w:p>
    <w:p>
      <w:pPr>
        <w:spacing w:line="240" w:lineRule="auto" w:before="1"/>
        <w:rPr>
          <w:rFonts w:ascii="Arial" w:hAnsi="Arial" w:cs="Arial" w:eastAsia="Arial" w:hint="default"/>
          <w:sz w:val="20"/>
          <w:szCs w:val="20"/>
        </w:rPr>
      </w:pPr>
    </w:p>
    <w:p>
      <w:pPr>
        <w:pStyle w:val="ListParagraph"/>
        <w:numPr>
          <w:ilvl w:val="0"/>
          <w:numId w:val="12"/>
        </w:numPr>
        <w:tabs>
          <w:tab w:pos="791" w:val="left" w:leader="none"/>
        </w:tabs>
        <w:spacing w:line="240" w:lineRule="auto" w:before="0" w:after="0"/>
        <w:ind w:left="490" w:right="861" w:firstLine="0"/>
        <w:jc w:val="both"/>
        <w:rPr>
          <w:rFonts w:ascii="Arial" w:hAnsi="Arial" w:cs="Arial" w:eastAsia="Arial" w:hint="default"/>
          <w:sz w:val="20"/>
          <w:szCs w:val="20"/>
        </w:rPr>
      </w:pPr>
      <w:r>
        <w:rPr>
          <w:rFonts w:ascii="Arial" w:hAnsi="Arial"/>
          <w:sz w:val="20"/>
        </w:rPr>
        <w:t>La relación de las personas que hayan sido responsables de la evaluación de las solicitudes y</w:t>
      </w:r>
      <w:r>
        <w:rPr>
          <w:rFonts w:ascii="Arial" w:hAnsi="Arial"/>
          <w:spacing w:val="-18"/>
          <w:sz w:val="20"/>
        </w:rPr>
        <w:t> </w:t>
      </w:r>
      <w:r>
        <w:rPr>
          <w:rFonts w:ascii="Arial" w:hAnsi="Arial"/>
          <w:sz w:val="20"/>
        </w:rPr>
        <w:t>propuestas.</w:t>
      </w:r>
    </w:p>
    <w:p>
      <w:pPr>
        <w:spacing w:line="240" w:lineRule="auto" w:before="1"/>
        <w:rPr>
          <w:rFonts w:ascii="Arial" w:hAnsi="Arial" w:cs="Arial" w:eastAsia="Arial" w:hint="default"/>
          <w:sz w:val="20"/>
          <w:szCs w:val="20"/>
        </w:rPr>
      </w:pPr>
    </w:p>
    <w:p>
      <w:pPr>
        <w:pStyle w:val="BodyText"/>
        <w:spacing w:line="240" w:lineRule="auto"/>
        <w:ind w:left="490" w:right="864"/>
        <w:jc w:val="both"/>
      </w:pPr>
      <w:r>
        <w:rPr/>
        <w:t>Los fallos de los concursos no incluirán información reservada o confidencial en los términos de las disposiciones</w:t>
      </w:r>
      <w:r>
        <w:rPr>
          <w:spacing w:val="-27"/>
        </w:rPr>
        <w:t> </w:t>
      </w:r>
      <w:r>
        <w:rPr/>
        <w:t>aplicables.</w:t>
      </w:r>
    </w:p>
    <w:p>
      <w:pPr>
        <w:spacing w:line="240" w:lineRule="auto" w:before="1"/>
        <w:rPr>
          <w:rFonts w:ascii="Arial" w:hAnsi="Arial" w:cs="Arial" w:eastAsia="Arial" w:hint="default"/>
          <w:sz w:val="20"/>
          <w:szCs w:val="20"/>
        </w:rPr>
      </w:pPr>
    </w:p>
    <w:p>
      <w:pPr>
        <w:pStyle w:val="BodyText"/>
        <w:spacing w:line="240" w:lineRule="auto"/>
        <w:ind w:left="490" w:right="854"/>
        <w:jc w:val="both"/>
      </w:pPr>
      <w:r>
        <w:rPr>
          <w:rFonts w:ascii="Arial" w:hAnsi="Arial" w:cs="Arial" w:eastAsia="Arial" w:hint="default"/>
          <w:b/>
          <w:bCs/>
        </w:rPr>
        <w:t>Artículo 73. </w:t>
      </w:r>
      <w:r>
        <w:rPr/>
        <w:t>Los fallos de los concursos se darán a conocer en juntas públicas  a las que libremente podrán asistir los concursantes que hubieran presentado solicitud y propuesta, los cuales también serán publicados en el  Periódico Oficial “El Estado de</w:t>
      </w:r>
      <w:r>
        <w:rPr>
          <w:spacing w:val="-20"/>
        </w:rPr>
        <w:t> </w:t>
      </w:r>
      <w:r>
        <w:rPr/>
        <w:t>Jalisco”.</w:t>
      </w:r>
    </w:p>
    <w:p>
      <w:pPr>
        <w:spacing w:line="240" w:lineRule="auto" w:before="1"/>
        <w:rPr>
          <w:rFonts w:ascii="Arial" w:hAnsi="Arial" w:cs="Arial" w:eastAsia="Arial" w:hint="default"/>
          <w:sz w:val="20"/>
          <w:szCs w:val="20"/>
        </w:rPr>
      </w:pPr>
    </w:p>
    <w:p>
      <w:pPr>
        <w:pStyle w:val="BodyText"/>
        <w:spacing w:line="240" w:lineRule="auto"/>
        <w:ind w:left="490" w:right="856"/>
        <w:jc w:val="both"/>
      </w:pPr>
      <w:r>
        <w:rPr>
          <w:rFonts w:ascii="Arial" w:hAnsi="Arial"/>
          <w:b/>
        </w:rPr>
        <w:t>Artículo 74. </w:t>
      </w:r>
      <w:r>
        <w:rPr/>
        <w:t>La Secretaría declarará desiertos los concursos para el otorgamiento de concesiones para cualquiera de los Servicios cuyas solicitudes y propuestas no hayan reunido los requisitos establecidos en la</w:t>
      </w:r>
      <w:r>
        <w:rPr>
          <w:spacing w:val="-19"/>
        </w:rPr>
        <w:t> </w:t>
      </w:r>
      <w:r>
        <w:rPr/>
        <w:t>convocatoria.</w:t>
      </w:r>
    </w:p>
    <w:p>
      <w:pPr>
        <w:spacing w:line="240" w:lineRule="auto" w:before="1"/>
        <w:rPr>
          <w:rFonts w:ascii="Arial" w:hAnsi="Arial" w:cs="Arial" w:eastAsia="Arial" w:hint="default"/>
          <w:sz w:val="20"/>
          <w:szCs w:val="20"/>
        </w:rPr>
      </w:pPr>
    </w:p>
    <w:p>
      <w:pPr>
        <w:pStyle w:val="BodyText"/>
        <w:spacing w:line="240" w:lineRule="auto"/>
        <w:ind w:left="490" w:right="856"/>
        <w:jc w:val="both"/>
      </w:pPr>
      <w:r>
        <w:rPr/>
        <w:t>En los fallos de los concursos que se declaren desiertos, la Secretaría deberá sustentar una fundamentación y motivación reforzada las razones que motivaron la</w:t>
      </w:r>
      <w:r>
        <w:rPr>
          <w:spacing w:val="-19"/>
        </w:rPr>
        <w:t> </w:t>
      </w:r>
      <w:r>
        <w:rPr/>
        <w:t>determinación.</w:t>
      </w:r>
    </w:p>
    <w:p>
      <w:pPr>
        <w:spacing w:line="240" w:lineRule="auto" w:before="1"/>
        <w:rPr>
          <w:rFonts w:ascii="Arial" w:hAnsi="Arial" w:cs="Arial" w:eastAsia="Arial" w:hint="default"/>
          <w:sz w:val="20"/>
          <w:szCs w:val="20"/>
        </w:rPr>
      </w:pPr>
    </w:p>
    <w:p>
      <w:pPr>
        <w:pStyle w:val="BodyText"/>
        <w:spacing w:line="240" w:lineRule="auto"/>
        <w:ind w:left="490" w:right="856"/>
        <w:jc w:val="both"/>
      </w:pPr>
      <w:r>
        <w:rPr/>
        <w:t>Cuando se haya declarado desierto el concurso en primera convocatoria y persista la necesidad de los Servicios, la Secretaría emitirá una segunda convocatoria, y en caso de no adjudicar la concesión en ésta, podrá otorgar directamente dicha concesión, a las personas que cuenten con la capacidad técnica y económica para la prestación de dichos Servicios, así como para obligarse en los términos de los títulos de concesión</w:t>
      </w:r>
      <w:r>
        <w:rPr>
          <w:spacing w:val="-11"/>
        </w:rPr>
        <w:t> </w:t>
      </w:r>
      <w:r>
        <w:rPr/>
        <w:t>respectivos.</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t>En todos los casos de adjudicación directa, la Secretaría deberá sustentar una fundamentación y motivación reforzada las razones que motivaron esa determinación, a efecto de evitar la discrecionalidad en el otorgamiento de dichas</w:t>
      </w:r>
      <w:r>
        <w:rPr>
          <w:spacing w:val="-14"/>
        </w:rPr>
        <w:t> </w:t>
      </w:r>
      <w:r>
        <w:rPr/>
        <w:t>concesiones.</w:t>
      </w:r>
    </w:p>
    <w:p>
      <w:pPr>
        <w:spacing w:line="240" w:lineRule="auto" w:before="11"/>
        <w:rPr>
          <w:rFonts w:ascii="Arial" w:hAnsi="Arial" w:cs="Arial" w:eastAsia="Arial" w:hint="default"/>
          <w:sz w:val="19"/>
          <w:szCs w:val="19"/>
        </w:rPr>
      </w:pPr>
    </w:p>
    <w:p>
      <w:pPr>
        <w:pStyle w:val="BodyText"/>
        <w:spacing w:line="240" w:lineRule="auto"/>
        <w:ind w:left="490" w:right="855"/>
        <w:jc w:val="both"/>
      </w:pPr>
      <w:r>
        <w:rPr/>
        <w:t>La Secretaría podrá cancelar total o parcialmente los concursos por  caso fortuito o fuerza mayor mediante resolución que deberá ser publicada en el Periódico Oficial “El Estado de Jalisco”, en la que se precise los hechos motivo de esa</w:t>
      </w:r>
      <w:r>
        <w:rPr>
          <w:spacing w:val="-10"/>
        </w:rPr>
        <w:t> </w:t>
      </w:r>
      <w:r>
        <w:rPr/>
        <w:t>decisión.</w:t>
      </w:r>
    </w:p>
    <w:p>
      <w:pPr>
        <w:spacing w:line="240" w:lineRule="auto" w:before="1"/>
        <w:rPr>
          <w:rFonts w:ascii="Arial" w:hAnsi="Arial" w:cs="Arial" w:eastAsia="Arial" w:hint="default"/>
          <w:sz w:val="20"/>
          <w:szCs w:val="20"/>
        </w:rPr>
      </w:pPr>
    </w:p>
    <w:p>
      <w:pPr>
        <w:pStyle w:val="BodyText"/>
        <w:spacing w:line="240" w:lineRule="auto"/>
        <w:ind w:left="490" w:right="854"/>
        <w:jc w:val="both"/>
      </w:pPr>
      <w:r>
        <w:rPr>
          <w:rFonts w:ascii="Arial" w:hAnsi="Arial"/>
          <w:b/>
        </w:rPr>
        <w:t>Artículo 75. </w:t>
      </w:r>
      <w:r>
        <w:rPr/>
        <w:t>Durante los concursos para el otorgamiento de concesiones para cualquiera de los Servicios y los quince días hábiles siguientes a sus respectivas conclusiones, estarán disponibles para consulta en la Secretaría,  las actas correspondientes a: las juntas de aclaraciones, los actos de presentación y apertura de solicitudes y propuestas, y las juntas públicas para dar a conocer los fallos relativos.</w:t>
      </w:r>
    </w:p>
    <w:p>
      <w:pPr>
        <w:spacing w:after="0" w:line="240" w:lineRule="auto"/>
        <w:jc w:val="both"/>
        <w:sectPr>
          <w:pgSz w:w="11630" w:h="15310"/>
          <w:pgMar w:header="674" w:footer="871" w:top="1320" w:bottom="1060" w:left="1640" w:right="1540"/>
        </w:sectPr>
      </w:pPr>
    </w:p>
    <w:p>
      <w:pPr>
        <w:spacing w:line="240" w:lineRule="auto" w:before="3"/>
        <w:rPr>
          <w:rFonts w:ascii="Arial" w:hAnsi="Arial" w:cs="Arial" w:eastAsia="Arial" w:hint="default"/>
          <w:sz w:val="26"/>
          <w:szCs w:val="26"/>
        </w:rPr>
      </w:pPr>
    </w:p>
    <w:p>
      <w:pPr>
        <w:pStyle w:val="BodyText"/>
        <w:spacing w:line="240" w:lineRule="auto" w:before="65"/>
        <w:ind w:left="102" w:right="2623"/>
        <w:jc w:val="left"/>
        <w:rPr>
          <w:rFonts w:ascii="Tahoma" w:hAnsi="Tahoma" w:cs="Tahoma" w:eastAsia="Tahoma" w:hint="default"/>
        </w:rPr>
      </w:pPr>
      <w:r>
        <w:rPr>
          <w:rFonts w:ascii="Tahoma"/>
          <w:color w:val="231F20"/>
        </w:rPr>
        <w:t>24</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6"/>
        <w:rPr>
          <w:rFonts w:ascii="Tahoma" w:hAnsi="Tahoma" w:cs="Tahoma" w:eastAsia="Tahoma" w:hint="default"/>
          <w:sz w:val="18"/>
          <w:szCs w:val="18"/>
        </w:rPr>
      </w:pPr>
    </w:p>
    <w:p>
      <w:pPr>
        <w:pStyle w:val="BodyText"/>
        <w:spacing w:line="240" w:lineRule="auto" w:before="74"/>
        <w:ind w:right="756"/>
        <w:jc w:val="both"/>
      </w:pPr>
      <w:r>
        <w:rPr>
          <w:rFonts w:ascii="Arial" w:hAnsi="Arial"/>
          <w:b/>
        </w:rPr>
        <w:t>Artículo 76. </w:t>
      </w:r>
      <w:r>
        <w:rPr/>
        <w:t>Los concursantes en ningún caso tendrán derecho a solicitar el reembolso de los gastos en que respectivamente hayan incurrido con motivo  de los mismos concursos para el otorgamiento de concesiones para cualquiera de los</w:t>
      </w:r>
      <w:r>
        <w:rPr>
          <w:spacing w:val="-11"/>
        </w:rPr>
        <w:t> </w:t>
      </w:r>
      <w:r>
        <w:rPr/>
        <w:t>Servicios.</w:t>
      </w:r>
    </w:p>
    <w:p>
      <w:pPr>
        <w:spacing w:line="240" w:lineRule="auto" w:before="0"/>
        <w:rPr>
          <w:rFonts w:ascii="Arial" w:hAnsi="Arial" w:cs="Arial" w:eastAsia="Arial" w:hint="default"/>
          <w:sz w:val="20"/>
          <w:szCs w:val="20"/>
        </w:rPr>
      </w:pPr>
    </w:p>
    <w:p>
      <w:pPr>
        <w:spacing w:line="240" w:lineRule="auto" w:before="2"/>
        <w:rPr>
          <w:rFonts w:ascii="Arial" w:hAnsi="Arial" w:cs="Arial" w:eastAsia="Arial" w:hint="default"/>
          <w:sz w:val="20"/>
          <w:szCs w:val="20"/>
        </w:rPr>
      </w:pPr>
    </w:p>
    <w:p>
      <w:pPr>
        <w:pStyle w:val="Heading1"/>
        <w:spacing w:line="240" w:lineRule="auto"/>
        <w:ind w:right="1766"/>
        <w:jc w:val="center"/>
        <w:rPr>
          <w:b w:val="0"/>
          <w:bCs w:val="0"/>
        </w:rPr>
      </w:pPr>
      <w:r>
        <w:rPr/>
        <w:t>Capítulo</w:t>
      </w:r>
      <w:r>
        <w:rPr>
          <w:spacing w:val="-5"/>
        </w:rPr>
        <w:t> </w:t>
      </w:r>
      <w:r>
        <w:rPr/>
        <w:t>VI</w:t>
      </w:r>
      <w:r>
        <w:rPr>
          <w:b w:val="0"/>
        </w:rPr>
      </w:r>
    </w:p>
    <w:p>
      <w:pPr>
        <w:spacing w:before="0"/>
        <w:ind w:left="2010" w:right="2175" w:firstLine="0"/>
        <w:jc w:val="center"/>
        <w:rPr>
          <w:rFonts w:ascii="Arial" w:hAnsi="Arial" w:cs="Arial" w:eastAsia="Arial" w:hint="default"/>
          <w:sz w:val="20"/>
          <w:szCs w:val="20"/>
        </w:rPr>
      </w:pPr>
      <w:r>
        <w:rPr>
          <w:rFonts w:ascii="Arial" w:hAnsi="Arial"/>
          <w:b/>
          <w:sz w:val="20"/>
        </w:rPr>
        <w:t>De la Transmisión o Afectación en Garantía de las</w:t>
      </w:r>
      <w:r>
        <w:rPr>
          <w:rFonts w:ascii="Arial" w:hAnsi="Arial"/>
          <w:b/>
          <w:spacing w:val="-9"/>
          <w:sz w:val="20"/>
        </w:rPr>
        <w:t> </w:t>
      </w:r>
      <w:r>
        <w:rPr>
          <w:rFonts w:ascii="Arial" w:hAnsi="Arial"/>
          <w:b/>
          <w:sz w:val="20"/>
        </w:rPr>
        <w:t>Concesiones</w:t>
      </w:r>
      <w:r>
        <w:rPr>
          <w:rFonts w:ascii="Arial" w:hAnsi="Arial"/>
          <w:sz w:val="20"/>
        </w:rPr>
      </w:r>
    </w:p>
    <w:p>
      <w:pPr>
        <w:spacing w:line="240" w:lineRule="auto" w:before="11"/>
        <w:rPr>
          <w:rFonts w:ascii="Arial" w:hAnsi="Arial" w:cs="Arial" w:eastAsia="Arial" w:hint="default"/>
          <w:b/>
          <w:bCs/>
          <w:sz w:val="19"/>
          <w:szCs w:val="19"/>
        </w:rPr>
      </w:pPr>
    </w:p>
    <w:p>
      <w:pPr>
        <w:pStyle w:val="BodyText"/>
        <w:spacing w:line="240" w:lineRule="auto"/>
        <w:ind w:right="759"/>
        <w:jc w:val="both"/>
      </w:pPr>
      <w:r>
        <w:rPr>
          <w:rFonts w:ascii="Arial" w:hAnsi="Arial"/>
          <w:b/>
        </w:rPr>
        <w:t>Artículo 77. </w:t>
      </w:r>
      <w:r>
        <w:rPr/>
        <w:t>Las autorizaciones para dar concesiones para cualquiera de los Servicios en garantía se sujetará a la autorización previa de la Secretaría, debiendo inscribirse en el Registro Estatal, y sólo podrán ejecutarlas quienes aparezcan como titulares de las mismas en el</w:t>
      </w:r>
      <w:r>
        <w:rPr>
          <w:spacing w:val="-31"/>
        </w:rPr>
        <w:t> </w:t>
      </w:r>
      <w:r>
        <w:rPr/>
        <w:t>Registro.</w:t>
      </w:r>
    </w:p>
    <w:p>
      <w:pPr>
        <w:spacing w:line="240" w:lineRule="auto" w:before="1"/>
        <w:rPr>
          <w:rFonts w:ascii="Arial" w:hAnsi="Arial" w:cs="Arial" w:eastAsia="Arial" w:hint="default"/>
          <w:sz w:val="20"/>
          <w:szCs w:val="20"/>
        </w:rPr>
      </w:pPr>
    </w:p>
    <w:p>
      <w:pPr>
        <w:pStyle w:val="BodyText"/>
        <w:spacing w:line="240" w:lineRule="auto"/>
        <w:ind w:right="757"/>
        <w:jc w:val="both"/>
      </w:pPr>
      <w:r>
        <w:rPr/>
        <w:t>Para efectos del artículo 120 de la Ley, se anotarán las transmisiones de la concesión en favor de quienes legalmente hayan ejecutado las garantías, sus cesionarios o los fideicomisarios relativos, en caso que aquellos hayan sido fideicomisos de</w:t>
      </w:r>
      <w:r>
        <w:rPr>
          <w:spacing w:val="-17"/>
        </w:rPr>
        <w:t> </w:t>
      </w:r>
      <w:r>
        <w:rPr/>
        <w:t>garantía.</w:t>
      </w:r>
    </w:p>
    <w:p>
      <w:pPr>
        <w:spacing w:line="240" w:lineRule="auto" w:before="1"/>
        <w:rPr>
          <w:rFonts w:ascii="Arial" w:hAnsi="Arial" w:cs="Arial" w:eastAsia="Arial" w:hint="default"/>
          <w:sz w:val="20"/>
          <w:szCs w:val="20"/>
        </w:rPr>
      </w:pPr>
    </w:p>
    <w:p>
      <w:pPr>
        <w:pStyle w:val="BodyText"/>
        <w:spacing w:line="240" w:lineRule="auto"/>
        <w:ind w:right="760"/>
        <w:jc w:val="both"/>
      </w:pPr>
      <w:r>
        <w:rPr>
          <w:rFonts w:ascii="Arial" w:hAnsi="Arial"/>
          <w:b/>
        </w:rPr>
        <w:t>Artículo 78. </w:t>
      </w:r>
      <w:r>
        <w:rPr/>
        <w:t>Para efectos del artículo 99 fracción X, 119, 120 y 125 de la Ley, además los adquirentes deberán acreditar lo</w:t>
      </w:r>
      <w:r>
        <w:rPr>
          <w:spacing w:val="-33"/>
        </w:rPr>
        <w:t> </w:t>
      </w:r>
      <w:r>
        <w:rPr/>
        <w:t>siguiente:</w:t>
      </w:r>
    </w:p>
    <w:p>
      <w:pPr>
        <w:spacing w:line="240" w:lineRule="auto" w:before="1"/>
        <w:rPr>
          <w:rFonts w:ascii="Arial" w:hAnsi="Arial" w:cs="Arial" w:eastAsia="Arial" w:hint="default"/>
          <w:sz w:val="20"/>
          <w:szCs w:val="20"/>
        </w:rPr>
      </w:pPr>
    </w:p>
    <w:p>
      <w:pPr>
        <w:pStyle w:val="ListParagraph"/>
        <w:numPr>
          <w:ilvl w:val="1"/>
          <w:numId w:val="12"/>
        </w:numPr>
        <w:tabs>
          <w:tab w:pos="891" w:val="left" w:leader="none"/>
        </w:tabs>
        <w:spacing w:line="240" w:lineRule="auto" w:before="0" w:after="0"/>
        <w:ind w:left="590" w:right="753" w:firstLine="0"/>
        <w:jc w:val="both"/>
        <w:rPr>
          <w:rFonts w:ascii="Arial" w:hAnsi="Arial" w:cs="Arial" w:eastAsia="Arial" w:hint="default"/>
          <w:sz w:val="20"/>
          <w:szCs w:val="20"/>
        </w:rPr>
      </w:pPr>
      <w:r>
        <w:rPr>
          <w:rFonts w:ascii="Arial" w:hAnsi="Arial"/>
          <w:sz w:val="20"/>
        </w:rPr>
        <w:t>Experiencia en la prestación de servicios públicos de transporte de pasajeros;</w:t>
      </w:r>
    </w:p>
    <w:p>
      <w:pPr>
        <w:spacing w:line="240" w:lineRule="auto" w:before="1"/>
        <w:rPr>
          <w:rFonts w:ascii="Arial" w:hAnsi="Arial" w:cs="Arial" w:eastAsia="Arial" w:hint="default"/>
          <w:sz w:val="20"/>
          <w:szCs w:val="20"/>
        </w:rPr>
      </w:pPr>
    </w:p>
    <w:p>
      <w:pPr>
        <w:pStyle w:val="ListParagraph"/>
        <w:numPr>
          <w:ilvl w:val="1"/>
          <w:numId w:val="12"/>
        </w:numPr>
        <w:tabs>
          <w:tab w:pos="891" w:val="left" w:leader="none"/>
        </w:tabs>
        <w:spacing w:line="240" w:lineRule="auto" w:before="0" w:after="0"/>
        <w:ind w:left="590" w:right="755" w:firstLine="0"/>
        <w:jc w:val="both"/>
        <w:rPr>
          <w:rFonts w:ascii="Arial" w:hAnsi="Arial" w:cs="Arial" w:eastAsia="Arial" w:hint="default"/>
          <w:sz w:val="20"/>
          <w:szCs w:val="20"/>
        </w:rPr>
      </w:pPr>
      <w:r>
        <w:rPr>
          <w:rFonts w:ascii="Arial" w:hAnsi="Arial"/>
          <w:sz w:val="20"/>
        </w:rPr>
        <w:t>Capacidad económica para realizar las inversiones inherentes a lo establecido en la fracción III siguiente y aquel de los Servicios de que se trate;  y</w:t>
      </w:r>
    </w:p>
    <w:p>
      <w:pPr>
        <w:spacing w:line="240" w:lineRule="auto" w:before="1"/>
        <w:rPr>
          <w:rFonts w:ascii="Arial" w:hAnsi="Arial" w:cs="Arial" w:eastAsia="Arial" w:hint="default"/>
          <w:sz w:val="20"/>
          <w:szCs w:val="20"/>
        </w:rPr>
      </w:pPr>
    </w:p>
    <w:p>
      <w:pPr>
        <w:pStyle w:val="ListParagraph"/>
        <w:numPr>
          <w:ilvl w:val="1"/>
          <w:numId w:val="12"/>
        </w:numPr>
        <w:tabs>
          <w:tab w:pos="891" w:val="left" w:leader="none"/>
        </w:tabs>
        <w:spacing w:line="240" w:lineRule="auto" w:before="0" w:after="0"/>
        <w:ind w:left="590" w:right="756" w:firstLine="0"/>
        <w:jc w:val="both"/>
        <w:rPr>
          <w:rFonts w:ascii="Arial" w:hAnsi="Arial" w:cs="Arial" w:eastAsia="Arial" w:hint="default"/>
          <w:sz w:val="20"/>
          <w:szCs w:val="20"/>
        </w:rPr>
      </w:pPr>
      <w:r>
        <w:rPr>
          <w:rFonts w:ascii="Arial" w:hAnsi="Arial"/>
          <w:sz w:val="20"/>
        </w:rPr>
        <w:t>Adquisición de los vehículos relativos a las concesiones correspondientes como parte de la transmisión</w:t>
      </w:r>
      <w:r>
        <w:rPr>
          <w:rFonts w:ascii="Arial" w:hAnsi="Arial"/>
          <w:spacing w:val="-23"/>
          <w:sz w:val="20"/>
        </w:rPr>
        <w:t> </w:t>
      </w:r>
      <w:r>
        <w:rPr>
          <w:rFonts w:ascii="Arial" w:hAnsi="Arial"/>
          <w:sz w:val="20"/>
        </w:rPr>
        <w:t>relativa.</w:t>
      </w:r>
    </w:p>
    <w:p>
      <w:pPr>
        <w:spacing w:line="240" w:lineRule="auto" w:before="0"/>
        <w:rPr>
          <w:rFonts w:ascii="Arial" w:hAnsi="Arial" w:cs="Arial" w:eastAsia="Arial" w:hint="default"/>
          <w:sz w:val="20"/>
          <w:szCs w:val="20"/>
        </w:rPr>
      </w:pPr>
    </w:p>
    <w:p>
      <w:pPr>
        <w:spacing w:line="240" w:lineRule="auto" w:before="2"/>
        <w:rPr>
          <w:rFonts w:ascii="Arial" w:hAnsi="Arial" w:cs="Arial" w:eastAsia="Arial" w:hint="default"/>
          <w:sz w:val="20"/>
          <w:szCs w:val="20"/>
        </w:rPr>
      </w:pPr>
    </w:p>
    <w:p>
      <w:pPr>
        <w:pStyle w:val="Heading1"/>
        <w:spacing w:line="230" w:lineRule="exact"/>
        <w:ind w:right="1764"/>
        <w:jc w:val="center"/>
        <w:rPr>
          <w:b w:val="0"/>
          <w:bCs w:val="0"/>
        </w:rPr>
      </w:pPr>
      <w:r>
        <w:rPr/>
        <w:t>Capítulo</w:t>
      </w:r>
      <w:r>
        <w:rPr>
          <w:spacing w:val="-5"/>
        </w:rPr>
        <w:t> </w:t>
      </w:r>
      <w:r>
        <w:rPr/>
        <w:t>VII</w:t>
      </w:r>
      <w:r>
        <w:rPr>
          <w:b w:val="0"/>
        </w:rPr>
      </w:r>
    </w:p>
    <w:p>
      <w:pPr>
        <w:spacing w:before="0"/>
        <w:ind w:left="1797" w:right="1963" w:firstLine="0"/>
        <w:jc w:val="center"/>
        <w:rPr>
          <w:rFonts w:ascii="Arial" w:hAnsi="Arial" w:cs="Arial" w:eastAsia="Arial" w:hint="default"/>
          <w:sz w:val="20"/>
          <w:szCs w:val="20"/>
        </w:rPr>
      </w:pPr>
      <w:r>
        <w:rPr>
          <w:rFonts w:ascii="Arial" w:hAnsi="Arial"/>
          <w:b/>
          <w:sz w:val="20"/>
        </w:rPr>
        <w:t>Del Servicio de Transporte Público de Taxi con Sitio y Radiotaxi</w:t>
      </w:r>
      <w:r>
        <w:rPr>
          <w:rFonts w:ascii="Arial" w:hAnsi="Arial"/>
          <w:sz w:val="20"/>
        </w:rPr>
      </w:r>
    </w:p>
    <w:p>
      <w:pPr>
        <w:spacing w:line="240" w:lineRule="auto" w:before="11"/>
        <w:rPr>
          <w:rFonts w:ascii="Arial" w:hAnsi="Arial" w:cs="Arial" w:eastAsia="Arial" w:hint="default"/>
          <w:b/>
          <w:bCs/>
          <w:sz w:val="19"/>
          <w:szCs w:val="19"/>
        </w:rPr>
      </w:pPr>
    </w:p>
    <w:p>
      <w:pPr>
        <w:pStyle w:val="BodyText"/>
        <w:spacing w:line="240" w:lineRule="auto"/>
        <w:ind w:right="755"/>
        <w:jc w:val="both"/>
      </w:pPr>
      <w:r>
        <w:rPr>
          <w:rFonts w:ascii="Arial" w:hAnsi="Arial"/>
          <w:b/>
        </w:rPr>
        <w:t>Artículo 79. </w:t>
      </w:r>
      <w:r>
        <w:rPr/>
        <w:t>Con sujeción a lo que establezcan los reglamentos de tránsito aplicables, los vehículos destinados al Servicio de Taxi bajo la modalidad con parada libre, podrán detenerse en las vías públicas que tengan aceras contiguas y en cuyas orillas sea factible detenerse a tomar</w:t>
      </w:r>
      <w:r>
        <w:rPr>
          <w:spacing w:val="-39"/>
        </w:rPr>
        <w:t> </w:t>
      </w:r>
      <w:r>
        <w:rPr/>
        <w:t>pasajeros.</w:t>
      </w:r>
    </w:p>
    <w:p>
      <w:pPr>
        <w:spacing w:line="240" w:lineRule="auto" w:before="1"/>
        <w:rPr>
          <w:rFonts w:ascii="Arial" w:hAnsi="Arial" w:cs="Arial" w:eastAsia="Arial" w:hint="default"/>
          <w:sz w:val="20"/>
          <w:szCs w:val="20"/>
        </w:rPr>
      </w:pPr>
    </w:p>
    <w:p>
      <w:pPr>
        <w:pStyle w:val="BodyText"/>
        <w:spacing w:line="240" w:lineRule="auto"/>
        <w:ind w:right="758"/>
        <w:jc w:val="both"/>
      </w:pPr>
      <w:r>
        <w:rPr>
          <w:rFonts w:ascii="Arial" w:hAnsi="Arial"/>
          <w:b/>
        </w:rPr>
        <w:t>Artículo 80. </w:t>
      </w:r>
      <w:r>
        <w:rPr/>
        <w:t>Las concesiones para el Servicio de Taxi podrán cambiar de modalidad sujeto a la autorización de la Secretaría, la cual, entre otros, requerirá lo</w:t>
      </w:r>
      <w:r>
        <w:rPr>
          <w:spacing w:val="-16"/>
        </w:rPr>
        <w:t> </w:t>
      </w:r>
      <w:r>
        <w:rPr/>
        <w:t>siguiente:</w:t>
      </w:r>
    </w:p>
    <w:p>
      <w:pPr>
        <w:spacing w:after="0" w:line="240" w:lineRule="auto"/>
        <w:jc w:val="both"/>
        <w:sectPr>
          <w:pgSz w:w="11630" w:h="15310"/>
          <w:pgMar w:header="674" w:footer="871" w:top="1320" w:bottom="1060" w:left="1540" w:right="1640"/>
        </w:sectPr>
      </w:pPr>
    </w:p>
    <w:p>
      <w:pPr>
        <w:spacing w:line="240" w:lineRule="auto" w:before="7"/>
        <w:rPr>
          <w:rFonts w:ascii="Arial" w:hAnsi="Arial" w:cs="Arial" w:eastAsia="Arial" w:hint="default"/>
          <w:sz w:val="25"/>
          <w:szCs w:val="25"/>
        </w:rPr>
      </w:pPr>
    </w:p>
    <w:p>
      <w:pPr>
        <w:pStyle w:val="BodyText"/>
        <w:spacing w:line="240" w:lineRule="auto" w:before="65"/>
        <w:ind w:left="0" w:right="100"/>
        <w:jc w:val="right"/>
        <w:rPr>
          <w:rFonts w:ascii="Tahoma" w:hAnsi="Tahoma" w:cs="Tahoma" w:eastAsia="Tahoma" w:hint="default"/>
        </w:rPr>
      </w:pPr>
      <w:r>
        <w:rPr>
          <w:rFonts w:ascii="Tahoma"/>
          <w:color w:val="231F20"/>
        </w:rPr>
        <w:t>25</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19"/>
          <w:szCs w:val="19"/>
        </w:rPr>
      </w:pPr>
    </w:p>
    <w:p>
      <w:pPr>
        <w:pStyle w:val="ListParagraph"/>
        <w:numPr>
          <w:ilvl w:val="0"/>
          <w:numId w:val="13"/>
        </w:numPr>
        <w:tabs>
          <w:tab w:pos="788" w:val="left" w:leader="none"/>
        </w:tabs>
        <w:spacing w:line="240" w:lineRule="auto" w:before="73" w:after="0"/>
        <w:ind w:left="488" w:right="907" w:firstLine="0"/>
        <w:jc w:val="both"/>
        <w:rPr>
          <w:rFonts w:ascii="Arial" w:hAnsi="Arial" w:cs="Arial" w:eastAsia="Arial" w:hint="default"/>
          <w:sz w:val="20"/>
          <w:szCs w:val="20"/>
        </w:rPr>
      </w:pPr>
      <w:r>
        <w:rPr>
          <w:rFonts w:ascii="Arial" w:hAnsi="Arial"/>
          <w:sz w:val="20"/>
        </w:rPr>
        <w:t>Cuando el cambio sea de la modalidad de sitio a la de radiotaxi, los concesionarios deberán presentar la solicitud también firmada por los titulares de</w:t>
      </w:r>
      <w:r>
        <w:rPr>
          <w:rFonts w:ascii="Arial" w:hAnsi="Arial"/>
          <w:spacing w:val="-9"/>
          <w:sz w:val="20"/>
        </w:rPr>
        <w:t> </w:t>
      </w:r>
      <w:r>
        <w:rPr>
          <w:rFonts w:ascii="Arial" w:hAnsi="Arial"/>
          <w:sz w:val="20"/>
        </w:rPr>
        <w:t>las</w:t>
      </w:r>
      <w:r>
        <w:rPr>
          <w:rFonts w:ascii="Arial" w:hAnsi="Arial"/>
          <w:spacing w:val="-9"/>
          <w:sz w:val="20"/>
        </w:rPr>
        <w:t> </w:t>
      </w:r>
      <w:r>
        <w:rPr>
          <w:rFonts w:ascii="Arial" w:hAnsi="Arial"/>
          <w:sz w:val="20"/>
        </w:rPr>
        <w:t>matrices</w:t>
      </w:r>
      <w:r>
        <w:rPr>
          <w:rFonts w:ascii="Arial" w:hAnsi="Arial"/>
          <w:spacing w:val="-9"/>
          <w:sz w:val="20"/>
        </w:rPr>
        <w:t> </w:t>
      </w:r>
      <w:r>
        <w:rPr>
          <w:rFonts w:ascii="Arial" w:hAnsi="Arial"/>
          <w:sz w:val="20"/>
        </w:rPr>
        <w:t>centrales</w:t>
      </w:r>
      <w:r>
        <w:rPr>
          <w:rFonts w:ascii="Arial" w:hAnsi="Arial"/>
          <w:spacing w:val="-9"/>
          <w:sz w:val="20"/>
        </w:rPr>
        <w:t> </w:t>
      </w:r>
      <w:r>
        <w:rPr>
          <w:rFonts w:ascii="Arial" w:hAnsi="Arial"/>
          <w:sz w:val="20"/>
        </w:rPr>
        <w:t>de</w:t>
      </w:r>
      <w:r>
        <w:rPr>
          <w:rFonts w:ascii="Arial" w:hAnsi="Arial"/>
          <w:spacing w:val="-9"/>
          <w:sz w:val="20"/>
        </w:rPr>
        <w:t> </w:t>
      </w:r>
      <w:r>
        <w:rPr>
          <w:rFonts w:ascii="Arial" w:hAnsi="Arial"/>
          <w:sz w:val="20"/>
        </w:rPr>
        <w:t>radiocomunicación</w:t>
      </w:r>
      <w:r>
        <w:rPr>
          <w:rFonts w:ascii="Arial" w:hAnsi="Arial"/>
          <w:spacing w:val="-9"/>
          <w:sz w:val="20"/>
        </w:rPr>
        <w:t> </w:t>
      </w:r>
      <w:r>
        <w:rPr>
          <w:rFonts w:ascii="Arial" w:hAnsi="Arial"/>
          <w:sz w:val="20"/>
        </w:rPr>
        <w:t>en</w:t>
      </w:r>
      <w:r>
        <w:rPr>
          <w:rFonts w:ascii="Arial" w:hAnsi="Arial"/>
          <w:spacing w:val="-9"/>
          <w:sz w:val="20"/>
        </w:rPr>
        <w:t> </w:t>
      </w:r>
      <w:r>
        <w:rPr>
          <w:rFonts w:ascii="Arial" w:hAnsi="Arial"/>
          <w:sz w:val="20"/>
        </w:rPr>
        <w:t>cuestión;</w:t>
      </w:r>
      <w:r>
        <w:rPr>
          <w:rFonts w:ascii="Arial" w:hAnsi="Arial"/>
          <w:spacing w:val="-9"/>
          <w:sz w:val="20"/>
        </w:rPr>
        <w:t> </w:t>
      </w:r>
      <w:r>
        <w:rPr>
          <w:rFonts w:ascii="Arial" w:hAnsi="Arial"/>
          <w:sz w:val="20"/>
        </w:rPr>
        <w:t>y</w:t>
      </w:r>
    </w:p>
    <w:p>
      <w:pPr>
        <w:spacing w:line="240" w:lineRule="auto" w:before="9"/>
        <w:rPr>
          <w:rFonts w:ascii="Arial" w:hAnsi="Arial" w:cs="Arial" w:eastAsia="Arial" w:hint="default"/>
          <w:sz w:val="19"/>
          <w:szCs w:val="19"/>
        </w:rPr>
      </w:pPr>
    </w:p>
    <w:p>
      <w:pPr>
        <w:pStyle w:val="ListParagraph"/>
        <w:numPr>
          <w:ilvl w:val="0"/>
          <w:numId w:val="13"/>
        </w:numPr>
        <w:tabs>
          <w:tab w:pos="788" w:val="left" w:leader="none"/>
        </w:tabs>
        <w:spacing w:line="240" w:lineRule="auto" w:before="0" w:after="0"/>
        <w:ind w:left="488" w:right="907" w:firstLine="0"/>
        <w:jc w:val="both"/>
        <w:rPr>
          <w:rFonts w:ascii="Arial" w:hAnsi="Arial" w:cs="Arial" w:eastAsia="Arial" w:hint="default"/>
          <w:sz w:val="20"/>
          <w:szCs w:val="20"/>
        </w:rPr>
      </w:pPr>
      <w:r>
        <w:rPr>
          <w:rFonts w:ascii="Arial" w:hAnsi="Arial"/>
          <w:sz w:val="20"/>
        </w:rPr>
        <w:t>Cuando el cambio sea de la modalidad de radiotaxi a la de sitio, los concesionarios deberán presentar la solicitud también firmada por los titulares del sitio o la matriz en</w:t>
      </w:r>
      <w:r>
        <w:rPr>
          <w:rFonts w:ascii="Arial" w:hAnsi="Arial"/>
          <w:spacing w:val="-18"/>
          <w:sz w:val="20"/>
        </w:rPr>
        <w:t> </w:t>
      </w:r>
      <w:r>
        <w:rPr>
          <w:rFonts w:ascii="Arial" w:hAnsi="Arial"/>
          <w:sz w:val="20"/>
        </w:rPr>
        <w:t>cuestión.</w:t>
      </w:r>
    </w:p>
    <w:p>
      <w:pPr>
        <w:spacing w:line="240" w:lineRule="auto" w:before="9"/>
        <w:rPr>
          <w:rFonts w:ascii="Arial" w:hAnsi="Arial" w:cs="Arial" w:eastAsia="Arial" w:hint="default"/>
          <w:sz w:val="19"/>
          <w:szCs w:val="19"/>
        </w:rPr>
      </w:pPr>
    </w:p>
    <w:p>
      <w:pPr>
        <w:pStyle w:val="BodyText"/>
        <w:spacing w:line="240" w:lineRule="auto"/>
        <w:ind w:left="488" w:right="908"/>
        <w:jc w:val="both"/>
      </w:pPr>
      <w:r>
        <w:rPr/>
        <w:t>Las concesiones del Servicio de Taxi no podrán cambiar de no tener a tener autorización</w:t>
      </w:r>
      <w:r>
        <w:rPr>
          <w:spacing w:val="-13"/>
        </w:rPr>
        <w:t> </w:t>
      </w:r>
      <w:r>
        <w:rPr/>
        <w:t>para</w:t>
      </w:r>
      <w:r>
        <w:rPr>
          <w:spacing w:val="-13"/>
        </w:rPr>
        <w:t> </w:t>
      </w:r>
      <w:r>
        <w:rPr/>
        <w:t>realizar</w:t>
      </w:r>
      <w:r>
        <w:rPr>
          <w:spacing w:val="-13"/>
        </w:rPr>
        <w:t> </w:t>
      </w:r>
      <w:r>
        <w:rPr/>
        <w:t>paradas</w:t>
      </w:r>
      <w:r>
        <w:rPr>
          <w:spacing w:val="-13"/>
        </w:rPr>
        <w:t> </w:t>
      </w:r>
      <w:r>
        <w:rPr/>
        <w:t>libres.</w:t>
      </w:r>
    </w:p>
    <w:p>
      <w:pPr>
        <w:spacing w:line="240" w:lineRule="auto" w:before="9"/>
        <w:rPr>
          <w:rFonts w:ascii="Arial" w:hAnsi="Arial" w:cs="Arial" w:eastAsia="Arial" w:hint="default"/>
          <w:sz w:val="19"/>
          <w:szCs w:val="19"/>
        </w:rPr>
      </w:pPr>
    </w:p>
    <w:p>
      <w:pPr>
        <w:pStyle w:val="BodyText"/>
        <w:spacing w:line="240" w:lineRule="auto"/>
        <w:ind w:left="488" w:right="909"/>
        <w:jc w:val="both"/>
      </w:pPr>
      <w:r>
        <w:rPr>
          <w:rFonts w:ascii="Arial" w:hAnsi="Arial"/>
          <w:b/>
        </w:rPr>
        <w:t>Artículo 81. </w:t>
      </w:r>
      <w:r>
        <w:rPr/>
        <w:t>La Secretaría podrá establecer un número de concesiones para el Servicio de Taxi que solo serán para el horario que va entre las 20 y las 6 horas.</w:t>
      </w:r>
    </w:p>
    <w:p>
      <w:pPr>
        <w:spacing w:line="240" w:lineRule="auto" w:before="9"/>
        <w:rPr>
          <w:rFonts w:ascii="Arial" w:hAnsi="Arial" w:cs="Arial" w:eastAsia="Arial" w:hint="default"/>
          <w:sz w:val="19"/>
          <w:szCs w:val="19"/>
        </w:rPr>
      </w:pPr>
    </w:p>
    <w:p>
      <w:pPr>
        <w:pStyle w:val="BodyText"/>
        <w:spacing w:line="240" w:lineRule="auto"/>
        <w:ind w:left="488" w:right="907"/>
        <w:jc w:val="both"/>
      </w:pPr>
      <w:r>
        <w:rPr>
          <w:rFonts w:ascii="Arial" w:hAnsi="Arial"/>
          <w:b/>
        </w:rPr>
        <w:t>Artículo 82. </w:t>
      </w:r>
      <w:r>
        <w:rPr/>
        <w:t>Tendrán la obligación de tomar como pasajeros a las personas que soliciten subirse en</w:t>
      </w:r>
      <w:r>
        <w:rPr>
          <w:spacing w:val="-39"/>
        </w:rPr>
        <w:t> </w:t>
      </w:r>
      <w:r>
        <w:rPr/>
        <w:t>ellos:</w:t>
      </w:r>
    </w:p>
    <w:p>
      <w:pPr>
        <w:spacing w:line="240" w:lineRule="auto" w:before="9"/>
        <w:rPr>
          <w:rFonts w:ascii="Arial" w:hAnsi="Arial" w:cs="Arial" w:eastAsia="Arial" w:hint="default"/>
          <w:sz w:val="19"/>
          <w:szCs w:val="19"/>
        </w:rPr>
      </w:pPr>
    </w:p>
    <w:p>
      <w:pPr>
        <w:pStyle w:val="ListParagraph"/>
        <w:numPr>
          <w:ilvl w:val="0"/>
          <w:numId w:val="14"/>
        </w:numPr>
        <w:tabs>
          <w:tab w:pos="788" w:val="left" w:leader="none"/>
        </w:tabs>
        <w:spacing w:line="240" w:lineRule="auto" w:before="0" w:after="0"/>
        <w:ind w:left="488" w:right="905" w:firstLine="0"/>
        <w:jc w:val="both"/>
        <w:rPr>
          <w:rFonts w:ascii="Arial" w:hAnsi="Arial" w:cs="Arial" w:eastAsia="Arial" w:hint="default"/>
          <w:sz w:val="20"/>
          <w:szCs w:val="20"/>
        </w:rPr>
      </w:pPr>
      <w:r>
        <w:rPr>
          <w:rFonts w:ascii="Arial" w:hAnsi="Arial"/>
          <w:sz w:val="20"/>
        </w:rPr>
        <w:t>Los vehículos destinados al Servicio de Taxi que estén haciendo base en sus respectivos sitios, en sitios adscritos a sus matrices centrales o en paraderos</w:t>
      </w:r>
      <w:r>
        <w:rPr>
          <w:rFonts w:ascii="Arial" w:hAnsi="Arial"/>
          <w:spacing w:val="-7"/>
          <w:sz w:val="20"/>
        </w:rPr>
        <w:t> </w:t>
      </w:r>
      <w:r>
        <w:rPr>
          <w:rFonts w:ascii="Arial" w:hAnsi="Arial"/>
          <w:sz w:val="20"/>
        </w:rPr>
        <w:t>públicos</w:t>
      </w:r>
      <w:r>
        <w:rPr>
          <w:rFonts w:ascii="Arial" w:hAnsi="Arial"/>
          <w:spacing w:val="-7"/>
          <w:sz w:val="20"/>
        </w:rPr>
        <w:t> </w:t>
      </w:r>
      <w:r>
        <w:rPr>
          <w:rFonts w:ascii="Arial" w:hAnsi="Arial"/>
          <w:sz w:val="20"/>
        </w:rPr>
        <w:t>establecidos</w:t>
      </w:r>
      <w:r>
        <w:rPr>
          <w:rFonts w:ascii="Arial" w:hAnsi="Arial"/>
          <w:spacing w:val="-8"/>
          <w:sz w:val="20"/>
        </w:rPr>
        <w:t> </w:t>
      </w:r>
      <w:r>
        <w:rPr>
          <w:rFonts w:ascii="Arial" w:hAnsi="Arial"/>
          <w:sz w:val="20"/>
        </w:rPr>
        <w:t>por</w:t>
      </w:r>
      <w:r>
        <w:rPr>
          <w:rFonts w:ascii="Arial" w:hAnsi="Arial"/>
          <w:spacing w:val="-7"/>
          <w:sz w:val="20"/>
        </w:rPr>
        <w:t> </w:t>
      </w:r>
      <w:r>
        <w:rPr>
          <w:rFonts w:ascii="Arial" w:hAnsi="Arial"/>
          <w:sz w:val="20"/>
        </w:rPr>
        <w:t>la</w:t>
      </w:r>
      <w:r>
        <w:rPr>
          <w:rFonts w:ascii="Arial" w:hAnsi="Arial"/>
          <w:spacing w:val="-8"/>
          <w:sz w:val="20"/>
        </w:rPr>
        <w:t> </w:t>
      </w:r>
      <w:r>
        <w:rPr>
          <w:rFonts w:ascii="Arial" w:hAnsi="Arial"/>
          <w:sz w:val="20"/>
        </w:rPr>
        <w:t>Secretaría;</w:t>
      </w:r>
      <w:r>
        <w:rPr>
          <w:rFonts w:ascii="Arial" w:hAnsi="Arial"/>
          <w:spacing w:val="-8"/>
          <w:sz w:val="20"/>
        </w:rPr>
        <w:t> </w:t>
      </w:r>
      <w:r>
        <w:rPr>
          <w:rFonts w:ascii="Arial" w:hAnsi="Arial"/>
          <w:sz w:val="20"/>
        </w:rPr>
        <w:t>y</w:t>
      </w:r>
    </w:p>
    <w:p>
      <w:pPr>
        <w:spacing w:line="240" w:lineRule="auto" w:before="9"/>
        <w:rPr>
          <w:rFonts w:ascii="Arial" w:hAnsi="Arial" w:cs="Arial" w:eastAsia="Arial" w:hint="default"/>
          <w:sz w:val="19"/>
          <w:szCs w:val="19"/>
        </w:rPr>
      </w:pPr>
    </w:p>
    <w:p>
      <w:pPr>
        <w:pStyle w:val="ListParagraph"/>
        <w:numPr>
          <w:ilvl w:val="0"/>
          <w:numId w:val="14"/>
        </w:numPr>
        <w:tabs>
          <w:tab w:pos="788" w:val="left" w:leader="none"/>
        </w:tabs>
        <w:spacing w:line="240" w:lineRule="auto" w:before="0" w:after="0"/>
        <w:ind w:left="488" w:right="908" w:firstLine="0"/>
        <w:jc w:val="both"/>
        <w:rPr>
          <w:rFonts w:ascii="Arial" w:hAnsi="Arial" w:cs="Arial" w:eastAsia="Arial" w:hint="default"/>
          <w:sz w:val="20"/>
          <w:szCs w:val="20"/>
        </w:rPr>
      </w:pPr>
      <w:r>
        <w:rPr>
          <w:rFonts w:ascii="Arial" w:hAnsi="Arial"/>
          <w:sz w:val="20"/>
        </w:rPr>
        <w:t>Los vehículos destinados al Servicio de Taxi correspondientes con concesiones para el Servicio de Taxi bajo la modalidad con parada libre que se detengan</w:t>
      </w:r>
      <w:r>
        <w:rPr>
          <w:rFonts w:ascii="Arial" w:hAnsi="Arial"/>
          <w:spacing w:val="-6"/>
          <w:sz w:val="20"/>
        </w:rPr>
        <w:t> </w:t>
      </w:r>
      <w:r>
        <w:rPr>
          <w:rFonts w:ascii="Arial" w:hAnsi="Arial"/>
          <w:sz w:val="20"/>
        </w:rPr>
        <w:t>en</w:t>
      </w:r>
      <w:r>
        <w:rPr>
          <w:rFonts w:ascii="Arial" w:hAnsi="Arial"/>
          <w:spacing w:val="-6"/>
          <w:sz w:val="20"/>
        </w:rPr>
        <w:t> </w:t>
      </w:r>
      <w:r>
        <w:rPr>
          <w:rFonts w:ascii="Arial" w:hAnsi="Arial"/>
          <w:sz w:val="20"/>
        </w:rPr>
        <w:t>la</w:t>
      </w:r>
      <w:r>
        <w:rPr>
          <w:rFonts w:ascii="Arial" w:hAnsi="Arial"/>
          <w:spacing w:val="-6"/>
          <w:sz w:val="20"/>
        </w:rPr>
        <w:t> </w:t>
      </w:r>
      <w:r>
        <w:rPr>
          <w:rFonts w:ascii="Arial" w:hAnsi="Arial"/>
          <w:sz w:val="20"/>
        </w:rPr>
        <w:t>vía</w:t>
      </w:r>
      <w:r>
        <w:rPr>
          <w:rFonts w:ascii="Arial" w:hAnsi="Arial"/>
          <w:spacing w:val="-6"/>
          <w:sz w:val="20"/>
        </w:rPr>
        <w:t> </w:t>
      </w:r>
      <w:r>
        <w:rPr>
          <w:rFonts w:ascii="Arial" w:hAnsi="Arial"/>
          <w:sz w:val="20"/>
        </w:rPr>
        <w:t>pública</w:t>
      </w:r>
      <w:r>
        <w:rPr>
          <w:rFonts w:ascii="Arial" w:hAnsi="Arial"/>
          <w:spacing w:val="-6"/>
          <w:sz w:val="20"/>
        </w:rPr>
        <w:t> </w:t>
      </w:r>
      <w:r>
        <w:rPr>
          <w:rFonts w:ascii="Arial" w:hAnsi="Arial"/>
          <w:sz w:val="20"/>
        </w:rPr>
        <w:t>en</w:t>
      </w:r>
      <w:r>
        <w:rPr>
          <w:rFonts w:ascii="Arial" w:hAnsi="Arial"/>
          <w:spacing w:val="-6"/>
          <w:sz w:val="20"/>
        </w:rPr>
        <w:t> </w:t>
      </w:r>
      <w:r>
        <w:rPr>
          <w:rFonts w:ascii="Arial" w:hAnsi="Arial"/>
          <w:sz w:val="20"/>
        </w:rPr>
        <w:t>respuesta</w:t>
      </w:r>
      <w:r>
        <w:rPr>
          <w:rFonts w:ascii="Arial" w:hAnsi="Arial"/>
          <w:spacing w:val="-6"/>
          <w:sz w:val="20"/>
        </w:rPr>
        <w:t> </w:t>
      </w:r>
      <w:r>
        <w:rPr>
          <w:rFonts w:ascii="Arial" w:hAnsi="Arial"/>
          <w:sz w:val="20"/>
        </w:rPr>
        <w:t>a</w:t>
      </w:r>
      <w:r>
        <w:rPr>
          <w:rFonts w:ascii="Arial" w:hAnsi="Arial"/>
          <w:spacing w:val="-6"/>
          <w:sz w:val="20"/>
        </w:rPr>
        <w:t> </w:t>
      </w:r>
      <w:r>
        <w:rPr>
          <w:rFonts w:ascii="Arial" w:hAnsi="Arial"/>
          <w:sz w:val="20"/>
        </w:rPr>
        <w:t>una</w:t>
      </w:r>
      <w:r>
        <w:rPr>
          <w:rFonts w:ascii="Arial" w:hAnsi="Arial"/>
          <w:spacing w:val="-6"/>
          <w:sz w:val="20"/>
        </w:rPr>
        <w:t> </w:t>
      </w:r>
      <w:r>
        <w:rPr>
          <w:rFonts w:ascii="Arial" w:hAnsi="Arial"/>
          <w:sz w:val="20"/>
        </w:rPr>
        <w:t>señal</w:t>
      </w:r>
      <w:r>
        <w:rPr>
          <w:rFonts w:ascii="Arial" w:hAnsi="Arial"/>
          <w:spacing w:val="-6"/>
          <w:sz w:val="20"/>
        </w:rPr>
        <w:t> </w:t>
      </w:r>
      <w:r>
        <w:rPr>
          <w:rFonts w:ascii="Arial" w:hAnsi="Arial"/>
          <w:sz w:val="20"/>
        </w:rPr>
        <w:t>de</w:t>
      </w:r>
      <w:r>
        <w:rPr>
          <w:rFonts w:ascii="Arial" w:hAnsi="Arial"/>
          <w:spacing w:val="-6"/>
          <w:sz w:val="20"/>
        </w:rPr>
        <w:t> </w:t>
      </w:r>
      <w:r>
        <w:rPr>
          <w:rFonts w:ascii="Arial" w:hAnsi="Arial"/>
          <w:sz w:val="20"/>
        </w:rPr>
        <w:t>dichas</w:t>
      </w:r>
      <w:r>
        <w:rPr>
          <w:rFonts w:ascii="Arial" w:hAnsi="Arial"/>
          <w:spacing w:val="-6"/>
          <w:sz w:val="20"/>
        </w:rPr>
        <w:t> </w:t>
      </w:r>
      <w:r>
        <w:rPr>
          <w:rFonts w:ascii="Arial" w:hAnsi="Arial"/>
          <w:sz w:val="20"/>
        </w:rPr>
        <w:t>personas.</w:t>
      </w:r>
    </w:p>
    <w:p>
      <w:pPr>
        <w:spacing w:line="240" w:lineRule="auto" w:before="9"/>
        <w:rPr>
          <w:rFonts w:ascii="Arial" w:hAnsi="Arial" w:cs="Arial" w:eastAsia="Arial" w:hint="default"/>
          <w:sz w:val="19"/>
          <w:szCs w:val="19"/>
        </w:rPr>
      </w:pPr>
    </w:p>
    <w:p>
      <w:pPr>
        <w:pStyle w:val="BodyText"/>
        <w:spacing w:line="240" w:lineRule="auto"/>
        <w:ind w:left="488" w:right="908"/>
        <w:jc w:val="both"/>
      </w:pPr>
      <w:r>
        <w:rPr/>
        <w:t>Lo anterior no aplicará cuando el destino correspondiente esté fuera del área de servicio</w:t>
      </w:r>
      <w:r>
        <w:rPr>
          <w:spacing w:val="-26"/>
        </w:rPr>
        <w:t> </w:t>
      </w:r>
      <w:r>
        <w:rPr/>
        <w:t>aplicable.</w:t>
      </w:r>
    </w:p>
    <w:p>
      <w:pPr>
        <w:spacing w:line="240" w:lineRule="auto" w:before="9"/>
        <w:rPr>
          <w:rFonts w:ascii="Arial" w:hAnsi="Arial" w:cs="Arial" w:eastAsia="Arial" w:hint="default"/>
          <w:sz w:val="19"/>
          <w:szCs w:val="19"/>
        </w:rPr>
      </w:pPr>
    </w:p>
    <w:p>
      <w:pPr>
        <w:pStyle w:val="BodyText"/>
        <w:spacing w:line="240" w:lineRule="auto"/>
        <w:ind w:left="488" w:right="906"/>
        <w:jc w:val="both"/>
      </w:pPr>
      <w:r>
        <w:rPr/>
        <w:t>Para efectos de lo establecido en párrafo anterior, las áreas de servicio serán las que queden comprendidas dentro de las figuras que formen las líneas paralelas ubicadas a doce kilómetros de las líneas perimetrales de las zonas geográficas</w:t>
      </w:r>
      <w:r>
        <w:rPr>
          <w:spacing w:val="-25"/>
        </w:rPr>
        <w:t> </w:t>
      </w:r>
      <w:r>
        <w:rPr/>
        <w:t>correspondientes.</w:t>
      </w:r>
    </w:p>
    <w:p>
      <w:pPr>
        <w:spacing w:line="240" w:lineRule="auto" w:before="11"/>
        <w:rPr>
          <w:rFonts w:ascii="Arial" w:hAnsi="Arial" w:cs="Arial" w:eastAsia="Arial" w:hint="default"/>
          <w:sz w:val="19"/>
          <w:szCs w:val="19"/>
        </w:rPr>
      </w:pPr>
    </w:p>
    <w:p>
      <w:pPr>
        <w:pStyle w:val="BodyText"/>
        <w:spacing w:line="237" w:lineRule="auto"/>
        <w:ind w:left="488" w:right="908"/>
        <w:jc w:val="both"/>
      </w:pPr>
      <w:r>
        <w:rPr>
          <w:rFonts w:ascii="Arial" w:hAnsi="Arial"/>
          <w:b/>
        </w:rPr>
        <w:t>Artículo 83. </w:t>
      </w:r>
      <w:r>
        <w:rPr/>
        <w:t>Solo mediante autorización de la Secretaría, podrán existir colas de vehículos destinados al Servicio de Taxi que tengan el uso exclusivo de los tramos de vías públicas contiguos a las aceras sobre las que se ubiquen puntos</w:t>
      </w:r>
      <w:r>
        <w:rPr>
          <w:spacing w:val="-8"/>
        </w:rPr>
        <w:t> </w:t>
      </w:r>
      <w:r>
        <w:rPr/>
        <w:t>de</w:t>
      </w:r>
      <w:r>
        <w:rPr>
          <w:spacing w:val="-8"/>
        </w:rPr>
        <w:t> </w:t>
      </w:r>
      <w:r>
        <w:rPr/>
        <w:t>carga</w:t>
      </w:r>
      <w:r>
        <w:rPr>
          <w:spacing w:val="-8"/>
        </w:rPr>
        <w:t> </w:t>
      </w:r>
      <w:r>
        <w:rPr/>
        <w:t>y</w:t>
      </w:r>
      <w:r>
        <w:rPr>
          <w:spacing w:val="-8"/>
        </w:rPr>
        <w:t> </w:t>
      </w:r>
      <w:r>
        <w:rPr/>
        <w:t>descarga</w:t>
      </w:r>
      <w:r>
        <w:rPr>
          <w:spacing w:val="-8"/>
        </w:rPr>
        <w:t> </w:t>
      </w:r>
      <w:r>
        <w:rPr/>
        <w:t>de</w:t>
      </w:r>
      <w:r>
        <w:rPr>
          <w:spacing w:val="-8"/>
        </w:rPr>
        <w:t> </w:t>
      </w:r>
      <w:r>
        <w:rPr/>
        <w:t>pasajeros.</w:t>
      </w:r>
    </w:p>
    <w:p>
      <w:pPr>
        <w:spacing w:line="240" w:lineRule="auto" w:before="9"/>
        <w:rPr>
          <w:rFonts w:ascii="Arial" w:hAnsi="Arial" w:cs="Arial" w:eastAsia="Arial" w:hint="default"/>
          <w:sz w:val="19"/>
          <w:szCs w:val="19"/>
        </w:rPr>
      </w:pPr>
    </w:p>
    <w:p>
      <w:pPr>
        <w:pStyle w:val="BodyText"/>
        <w:spacing w:line="240" w:lineRule="auto"/>
        <w:ind w:left="488" w:right="907"/>
        <w:jc w:val="both"/>
      </w:pPr>
      <w:r>
        <w:rPr>
          <w:rFonts w:ascii="Arial" w:hAnsi="Arial"/>
          <w:b/>
        </w:rPr>
        <w:t>Artículo 84. </w:t>
      </w:r>
      <w:r>
        <w:rPr/>
        <w:t>Solo podrán ser titulares de una autorización para sitio, matriz de control</w:t>
      </w:r>
      <w:r>
        <w:rPr>
          <w:spacing w:val="-9"/>
        </w:rPr>
        <w:t> </w:t>
      </w:r>
      <w:r>
        <w:rPr/>
        <w:t>o</w:t>
      </w:r>
      <w:r>
        <w:rPr>
          <w:spacing w:val="-9"/>
        </w:rPr>
        <w:t> </w:t>
      </w:r>
      <w:r>
        <w:rPr/>
        <w:t>matriz</w:t>
      </w:r>
      <w:r>
        <w:rPr>
          <w:spacing w:val="-9"/>
        </w:rPr>
        <w:t> </w:t>
      </w:r>
      <w:r>
        <w:rPr/>
        <w:t>central</w:t>
      </w:r>
      <w:r>
        <w:rPr>
          <w:spacing w:val="-9"/>
        </w:rPr>
        <w:t> </w:t>
      </w:r>
      <w:r>
        <w:rPr/>
        <w:t>de</w:t>
      </w:r>
      <w:r>
        <w:rPr>
          <w:spacing w:val="-9"/>
        </w:rPr>
        <w:t> </w:t>
      </w:r>
      <w:r>
        <w:rPr/>
        <w:t>radiocomunicación</w:t>
      </w:r>
      <w:r>
        <w:rPr>
          <w:spacing w:val="-8"/>
        </w:rPr>
        <w:t> </w:t>
      </w:r>
      <w:r>
        <w:rPr/>
        <w:t>las</w:t>
      </w:r>
      <w:r>
        <w:rPr>
          <w:spacing w:val="-8"/>
        </w:rPr>
        <w:t> </w:t>
      </w:r>
      <w:r>
        <w:rPr/>
        <w:t>personas</w:t>
      </w:r>
      <w:r>
        <w:rPr>
          <w:spacing w:val="-8"/>
        </w:rPr>
        <w:t> </w:t>
      </w:r>
      <w:r>
        <w:rPr/>
        <w:t>jurídicas</w:t>
      </w:r>
      <w:r>
        <w:rPr>
          <w:spacing w:val="-8"/>
        </w:rPr>
        <w:t> </w:t>
      </w:r>
      <w:r>
        <w:rPr/>
        <w:t>que</w:t>
      </w:r>
      <w:r>
        <w:rPr>
          <w:spacing w:val="-8"/>
        </w:rPr>
        <w:t> </w:t>
      </w:r>
      <w:r>
        <w:rPr/>
        <w:t>formen </w:t>
      </w:r>
      <w:r>
        <w:rPr/>
        <w:t>concesionarios</w:t>
      </w:r>
      <w:r>
        <w:rPr>
          <w:spacing w:val="-6"/>
        </w:rPr>
        <w:t> </w:t>
      </w:r>
      <w:r>
        <w:rPr/>
        <w:t>del</w:t>
      </w:r>
      <w:r>
        <w:rPr>
          <w:spacing w:val="-6"/>
        </w:rPr>
        <w:t> </w:t>
      </w:r>
      <w:r>
        <w:rPr/>
        <w:t>Servicio</w:t>
      </w:r>
      <w:r>
        <w:rPr>
          <w:spacing w:val="-6"/>
        </w:rPr>
        <w:t> </w:t>
      </w:r>
      <w:r>
        <w:rPr/>
        <w:t>de</w:t>
      </w:r>
      <w:r>
        <w:rPr>
          <w:spacing w:val="-6"/>
        </w:rPr>
        <w:t> </w:t>
      </w:r>
      <w:r>
        <w:rPr/>
        <w:t>Taxi</w:t>
      </w:r>
      <w:r>
        <w:rPr>
          <w:spacing w:val="-6"/>
        </w:rPr>
        <w:t> </w:t>
      </w:r>
      <w:r>
        <w:rPr/>
        <w:t>con</w:t>
      </w:r>
      <w:r>
        <w:rPr>
          <w:spacing w:val="-8"/>
        </w:rPr>
        <w:t> </w:t>
      </w:r>
      <w:r>
        <w:rPr/>
        <w:t>la</w:t>
      </w:r>
      <w:r>
        <w:rPr>
          <w:spacing w:val="-6"/>
        </w:rPr>
        <w:t> </w:t>
      </w:r>
      <w:r>
        <w:rPr/>
        <w:t>misma</w:t>
      </w:r>
      <w:r>
        <w:rPr>
          <w:spacing w:val="-6"/>
        </w:rPr>
        <w:t> </w:t>
      </w:r>
      <w:r>
        <w:rPr/>
        <w:t>modalidad,</w:t>
      </w:r>
      <w:r>
        <w:rPr>
          <w:spacing w:val="-7"/>
        </w:rPr>
        <w:t> </w:t>
      </w:r>
      <w:r>
        <w:rPr/>
        <w:t>los</w:t>
      </w:r>
      <w:r>
        <w:rPr>
          <w:spacing w:val="-6"/>
        </w:rPr>
        <w:t> </w:t>
      </w:r>
      <w:r>
        <w:rPr/>
        <w:t>cuales</w:t>
      </w:r>
      <w:r>
        <w:rPr>
          <w:spacing w:val="-6"/>
        </w:rPr>
        <w:t> </w:t>
      </w:r>
      <w:r>
        <w:rPr/>
        <w:t>tendrán </w:t>
      </w:r>
      <w:r>
        <w:rPr/>
        <w:t>que ser por lo menos</w:t>
      </w:r>
      <w:r>
        <w:rPr>
          <w:spacing w:val="-18"/>
        </w:rPr>
        <w:t> </w:t>
      </w:r>
      <w:r>
        <w:rPr/>
        <w:t>veinte.</w:t>
      </w:r>
    </w:p>
    <w:p>
      <w:pPr>
        <w:spacing w:line="240" w:lineRule="auto" w:before="9"/>
        <w:rPr>
          <w:rFonts w:ascii="Arial" w:hAnsi="Arial" w:cs="Arial" w:eastAsia="Arial" w:hint="default"/>
          <w:sz w:val="19"/>
          <w:szCs w:val="19"/>
        </w:rPr>
      </w:pPr>
    </w:p>
    <w:p>
      <w:pPr>
        <w:pStyle w:val="BodyText"/>
        <w:spacing w:line="240" w:lineRule="auto"/>
        <w:ind w:left="488" w:right="908"/>
        <w:jc w:val="both"/>
      </w:pPr>
      <w:r>
        <w:rPr/>
        <w:t>No podrán ser titulares de la autorización referida las personas físicas o jurídicas que hayan estado involucradas en la prestación ilegal de servicios de transporte</w:t>
      </w:r>
      <w:r>
        <w:rPr>
          <w:spacing w:val="-9"/>
        </w:rPr>
        <w:t> </w:t>
      </w:r>
      <w:r>
        <w:rPr/>
        <w:t>de</w:t>
      </w:r>
      <w:r>
        <w:rPr>
          <w:spacing w:val="-9"/>
        </w:rPr>
        <w:t> </w:t>
      </w:r>
      <w:r>
        <w:rPr/>
        <w:t>pasajeros</w:t>
      </w:r>
      <w:r>
        <w:rPr>
          <w:spacing w:val="-9"/>
        </w:rPr>
        <w:t> </w:t>
      </w:r>
      <w:r>
        <w:rPr/>
        <w:t>a</w:t>
      </w:r>
      <w:r>
        <w:rPr>
          <w:spacing w:val="-9"/>
        </w:rPr>
        <w:t> </w:t>
      </w:r>
      <w:r>
        <w:rPr/>
        <w:t>cambio</w:t>
      </w:r>
      <w:r>
        <w:rPr>
          <w:spacing w:val="-9"/>
        </w:rPr>
        <w:t> </w:t>
      </w:r>
      <w:r>
        <w:rPr/>
        <w:t>de</w:t>
      </w:r>
      <w:r>
        <w:rPr>
          <w:spacing w:val="-9"/>
        </w:rPr>
        <w:t> </w:t>
      </w:r>
      <w:r>
        <w:rPr/>
        <w:t>una</w:t>
      </w:r>
      <w:r>
        <w:rPr>
          <w:spacing w:val="-9"/>
        </w:rPr>
        <w:t> </w:t>
      </w:r>
      <w:r>
        <w:rPr/>
        <w:t>tarifa.</w:t>
      </w:r>
    </w:p>
    <w:p>
      <w:pPr>
        <w:spacing w:after="0" w:line="240" w:lineRule="auto"/>
        <w:jc w:val="both"/>
        <w:sectPr>
          <w:pgSz w:w="11630" w:h="15310"/>
          <w:pgMar w:header="674" w:footer="871" w:top="1320" w:bottom="1060" w:left="1640" w:right="1540"/>
        </w:sectPr>
      </w:pPr>
    </w:p>
    <w:p>
      <w:pPr>
        <w:spacing w:line="240" w:lineRule="auto" w:before="3"/>
        <w:rPr>
          <w:rFonts w:ascii="Arial" w:hAnsi="Arial" w:cs="Arial" w:eastAsia="Arial" w:hint="default"/>
          <w:sz w:val="26"/>
          <w:szCs w:val="26"/>
        </w:rPr>
      </w:pPr>
    </w:p>
    <w:p>
      <w:pPr>
        <w:pStyle w:val="BodyText"/>
        <w:spacing w:line="240" w:lineRule="auto" w:before="65"/>
        <w:ind w:left="102" w:right="2623"/>
        <w:jc w:val="left"/>
        <w:rPr>
          <w:rFonts w:ascii="Tahoma" w:hAnsi="Tahoma" w:cs="Tahoma" w:eastAsia="Tahoma" w:hint="default"/>
        </w:rPr>
      </w:pPr>
      <w:r>
        <w:rPr>
          <w:rFonts w:ascii="Tahoma"/>
          <w:color w:val="231F20"/>
        </w:rPr>
        <w:t>26</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6"/>
        <w:rPr>
          <w:rFonts w:ascii="Tahoma" w:hAnsi="Tahoma" w:cs="Tahoma" w:eastAsia="Tahoma" w:hint="default"/>
          <w:sz w:val="18"/>
          <w:szCs w:val="18"/>
        </w:rPr>
      </w:pPr>
    </w:p>
    <w:p>
      <w:pPr>
        <w:pStyle w:val="BodyText"/>
        <w:spacing w:line="240" w:lineRule="auto" w:before="74"/>
        <w:ind w:right="756"/>
        <w:jc w:val="both"/>
      </w:pPr>
      <w:r>
        <w:rPr>
          <w:rFonts w:ascii="Arial" w:hAnsi="Arial" w:cs="Arial" w:eastAsia="Arial" w:hint="default"/>
          <w:b/>
          <w:bCs/>
        </w:rPr>
        <w:t>Artículo 85. </w:t>
      </w:r>
      <w:r>
        <w:rPr/>
        <w:t>Para ser válidas, cuando sean emitidas por primera vez, las autorizaciones para sitio, matriz de control o matriz central de radiocomunicación deberán publicarse en el Periódico Oficial “El Estado de Jalisco”.</w:t>
      </w:r>
    </w:p>
    <w:p>
      <w:pPr>
        <w:spacing w:line="240" w:lineRule="auto" w:before="1"/>
        <w:rPr>
          <w:rFonts w:ascii="Arial" w:hAnsi="Arial" w:cs="Arial" w:eastAsia="Arial" w:hint="default"/>
          <w:sz w:val="20"/>
          <w:szCs w:val="20"/>
        </w:rPr>
      </w:pPr>
    </w:p>
    <w:p>
      <w:pPr>
        <w:pStyle w:val="BodyText"/>
        <w:spacing w:line="240" w:lineRule="auto"/>
        <w:ind w:right="757"/>
        <w:jc w:val="both"/>
      </w:pPr>
      <w:r>
        <w:rPr/>
        <w:t>Las autorizaciones especificarán los titulares, la denominación, clave y número correspondientes.</w:t>
      </w:r>
    </w:p>
    <w:p>
      <w:pPr>
        <w:spacing w:line="240" w:lineRule="auto" w:before="1"/>
        <w:rPr>
          <w:rFonts w:ascii="Arial" w:hAnsi="Arial" w:cs="Arial" w:eastAsia="Arial" w:hint="default"/>
          <w:sz w:val="20"/>
          <w:szCs w:val="20"/>
        </w:rPr>
      </w:pPr>
    </w:p>
    <w:p>
      <w:pPr>
        <w:pStyle w:val="BodyText"/>
        <w:spacing w:line="240" w:lineRule="auto"/>
        <w:ind w:right="756"/>
        <w:jc w:val="both"/>
      </w:pPr>
      <w:r>
        <w:rPr>
          <w:rFonts w:ascii="Arial" w:hAnsi="Arial"/>
          <w:b/>
        </w:rPr>
        <w:t>Artículo 86. </w:t>
      </w:r>
      <w:r>
        <w:rPr/>
        <w:t>Para que los sitios y las matrices centrales de radiocomunicación puedan iniciar operaciones, las autorizaciones y los titulares correspondientes deberán estar inscritos en el Registro</w:t>
      </w:r>
      <w:r>
        <w:rPr>
          <w:spacing w:val="-19"/>
        </w:rPr>
        <w:t> </w:t>
      </w:r>
      <w:r>
        <w:rPr/>
        <w:t>Estatal.</w:t>
      </w:r>
    </w:p>
    <w:p>
      <w:pPr>
        <w:spacing w:line="240" w:lineRule="auto" w:before="1"/>
        <w:rPr>
          <w:rFonts w:ascii="Arial" w:hAnsi="Arial" w:cs="Arial" w:eastAsia="Arial" w:hint="default"/>
          <w:sz w:val="20"/>
          <w:szCs w:val="20"/>
        </w:rPr>
      </w:pPr>
    </w:p>
    <w:p>
      <w:pPr>
        <w:pStyle w:val="BodyText"/>
        <w:spacing w:line="240" w:lineRule="auto"/>
        <w:ind w:right="756"/>
        <w:jc w:val="both"/>
      </w:pPr>
      <w:r>
        <w:rPr/>
        <w:t>Para que los vehículos destinados al Servicio de Taxi puedan operar adscritos  a sitios o matrices de control o centrales de radiocomunicación, los titulares de las concesiones deberán solicitar y obtener las anotaciones en el Registro Estatal para las autorizaciones de vehículos correspondiente. Al efecto,  deberán estar consignados los datos de dichos sitios o matrices en las autorizaciones de</w:t>
      </w:r>
      <w:r>
        <w:rPr>
          <w:spacing w:val="-10"/>
        </w:rPr>
        <w:t> </w:t>
      </w:r>
      <w:r>
        <w:rPr/>
        <w:t>vehículos.</w:t>
      </w:r>
    </w:p>
    <w:p>
      <w:pPr>
        <w:spacing w:line="240" w:lineRule="auto" w:before="1"/>
        <w:rPr>
          <w:rFonts w:ascii="Arial" w:hAnsi="Arial" w:cs="Arial" w:eastAsia="Arial" w:hint="default"/>
          <w:sz w:val="20"/>
          <w:szCs w:val="20"/>
        </w:rPr>
      </w:pPr>
    </w:p>
    <w:p>
      <w:pPr>
        <w:pStyle w:val="BodyText"/>
        <w:spacing w:line="240" w:lineRule="auto"/>
        <w:ind w:right="758"/>
        <w:jc w:val="both"/>
      </w:pPr>
      <w:r>
        <w:rPr/>
        <w:t>Las concesiones para el Servicio de Taxi con la modalidad de sitio no podrán explotarse si el vehículo no están adscritos a algún</w:t>
      </w:r>
      <w:r>
        <w:rPr>
          <w:spacing w:val="-33"/>
        </w:rPr>
        <w:t> </w:t>
      </w:r>
      <w:r>
        <w:rPr/>
        <w:t>sitio.</w:t>
      </w:r>
    </w:p>
    <w:p>
      <w:pPr>
        <w:spacing w:line="240" w:lineRule="auto" w:before="1"/>
        <w:rPr>
          <w:rFonts w:ascii="Arial" w:hAnsi="Arial" w:cs="Arial" w:eastAsia="Arial" w:hint="default"/>
          <w:sz w:val="20"/>
          <w:szCs w:val="20"/>
        </w:rPr>
      </w:pPr>
    </w:p>
    <w:p>
      <w:pPr>
        <w:pStyle w:val="BodyText"/>
        <w:spacing w:line="240" w:lineRule="auto"/>
        <w:ind w:right="761"/>
        <w:jc w:val="both"/>
      </w:pPr>
      <w:r>
        <w:rPr>
          <w:rFonts w:ascii="Arial" w:hAnsi="Arial"/>
          <w:b/>
        </w:rPr>
        <w:t>Artículo 87. </w:t>
      </w:r>
      <w:r>
        <w:rPr/>
        <w:t>Los sitios del Servicio de Taxi que sean derivaciones tendrán una denominación distinta y número distintos respecto de los de sus matrices centrales, pero tendrán la misma clave que</w:t>
      </w:r>
      <w:r>
        <w:rPr>
          <w:spacing w:val="-7"/>
        </w:rPr>
        <w:t> </w:t>
      </w:r>
      <w:r>
        <w:rPr/>
        <w:t>estas.</w:t>
      </w:r>
    </w:p>
    <w:p>
      <w:pPr>
        <w:spacing w:line="240" w:lineRule="auto" w:before="1"/>
        <w:rPr>
          <w:rFonts w:ascii="Arial" w:hAnsi="Arial" w:cs="Arial" w:eastAsia="Arial" w:hint="default"/>
          <w:sz w:val="20"/>
          <w:szCs w:val="20"/>
        </w:rPr>
      </w:pPr>
    </w:p>
    <w:p>
      <w:pPr>
        <w:pStyle w:val="BodyText"/>
        <w:spacing w:line="240" w:lineRule="auto"/>
        <w:ind w:right="757"/>
        <w:jc w:val="both"/>
      </w:pPr>
      <w:r>
        <w:rPr/>
        <w:t>Dichos sitios deberán promocionar sus servicios como sitios asociados, ofreciendo la información de contacto relativa a sus matrices de</w:t>
      </w:r>
      <w:r>
        <w:rPr>
          <w:spacing w:val="-18"/>
        </w:rPr>
        <w:t> </w:t>
      </w:r>
      <w:r>
        <w:rPr/>
        <w:t>control.</w:t>
      </w:r>
    </w:p>
    <w:p>
      <w:pPr>
        <w:spacing w:line="240" w:lineRule="auto" w:before="1"/>
        <w:rPr>
          <w:rFonts w:ascii="Arial" w:hAnsi="Arial" w:cs="Arial" w:eastAsia="Arial" w:hint="default"/>
          <w:sz w:val="20"/>
          <w:szCs w:val="20"/>
        </w:rPr>
      </w:pPr>
    </w:p>
    <w:p>
      <w:pPr>
        <w:pStyle w:val="BodyText"/>
        <w:spacing w:line="240" w:lineRule="auto"/>
        <w:ind w:right="756"/>
        <w:jc w:val="both"/>
      </w:pPr>
      <w:r>
        <w:rPr>
          <w:rFonts w:ascii="Arial" w:hAnsi="Arial"/>
          <w:b/>
        </w:rPr>
        <w:t>Artículo 88. </w:t>
      </w:r>
      <w:r>
        <w:rPr/>
        <w:t>Cuando veinte o más concesionarios para el Servicio de Taxi en la modalidad de radiotaxi se integren a personas jurídicas que tengan  autorización para una matriz de control de sitios, dicha matriz podrá ser  además central de radiocomunicación. Lo anterior es sin perjuicio de la obligación de dichas personas jurídicas de obtener las autorizaciones relativas  y satisfacer todos los demás requisitos</w:t>
      </w:r>
      <w:r>
        <w:rPr>
          <w:spacing w:val="-11"/>
        </w:rPr>
        <w:t> </w:t>
      </w:r>
      <w:r>
        <w:rPr/>
        <w:t>aplicables.</w:t>
      </w:r>
    </w:p>
    <w:p>
      <w:pPr>
        <w:spacing w:line="240" w:lineRule="auto" w:before="1"/>
        <w:rPr>
          <w:rFonts w:ascii="Arial" w:hAnsi="Arial" w:cs="Arial" w:eastAsia="Arial" w:hint="default"/>
          <w:sz w:val="20"/>
          <w:szCs w:val="20"/>
        </w:rPr>
      </w:pPr>
    </w:p>
    <w:p>
      <w:pPr>
        <w:pStyle w:val="BodyText"/>
        <w:spacing w:line="240" w:lineRule="auto"/>
        <w:ind w:right="754"/>
        <w:jc w:val="both"/>
      </w:pPr>
      <w:r>
        <w:rPr>
          <w:rFonts w:ascii="Arial" w:hAnsi="Arial"/>
          <w:b/>
        </w:rPr>
        <w:t>Artículo 89. </w:t>
      </w:r>
      <w:r>
        <w:rPr/>
        <w:t>Los titulares de autorizaciones para sitios o matrices centrales de radiocomunicación podrán cobrar cuotas a los concesionarios cuyos vehículos tengan su base en dichos sitios o estén adscritos a dichas centrales de radiocomunicación.</w:t>
      </w:r>
    </w:p>
    <w:p>
      <w:pPr>
        <w:spacing w:line="240" w:lineRule="auto" w:before="1"/>
        <w:rPr>
          <w:rFonts w:ascii="Arial" w:hAnsi="Arial" w:cs="Arial" w:eastAsia="Arial" w:hint="default"/>
          <w:sz w:val="20"/>
          <w:szCs w:val="20"/>
        </w:rPr>
      </w:pPr>
    </w:p>
    <w:p>
      <w:pPr>
        <w:pStyle w:val="BodyText"/>
        <w:spacing w:line="240" w:lineRule="auto"/>
        <w:ind w:right="757"/>
        <w:jc w:val="both"/>
      </w:pPr>
      <w:r>
        <w:rPr>
          <w:rFonts w:ascii="Arial" w:hAnsi="Arial"/>
          <w:b/>
        </w:rPr>
        <w:t>Artículo 90. </w:t>
      </w:r>
      <w:r>
        <w:rPr/>
        <w:t>Los vehículos destinados al Servicio de Taxi con la modalidad de sitio podrán hacer base en cualquiera de los sitios que estén adscritos a su matriz de</w:t>
      </w:r>
      <w:r>
        <w:rPr>
          <w:spacing w:val="1"/>
        </w:rPr>
        <w:t> </w:t>
      </w:r>
      <w:r>
        <w:rPr/>
        <w:t>control.</w:t>
      </w:r>
    </w:p>
    <w:p>
      <w:pPr>
        <w:spacing w:after="0" w:line="240" w:lineRule="auto"/>
        <w:jc w:val="both"/>
        <w:sectPr>
          <w:pgSz w:w="11630" w:h="15310"/>
          <w:pgMar w:header="674" w:footer="871" w:top="1320" w:bottom="1060" w:left="1540" w:right="1640"/>
        </w:sectPr>
      </w:pPr>
    </w:p>
    <w:p>
      <w:pPr>
        <w:spacing w:line="240" w:lineRule="auto" w:before="7"/>
        <w:rPr>
          <w:rFonts w:ascii="Arial" w:hAnsi="Arial" w:cs="Arial" w:eastAsia="Arial" w:hint="default"/>
          <w:sz w:val="25"/>
          <w:szCs w:val="25"/>
        </w:rPr>
      </w:pPr>
    </w:p>
    <w:p>
      <w:pPr>
        <w:pStyle w:val="BodyText"/>
        <w:spacing w:line="240" w:lineRule="auto" w:before="65"/>
        <w:ind w:left="0" w:right="100"/>
        <w:jc w:val="right"/>
        <w:rPr>
          <w:rFonts w:ascii="Tahoma" w:hAnsi="Tahoma" w:cs="Tahoma" w:eastAsia="Tahoma" w:hint="default"/>
        </w:rPr>
      </w:pPr>
      <w:r>
        <w:rPr>
          <w:rFonts w:ascii="Tahoma"/>
          <w:color w:val="231F20"/>
        </w:rPr>
        <w:t>27</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10"/>
        <w:rPr>
          <w:rFonts w:ascii="Tahoma" w:hAnsi="Tahoma" w:cs="Tahoma" w:eastAsia="Tahoma" w:hint="default"/>
          <w:sz w:val="18"/>
          <w:szCs w:val="18"/>
        </w:rPr>
      </w:pPr>
    </w:p>
    <w:p>
      <w:pPr>
        <w:pStyle w:val="BodyText"/>
        <w:spacing w:line="240" w:lineRule="auto" w:before="74"/>
        <w:ind w:left="490" w:right="858"/>
        <w:jc w:val="both"/>
      </w:pPr>
      <w:r>
        <w:rPr/>
        <w:t>Cuando hayan dejado pasajeros a dos o menos kilómetros de su respectivo sitio, los vehículos destinados al Servicio de Taxi deberán regresar a dicho sitio o a otro sitio adscrito a sus matrices de</w:t>
      </w:r>
      <w:r>
        <w:rPr>
          <w:spacing w:val="-10"/>
        </w:rPr>
        <w:t> </w:t>
      </w:r>
      <w:r>
        <w:rPr/>
        <w:t>control.</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rFonts w:ascii="Arial" w:hAnsi="Arial"/>
          <w:b/>
        </w:rPr>
        <w:t>Artículo 91. </w:t>
      </w:r>
      <w:r>
        <w:rPr/>
        <w:t>La Secretaría establecerá paraderos públicos, para que en ellos puedan hacer base y tomar</w:t>
      </w:r>
      <w:r>
        <w:rPr>
          <w:spacing w:val="-18"/>
        </w:rPr>
        <w:t> </w:t>
      </w:r>
      <w:r>
        <w:rPr/>
        <w:t>pasajeros:</w:t>
      </w:r>
    </w:p>
    <w:p>
      <w:pPr>
        <w:spacing w:line="240" w:lineRule="auto" w:before="1"/>
        <w:rPr>
          <w:rFonts w:ascii="Arial" w:hAnsi="Arial" w:cs="Arial" w:eastAsia="Arial" w:hint="default"/>
          <w:sz w:val="20"/>
          <w:szCs w:val="20"/>
        </w:rPr>
      </w:pPr>
    </w:p>
    <w:p>
      <w:pPr>
        <w:pStyle w:val="ListParagraph"/>
        <w:numPr>
          <w:ilvl w:val="0"/>
          <w:numId w:val="15"/>
        </w:numPr>
        <w:tabs>
          <w:tab w:pos="791" w:val="left" w:leader="none"/>
        </w:tabs>
        <w:spacing w:line="240" w:lineRule="auto" w:before="0" w:after="0"/>
        <w:ind w:left="490" w:right="857" w:firstLine="0"/>
        <w:jc w:val="both"/>
        <w:rPr>
          <w:rFonts w:ascii="Arial" w:hAnsi="Arial" w:cs="Arial" w:eastAsia="Arial" w:hint="default"/>
          <w:sz w:val="20"/>
          <w:szCs w:val="20"/>
        </w:rPr>
      </w:pPr>
      <w:r>
        <w:rPr>
          <w:rFonts w:ascii="Arial" w:hAnsi="Arial"/>
          <w:sz w:val="20"/>
        </w:rPr>
        <w:t>Los vehículos destinados al Servicio de Taxi con la modalidad de sitio, cuando estén a más de dos kilómetros de sus respectivos sitios; y</w:t>
      </w:r>
    </w:p>
    <w:p>
      <w:pPr>
        <w:spacing w:line="240" w:lineRule="auto" w:before="1"/>
        <w:rPr>
          <w:rFonts w:ascii="Arial" w:hAnsi="Arial" w:cs="Arial" w:eastAsia="Arial" w:hint="default"/>
          <w:sz w:val="20"/>
          <w:szCs w:val="20"/>
        </w:rPr>
      </w:pPr>
    </w:p>
    <w:p>
      <w:pPr>
        <w:pStyle w:val="ListParagraph"/>
        <w:numPr>
          <w:ilvl w:val="0"/>
          <w:numId w:val="15"/>
        </w:numPr>
        <w:tabs>
          <w:tab w:pos="791" w:val="left" w:leader="none"/>
        </w:tabs>
        <w:spacing w:line="240" w:lineRule="auto" w:before="0" w:after="0"/>
        <w:ind w:left="790" w:right="0" w:hanging="300"/>
        <w:jc w:val="both"/>
        <w:rPr>
          <w:rFonts w:ascii="Arial" w:hAnsi="Arial" w:cs="Arial" w:eastAsia="Arial" w:hint="default"/>
          <w:sz w:val="20"/>
          <w:szCs w:val="20"/>
        </w:rPr>
      </w:pPr>
      <w:r>
        <w:rPr>
          <w:rFonts w:ascii="Arial" w:hAnsi="Arial"/>
          <w:sz w:val="20"/>
        </w:rPr>
        <w:t>Los vehículos destinados al Servicio de Taxi con la modalidad de</w:t>
      </w:r>
      <w:r>
        <w:rPr>
          <w:rFonts w:ascii="Arial" w:hAnsi="Arial"/>
          <w:spacing w:val="-30"/>
          <w:sz w:val="20"/>
        </w:rPr>
        <w:t> </w:t>
      </w:r>
      <w:r>
        <w:rPr>
          <w:rFonts w:ascii="Arial" w:hAnsi="Arial"/>
          <w:sz w:val="20"/>
        </w:rPr>
        <w:t>radiotaxi.</w:t>
      </w:r>
    </w:p>
    <w:p>
      <w:pPr>
        <w:spacing w:line="240" w:lineRule="auto" w:before="1"/>
        <w:rPr>
          <w:rFonts w:ascii="Arial" w:hAnsi="Arial" w:cs="Arial" w:eastAsia="Arial" w:hint="default"/>
          <w:sz w:val="20"/>
          <w:szCs w:val="20"/>
        </w:rPr>
      </w:pPr>
    </w:p>
    <w:p>
      <w:pPr>
        <w:pStyle w:val="BodyText"/>
        <w:spacing w:line="240" w:lineRule="auto"/>
        <w:ind w:left="490" w:right="856"/>
        <w:jc w:val="both"/>
      </w:pPr>
      <w:r>
        <w:rPr>
          <w:rFonts w:ascii="Arial" w:hAnsi="Arial"/>
          <w:b/>
        </w:rPr>
        <w:t>Artículo 92. </w:t>
      </w:r>
      <w:r>
        <w:rPr/>
        <w:t>Los vehículos destinados al Servicio de Taxi podrán cambiar de  los sitios que sean su base o de las matrices centrales de radiocomunicación a que estén adscritos, por medio de solicitud presentada a la Secretaría, acompañada de la documentación correspondiente, y firmada por los concesionarios y titulares de las autorizaciones de sitio, matrices de control o matrices de</w:t>
      </w:r>
      <w:r>
        <w:rPr>
          <w:spacing w:val="-21"/>
        </w:rPr>
        <w:t> </w:t>
      </w:r>
      <w:r>
        <w:rPr/>
        <w:t>radiocomunicación.</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rFonts w:ascii="Arial" w:hAnsi="Arial"/>
          <w:b/>
        </w:rPr>
        <w:t>Artículo 93. </w:t>
      </w:r>
      <w:r>
        <w:rPr/>
        <w:t>Las autorizaciones para sitios, matrices de control o matrices centrales de radiocomunicación deberán ser renovadas anualmente, debiendo anotarse dicha renovación en el Registro Estatal. La constancia de las renovaciones deberá ser visiblemente expuesta en los sitios o matrices centrales de radiocomunicación</w:t>
      </w:r>
      <w:r>
        <w:rPr>
          <w:spacing w:val="-29"/>
        </w:rPr>
        <w:t> </w:t>
      </w:r>
      <w:r>
        <w:rPr/>
        <w:t>relativas.</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t>Para que las autorizaciones sean renovadas, los titulares deberán estar al corriente el pago de los derechos municipales y estatales</w:t>
      </w:r>
      <w:r>
        <w:rPr>
          <w:spacing w:val="-14"/>
        </w:rPr>
        <w:t> </w:t>
      </w:r>
      <w:r>
        <w:rPr/>
        <w:t>relativos.</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rFonts w:ascii="Arial" w:hAnsi="Arial"/>
          <w:b/>
        </w:rPr>
        <w:t>Artículo 94. </w:t>
      </w:r>
      <w:r>
        <w:rPr/>
        <w:t>Las autorizaciones para sitio, matrices de control o matrices centrales de radiocomunicación podrán ser transmitidas previa autorización de la Secretaría. Para que dichas transmisiones surtan efectos, deberán ser anotadas en el Registro</w:t>
      </w:r>
      <w:r>
        <w:rPr>
          <w:spacing w:val="-12"/>
        </w:rPr>
        <w:t> </w:t>
      </w:r>
      <w:r>
        <w:rPr/>
        <w:t>Estatal.</w:t>
      </w:r>
    </w:p>
    <w:p>
      <w:pPr>
        <w:spacing w:line="240" w:lineRule="auto" w:before="1"/>
        <w:rPr>
          <w:rFonts w:ascii="Arial" w:hAnsi="Arial" w:cs="Arial" w:eastAsia="Arial" w:hint="default"/>
          <w:sz w:val="20"/>
          <w:szCs w:val="20"/>
        </w:rPr>
      </w:pPr>
    </w:p>
    <w:p>
      <w:pPr>
        <w:pStyle w:val="BodyText"/>
        <w:spacing w:line="240" w:lineRule="auto"/>
        <w:ind w:left="490" w:right="859"/>
        <w:jc w:val="both"/>
      </w:pPr>
      <w:r>
        <w:rPr>
          <w:rFonts w:ascii="Arial" w:hAnsi="Arial"/>
          <w:b/>
        </w:rPr>
        <w:t>Artículo 95. </w:t>
      </w:r>
      <w:r>
        <w:rPr/>
        <w:t>Causará la revocación de las autorizaciones para sitios, matrices de control o matrices centrales de</w:t>
      </w:r>
      <w:r>
        <w:rPr>
          <w:spacing w:val="-29"/>
        </w:rPr>
        <w:t> </w:t>
      </w:r>
      <w:r>
        <w:rPr/>
        <w:t>radiocomunicación:</w:t>
      </w:r>
    </w:p>
    <w:p>
      <w:pPr>
        <w:spacing w:line="240" w:lineRule="auto" w:before="11"/>
        <w:rPr>
          <w:rFonts w:ascii="Arial" w:hAnsi="Arial" w:cs="Arial" w:eastAsia="Arial" w:hint="default"/>
          <w:sz w:val="19"/>
          <w:szCs w:val="19"/>
        </w:rPr>
      </w:pPr>
    </w:p>
    <w:p>
      <w:pPr>
        <w:pStyle w:val="ListParagraph"/>
        <w:numPr>
          <w:ilvl w:val="0"/>
          <w:numId w:val="16"/>
        </w:numPr>
        <w:tabs>
          <w:tab w:pos="791" w:val="left" w:leader="none"/>
        </w:tabs>
        <w:spacing w:line="240" w:lineRule="auto" w:before="0" w:after="0"/>
        <w:ind w:left="490" w:right="858" w:firstLine="0"/>
        <w:jc w:val="both"/>
        <w:rPr>
          <w:rFonts w:ascii="Arial" w:hAnsi="Arial" w:cs="Arial" w:eastAsia="Arial" w:hint="default"/>
          <w:sz w:val="20"/>
          <w:szCs w:val="20"/>
        </w:rPr>
      </w:pPr>
      <w:r>
        <w:rPr>
          <w:rFonts w:ascii="Arial"/>
          <w:sz w:val="20"/>
        </w:rPr>
        <w:t>El incumplimiento de las obligaciones de pago de derechos municipales y estatales;</w:t>
      </w:r>
    </w:p>
    <w:p>
      <w:pPr>
        <w:spacing w:line="240" w:lineRule="auto" w:before="1"/>
        <w:rPr>
          <w:rFonts w:ascii="Arial" w:hAnsi="Arial" w:cs="Arial" w:eastAsia="Arial" w:hint="default"/>
          <w:sz w:val="20"/>
          <w:szCs w:val="20"/>
        </w:rPr>
      </w:pPr>
    </w:p>
    <w:p>
      <w:pPr>
        <w:pStyle w:val="ListParagraph"/>
        <w:numPr>
          <w:ilvl w:val="0"/>
          <w:numId w:val="16"/>
        </w:numPr>
        <w:tabs>
          <w:tab w:pos="791" w:val="left" w:leader="none"/>
        </w:tabs>
        <w:spacing w:line="240" w:lineRule="auto" w:before="0" w:after="0"/>
        <w:ind w:left="490" w:right="860" w:firstLine="0"/>
        <w:jc w:val="both"/>
        <w:rPr>
          <w:rFonts w:ascii="Arial" w:hAnsi="Arial" w:cs="Arial" w:eastAsia="Arial" w:hint="default"/>
          <w:sz w:val="20"/>
          <w:szCs w:val="20"/>
        </w:rPr>
      </w:pPr>
      <w:r>
        <w:rPr>
          <w:rFonts w:ascii="Arial" w:hAnsi="Arial"/>
          <w:sz w:val="20"/>
        </w:rPr>
        <w:t>El incumplimiento de las normas técnicas aplicables, salvo por lo que las mismas autorizaciones precisen como</w:t>
      </w:r>
      <w:r>
        <w:rPr>
          <w:rFonts w:ascii="Arial" w:hAnsi="Arial"/>
          <w:spacing w:val="-30"/>
          <w:sz w:val="20"/>
        </w:rPr>
        <w:t> </w:t>
      </w:r>
      <w:r>
        <w:rPr>
          <w:rFonts w:ascii="Arial" w:hAnsi="Arial"/>
          <w:sz w:val="20"/>
        </w:rPr>
        <w:t>excepción;</w:t>
      </w:r>
    </w:p>
    <w:p>
      <w:pPr>
        <w:spacing w:line="240" w:lineRule="auto" w:before="1"/>
        <w:rPr>
          <w:rFonts w:ascii="Arial" w:hAnsi="Arial" w:cs="Arial" w:eastAsia="Arial" w:hint="default"/>
          <w:sz w:val="20"/>
          <w:szCs w:val="20"/>
        </w:rPr>
      </w:pPr>
    </w:p>
    <w:p>
      <w:pPr>
        <w:pStyle w:val="ListParagraph"/>
        <w:numPr>
          <w:ilvl w:val="0"/>
          <w:numId w:val="16"/>
        </w:numPr>
        <w:tabs>
          <w:tab w:pos="791" w:val="left" w:leader="none"/>
        </w:tabs>
        <w:spacing w:line="240" w:lineRule="auto" w:before="0" w:after="0"/>
        <w:ind w:left="490" w:right="858" w:firstLine="0"/>
        <w:jc w:val="both"/>
        <w:rPr>
          <w:rFonts w:ascii="Arial" w:hAnsi="Arial" w:cs="Arial" w:eastAsia="Arial" w:hint="default"/>
          <w:sz w:val="20"/>
          <w:szCs w:val="20"/>
        </w:rPr>
      </w:pPr>
      <w:r>
        <w:rPr>
          <w:rFonts w:ascii="Arial" w:hAnsi="Arial"/>
          <w:sz w:val="20"/>
        </w:rPr>
        <w:t>La revocación dentro de un período de trescientos sesenta días de las concesiones para el quince por ciento de los vehículos correspondientes;</w:t>
      </w:r>
      <w:r>
        <w:rPr>
          <w:rFonts w:ascii="Arial" w:hAnsi="Arial"/>
          <w:spacing w:val="-6"/>
          <w:sz w:val="20"/>
        </w:rPr>
        <w:t> </w:t>
      </w:r>
      <w:r>
        <w:rPr>
          <w:rFonts w:ascii="Arial" w:hAnsi="Arial"/>
          <w:sz w:val="20"/>
        </w:rPr>
        <w:t>y</w:t>
      </w:r>
    </w:p>
    <w:p>
      <w:pPr>
        <w:spacing w:line="240" w:lineRule="auto" w:before="1"/>
        <w:rPr>
          <w:rFonts w:ascii="Arial" w:hAnsi="Arial" w:cs="Arial" w:eastAsia="Arial" w:hint="default"/>
          <w:sz w:val="20"/>
          <w:szCs w:val="20"/>
        </w:rPr>
      </w:pPr>
    </w:p>
    <w:p>
      <w:pPr>
        <w:pStyle w:val="ListParagraph"/>
        <w:numPr>
          <w:ilvl w:val="0"/>
          <w:numId w:val="16"/>
        </w:numPr>
        <w:tabs>
          <w:tab w:pos="791" w:val="left" w:leader="none"/>
        </w:tabs>
        <w:spacing w:line="240" w:lineRule="auto" w:before="0" w:after="0"/>
        <w:ind w:left="790" w:right="0" w:hanging="300"/>
        <w:jc w:val="both"/>
        <w:rPr>
          <w:rFonts w:ascii="Arial" w:hAnsi="Arial" w:cs="Arial" w:eastAsia="Arial" w:hint="default"/>
          <w:sz w:val="20"/>
          <w:szCs w:val="20"/>
        </w:rPr>
      </w:pPr>
      <w:r>
        <w:rPr>
          <w:rFonts w:ascii="Arial" w:hAnsi="Arial"/>
          <w:sz w:val="20"/>
        </w:rPr>
        <w:t>La disolución de la persona jurídica que sea la titular de la</w:t>
      </w:r>
      <w:r>
        <w:rPr>
          <w:rFonts w:ascii="Arial" w:hAnsi="Arial"/>
          <w:spacing w:val="-26"/>
          <w:sz w:val="20"/>
        </w:rPr>
        <w:t> </w:t>
      </w:r>
      <w:r>
        <w:rPr>
          <w:rFonts w:ascii="Arial" w:hAnsi="Arial"/>
          <w:sz w:val="20"/>
        </w:rPr>
        <w:t>concesión.</w:t>
      </w:r>
    </w:p>
    <w:p>
      <w:pPr>
        <w:spacing w:after="0" w:line="240" w:lineRule="auto"/>
        <w:jc w:val="both"/>
        <w:rPr>
          <w:rFonts w:ascii="Arial" w:hAnsi="Arial" w:cs="Arial" w:eastAsia="Arial" w:hint="default"/>
          <w:sz w:val="20"/>
          <w:szCs w:val="20"/>
        </w:rPr>
        <w:sectPr>
          <w:pgSz w:w="11630" w:h="15310"/>
          <w:pgMar w:header="674" w:footer="871" w:top="1320" w:bottom="1060" w:left="1640" w:right="1540"/>
        </w:sectPr>
      </w:pPr>
    </w:p>
    <w:p>
      <w:pPr>
        <w:spacing w:line="240" w:lineRule="auto" w:before="3"/>
        <w:rPr>
          <w:rFonts w:ascii="Arial" w:hAnsi="Arial" w:cs="Arial" w:eastAsia="Arial" w:hint="default"/>
          <w:sz w:val="26"/>
          <w:szCs w:val="26"/>
        </w:rPr>
      </w:pPr>
    </w:p>
    <w:p>
      <w:pPr>
        <w:pStyle w:val="BodyText"/>
        <w:spacing w:line="240" w:lineRule="auto" w:before="65"/>
        <w:ind w:left="102" w:right="2623"/>
        <w:jc w:val="left"/>
        <w:rPr>
          <w:rFonts w:ascii="Tahoma" w:hAnsi="Tahoma" w:cs="Tahoma" w:eastAsia="Tahoma" w:hint="default"/>
        </w:rPr>
      </w:pPr>
      <w:r>
        <w:rPr>
          <w:rFonts w:ascii="Tahoma"/>
          <w:color w:val="231F20"/>
        </w:rPr>
        <w:t>28</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6"/>
        <w:rPr>
          <w:rFonts w:ascii="Tahoma" w:hAnsi="Tahoma" w:cs="Tahoma" w:eastAsia="Tahoma" w:hint="default"/>
          <w:sz w:val="18"/>
          <w:szCs w:val="18"/>
        </w:rPr>
      </w:pPr>
    </w:p>
    <w:p>
      <w:pPr>
        <w:pStyle w:val="Heading1"/>
        <w:spacing w:line="240" w:lineRule="auto" w:before="74"/>
        <w:ind w:right="1764"/>
        <w:jc w:val="center"/>
        <w:rPr>
          <w:b w:val="0"/>
          <w:bCs w:val="0"/>
        </w:rPr>
      </w:pPr>
      <w:r>
        <w:rPr/>
        <w:t>Capítulo</w:t>
      </w:r>
      <w:r>
        <w:rPr>
          <w:spacing w:val="-5"/>
        </w:rPr>
        <w:t> </w:t>
      </w:r>
      <w:r>
        <w:rPr/>
        <w:t>VIII</w:t>
      </w:r>
      <w:r>
        <w:rPr>
          <w:b w:val="0"/>
        </w:rPr>
      </w:r>
    </w:p>
    <w:p>
      <w:pPr>
        <w:spacing w:before="0"/>
        <w:ind w:left="2010" w:right="2173" w:firstLine="0"/>
        <w:jc w:val="center"/>
        <w:rPr>
          <w:rFonts w:ascii="Arial" w:hAnsi="Arial" w:cs="Arial" w:eastAsia="Arial" w:hint="default"/>
          <w:sz w:val="20"/>
          <w:szCs w:val="20"/>
        </w:rPr>
      </w:pPr>
      <w:r>
        <w:rPr>
          <w:rFonts w:ascii="Arial" w:hAnsi="Arial"/>
          <w:b/>
          <w:sz w:val="20"/>
        </w:rPr>
        <w:t>De las Tarifas del Servicio Público de Transporte</w:t>
      </w:r>
      <w:r>
        <w:rPr>
          <w:rFonts w:ascii="Arial" w:hAnsi="Arial"/>
          <w:sz w:val="20"/>
        </w:rPr>
      </w:r>
    </w:p>
    <w:p>
      <w:pPr>
        <w:spacing w:line="240" w:lineRule="auto" w:before="11"/>
        <w:rPr>
          <w:rFonts w:ascii="Arial" w:hAnsi="Arial" w:cs="Arial" w:eastAsia="Arial" w:hint="default"/>
          <w:b/>
          <w:bCs/>
          <w:sz w:val="19"/>
          <w:szCs w:val="19"/>
        </w:rPr>
      </w:pPr>
    </w:p>
    <w:p>
      <w:pPr>
        <w:pStyle w:val="BodyText"/>
        <w:spacing w:line="240" w:lineRule="auto"/>
        <w:ind w:right="0"/>
        <w:jc w:val="both"/>
      </w:pPr>
      <w:r>
        <w:rPr>
          <w:rFonts w:ascii="Arial" w:hAnsi="Arial"/>
          <w:b/>
        </w:rPr>
        <w:t>Artículo 96. </w:t>
      </w:r>
      <w:r>
        <w:rPr/>
        <w:t>Para efectos de lo establecido en el artículo 151 de la</w:t>
      </w:r>
      <w:r>
        <w:rPr>
          <w:spacing w:val="-30"/>
        </w:rPr>
        <w:t> </w:t>
      </w:r>
      <w:r>
        <w:rPr/>
        <w:t>Ley:</w:t>
      </w:r>
    </w:p>
    <w:p>
      <w:pPr>
        <w:spacing w:line="240" w:lineRule="auto" w:before="1"/>
        <w:rPr>
          <w:rFonts w:ascii="Arial" w:hAnsi="Arial" w:cs="Arial" w:eastAsia="Arial" w:hint="default"/>
          <w:sz w:val="20"/>
          <w:szCs w:val="20"/>
        </w:rPr>
      </w:pPr>
    </w:p>
    <w:p>
      <w:pPr>
        <w:pStyle w:val="ListParagraph"/>
        <w:numPr>
          <w:ilvl w:val="1"/>
          <w:numId w:val="16"/>
        </w:numPr>
        <w:tabs>
          <w:tab w:pos="1182" w:val="left" w:leader="none"/>
        </w:tabs>
        <w:spacing w:line="240" w:lineRule="auto" w:before="0" w:after="0"/>
        <w:ind w:left="590" w:right="757" w:firstLine="0"/>
        <w:jc w:val="both"/>
        <w:rPr>
          <w:rFonts w:ascii="Arial" w:hAnsi="Arial" w:cs="Arial" w:eastAsia="Arial" w:hint="default"/>
          <w:sz w:val="20"/>
          <w:szCs w:val="20"/>
        </w:rPr>
      </w:pPr>
      <w:r>
        <w:rPr>
          <w:rFonts w:ascii="Arial" w:hAnsi="Arial"/>
          <w:sz w:val="20"/>
        </w:rPr>
        <w:t>La tarifa integrada solo podrá existir cuando el pago de las tarifas aplicables sin dinero en efectivo sea el único medio de pago correspondiente;</w:t>
      </w:r>
      <w:r>
        <w:rPr>
          <w:rFonts w:ascii="Arial" w:hAnsi="Arial"/>
          <w:spacing w:val="-19"/>
          <w:sz w:val="20"/>
        </w:rPr>
        <w:t> </w:t>
      </w:r>
      <w:r>
        <w:rPr>
          <w:rFonts w:ascii="Arial" w:hAnsi="Arial"/>
          <w:sz w:val="20"/>
        </w:rPr>
        <w:t>y</w:t>
      </w:r>
    </w:p>
    <w:p>
      <w:pPr>
        <w:spacing w:line="240" w:lineRule="auto" w:before="1"/>
        <w:rPr>
          <w:rFonts w:ascii="Arial" w:hAnsi="Arial" w:cs="Arial" w:eastAsia="Arial" w:hint="default"/>
          <w:sz w:val="20"/>
          <w:szCs w:val="20"/>
        </w:rPr>
      </w:pPr>
    </w:p>
    <w:p>
      <w:pPr>
        <w:pStyle w:val="ListParagraph"/>
        <w:numPr>
          <w:ilvl w:val="1"/>
          <w:numId w:val="16"/>
        </w:numPr>
        <w:tabs>
          <w:tab w:pos="1182" w:val="left" w:leader="none"/>
        </w:tabs>
        <w:spacing w:line="240" w:lineRule="auto" w:before="0" w:after="0"/>
        <w:ind w:left="590" w:right="762" w:firstLine="0"/>
        <w:jc w:val="both"/>
        <w:rPr>
          <w:rFonts w:ascii="Arial" w:hAnsi="Arial" w:cs="Arial" w:eastAsia="Arial" w:hint="default"/>
          <w:sz w:val="20"/>
          <w:szCs w:val="20"/>
        </w:rPr>
      </w:pPr>
      <w:r>
        <w:rPr>
          <w:rFonts w:ascii="Arial" w:hAnsi="Arial"/>
          <w:sz w:val="20"/>
        </w:rPr>
        <w:t>El monto de la tarifa integrada de descuento será menor al de la tarifa integrada.</w:t>
      </w:r>
    </w:p>
    <w:p>
      <w:pPr>
        <w:spacing w:line="240" w:lineRule="auto" w:before="0"/>
        <w:rPr>
          <w:rFonts w:ascii="Arial" w:hAnsi="Arial" w:cs="Arial" w:eastAsia="Arial" w:hint="default"/>
          <w:sz w:val="20"/>
          <w:szCs w:val="20"/>
        </w:rPr>
      </w:pPr>
    </w:p>
    <w:p>
      <w:pPr>
        <w:spacing w:line="240" w:lineRule="auto" w:before="2"/>
        <w:rPr>
          <w:rFonts w:ascii="Arial" w:hAnsi="Arial" w:cs="Arial" w:eastAsia="Arial" w:hint="default"/>
          <w:sz w:val="20"/>
          <w:szCs w:val="20"/>
        </w:rPr>
      </w:pPr>
    </w:p>
    <w:p>
      <w:pPr>
        <w:pStyle w:val="Heading1"/>
        <w:spacing w:line="240" w:lineRule="auto"/>
        <w:ind w:right="1763"/>
        <w:jc w:val="center"/>
        <w:rPr>
          <w:b w:val="0"/>
          <w:bCs w:val="0"/>
        </w:rPr>
      </w:pPr>
      <w:r>
        <w:rPr/>
        <w:t>Capítulo</w:t>
      </w:r>
      <w:r>
        <w:rPr>
          <w:spacing w:val="-5"/>
        </w:rPr>
        <w:t> </w:t>
      </w:r>
      <w:r>
        <w:rPr/>
        <w:t>IX</w:t>
      </w:r>
      <w:r>
        <w:rPr>
          <w:b w:val="0"/>
        </w:rPr>
      </w:r>
    </w:p>
    <w:p>
      <w:pPr>
        <w:spacing w:before="0"/>
        <w:ind w:left="1231" w:right="1394" w:firstLine="0"/>
        <w:jc w:val="center"/>
        <w:rPr>
          <w:rFonts w:ascii="Arial" w:hAnsi="Arial" w:cs="Arial" w:eastAsia="Arial" w:hint="default"/>
          <w:sz w:val="20"/>
          <w:szCs w:val="20"/>
        </w:rPr>
      </w:pPr>
      <w:r>
        <w:rPr>
          <w:rFonts w:ascii="Arial" w:hAnsi="Arial"/>
          <w:b/>
          <w:sz w:val="20"/>
        </w:rPr>
        <w:t>De los Organismos Públicos Descentralizados que Operan el Servicio de Transporte Público de Pasajeros</w:t>
      </w:r>
      <w:r>
        <w:rPr>
          <w:rFonts w:ascii="Arial" w:hAnsi="Arial"/>
          <w:b/>
          <w:spacing w:val="-4"/>
          <w:sz w:val="20"/>
        </w:rPr>
        <w:t> </w:t>
      </w:r>
      <w:r>
        <w:rPr>
          <w:rFonts w:ascii="Arial" w:hAnsi="Arial"/>
          <w:b/>
          <w:sz w:val="20"/>
        </w:rPr>
        <w:t>Colectivo</w:t>
      </w:r>
      <w:r>
        <w:rPr>
          <w:rFonts w:ascii="Arial" w:hAnsi="Arial"/>
          <w:sz w:val="20"/>
        </w:rPr>
      </w:r>
    </w:p>
    <w:p>
      <w:pPr>
        <w:spacing w:line="240" w:lineRule="auto" w:before="11"/>
        <w:rPr>
          <w:rFonts w:ascii="Arial" w:hAnsi="Arial" w:cs="Arial" w:eastAsia="Arial" w:hint="default"/>
          <w:b/>
          <w:bCs/>
          <w:sz w:val="19"/>
          <w:szCs w:val="19"/>
        </w:rPr>
      </w:pPr>
    </w:p>
    <w:p>
      <w:pPr>
        <w:pStyle w:val="BodyText"/>
        <w:spacing w:line="240" w:lineRule="auto"/>
        <w:ind w:right="755"/>
        <w:jc w:val="both"/>
      </w:pPr>
      <w:r>
        <w:rPr>
          <w:rFonts w:ascii="Arial" w:hAnsi="Arial"/>
          <w:b/>
        </w:rPr>
        <w:t>Artículo 97. </w:t>
      </w:r>
      <w:r>
        <w:rPr/>
        <w:t>El objeto de los contratos referidos en el artículo 161 de la Ley será otorgar las concesiones correspondientes a organismos públicos descentralizados cuyo objeto sea la prestación del Servicio Colectivo, de forma tal que pasen a formar parte del patrimonio de estos.  Consecuentemente, dichos organismos serán concesionarios para las rutas que deban brindar el Servicio Colectivo, y les serán aplicables las disposiciones legales y reglamentarias relativas a los concesionarios</w:t>
      </w:r>
      <w:r>
        <w:rPr>
          <w:spacing w:val="7"/>
        </w:rPr>
        <w:t> </w:t>
      </w:r>
      <w:r>
        <w:rPr/>
        <w:t>correspondientes.</w:t>
      </w:r>
    </w:p>
    <w:p>
      <w:pPr>
        <w:spacing w:line="240" w:lineRule="auto" w:before="1"/>
        <w:rPr>
          <w:rFonts w:ascii="Arial" w:hAnsi="Arial" w:cs="Arial" w:eastAsia="Arial" w:hint="default"/>
          <w:sz w:val="20"/>
          <w:szCs w:val="20"/>
        </w:rPr>
      </w:pPr>
    </w:p>
    <w:p>
      <w:pPr>
        <w:pStyle w:val="BodyText"/>
        <w:spacing w:line="240" w:lineRule="auto"/>
        <w:ind w:right="757"/>
        <w:jc w:val="both"/>
      </w:pPr>
      <w:r>
        <w:rPr/>
        <w:t>Los convenios referidos en el artículo 161 de la Ley no durarán más de diez años. Las solicitudes de prórrogas correspondientes se regirán conforme a las disposiciones legales y reglamentarias relativas a las prórrogas para Concesiones.</w:t>
      </w:r>
    </w:p>
    <w:p>
      <w:pPr>
        <w:spacing w:line="240" w:lineRule="auto" w:before="1"/>
        <w:rPr>
          <w:rFonts w:ascii="Arial" w:hAnsi="Arial" w:cs="Arial" w:eastAsia="Arial" w:hint="default"/>
          <w:sz w:val="20"/>
          <w:szCs w:val="20"/>
        </w:rPr>
      </w:pPr>
    </w:p>
    <w:p>
      <w:pPr>
        <w:pStyle w:val="BodyText"/>
        <w:spacing w:line="240" w:lineRule="auto"/>
        <w:ind w:right="756"/>
        <w:jc w:val="both"/>
      </w:pPr>
      <w:r>
        <w:rPr/>
        <w:t>Toda vez que las subrogaciones serán accesorias a las concesiones de los organismos públicos descentralizados correspondientes, las disposiciones referidas en el primer párrafo también serán aplicables a los subrogatarios relativos, salvo aquellas que sean específicas para</w:t>
      </w:r>
      <w:r>
        <w:rPr>
          <w:spacing w:val="-20"/>
        </w:rPr>
        <w:t> </w:t>
      </w:r>
      <w:r>
        <w:rPr/>
        <w:t>ellos.</w:t>
      </w:r>
    </w:p>
    <w:p>
      <w:pPr>
        <w:spacing w:line="240" w:lineRule="auto" w:before="11"/>
        <w:rPr>
          <w:rFonts w:ascii="Arial" w:hAnsi="Arial" w:cs="Arial" w:eastAsia="Arial" w:hint="default"/>
          <w:sz w:val="19"/>
          <w:szCs w:val="19"/>
        </w:rPr>
      </w:pPr>
    </w:p>
    <w:p>
      <w:pPr>
        <w:pStyle w:val="BodyText"/>
        <w:spacing w:line="240" w:lineRule="auto"/>
        <w:ind w:right="756"/>
        <w:jc w:val="both"/>
      </w:pPr>
      <w:r>
        <w:rPr/>
        <w:t>El cumplimiento de las obligaciones para los subrogatarios derivadas de la Ley o el Reglamento deberá incluirse como objeto de las</w:t>
      </w:r>
      <w:r>
        <w:rPr>
          <w:spacing w:val="-37"/>
        </w:rPr>
        <w:t> </w:t>
      </w:r>
      <w:r>
        <w:rPr/>
        <w:t>subrogaciones.</w:t>
      </w:r>
    </w:p>
    <w:p>
      <w:pPr>
        <w:spacing w:line="240" w:lineRule="auto" w:before="1"/>
        <w:rPr>
          <w:rFonts w:ascii="Arial" w:hAnsi="Arial" w:cs="Arial" w:eastAsia="Arial" w:hint="default"/>
          <w:sz w:val="20"/>
          <w:szCs w:val="20"/>
        </w:rPr>
      </w:pPr>
    </w:p>
    <w:p>
      <w:pPr>
        <w:pStyle w:val="BodyText"/>
        <w:spacing w:line="240" w:lineRule="auto"/>
        <w:ind w:right="0"/>
        <w:jc w:val="both"/>
      </w:pPr>
      <w:r>
        <w:rPr/>
        <w:t>La contraprestación de los subrogatarios será una cantidad fija</w:t>
      </w:r>
      <w:r>
        <w:rPr>
          <w:spacing w:val="1"/>
        </w:rPr>
        <w:t> </w:t>
      </w:r>
      <w:r>
        <w:rPr/>
        <w:t>mensual.</w:t>
      </w:r>
    </w:p>
    <w:p>
      <w:pPr>
        <w:spacing w:line="240" w:lineRule="auto" w:before="1"/>
        <w:rPr>
          <w:rFonts w:ascii="Arial" w:hAnsi="Arial" w:cs="Arial" w:eastAsia="Arial" w:hint="default"/>
          <w:sz w:val="20"/>
          <w:szCs w:val="20"/>
        </w:rPr>
      </w:pPr>
    </w:p>
    <w:p>
      <w:pPr>
        <w:pStyle w:val="BodyText"/>
        <w:spacing w:line="240" w:lineRule="auto"/>
        <w:ind w:right="755"/>
        <w:jc w:val="both"/>
      </w:pPr>
      <w:r>
        <w:rPr/>
        <w:t>Los ingresos por la prestación del Servicio Colectivo prestado por un organismo público descentralizado pertenecerán y serán administrados por el mismo organismo.</w:t>
      </w:r>
    </w:p>
    <w:p>
      <w:pPr>
        <w:spacing w:after="0" w:line="240" w:lineRule="auto"/>
        <w:jc w:val="both"/>
        <w:sectPr>
          <w:pgSz w:w="11630" w:h="15310"/>
          <w:pgMar w:header="674" w:footer="871" w:top="1320" w:bottom="1060" w:left="1540" w:right="1640"/>
        </w:sectPr>
      </w:pPr>
    </w:p>
    <w:p>
      <w:pPr>
        <w:spacing w:line="240" w:lineRule="auto" w:before="7"/>
        <w:rPr>
          <w:rFonts w:ascii="Arial" w:hAnsi="Arial" w:cs="Arial" w:eastAsia="Arial" w:hint="default"/>
          <w:sz w:val="25"/>
          <w:szCs w:val="25"/>
        </w:rPr>
      </w:pPr>
    </w:p>
    <w:p>
      <w:pPr>
        <w:pStyle w:val="BodyText"/>
        <w:spacing w:line="240" w:lineRule="auto" w:before="65"/>
        <w:ind w:left="0" w:right="100"/>
        <w:jc w:val="right"/>
        <w:rPr>
          <w:rFonts w:ascii="Tahoma" w:hAnsi="Tahoma" w:cs="Tahoma" w:eastAsia="Tahoma" w:hint="default"/>
        </w:rPr>
      </w:pPr>
      <w:r>
        <w:rPr>
          <w:rFonts w:ascii="Tahoma"/>
          <w:color w:val="231F20"/>
        </w:rPr>
        <w:t>29</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19"/>
          <w:szCs w:val="19"/>
        </w:rPr>
      </w:pPr>
    </w:p>
    <w:p>
      <w:pPr>
        <w:pStyle w:val="Heading1"/>
        <w:spacing w:line="240" w:lineRule="auto" w:before="74"/>
        <w:ind w:left="1597" w:right="1963"/>
        <w:jc w:val="center"/>
        <w:rPr>
          <w:b w:val="0"/>
          <w:bCs w:val="0"/>
        </w:rPr>
      </w:pPr>
      <w:r>
        <w:rPr/>
        <w:t>Capítulo</w:t>
      </w:r>
      <w:r>
        <w:rPr>
          <w:spacing w:val="-5"/>
        </w:rPr>
        <w:t> </w:t>
      </w:r>
      <w:r>
        <w:rPr/>
        <w:t>X</w:t>
      </w:r>
      <w:r>
        <w:rPr>
          <w:b w:val="0"/>
        </w:rPr>
      </w:r>
    </w:p>
    <w:p>
      <w:pPr>
        <w:spacing w:before="0"/>
        <w:ind w:left="1868" w:right="2231" w:firstLine="0"/>
        <w:jc w:val="center"/>
        <w:rPr>
          <w:rFonts w:ascii="Arial" w:hAnsi="Arial" w:cs="Arial" w:eastAsia="Arial" w:hint="default"/>
          <w:sz w:val="20"/>
          <w:szCs w:val="20"/>
        </w:rPr>
      </w:pPr>
      <w:r>
        <w:rPr>
          <w:rFonts w:ascii="Arial" w:hAnsi="Arial"/>
          <w:b/>
          <w:sz w:val="20"/>
        </w:rPr>
        <w:t>De la Revocación de las Concesiones del Servicio Público de</w:t>
      </w:r>
      <w:r>
        <w:rPr>
          <w:rFonts w:ascii="Arial" w:hAnsi="Arial"/>
          <w:b/>
          <w:spacing w:val="4"/>
          <w:sz w:val="20"/>
        </w:rPr>
        <w:t> </w:t>
      </w:r>
      <w:r>
        <w:rPr>
          <w:rFonts w:ascii="Arial" w:hAnsi="Arial"/>
          <w:b/>
          <w:sz w:val="20"/>
        </w:rPr>
        <w:t>Transporte</w:t>
      </w:r>
      <w:r>
        <w:rPr>
          <w:rFonts w:ascii="Arial" w:hAnsi="Arial"/>
          <w:sz w:val="20"/>
        </w:rPr>
      </w:r>
    </w:p>
    <w:p>
      <w:pPr>
        <w:spacing w:line="240" w:lineRule="auto" w:before="11"/>
        <w:rPr>
          <w:rFonts w:ascii="Arial" w:hAnsi="Arial" w:cs="Arial" w:eastAsia="Arial" w:hint="default"/>
          <w:b/>
          <w:bCs/>
          <w:sz w:val="19"/>
          <w:szCs w:val="19"/>
        </w:rPr>
      </w:pPr>
    </w:p>
    <w:p>
      <w:pPr>
        <w:pStyle w:val="BodyText"/>
        <w:spacing w:line="240" w:lineRule="auto"/>
        <w:ind w:left="490" w:right="855"/>
        <w:jc w:val="both"/>
      </w:pPr>
      <w:r>
        <w:rPr>
          <w:rFonts w:ascii="Arial" w:hAnsi="Arial"/>
          <w:b/>
        </w:rPr>
        <w:t>Artículo 98. </w:t>
      </w:r>
      <w:r>
        <w:rPr/>
        <w:t>Para los efectos de lo establecido en los artículos 145 y 146 de la Ley, el procedimiento de revocación se iniciará de oficio o a petición de parte mediante escrito que deberá presentarse ante la Secretaría. La Dirección General Jurídica será la instancia competente para instruir dicho</w:t>
      </w:r>
      <w:r>
        <w:rPr>
          <w:spacing w:val="-34"/>
        </w:rPr>
        <w:t> </w:t>
      </w:r>
      <w:r>
        <w:rPr/>
        <w:t>procedimiento.</w:t>
      </w:r>
    </w:p>
    <w:p>
      <w:pPr>
        <w:spacing w:line="240" w:lineRule="auto" w:before="1"/>
        <w:rPr>
          <w:rFonts w:ascii="Arial" w:hAnsi="Arial" w:cs="Arial" w:eastAsia="Arial" w:hint="default"/>
          <w:sz w:val="20"/>
          <w:szCs w:val="20"/>
        </w:rPr>
      </w:pPr>
    </w:p>
    <w:p>
      <w:pPr>
        <w:pStyle w:val="BodyText"/>
        <w:spacing w:line="240" w:lineRule="auto"/>
        <w:ind w:left="490" w:right="857"/>
        <w:jc w:val="both"/>
      </w:pPr>
      <w:r>
        <w:rPr>
          <w:rFonts w:ascii="Arial" w:hAnsi="Arial"/>
          <w:b/>
        </w:rPr>
        <w:t>Artículo 99. </w:t>
      </w:r>
      <w:r>
        <w:rPr/>
        <w:t>El procedimiento se inicia con el auto de radicación, que deberá dictarse en un plazo no mayor de cinco días hábiles contados a partir de la fecha en que se presente la solicitud, o se ordene el inicio de dicho procedimiento por parte del</w:t>
      </w:r>
      <w:r>
        <w:rPr>
          <w:spacing w:val="-14"/>
        </w:rPr>
        <w:t> </w:t>
      </w:r>
      <w:r>
        <w:rPr/>
        <w:t>Secretario.</w:t>
      </w:r>
    </w:p>
    <w:p>
      <w:pPr>
        <w:spacing w:line="240" w:lineRule="auto" w:before="1"/>
        <w:rPr>
          <w:rFonts w:ascii="Arial" w:hAnsi="Arial" w:cs="Arial" w:eastAsia="Arial" w:hint="default"/>
          <w:sz w:val="20"/>
          <w:szCs w:val="20"/>
        </w:rPr>
      </w:pPr>
    </w:p>
    <w:p>
      <w:pPr>
        <w:pStyle w:val="BodyText"/>
        <w:spacing w:line="240" w:lineRule="auto"/>
        <w:ind w:left="490" w:right="857"/>
        <w:jc w:val="both"/>
      </w:pPr>
      <w:r>
        <w:rPr>
          <w:rFonts w:ascii="Arial" w:hAnsi="Arial"/>
          <w:b/>
        </w:rPr>
        <w:t>Artículo 100. </w:t>
      </w:r>
      <w:r>
        <w:rPr/>
        <w:t>Dicho auto será notificado a la persona física o jurídica titular de la concesión o quien explote la misma, en un plazo no mayor de cinco días hábiles contados a partir de la fecha de radicación del procedimiento, con  objeto de que manifieste lo que a su derecho convenga y ofrezca pruebas dentro de los cinco días hábiles contados a partir de que surta efecto la notificación de dicho</w:t>
      </w:r>
      <w:r>
        <w:rPr>
          <w:spacing w:val="-17"/>
        </w:rPr>
        <w:t> </w:t>
      </w:r>
      <w:r>
        <w:rPr/>
        <w:t>auto.</w:t>
      </w:r>
    </w:p>
    <w:p>
      <w:pPr>
        <w:spacing w:line="240" w:lineRule="auto" w:before="1"/>
        <w:rPr>
          <w:rFonts w:ascii="Arial" w:hAnsi="Arial" w:cs="Arial" w:eastAsia="Arial" w:hint="default"/>
          <w:sz w:val="20"/>
          <w:szCs w:val="20"/>
        </w:rPr>
      </w:pPr>
    </w:p>
    <w:p>
      <w:pPr>
        <w:pStyle w:val="BodyText"/>
        <w:spacing w:line="240" w:lineRule="auto"/>
        <w:ind w:left="490" w:right="856"/>
        <w:jc w:val="both"/>
      </w:pPr>
      <w:r>
        <w:rPr>
          <w:rFonts w:ascii="Arial" w:hAnsi="Arial"/>
          <w:b/>
        </w:rPr>
        <w:t>Artículo 101. </w:t>
      </w:r>
      <w:r>
        <w:rPr/>
        <w:t>Transcurrido este último plazo, haya comparecido o no el interesado, se abrirá el periodo de desahogo de pruebas por cinco días</w:t>
      </w:r>
      <w:r>
        <w:rPr>
          <w:spacing w:val="-35"/>
        </w:rPr>
        <w:t> </w:t>
      </w:r>
      <w:r>
        <w:rPr/>
        <w:t>hábiles.</w:t>
      </w:r>
    </w:p>
    <w:p>
      <w:pPr>
        <w:spacing w:line="240" w:lineRule="auto" w:before="1"/>
        <w:rPr>
          <w:rFonts w:ascii="Arial" w:hAnsi="Arial" w:cs="Arial" w:eastAsia="Arial" w:hint="default"/>
          <w:sz w:val="20"/>
          <w:szCs w:val="20"/>
        </w:rPr>
      </w:pPr>
    </w:p>
    <w:p>
      <w:pPr>
        <w:pStyle w:val="BodyText"/>
        <w:spacing w:line="240" w:lineRule="auto"/>
        <w:ind w:left="490" w:right="856"/>
        <w:jc w:val="both"/>
      </w:pPr>
      <w:r>
        <w:rPr>
          <w:rFonts w:ascii="Arial" w:hAnsi="Arial" w:cs="Arial" w:eastAsia="Arial" w:hint="default"/>
          <w:b/>
          <w:bCs/>
        </w:rPr>
        <w:t>Artículo 102. </w:t>
      </w:r>
      <w:r>
        <w:rPr/>
        <w:t>Concluido el periodo probatorio, la Dirección General Jurídica dictará la resolución en un plazo de diez días hábiles, misma que por conducto del Secretario se presentará al Ejecutivo del Estado para su resolución definitiva, la cual será notificada personalmente y publicada en el Periódico Oficial “El Estado de Jalisco”, así como inscrita en el Registro</w:t>
      </w:r>
      <w:r>
        <w:rPr>
          <w:spacing w:val="-13"/>
        </w:rPr>
        <w:t> </w:t>
      </w:r>
      <w:r>
        <w:rPr/>
        <w:t>Estatal.</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rFonts w:ascii="Arial" w:hAnsi="Arial"/>
          <w:b/>
        </w:rPr>
        <w:t>Artículo 103. </w:t>
      </w:r>
      <w:r>
        <w:rPr/>
        <w:t>En este procedimiento se aplicará supletoriamente la Ley del Procedimiento Administrativo del Estado de Jalisco y sus</w:t>
      </w:r>
      <w:r>
        <w:rPr>
          <w:spacing w:val="-18"/>
        </w:rPr>
        <w:t> </w:t>
      </w:r>
      <w:r>
        <w:rPr/>
        <w:t>Municipios.</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rFonts w:ascii="Arial" w:hAnsi="Arial"/>
          <w:b/>
        </w:rPr>
        <w:t>Artículo 104. </w:t>
      </w:r>
      <w:r>
        <w:rPr/>
        <w:t>Sin perjuicio de las demás disposiciones de la Ley y del Reglamento que establezcan supuestos que causen la revocación de las Concesiones, para efectos del artículo 146 fracción IX de la Ley, las siguientes irregularidades serán consideradas</w:t>
      </w:r>
      <w:r>
        <w:rPr>
          <w:spacing w:val="-15"/>
        </w:rPr>
        <w:t> </w:t>
      </w:r>
      <w:r>
        <w:rPr/>
        <w:t>graves:</w:t>
      </w:r>
    </w:p>
    <w:p>
      <w:pPr>
        <w:spacing w:line="240" w:lineRule="auto" w:before="1"/>
        <w:rPr>
          <w:rFonts w:ascii="Arial" w:hAnsi="Arial" w:cs="Arial" w:eastAsia="Arial" w:hint="default"/>
          <w:sz w:val="20"/>
          <w:szCs w:val="20"/>
        </w:rPr>
      </w:pPr>
    </w:p>
    <w:p>
      <w:pPr>
        <w:pStyle w:val="ListParagraph"/>
        <w:numPr>
          <w:ilvl w:val="0"/>
          <w:numId w:val="17"/>
        </w:numPr>
        <w:tabs>
          <w:tab w:pos="791" w:val="left" w:leader="none"/>
        </w:tabs>
        <w:spacing w:line="240" w:lineRule="auto" w:before="0" w:after="0"/>
        <w:ind w:left="490" w:right="858" w:firstLine="0"/>
        <w:jc w:val="both"/>
        <w:rPr>
          <w:rFonts w:ascii="Arial" w:hAnsi="Arial" w:cs="Arial" w:eastAsia="Arial" w:hint="default"/>
          <w:sz w:val="20"/>
          <w:szCs w:val="20"/>
        </w:rPr>
      </w:pPr>
      <w:r>
        <w:rPr>
          <w:rFonts w:ascii="Arial" w:hAnsi="Arial"/>
          <w:sz w:val="20"/>
        </w:rPr>
        <w:t>El incumplimiento de la oferta realizada para obtener la concesión correspondiente;</w:t>
      </w:r>
    </w:p>
    <w:p>
      <w:pPr>
        <w:spacing w:line="240" w:lineRule="auto" w:before="1"/>
        <w:rPr>
          <w:rFonts w:ascii="Arial" w:hAnsi="Arial" w:cs="Arial" w:eastAsia="Arial" w:hint="default"/>
          <w:sz w:val="20"/>
          <w:szCs w:val="20"/>
        </w:rPr>
      </w:pPr>
    </w:p>
    <w:p>
      <w:pPr>
        <w:pStyle w:val="ListParagraph"/>
        <w:numPr>
          <w:ilvl w:val="0"/>
          <w:numId w:val="17"/>
        </w:numPr>
        <w:tabs>
          <w:tab w:pos="791" w:val="left" w:leader="none"/>
        </w:tabs>
        <w:spacing w:line="240" w:lineRule="auto" w:before="0" w:after="0"/>
        <w:ind w:left="490" w:right="858" w:firstLine="0"/>
        <w:jc w:val="both"/>
        <w:rPr>
          <w:rFonts w:ascii="Arial" w:hAnsi="Arial" w:cs="Arial" w:eastAsia="Arial" w:hint="default"/>
          <w:sz w:val="20"/>
          <w:szCs w:val="20"/>
        </w:rPr>
      </w:pPr>
      <w:r>
        <w:rPr>
          <w:rFonts w:ascii="Arial" w:hAnsi="Arial"/>
          <w:sz w:val="20"/>
        </w:rPr>
        <w:t>La presentación de documentos falsos en las promociones o trámites ante  la Secretaría;</w:t>
      </w:r>
    </w:p>
    <w:p>
      <w:pPr>
        <w:spacing w:line="240" w:lineRule="auto" w:before="1"/>
        <w:rPr>
          <w:rFonts w:ascii="Arial" w:hAnsi="Arial" w:cs="Arial" w:eastAsia="Arial" w:hint="default"/>
          <w:sz w:val="20"/>
          <w:szCs w:val="20"/>
        </w:rPr>
      </w:pPr>
    </w:p>
    <w:p>
      <w:pPr>
        <w:pStyle w:val="ListParagraph"/>
        <w:numPr>
          <w:ilvl w:val="0"/>
          <w:numId w:val="17"/>
        </w:numPr>
        <w:tabs>
          <w:tab w:pos="791" w:val="left" w:leader="none"/>
        </w:tabs>
        <w:spacing w:line="240" w:lineRule="auto" w:before="0" w:after="0"/>
        <w:ind w:left="790" w:right="0" w:hanging="300"/>
        <w:jc w:val="both"/>
        <w:rPr>
          <w:rFonts w:ascii="Arial" w:hAnsi="Arial" w:cs="Arial" w:eastAsia="Arial" w:hint="default"/>
          <w:sz w:val="20"/>
          <w:szCs w:val="20"/>
        </w:rPr>
      </w:pPr>
      <w:r>
        <w:rPr>
          <w:rFonts w:ascii="Arial" w:hAnsi="Arial"/>
          <w:sz w:val="20"/>
        </w:rPr>
        <w:t>El cumplimiento engañoso de las normas técnicas</w:t>
      </w:r>
      <w:r>
        <w:rPr>
          <w:rFonts w:ascii="Arial" w:hAnsi="Arial"/>
          <w:spacing w:val="-34"/>
          <w:sz w:val="20"/>
        </w:rPr>
        <w:t> </w:t>
      </w:r>
      <w:r>
        <w:rPr>
          <w:rFonts w:ascii="Arial" w:hAnsi="Arial"/>
          <w:sz w:val="20"/>
        </w:rPr>
        <w:t>aplicables;</w:t>
      </w:r>
    </w:p>
    <w:p>
      <w:pPr>
        <w:spacing w:line="240" w:lineRule="auto" w:before="1"/>
        <w:rPr>
          <w:rFonts w:ascii="Arial" w:hAnsi="Arial" w:cs="Arial" w:eastAsia="Arial" w:hint="default"/>
          <w:sz w:val="20"/>
          <w:szCs w:val="20"/>
        </w:rPr>
      </w:pPr>
    </w:p>
    <w:p>
      <w:pPr>
        <w:pStyle w:val="ListParagraph"/>
        <w:numPr>
          <w:ilvl w:val="0"/>
          <w:numId w:val="17"/>
        </w:numPr>
        <w:tabs>
          <w:tab w:pos="791" w:val="left" w:leader="none"/>
        </w:tabs>
        <w:spacing w:line="240" w:lineRule="auto" w:before="0" w:after="0"/>
        <w:ind w:left="790" w:right="0" w:hanging="300"/>
        <w:jc w:val="both"/>
        <w:rPr>
          <w:rFonts w:ascii="Arial" w:hAnsi="Arial" w:cs="Arial" w:eastAsia="Arial" w:hint="default"/>
          <w:sz w:val="20"/>
          <w:szCs w:val="20"/>
        </w:rPr>
      </w:pPr>
      <w:r>
        <w:rPr>
          <w:rFonts w:ascii="Arial" w:hAnsi="Arial"/>
          <w:sz w:val="20"/>
        </w:rPr>
        <w:t>El incumplimiento reiterado de las normas técnicas</w:t>
      </w:r>
      <w:r>
        <w:rPr>
          <w:rFonts w:ascii="Arial" w:hAnsi="Arial"/>
          <w:spacing w:val="-32"/>
          <w:sz w:val="20"/>
        </w:rPr>
        <w:t> </w:t>
      </w:r>
      <w:r>
        <w:rPr>
          <w:rFonts w:ascii="Arial" w:hAnsi="Arial"/>
          <w:sz w:val="20"/>
        </w:rPr>
        <w:t>aplicables;</w:t>
      </w:r>
    </w:p>
    <w:p>
      <w:pPr>
        <w:spacing w:after="0" w:line="240" w:lineRule="auto"/>
        <w:jc w:val="both"/>
        <w:rPr>
          <w:rFonts w:ascii="Arial" w:hAnsi="Arial" w:cs="Arial" w:eastAsia="Arial" w:hint="default"/>
          <w:sz w:val="20"/>
          <w:szCs w:val="20"/>
        </w:rPr>
        <w:sectPr>
          <w:pgSz w:w="11630" w:h="15310"/>
          <w:pgMar w:header="674" w:footer="871" w:top="1320" w:bottom="1060" w:left="1640" w:right="1540"/>
        </w:sectPr>
      </w:pPr>
    </w:p>
    <w:p>
      <w:pPr>
        <w:spacing w:line="240" w:lineRule="auto" w:before="3"/>
        <w:rPr>
          <w:rFonts w:ascii="Arial" w:hAnsi="Arial" w:cs="Arial" w:eastAsia="Arial" w:hint="default"/>
          <w:sz w:val="26"/>
          <w:szCs w:val="26"/>
        </w:rPr>
      </w:pPr>
    </w:p>
    <w:p>
      <w:pPr>
        <w:pStyle w:val="BodyText"/>
        <w:spacing w:line="240" w:lineRule="auto" w:before="65"/>
        <w:ind w:left="102" w:right="2623"/>
        <w:jc w:val="left"/>
        <w:rPr>
          <w:rFonts w:ascii="Tahoma" w:hAnsi="Tahoma" w:cs="Tahoma" w:eastAsia="Tahoma" w:hint="default"/>
        </w:rPr>
      </w:pPr>
      <w:r>
        <w:rPr>
          <w:rFonts w:ascii="Tahoma"/>
          <w:color w:val="231F20"/>
        </w:rPr>
        <w:t>30</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6"/>
        <w:rPr>
          <w:rFonts w:ascii="Tahoma" w:hAnsi="Tahoma" w:cs="Tahoma" w:eastAsia="Tahoma" w:hint="default"/>
          <w:sz w:val="18"/>
          <w:szCs w:val="18"/>
        </w:rPr>
      </w:pPr>
    </w:p>
    <w:p>
      <w:pPr>
        <w:pStyle w:val="ListParagraph"/>
        <w:numPr>
          <w:ilvl w:val="0"/>
          <w:numId w:val="17"/>
        </w:numPr>
        <w:tabs>
          <w:tab w:pos="888" w:val="left" w:leader="none"/>
        </w:tabs>
        <w:spacing w:line="240" w:lineRule="auto" w:before="73" w:after="0"/>
        <w:ind w:left="588" w:right="810" w:firstLine="0"/>
        <w:jc w:val="both"/>
        <w:rPr>
          <w:rFonts w:ascii="Arial" w:hAnsi="Arial" w:cs="Arial" w:eastAsia="Arial" w:hint="default"/>
          <w:sz w:val="20"/>
          <w:szCs w:val="20"/>
        </w:rPr>
      </w:pPr>
      <w:r>
        <w:rPr>
          <w:rFonts w:ascii="Arial" w:hAnsi="Arial"/>
          <w:sz w:val="20"/>
        </w:rPr>
        <w:t>El incumplimiento de las obligaciones derivadas de los sistemas aplicables que haya establecido la</w:t>
      </w:r>
      <w:r>
        <w:rPr>
          <w:rFonts w:ascii="Arial" w:hAnsi="Arial"/>
          <w:spacing w:val="-32"/>
          <w:sz w:val="20"/>
        </w:rPr>
        <w:t> </w:t>
      </w:r>
      <w:r>
        <w:rPr>
          <w:rFonts w:ascii="Arial" w:hAnsi="Arial"/>
          <w:sz w:val="20"/>
        </w:rPr>
        <w:t>Secretaría;</w:t>
      </w:r>
    </w:p>
    <w:p>
      <w:pPr>
        <w:spacing w:line="240" w:lineRule="auto" w:before="9"/>
        <w:rPr>
          <w:rFonts w:ascii="Arial" w:hAnsi="Arial" w:cs="Arial" w:eastAsia="Arial" w:hint="default"/>
          <w:sz w:val="19"/>
          <w:szCs w:val="19"/>
        </w:rPr>
      </w:pPr>
    </w:p>
    <w:p>
      <w:pPr>
        <w:pStyle w:val="ListParagraph"/>
        <w:numPr>
          <w:ilvl w:val="0"/>
          <w:numId w:val="17"/>
        </w:numPr>
        <w:tabs>
          <w:tab w:pos="888" w:val="left" w:leader="none"/>
        </w:tabs>
        <w:spacing w:line="240" w:lineRule="auto" w:before="0" w:after="0"/>
        <w:ind w:left="588" w:right="809" w:firstLine="0"/>
        <w:jc w:val="both"/>
        <w:rPr>
          <w:rFonts w:ascii="Arial" w:hAnsi="Arial" w:cs="Arial" w:eastAsia="Arial" w:hint="default"/>
          <w:sz w:val="20"/>
          <w:szCs w:val="20"/>
        </w:rPr>
      </w:pPr>
      <w:r>
        <w:rPr>
          <w:rFonts w:ascii="Arial" w:hAnsi="Arial"/>
          <w:sz w:val="20"/>
        </w:rPr>
        <w:t>La explotación de los títulos con vehículos que no correspondan a los autorizados;</w:t>
      </w:r>
    </w:p>
    <w:p>
      <w:pPr>
        <w:spacing w:line="240" w:lineRule="auto" w:before="9"/>
        <w:rPr>
          <w:rFonts w:ascii="Arial" w:hAnsi="Arial" w:cs="Arial" w:eastAsia="Arial" w:hint="default"/>
          <w:sz w:val="19"/>
          <w:szCs w:val="19"/>
        </w:rPr>
      </w:pPr>
    </w:p>
    <w:p>
      <w:pPr>
        <w:pStyle w:val="ListParagraph"/>
        <w:numPr>
          <w:ilvl w:val="0"/>
          <w:numId w:val="17"/>
        </w:numPr>
        <w:tabs>
          <w:tab w:pos="1176" w:val="left" w:leader="none"/>
        </w:tabs>
        <w:spacing w:line="240" w:lineRule="auto" w:before="0" w:after="0"/>
        <w:ind w:left="588" w:right="807" w:firstLine="0"/>
        <w:jc w:val="both"/>
        <w:rPr>
          <w:rFonts w:ascii="Arial" w:hAnsi="Arial" w:cs="Arial" w:eastAsia="Arial" w:hint="default"/>
          <w:sz w:val="20"/>
          <w:szCs w:val="20"/>
        </w:rPr>
      </w:pPr>
      <w:r>
        <w:rPr>
          <w:rFonts w:ascii="Arial" w:hAnsi="Arial"/>
          <w:sz w:val="20"/>
        </w:rPr>
        <w:t>La conducción de los vehículos correspondientes por personas físicas que no cuenten con la licencia adecuada, así como sus respectivos</w:t>
      </w:r>
      <w:r>
        <w:rPr>
          <w:rFonts w:ascii="Arial" w:hAnsi="Arial"/>
          <w:spacing w:val="-19"/>
          <w:sz w:val="20"/>
        </w:rPr>
        <w:t> </w:t>
      </w:r>
      <w:r>
        <w:rPr>
          <w:rFonts w:ascii="Arial" w:hAnsi="Arial"/>
          <w:sz w:val="20"/>
        </w:rPr>
        <w:t>gafetes;</w:t>
      </w:r>
    </w:p>
    <w:p>
      <w:pPr>
        <w:spacing w:line="240" w:lineRule="auto" w:before="9"/>
        <w:rPr>
          <w:rFonts w:ascii="Arial" w:hAnsi="Arial" w:cs="Arial" w:eastAsia="Arial" w:hint="default"/>
          <w:sz w:val="19"/>
          <w:szCs w:val="19"/>
        </w:rPr>
      </w:pPr>
    </w:p>
    <w:p>
      <w:pPr>
        <w:pStyle w:val="ListParagraph"/>
        <w:numPr>
          <w:ilvl w:val="0"/>
          <w:numId w:val="17"/>
        </w:numPr>
        <w:tabs>
          <w:tab w:pos="1176" w:val="left" w:leader="none"/>
        </w:tabs>
        <w:spacing w:line="240" w:lineRule="auto" w:before="0" w:after="0"/>
        <w:ind w:left="588" w:right="808" w:firstLine="0"/>
        <w:jc w:val="both"/>
        <w:rPr>
          <w:rFonts w:ascii="Arial" w:hAnsi="Arial" w:cs="Arial" w:eastAsia="Arial" w:hint="default"/>
          <w:sz w:val="20"/>
          <w:szCs w:val="20"/>
        </w:rPr>
      </w:pPr>
      <w:r>
        <w:rPr>
          <w:rFonts w:ascii="Arial" w:hAnsi="Arial"/>
          <w:sz w:val="20"/>
        </w:rPr>
        <w:t>El incumplimiento reiterado de las disposiciones de tránsito aplicables relativas a velocidad o señalizaciones en la operación o conducción de los vehículos</w:t>
      </w:r>
      <w:r>
        <w:rPr>
          <w:rFonts w:ascii="Arial" w:hAnsi="Arial"/>
          <w:spacing w:val="-14"/>
          <w:sz w:val="20"/>
        </w:rPr>
        <w:t> </w:t>
      </w:r>
      <w:r>
        <w:rPr>
          <w:rFonts w:ascii="Arial" w:hAnsi="Arial"/>
          <w:sz w:val="20"/>
        </w:rPr>
        <w:t>correspondientes;</w:t>
      </w:r>
    </w:p>
    <w:p>
      <w:pPr>
        <w:spacing w:line="240" w:lineRule="auto" w:before="9"/>
        <w:rPr>
          <w:rFonts w:ascii="Arial" w:hAnsi="Arial" w:cs="Arial" w:eastAsia="Arial" w:hint="default"/>
          <w:sz w:val="19"/>
          <w:szCs w:val="19"/>
        </w:rPr>
      </w:pPr>
    </w:p>
    <w:p>
      <w:pPr>
        <w:pStyle w:val="ListParagraph"/>
        <w:numPr>
          <w:ilvl w:val="0"/>
          <w:numId w:val="17"/>
        </w:numPr>
        <w:tabs>
          <w:tab w:pos="888" w:val="left" w:leader="none"/>
        </w:tabs>
        <w:spacing w:line="240" w:lineRule="auto" w:before="0" w:after="0"/>
        <w:ind w:left="588" w:right="807" w:firstLine="0"/>
        <w:jc w:val="both"/>
        <w:rPr>
          <w:rFonts w:ascii="Arial" w:hAnsi="Arial" w:cs="Arial" w:eastAsia="Arial" w:hint="default"/>
          <w:sz w:val="20"/>
          <w:szCs w:val="20"/>
        </w:rPr>
      </w:pPr>
      <w:r>
        <w:rPr>
          <w:rFonts w:ascii="Arial" w:hAnsi="Arial"/>
          <w:sz w:val="20"/>
        </w:rPr>
        <w:t>La existencia de quejas reiteradas relativas a la prestación del servicio o a negativas</w:t>
      </w:r>
      <w:r>
        <w:rPr>
          <w:rFonts w:ascii="Arial" w:hAnsi="Arial"/>
          <w:spacing w:val="-8"/>
          <w:sz w:val="20"/>
        </w:rPr>
        <w:t> </w:t>
      </w:r>
      <w:r>
        <w:rPr>
          <w:rFonts w:ascii="Arial" w:hAnsi="Arial"/>
          <w:sz w:val="20"/>
        </w:rPr>
        <w:t>injustificadas</w:t>
      </w:r>
      <w:r>
        <w:rPr>
          <w:rFonts w:ascii="Arial" w:hAnsi="Arial"/>
          <w:spacing w:val="-8"/>
          <w:sz w:val="20"/>
        </w:rPr>
        <w:t> </w:t>
      </w:r>
      <w:r>
        <w:rPr>
          <w:rFonts w:ascii="Arial" w:hAnsi="Arial"/>
          <w:sz w:val="20"/>
        </w:rPr>
        <w:t>a</w:t>
      </w:r>
      <w:r>
        <w:rPr>
          <w:rFonts w:ascii="Arial" w:hAnsi="Arial"/>
          <w:spacing w:val="-8"/>
          <w:sz w:val="20"/>
        </w:rPr>
        <w:t> </w:t>
      </w:r>
      <w:r>
        <w:rPr>
          <w:rFonts w:ascii="Arial" w:hAnsi="Arial"/>
          <w:sz w:val="20"/>
        </w:rPr>
        <w:t>prestar</w:t>
      </w:r>
      <w:r>
        <w:rPr>
          <w:rFonts w:ascii="Arial" w:hAnsi="Arial"/>
          <w:spacing w:val="-9"/>
          <w:sz w:val="20"/>
        </w:rPr>
        <w:t> </w:t>
      </w:r>
      <w:r>
        <w:rPr>
          <w:rFonts w:ascii="Arial" w:hAnsi="Arial"/>
          <w:sz w:val="20"/>
        </w:rPr>
        <w:t>aquel</w:t>
      </w:r>
      <w:r>
        <w:rPr>
          <w:rFonts w:ascii="Arial" w:hAnsi="Arial"/>
          <w:spacing w:val="-8"/>
          <w:sz w:val="20"/>
        </w:rPr>
        <w:t> </w:t>
      </w:r>
      <w:r>
        <w:rPr>
          <w:rFonts w:ascii="Arial" w:hAnsi="Arial"/>
          <w:sz w:val="20"/>
        </w:rPr>
        <w:t>de</w:t>
      </w:r>
      <w:r>
        <w:rPr>
          <w:rFonts w:ascii="Arial" w:hAnsi="Arial"/>
          <w:spacing w:val="-8"/>
          <w:sz w:val="20"/>
        </w:rPr>
        <w:t> </w:t>
      </w:r>
      <w:r>
        <w:rPr>
          <w:rFonts w:ascii="Arial" w:hAnsi="Arial"/>
          <w:sz w:val="20"/>
        </w:rPr>
        <w:t>los</w:t>
      </w:r>
      <w:r>
        <w:rPr>
          <w:rFonts w:ascii="Arial" w:hAnsi="Arial"/>
          <w:spacing w:val="-8"/>
          <w:sz w:val="20"/>
        </w:rPr>
        <w:t> </w:t>
      </w:r>
      <w:r>
        <w:rPr>
          <w:rFonts w:ascii="Arial" w:hAnsi="Arial"/>
          <w:sz w:val="20"/>
        </w:rPr>
        <w:t>Servicios</w:t>
      </w:r>
      <w:r>
        <w:rPr>
          <w:rFonts w:ascii="Arial" w:hAnsi="Arial"/>
          <w:spacing w:val="-9"/>
          <w:sz w:val="20"/>
        </w:rPr>
        <w:t> </w:t>
      </w:r>
      <w:r>
        <w:rPr>
          <w:rFonts w:ascii="Arial" w:hAnsi="Arial"/>
          <w:sz w:val="20"/>
        </w:rPr>
        <w:t>en</w:t>
      </w:r>
      <w:r>
        <w:rPr>
          <w:rFonts w:ascii="Arial" w:hAnsi="Arial"/>
          <w:spacing w:val="-8"/>
          <w:sz w:val="20"/>
        </w:rPr>
        <w:t> </w:t>
      </w:r>
      <w:r>
        <w:rPr>
          <w:rFonts w:ascii="Arial" w:hAnsi="Arial"/>
          <w:sz w:val="20"/>
        </w:rPr>
        <w:t>cuestión;</w:t>
      </w:r>
    </w:p>
    <w:p>
      <w:pPr>
        <w:spacing w:line="240" w:lineRule="auto" w:before="9"/>
        <w:rPr>
          <w:rFonts w:ascii="Arial" w:hAnsi="Arial" w:cs="Arial" w:eastAsia="Arial" w:hint="default"/>
          <w:sz w:val="19"/>
          <w:szCs w:val="19"/>
        </w:rPr>
      </w:pPr>
    </w:p>
    <w:p>
      <w:pPr>
        <w:pStyle w:val="ListParagraph"/>
        <w:numPr>
          <w:ilvl w:val="0"/>
          <w:numId w:val="17"/>
        </w:numPr>
        <w:tabs>
          <w:tab w:pos="888" w:val="left" w:leader="none"/>
        </w:tabs>
        <w:spacing w:line="240" w:lineRule="auto" w:before="0" w:after="0"/>
        <w:ind w:left="588" w:right="811" w:firstLine="0"/>
        <w:jc w:val="both"/>
        <w:rPr>
          <w:rFonts w:ascii="Arial" w:hAnsi="Arial" w:cs="Arial" w:eastAsia="Arial" w:hint="default"/>
          <w:sz w:val="20"/>
          <w:szCs w:val="20"/>
        </w:rPr>
      </w:pPr>
      <w:r>
        <w:rPr>
          <w:rFonts w:ascii="Arial" w:hAnsi="Arial"/>
          <w:sz w:val="20"/>
        </w:rPr>
        <w:t>No entregarla información que haya precisado la Secretaría en los tiempos aplicables</w:t>
      </w:r>
      <w:r>
        <w:rPr>
          <w:rFonts w:ascii="Arial" w:hAnsi="Arial"/>
          <w:spacing w:val="-10"/>
          <w:sz w:val="20"/>
        </w:rPr>
        <w:t> </w:t>
      </w:r>
      <w:r>
        <w:rPr>
          <w:rFonts w:ascii="Arial" w:hAnsi="Arial"/>
          <w:sz w:val="20"/>
        </w:rPr>
        <w:t>y</w:t>
      </w:r>
      <w:r>
        <w:rPr>
          <w:rFonts w:ascii="Arial" w:hAnsi="Arial"/>
          <w:spacing w:val="-10"/>
          <w:sz w:val="20"/>
        </w:rPr>
        <w:t> </w:t>
      </w:r>
      <w:r>
        <w:rPr>
          <w:rFonts w:ascii="Arial" w:hAnsi="Arial"/>
          <w:sz w:val="20"/>
        </w:rPr>
        <w:t>conforme</w:t>
      </w:r>
      <w:r>
        <w:rPr>
          <w:rFonts w:ascii="Arial" w:hAnsi="Arial"/>
          <w:spacing w:val="-10"/>
          <w:sz w:val="20"/>
        </w:rPr>
        <w:t> </w:t>
      </w:r>
      <w:r>
        <w:rPr>
          <w:rFonts w:ascii="Arial" w:hAnsi="Arial"/>
          <w:sz w:val="20"/>
        </w:rPr>
        <w:t>al</w:t>
      </w:r>
      <w:r>
        <w:rPr>
          <w:rFonts w:ascii="Arial" w:hAnsi="Arial"/>
          <w:spacing w:val="-10"/>
          <w:sz w:val="20"/>
        </w:rPr>
        <w:t> </w:t>
      </w:r>
      <w:r>
        <w:rPr>
          <w:rFonts w:ascii="Arial" w:hAnsi="Arial"/>
          <w:sz w:val="20"/>
        </w:rPr>
        <w:t>procedimiento</w:t>
      </w:r>
      <w:r>
        <w:rPr>
          <w:rFonts w:ascii="Arial" w:hAnsi="Arial"/>
          <w:spacing w:val="-10"/>
          <w:sz w:val="20"/>
        </w:rPr>
        <w:t> </w:t>
      </w:r>
      <w:r>
        <w:rPr>
          <w:rFonts w:ascii="Arial" w:hAnsi="Arial"/>
          <w:sz w:val="20"/>
        </w:rPr>
        <w:t>expedido</w:t>
      </w:r>
      <w:r>
        <w:rPr>
          <w:rFonts w:ascii="Arial" w:hAnsi="Arial"/>
          <w:spacing w:val="-10"/>
          <w:sz w:val="20"/>
        </w:rPr>
        <w:t> </w:t>
      </w:r>
      <w:r>
        <w:rPr>
          <w:rFonts w:ascii="Arial" w:hAnsi="Arial"/>
          <w:sz w:val="20"/>
        </w:rPr>
        <w:t>al</w:t>
      </w:r>
      <w:r>
        <w:rPr>
          <w:rFonts w:ascii="Arial" w:hAnsi="Arial"/>
          <w:spacing w:val="-10"/>
          <w:sz w:val="20"/>
        </w:rPr>
        <w:t> </w:t>
      </w:r>
      <w:r>
        <w:rPr>
          <w:rFonts w:ascii="Arial" w:hAnsi="Arial"/>
          <w:sz w:val="20"/>
        </w:rPr>
        <w:t>efecto;</w:t>
      </w:r>
    </w:p>
    <w:p>
      <w:pPr>
        <w:spacing w:line="240" w:lineRule="auto" w:before="9"/>
        <w:rPr>
          <w:rFonts w:ascii="Arial" w:hAnsi="Arial" w:cs="Arial" w:eastAsia="Arial" w:hint="default"/>
          <w:sz w:val="19"/>
          <w:szCs w:val="19"/>
        </w:rPr>
      </w:pPr>
    </w:p>
    <w:p>
      <w:pPr>
        <w:pStyle w:val="ListParagraph"/>
        <w:numPr>
          <w:ilvl w:val="0"/>
          <w:numId w:val="17"/>
        </w:numPr>
        <w:tabs>
          <w:tab w:pos="888" w:val="left" w:leader="none"/>
        </w:tabs>
        <w:spacing w:line="240" w:lineRule="auto" w:before="0" w:after="0"/>
        <w:ind w:left="887" w:right="0" w:hanging="299"/>
        <w:jc w:val="both"/>
        <w:rPr>
          <w:rFonts w:ascii="Arial" w:hAnsi="Arial" w:cs="Arial" w:eastAsia="Arial" w:hint="default"/>
          <w:sz w:val="20"/>
          <w:szCs w:val="20"/>
        </w:rPr>
      </w:pPr>
      <w:r>
        <w:rPr>
          <w:rFonts w:ascii="Arial"/>
          <w:sz w:val="20"/>
        </w:rPr>
        <w:t>En el caso de los</w:t>
      </w:r>
      <w:r>
        <w:rPr>
          <w:rFonts w:ascii="Arial"/>
          <w:spacing w:val="-15"/>
          <w:sz w:val="20"/>
        </w:rPr>
        <w:t> </w:t>
      </w:r>
      <w:r>
        <w:rPr>
          <w:rFonts w:ascii="Arial"/>
          <w:sz w:val="20"/>
        </w:rPr>
        <w:t>Taxis:</w:t>
      </w:r>
    </w:p>
    <w:p>
      <w:pPr>
        <w:spacing w:line="240" w:lineRule="auto" w:before="9"/>
        <w:rPr>
          <w:rFonts w:ascii="Arial" w:hAnsi="Arial" w:cs="Arial" w:eastAsia="Arial" w:hint="default"/>
          <w:sz w:val="19"/>
          <w:szCs w:val="19"/>
        </w:rPr>
      </w:pPr>
    </w:p>
    <w:p>
      <w:pPr>
        <w:pStyle w:val="ListParagraph"/>
        <w:numPr>
          <w:ilvl w:val="1"/>
          <w:numId w:val="17"/>
        </w:numPr>
        <w:tabs>
          <w:tab w:pos="1186" w:val="left" w:leader="none"/>
        </w:tabs>
        <w:spacing w:line="240" w:lineRule="auto" w:before="0" w:after="0"/>
        <w:ind w:left="887" w:right="813" w:firstLine="0"/>
        <w:jc w:val="both"/>
        <w:rPr>
          <w:rFonts w:ascii="Arial" w:hAnsi="Arial" w:cs="Arial" w:eastAsia="Arial" w:hint="default"/>
          <w:sz w:val="20"/>
          <w:szCs w:val="20"/>
        </w:rPr>
      </w:pPr>
      <w:r>
        <w:rPr>
          <w:rFonts w:ascii="Arial" w:hAnsi="Arial"/>
          <w:sz w:val="20"/>
        </w:rPr>
        <w:t>Tomar pasaje en la vía pública cuando las concesiones correspondientes</w:t>
      </w:r>
      <w:r>
        <w:rPr>
          <w:rFonts w:ascii="Arial" w:hAnsi="Arial"/>
          <w:spacing w:val="-8"/>
          <w:sz w:val="20"/>
        </w:rPr>
        <w:t> </w:t>
      </w:r>
      <w:r>
        <w:rPr>
          <w:rFonts w:ascii="Arial" w:hAnsi="Arial"/>
          <w:sz w:val="20"/>
        </w:rPr>
        <w:t>no</w:t>
      </w:r>
      <w:r>
        <w:rPr>
          <w:rFonts w:ascii="Arial" w:hAnsi="Arial"/>
          <w:spacing w:val="-9"/>
          <w:sz w:val="20"/>
        </w:rPr>
        <w:t> </w:t>
      </w:r>
      <w:r>
        <w:rPr>
          <w:rFonts w:ascii="Arial" w:hAnsi="Arial"/>
          <w:sz w:val="20"/>
        </w:rPr>
        <w:t>sean</w:t>
      </w:r>
      <w:r>
        <w:rPr>
          <w:rFonts w:ascii="Arial" w:hAnsi="Arial"/>
          <w:spacing w:val="-9"/>
          <w:sz w:val="20"/>
        </w:rPr>
        <w:t> </w:t>
      </w:r>
      <w:r>
        <w:rPr>
          <w:rFonts w:ascii="Arial" w:hAnsi="Arial"/>
          <w:sz w:val="20"/>
        </w:rPr>
        <w:t>bajo</w:t>
      </w:r>
      <w:r>
        <w:rPr>
          <w:rFonts w:ascii="Arial" w:hAnsi="Arial"/>
          <w:spacing w:val="-9"/>
          <w:sz w:val="20"/>
        </w:rPr>
        <w:t> </w:t>
      </w:r>
      <w:r>
        <w:rPr>
          <w:rFonts w:ascii="Arial" w:hAnsi="Arial"/>
          <w:sz w:val="20"/>
        </w:rPr>
        <w:t>la</w:t>
      </w:r>
      <w:r>
        <w:rPr>
          <w:rFonts w:ascii="Arial" w:hAnsi="Arial"/>
          <w:spacing w:val="-5"/>
          <w:sz w:val="20"/>
        </w:rPr>
        <w:t> </w:t>
      </w:r>
      <w:r>
        <w:rPr>
          <w:rFonts w:ascii="Arial" w:hAnsi="Arial"/>
          <w:sz w:val="20"/>
        </w:rPr>
        <w:t>modalidad</w:t>
      </w:r>
      <w:r>
        <w:rPr>
          <w:rFonts w:ascii="Arial" w:hAnsi="Arial"/>
          <w:spacing w:val="-9"/>
          <w:sz w:val="20"/>
        </w:rPr>
        <w:t> </w:t>
      </w:r>
      <w:r>
        <w:rPr>
          <w:rFonts w:ascii="Arial" w:hAnsi="Arial"/>
          <w:sz w:val="20"/>
        </w:rPr>
        <w:t>con</w:t>
      </w:r>
      <w:r>
        <w:rPr>
          <w:rFonts w:ascii="Arial" w:hAnsi="Arial"/>
          <w:spacing w:val="-8"/>
          <w:sz w:val="20"/>
        </w:rPr>
        <w:t> </w:t>
      </w:r>
      <w:r>
        <w:rPr>
          <w:rFonts w:ascii="Arial" w:hAnsi="Arial"/>
          <w:sz w:val="20"/>
        </w:rPr>
        <w:t>parada</w:t>
      </w:r>
      <w:r>
        <w:rPr>
          <w:rFonts w:ascii="Arial" w:hAnsi="Arial"/>
          <w:spacing w:val="-8"/>
          <w:sz w:val="20"/>
        </w:rPr>
        <w:t> </w:t>
      </w:r>
      <w:r>
        <w:rPr>
          <w:rFonts w:ascii="Arial" w:hAnsi="Arial"/>
          <w:sz w:val="20"/>
        </w:rPr>
        <w:t>libre;</w:t>
      </w:r>
    </w:p>
    <w:p>
      <w:pPr>
        <w:spacing w:line="240" w:lineRule="auto" w:before="9"/>
        <w:rPr>
          <w:rFonts w:ascii="Arial" w:hAnsi="Arial" w:cs="Arial" w:eastAsia="Arial" w:hint="default"/>
          <w:sz w:val="19"/>
          <w:szCs w:val="19"/>
        </w:rPr>
      </w:pPr>
    </w:p>
    <w:p>
      <w:pPr>
        <w:pStyle w:val="ListParagraph"/>
        <w:numPr>
          <w:ilvl w:val="1"/>
          <w:numId w:val="17"/>
        </w:numPr>
        <w:tabs>
          <w:tab w:pos="1186" w:val="left" w:leader="none"/>
        </w:tabs>
        <w:spacing w:line="240" w:lineRule="auto" w:before="0" w:after="0"/>
        <w:ind w:left="887" w:right="807" w:firstLine="0"/>
        <w:jc w:val="both"/>
        <w:rPr>
          <w:rFonts w:ascii="Arial" w:hAnsi="Arial" w:cs="Arial" w:eastAsia="Arial" w:hint="default"/>
          <w:sz w:val="20"/>
          <w:szCs w:val="20"/>
        </w:rPr>
      </w:pPr>
      <w:r>
        <w:rPr>
          <w:rFonts w:ascii="Arial" w:hAnsi="Arial"/>
          <w:sz w:val="20"/>
        </w:rPr>
        <w:t>Prestar el Servicio fuera de las zonas geográficas correspondientes en supuestos distintos a los expresamente previstos por las disposiciones legales y reglamentarias;</w:t>
      </w:r>
      <w:r>
        <w:rPr>
          <w:rFonts w:ascii="Arial" w:hAnsi="Arial"/>
          <w:spacing w:val="-20"/>
          <w:sz w:val="20"/>
        </w:rPr>
        <w:t> </w:t>
      </w:r>
      <w:r>
        <w:rPr>
          <w:rFonts w:ascii="Arial" w:hAnsi="Arial"/>
          <w:sz w:val="20"/>
        </w:rPr>
        <w:t>y</w:t>
      </w:r>
    </w:p>
    <w:p>
      <w:pPr>
        <w:spacing w:line="240" w:lineRule="auto" w:before="9"/>
        <w:rPr>
          <w:rFonts w:ascii="Arial" w:hAnsi="Arial" w:cs="Arial" w:eastAsia="Arial" w:hint="default"/>
          <w:sz w:val="19"/>
          <w:szCs w:val="19"/>
        </w:rPr>
      </w:pPr>
    </w:p>
    <w:p>
      <w:pPr>
        <w:pStyle w:val="ListParagraph"/>
        <w:numPr>
          <w:ilvl w:val="1"/>
          <w:numId w:val="17"/>
        </w:numPr>
        <w:tabs>
          <w:tab w:pos="1186" w:val="left" w:leader="none"/>
        </w:tabs>
        <w:spacing w:line="240" w:lineRule="auto" w:before="0" w:after="0"/>
        <w:ind w:left="887" w:right="808" w:firstLine="0"/>
        <w:jc w:val="both"/>
        <w:rPr>
          <w:rFonts w:ascii="Arial" w:hAnsi="Arial" w:cs="Arial" w:eastAsia="Arial" w:hint="default"/>
          <w:sz w:val="20"/>
          <w:szCs w:val="20"/>
        </w:rPr>
      </w:pPr>
      <w:r>
        <w:rPr>
          <w:rFonts w:ascii="Arial" w:hAnsi="Arial"/>
          <w:sz w:val="20"/>
        </w:rPr>
        <w:t>La existencia de quejas reiteradas relativas a negarse a portar equipaje que</w:t>
      </w:r>
      <w:r>
        <w:rPr>
          <w:rFonts w:ascii="Arial" w:hAnsi="Arial"/>
          <w:spacing w:val="-6"/>
          <w:sz w:val="20"/>
        </w:rPr>
        <w:t> </w:t>
      </w:r>
      <w:r>
        <w:rPr>
          <w:rFonts w:ascii="Arial" w:hAnsi="Arial"/>
          <w:sz w:val="20"/>
        </w:rPr>
        <w:t>podía</w:t>
      </w:r>
      <w:r>
        <w:rPr>
          <w:rFonts w:ascii="Arial" w:hAnsi="Arial"/>
          <w:spacing w:val="-6"/>
          <w:sz w:val="20"/>
        </w:rPr>
        <w:t> </w:t>
      </w:r>
      <w:r>
        <w:rPr>
          <w:rFonts w:ascii="Arial" w:hAnsi="Arial"/>
          <w:sz w:val="20"/>
        </w:rPr>
        <w:t>haber</w:t>
      </w:r>
      <w:r>
        <w:rPr>
          <w:rFonts w:ascii="Arial" w:hAnsi="Arial"/>
          <w:spacing w:val="-6"/>
          <w:sz w:val="20"/>
        </w:rPr>
        <w:t> </w:t>
      </w:r>
      <w:r>
        <w:rPr>
          <w:rFonts w:ascii="Arial" w:hAnsi="Arial"/>
          <w:sz w:val="20"/>
        </w:rPr>
        <w:t>sido</w:t>
      </w:r>
      <w:r>
        <w:rPr>
          <w:rFonts w:ascii="Arial" w:hAnsi="Arial"/>
          <w:spacing w:val="-6"/>
          <w:sz w:val="20"/>
        </w:rPr>
        <w:t> </w:t>
      </w:r>
      <w:r>
        <w:rPr>
          <w:rFonts w:ascii="Arial" w:hAnsi="Arial"/>
          <w:sz w:val="20"/>
        </w:rPr>
        <w:t>llevado</w:t>
      </w:r>
      <w:r>
        <w:rPr>
          <w:rFonts w:ascii="Arial" w:hAnsi="Arial"/>
          <w:spacing w:val="-6"/>
          <w:sz w:val="20"/>
        </w:rPr>
        <w:t> </w:t>
      </w:r>
      <w:r>
        <w:rPr>
          <w:rFonts w:ascii="Arial" w:hAnsi="Arial"/>
          <w:sz w:val="20"/>
        </w:rPr>
        <w:t>con</w:t>
      </w:r>
      <w:r>
        <w:rPr>
          <w:rFonts w:ascii="Arial" w:hAnsi="Arial"/>
          <w:spacing w:val="-6"/>
          <w:sz w:val="20"/>
        </w:rPr>
        <w:t> </w:t>
      </w:r>
      <w:r>
        <w:rPr>
          <w:rFonts w:ascii="Arial" w:hAnsi="Arial"/>
          <w:sz w:val="20"/>
        </w:rPr>
        <w:t>los</w:t>
      </w:r>
      <w:r>
        <w:rPr>
          <w:rFonts w:ascii="Arial" w:hAnsi="Arial"/>
          <w:spacing w:val="-6"/>
          <w:sz w:val="20"/>
        </w:rPr>
        <w:t> </w:t>
      </w:r>
      <w:r>
        <w:rPr>
          <w:rFonts w:ascii="Arial" w:hAnsi="Arial"/>
          <w:sz w:val="20"/>
        </w:rPr>
        <w:t>vehículos</w:t>
      </w:r>
      <w:r>
        <w:rPr>
          <w:rFonts w:ascii="Arial" w:hAnsi="Arial"/>
          <w:spacing w:val="-6"/>
          <w:sz w:val="20"/>
        </w:rPr>
        <w:t> </w:t>
      </w:r>
      <w:r>
        <w:rPr>
          <w:rFonts w:ascii="Arial" w:hAnsi="Arial"/>
          <w:sz w:val="20"/>
        </w:rPr>
        <w:t>correspondientes.</w:t>
      </w:r>
    </w:p>
    <w:p>
      <w:pPr>
        <w:spacing w:line="240" w:lineRule="auto" w:before="0"/>
        <w:rPr>
          <w:rFonts w:ascii="Arial" w:hAnsi="Arial" w:cs="Arial" w:eastAsia="Arial" w:hint="default"/>
          <w:sz w:val="20"/>
          <w:szCs w:val="20"/>
        </w:rPr>
      </w:pPr>
    </w:p>
    <w:p>
      <w:pPr>
        <w:spacing w:line="240" w:lineRule="auto" w:before="9"/>
        <w:rPr>
          <w:rFonts w:ascii="Arial" w:hAnsi="Arial" w:cs="Arial" w:eastAsia="Arial" w:hint="default"/>
          <w:sz w:val="19"/>
          <w:szCs w:val="19"/>
        </w:rPr>
      </w:pPr>
    </w:p>
    <w:p>
      <w:pPr>
        <w:pStyle w:val="Heading1"/>
        <w:spacing w:line="240" w:lineRule="auto"/>
        <w:ind w:left="3363" w:right="3580" w:firstLine="226"/>
        <w:jc w:val="left"/>
        <w:rPr>
          <w:b w:val="0"/>
          <w:bCs w:val="0"/>
        </w:rPr>
      </w:pPr>
      <w:r>
        <w:rPr/>
        <w:t>Capítulo XI De la</w:t>
      </w:r>
      <w:r>
        <w:rPr>
          <w:spacing w:val="-18"/>
        </w:rPr>
        <w:t> </w:t>
      </w:r>
      <w:r>
        <w:rPr/>
        <w:t>Reversión</w:t>
      </w:r>
      <w:r>
        <w:rPr>
          <w:b w:val="0"/>
        </w:rPr>
      </w:r>
    </w:p>
    <w:p>
      <w:pPr>
        <w:spacing w:line="240" w:lineRule="auto" w:before="7"/>
        <w:rPr>
          <w:rFonts w:ascii="Arial" w:hAnsi="Arial" w:cs="Arial" w:eastAsia="Arial" w:hint="default"/>
          <w:b/>
          <w:bCs/>
          <w:sz w:val="19"/>
          <w:szCs w:val="19"/>
        </w:rPr>
      </w:pPr>
    </w:p>
    <w:p>
      <w:pPr>
        <w:pStyle w:val="BodyText"/>
        <w:spacing w:line="240" w:lineRule="auto"/>
        <w:ind w:left="588" w:right="807"/>
        <w:jc w:val="both"/>
      </w:pPr>
      <w:r>
        <w:rPr>
          <w:rFonts w:ascii="Arial" w:hAnsi="Arial"/>
          <w:b/>
        </w:rPr>
        <w:t>Artículo 105. </w:t>
      </w:r>
      <w:r>
        <w:rPr/>
        <w:t>Para que el Ejecutivo del Estado ejerza el derecho de reversión que se establece en el artículo 148 de la Ley, la Secretaría se lo solicitará, debiendo emitir, previamente, la declaración de utilidad pública de las concesiones que se pretende revertir, así como establecer la causa de interés público</w:t>
      </w:r>
      <w:r>
        <w:rPr>
          <w:spacing w:val="-8"/>
        </w:rPr>
        <w:t> </w:t>
      </w:r>
      <w:r>
        <w:rPr/>
        <w:t>prevista</w:t>
      </w:r>
      <w:r>
        <w:rPr>
          <w:spacing w:val="-8"/>
        </w:rPr>
        <w:t> </w:t>
      </w:r>
      <w:r>
        <w:rPr/>
        <w:t>en</w:t>
      </w:r>
      <w:r>
        <w:rPr>
          <w:spacing w:val="-8"/>
        </w:rPr>
        <w:t> </w:t>
      </w:r>
      <w:r>
        <w:rPr/>
        <w:t>el</w:t>
      </w:r>
      <w:r>
        <w:rPr>
          <w:spacing w:val="-8"/>
        </w:rPr>
        <w:t> </w:t>
      </w:r>
      <w:r>
        <w:rPr/>
        <w:t>artículo</w:t>
      </w:r>
      <w:r>
        <w:rPr>
          <w:spacing w:val="-8"/>
        </w:rPr>
        <w:t> </w:t>
      </w:r>
      <w:r>
        <w:rPr/>
        <w:t>146</w:t>
      </w:r>
      <w:r>
        <w:rPr>
          <w:spacing w:val="-8"/>
        </w:rPr>
        <w:t> </w:t>
      </w:r>
      <w:r>
        <w:rPr/>
        <w:t>fracción</w:t>
      </w:r>
      <w:r>
        <w:rPr>
          <w:spacing w:val="-8"/>
        </w:rPr>
        <w:t> </w:t>
      </w:r>
      <w:r>
        <w:rPr/>
        <w:t>XII</w:t>
      </w:r>
      <w:r>
        <w:rPr>
          <w:spacing w:val="-8"/>
        </w:rPr>
        <w:t> </w:t>
      </w:r>
      <w:r>
        <w:rPr/>
        <w:t>de</w:t>
      </w:r>
      <w:r>
        <w:rPr>
          <w:spacing w:val="-9"/>
        </w:rPr>
        <w:t> </w:t>
      </w:r>
      <w:r>
        <w:rPr/>
        <w:t>ese</w:t>
      </w:r>
      <w:r>
        <w:rPr>
          <w:spacing w:val="-8"/>
        </w:rPr>
        <w:t> </w:t>
      </w:r>
      <w:r>
        <w:rPr/>
        <w:t>ordenamiento.</w:t>
      </w:r>
    </w:p>
    <w:p>
      <w:pPr>
        <w:spacing w:line="240" w:lineRule="auto" w:before="9"/>
        <w:rPr>
          <w:rFonts w:ascii="Arial" w:hAnsi="Arial" w:cs="Arial" w:eastAsia="Arial" w:hint="default"/>
          <w:sz w:val="19"/>
          <w:szCs w:val="19"/>
        </w:rPr>
      </w:pPr>
    </w:p>
    <w:p>
      <w:pPr>
        <w:spacing w:before="0"/>
        <w:ind w:left="588" w:right="0" w:firstLine="0"/>
        <w:jc w:val="both"/>
        <w:rPr>
          <w:rFonts w:ascii="Arial" w:hAnsi="Arial" w:cs="Arial" w:eastAsia="Arial" w:hint="default"/>
          <w:sz w:val="20"/>
          <w:szCs w:val="20"/>
        </w:rPr>
      </w:pPr>
      <w:r>
        <w:rPr>
          <w:rFonts w:ascii="Arial" w:hAnsi="Arial"/>
          <w:b/>
          <w:sz w:val="20"/>
        </w:rPr>
        <w:t>Artículo</w:t>
      </w:r>
      <w:r>
        <w:rPr>
          <w:rFonts w:ascii="Arial" w:hAnsi="Arial"/>
          <w:b/>
          <w:spacing w:val="-8"/>
          <w:sz w:val="20"/>
        </w:rPr>
        <w:t> </w:t>
      </w:r>
      <w:r>
        <w:rPr>
          <w:rFonts w:ascii="Arial" w:hAnsi="Arial"/>
          <w:b/>
          <w:sz w:val="20"/>
        </w:rPr>
        <w:t>106.</w:t>
      </w:r>
      <w:r>
        <w:rPr>
          <w:rFonts w:ascii="Arial" w:hAnsi="Arial"/>
          <w:b/>
          <w:spacing w:val="-8"/>
          <w:sz w:val="20"/>
        </w:rPr>
        <w:t> </w:t>
      </w:r>
      <w:r>
        <w:rPr>
          <w:rFonts w:ascii="Arial" w:hAnsi="Arial"/>
          <w:sz w:val="20"/>
        </w:rPr>
        <w:t>Son</w:t>
      </w:r>
      <w:r>
        <w:rPr>
          <w:rFonts w:ascii="Arial" w:hAnsi="Arial"/>
          <w:spacing w:val="-9"/>
          <w:sz w:val="20"/>
        </w:rPr>
        <w:t> </w:t>
      </w:r>
      <w:r>
        <w:rPr>
          <w:rFonts w:ascii="Arial" w:hAnsi="Arial"/>
          <w:sz w:val="20"/>
        </w:rPr>
        <w:t>causas</w:t>
      </w:r>
      <w:r>
        <w:rPr>
          <w:rFonts w:ascii="Arial" w:hAnsi="Arial"/>
          <w:spacing w:val="-9"/>
          <w:sz w:val="20"/>
        </w:rPr>
        <w:t> </w:t>
      </w:r>
      <w:r>
        <w:rPr>
          <w:rFonts w:ascii="Arial" w:hAnsi="Arial"/>
          <w:sz w:val="20"/>
        </w:rPr>
        <w:t>de</w:t>
      </w:r>
      <w:r>
        <w:rPr>
          <w:rFonts w:ascii="Arial" w:hAnsi="Arial"/>
          <w:spacing w:val="-9"/>
          <w:sz w:val="20"/>
        </w:rPr>
        <w:t> </w:t>
      </w:r>
      <w:r>
        <w:rPr>
          <w:rFonts w:ascii="Arial" w:hAnsi="Arial"/>
          <w:sz w:val="20"/>
        </w:rPr>
        <w:t>utilidad</w:t>
      </w:r>
      <w:r>
        <w:rPr>
          <w:rFonts w:ascii="Arial" w:hAnsi="Arial"/>
          <w:spacing w:val="-8"/>
          <w:sz w:val="20"/>
        </w:rPr>
        <w:t> </w:t>
      </w:r>
      <w:r>
        <w:rPr>
          <w:rFonts w:ascii="Arial" w:hAnsi="Arial"/>
          <w:sz w:val="20"/>
        </w:rPr>
        <w:t>pública</w:t>
      </w:r>
      <w:r>
        <w:rPr>
          <w:rFonts w:ascii="Arial" w:hAnsi="Arial"/>
          <w:spacing w:val="-9"/>
          <w:sz w:val="20"/>
        </w:rPr>
        <w:t> </w:t>
      </w:r>
      <w:r>
        <w:rPr>
          <w:rFonts w:ascii="Arial" w:hAnsi="Arial"/>
          <w:sz w:val="20"/>
        </w:rPr>
        <w:t>e</w:t>
      </w:r>
      <w:r>
        <w:rPr>
          <w:rFonts w:ascii="Arial" w:hAnsi="Arial"/>
          <w:spacing w:val="-9"/>
          <w:sz w:val="20"/>
        </w:rPr>
        <w:t> </w:t>
      </w:r>
      <w:r>
        <w:rPr>
          <w:rFonts w:ascii="Arial" w:hAnsi="Arial"/>
          <w:sz w:val="20"/>
        </w:rPr>
        <w:t>interés</w:t>
      </w:r>
      <w:r>
        <w:rPr>
          <w:rFonts w:ascii="Arial" w:hAnsi="Arial"/>
          <w:spacing w:val="-9"/>
          <w:sz w:val="20"/>
        </w:rPr>
        <w:t> </w:t>
      </w:r>
      <w:r>
        <w:rPr>
          <w:rFonts w:ascii="Arial" w:hAnsi="Arial"/>
          <w:sz w:val="20"/>
        </w:rPr>
        <w:t>público:</w:t>
      </w:r>
    </w:p>
    <w:p>
      <w:pPr>
        <w:spacing w:line="240" w:lineRule="auto" w:before="9"/>
        <w:rPr>
          <w:rFonts w:ascii="Arial" w:hAnsi="Arial" w:cs="Arial" w:eastAsia="Arial" w:hint="default"/>
          <w:sz w:val="19"/>
          <w:szCs w:val="19"/>
        </w:rPr>
      </w:pPr>
    </w:p>
    <w:p>
      <w:pPr>
        <w:pStyle w:val="ListParagraph"/>
        <w:numPr>
          <w:ilvl w:val="0"/>
          <w:numId w:val="18"/>
        </w:numPr>
        <w:tabs>
          <w:tab w:pos="888" w:val="left" w:leader="none"/>
        </w:tabs>
        <w:spacing w:line="240" w:lineRule="auto" w:before="0" w:after="0"/>
        <w:ind w:left="588" w:right="808" w:firstLine="0"/>
        <w:jc w:val="both"/>
        <w:rPr>
          <w:rFonts w:ascii="Arial" w:hAnsi="Arial" w:cs="Arial" w:eastAsia="Arial" w:hint="default"/>
          <w:sz w:val="20"/>
          <w:szCs w:val="20"/>
        </w:rPr>
      </w:pPr>
      <w:r>
        <w:rPr>
          <w:rFonts w:ascii="Arial" w:hAnsi="Arial"/>
          <w:sz w:val="20"/>
        </w:rPr>
        <w:t>Prestar el servicio público de transporte de forma regular, continua, permanente e</w:t>
      </w:r>
      <w:r>
        <w:rPr>
          <w:rFonts w:ascii="Arial" w:hAnsi="Arial"/>
          <w:spacing w:val="-38"/>
          <w:sz w:val="20"/>
        </w:rPr>
        <w:t> </w:t>
      </w:r>
      <w:r>
        <w:rPr>
          <w:rFonts w:ascii="Arial" w:hAnsi="Arial"/>
          <w:sz w:val="20"/>
        </w:rPr>
        <w:t>ininterrumpida;</w:t>
      </w:r>
    </w:p>
    <w:p>
      <w:pPr>
        <w:spacing w:after="0" w:line="240" w:lineRule="auto"/>
        <w:jc w:val="both"/>
        <w:rPr>
          <w:rFonts w:ascii="Arial" w:hAnsi="Arial" w:cs="Arial" w:eastAsia="Arial" w:hint="default"/>
          <w:sz w:val="20"/>
          <w:szCs w:val="20"/>
        </w:rPr>
        <w:sectPr>
          <w:pgSz w:w="11630" w:h="15310"/>
          <w:pgMar w:header="674" w:footer="871" w:top="1320" w:bottom="1060" w:left="1540" w:right="1640"/>
        </w:sectPr>
      </w:pPr>
    </w:p>
    <w:p>
      <w:pPr>
        <w:spacing w:line="240" w:lineRule="auto" w:before="7"/>
        <w:rPr>
          <w:rFonts w:ascii="Arial" w:hAnsi="Arial" w:cs="Arial" w:eastAsia="Arial" w:hint="default"/>
          <w:sz w:val="25"/>
          <w:szCs w:val="25"/>
        </w:rPr>
      </w:pPr>
    </w:p>
    <w:p>
      <w:pPr>
        <w:pStyle w:val="BodyText"/>
        <w:spacing w:line="240" w:lineRule="auto" w:before="65"/>
        <w:ind w:left="0" w:right="100"/>
        <w:jc w:val="right"/>
        <w:rPr>
          <w:rFonts w:ascii="Tahoma" w:hAnsi="Tahoma" w:cs="Tahoma" w:eastAsia="Tahoma" w:hint="default"/>
        </w:rPr>
      </w:pPr>
      <w:r>
        <w:rPr>
          <w:rFonts w:ascii="Tahoma"/>
          <w:color w:val="231F20"/>
        </w:rPr>
        <w:t>31</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19"/>
          <w:szCs w:val="19"/>
        </w:rPr>
      </w:pPr>
    </w:p>
    <w:p>
      <w:pPr>
        <w:pStyle w:val="ListParagraph"/>
        <w:numPr>
          <w:ilvl w:val="0"/>
          <w:numId w:val="18"/>
        </w:numPr>
        <w:tabs>
          <w:tab w:pos="791" w:val="left" w:leader="none"/>
        </w:tabs>
        <w:spacing w:line="240" w:lineRule="auto" w:before="74" w:after="0"/>
        <w:ind w:left="790" w:right="0" w:hanging="300"/>
        <w:jc w:val="both"/>
        <w:rPr>
          <w:rFonts w:ascii="Arial" w:hAnsi="Arial" w:cs="Arial" w:eastAsia="Arial" w:hint="default"/>
          <w:sz w:val="20"/>
          <w:szCs w:val="20"/>
        </w:rPr>
      </w:pPr>
      <w:r>
        <w:rPr>
          <w:rFonts w:ascii="Arial"/>
          <w:sz w:val="20"/>
        </w:rPr>
        <w:t>Garantizar  el derecho de movilidad de las</w:t>
      </w:r>
      <w:r>
        <w:rPr>
          <w:rFonts w:ascii="Arial"/>
          <w:spacing w:val="-22"/>
          <w:sz w:val="20"/>
        </w:rPr>
        <w:t> </w:t>
      </w:r>
      <w:r>
        <w:rPr>
          <w:rFonts w:ascii="Arial"/>
          <w:sz w:val="20"/>
        </w:rPr>
        <w:t>personas;</w:t>
      </w:r>
    </w:p>
    <w:p>
      <w:pPr>
        <w:spacing w:line="240" w:lineRule="auto" w:before="1"/>
        <w:rPr>
          <w:rFonts w:ascii="Arial" w:hAnsi="Arial" w:cs="Arial" w:eastAsia="Arial" w:hint="default"/>
          <w:sz w:val="20"/>
          <w:szCs w:val="20"/>
        </w:rPr>
      </w:pPr>
    </w:p>
    <w:p>
      <w:pPr>
        <w:pStyle w:val="ListParagraph"/>
        <w:numPr>
          <w:ilvl w:val="0"/>
          <w:numId w:val="18"/>
        </w:numPr>
        <w:tabs>
          <w:tab w:pos="791" w:val="left" w:leader="none"/>
        </w:tabs>
        <w:spacing w:line="240" w:lineRule="auto" w:before="0" w:after="0"/>
        <w:ind w:left="490" w:right="857" w:firstLine="0"/>
        <w:jc w:val="both"/>
        <w:rPr>
          <w:rFonts w:ascii="Arial" w:hAnsi="Arial" w:cs="Arial" w:eastAsia="Arial" w:hint="default"/>
          <w:sz w:val="20"/>
          <w:szCs w:val="20"/>
        </w:rPr>
      </w:pPr>
      <w:r>
        <w:rPr>
          <w:rFonts w:ascii="Arial" w:hAnsi="Arial"/>
          <w:sz w:val="20"/>
        </w:rPr>
        <w:t>Suministrar el servicio en la forma y términos que se establecen en la ley, reglamentos, normas técnicas y demás disposiciones</w:t>
      </w:r>
      <w:r>
        <w:rPr>
          <w:rFonts w:ascii="Arial" w:hAnsi="Arial"/>
          <w:spacing w:val="-24"/>
          <w:sz w:val="20"/>
        </w:rPr>
        <w:t> </w:t>
      </w:r>
      <w:r>
        <w:rPr>
          <w:rFonts w:ascii="Arial" w:hAnsi="Arial"/>
          <w:sz w:val="20"/>
        </w:rPr>
        <w:t>aplicables;</w:t>
      </w:r>
    </w:p>
    <w:p>
      <w:pPr>
        <w:spacing w:line="240" w:lineRule="auto" w:before="1"/>
        <w:rPr>
          <w:rFonts w:ascii="Arial" w:hAnsi="Arial" w:cs="Arial" w:eastAsia="Arial" w:hint="default"/>
          <w:sz w:val="20"/>
          <w:szCs w:val="20"/>
        </w:rPr>
      </w:pPr>
    </w:p>
    <w:p>
      <w:pPr>
        <w:pStyle w:val="ListParagraph"/>
        <w:numPr>
          <w:ilvl w:val="0"/>
          <w:numId w:val="18"/>
        </w:numPr>
        <w:tabs>
          <w:tab w:pos="791" w:val="left" w:leader="none"/>
        </w:tabs>
        <w:spacing w:line="240" w:lineRule="auto" w:before="0" w:after="0"/>
        <w:ind w:left="490" w:right="859" w:firstLine="0"/>
        <w:jc w:val="both"/>
        <w:rPr>
          <w:rFonts w:ascii="Arial" w:hAnsi="Arial" w:cs="Arial" w:eastAsia="Arial" w:hint="default"/>
          <w:sz w:val="20"/>
          <w:szCs w:val="20"/>
        </w:rPr>
      </w:pPr>
      <w:r>
        <w:rPr>
          <w:rFonts w:ascii="Arial" w:hAnsi="Arial"/>
          <w:sz w:val="20"/>
        </w:rPr>
        <w:t>Proporcionar el servicio en condiciones de seguridad que eviten accidentes que provoquen daños patrimoniales, lesiones graves o causen la muerte de las personas;</w:t>
      </w:r>
    </w:p>
    <w:p>
      <w:pPr>
        <w:spacing w:line="240" w:lineRule="auto" w:before="1"/>
        <w:rPr>
          <w:rFonts w:ascii="Arial" w:hAnsi="Arial" w:cs="Arial" w:eastAsia="Arial" w:hint="default"/>
          <w:sz w:val="20"/>
          <w:szCs w:val="20"/>
        </w:rPr>
      </w:pPr>
    </w:p>
    <w:p>
      <w:pPr>
        <w:pStyle w:val="ListParagraph"/>
        <w:numPr>
          <w:ilvl w:val="0"/>
          <w:numId w:val="18"/>
        </w:numPr>
        <w:tabs>
          <w:tab w:pos="791" w:val="left" w:leader="none"/>
        </w:tabs>
        <w:spacing w:line="240" w:lineRule="auto" w:before="0" w:after="0"/>
        <w:ind w:left="790" w:right="0" w:hanging="300"/>
        <w:jc w:val="both"/>
        <w:rPr>
          <w:rFonts w:ascii="Arial" w:hAnsi="Arial" w:cs="Arial" w:eastAsia="Arial" w:hint="default"/>
          <w:sz w:val="20"/>
          <w:szCs w:val="20"/>
        </w:rPr>
      </w:pPr>
      <w:r>
        <w:rPr>
          <w:rFonts w:ascii="Arial" w:hAnsi="Arial"/>
          <w:sz w:val="20"/>
        </w:rPr>
        <w:t>Garantizar el cumplimiento de las resoluciones de la Comisión de</w:t>
      </w:r>
      <w:r>
        <w:rPr>
          <w:rFonts w:ascii="Arial" w:hAnsi="Arial"/>
          <w:spacing w:val="-15"/>
          <w:sz w:val="20"/>
        </w:rPr>
        <w:t> </w:t>
      </w:r>
      <w:r>
        <w:rPr>
          <w:rFonts w:ascii="Arial" w:hAnsi="Arial"/>
          <w:sz w:val="20"/>
        </w:rPr>
        <w:t>Tarifas;</w:t>
      </w:r>
    </w:p>
    <w:p>
      <w:pPr>
        <w:spacing w:line="240" w:lineRule="auto" w:before="1"/>
        <w:rPr>
          <w:rFonts w:ascii="Arial" w:hAnsi="Arial" w:cs="Arial" w:eastAsia="Arial" w:hint="default"/>
          <w:sz w:val="20"/>
          <w:szCs w:val="20"/>
        </w:rPr>
      </w:pPr>
    </w:p>
    <w:p>
      <w:pPr>
        <w:pStyle w:val="ListParagraph"/>
        <w:numPr>
          <w:ilvl w:val="0"/>
          <w:numId w:val="18"/>
        </w:numPr>
        <w:tabs>
          <w:tab w:pos="791" w:val="left" w:leader="none"/>
        </w:tabs>
        <w:spacing w:line="240" w:lineRule="auto" w:before="0" w:after="0"/>
        <w:ind w:left="490" w:right="857" w:firstLine="0"/>
        <w:jc w:val="both"/>
        <w:rPr>
          <w:rFonts w:ascii="Arial" w:hAnsi="Arial" w:cs="Arial" w:eastAsia="Arial" w:hint="default"/>
          <w:sz w:val="20"/>
          <w:szCs w:val="20"/>
        </w:rPr>
      </w:pPr>
      <w:r>
        <w:rPr>
          <w:rFonts w:ascii="Arial" w:hAnsi="Arial"/>
          <w:sz w:val="20"/>
        </w:rPr>
        <w:t>Asegurar el libre tránsito en las vías públicas en forma permanente,  evitando que éste se vea interrumpido por causas inherentes a los prestadores del</w:t>
      </w:r>
      <w:r>
        <w:rPr>
          <w:rFonts w:ascii="Arial" w:hAnsi="Arial"/>
          <w:spacing w:val="-8"/>
          <w:sz w:val="20"/>
        </w:rPr>
        <w:t> </w:t>
      </w:r>
      <w:r>
        <w:rPr>
          <w:rFonts w:ascii="Arial" w:hAnsi="Arial"/>
          <w:sz w:val="20"/>
        </w:rPr>
        <w:t>servicio;</w:t>
      </w:r>
    </w:p>
    <w:p>
      <w:pPr>
        <w:spacing w:line="240" w:lineRule="auto" w:before="1"/>
        <w:rPr>
          <w:rFonts w:ascii="Arial" w:hAnsi="Arial" w:cs="Arial" w:eastAsia="Arial" w:hint="default"/>
          <w:sz w:val="20"/>
          <w:szCs w:val="20"/>
        </w:rPr>
      </w:pPr>
    </w:p>
    <w:p>
      <w:pPr>
        <w:pStyle w:val="ListParagraph"/>
        <w:numPr>
          <w:ilvl w:val="0"/>
          <w:numId w:val="18"/>
        </w:numPr>
        <w:tabs>
          <w:tab w:pos="1082" w:val="left" w:leader="none"/>
        </w:tabs>
        <w:spacing w:line="240" w:lineRule="auto" w:before="0" w:after="0"/>
        <w:ind w:left="490" w:right="857" w:firstLine="0"/>
        <w:jc w:val="both"/>
        <w:rPr>
          <w:rFonts w:ascii="Arial" w:hAnsi="Arial" w:cs="Arial" w:eastAsia="Arial" w:hint="default"/>
          <w:sz w:val="20"/>
          <w:szCs w:val="20"/>
        </w:rPr>
      </w:pPr>
      <w:r>
        <w:rPr>
          <w:rFonts w:ascii="Arial" w:hAnsi="Arial"/>
          <w:sz w:val="20"/>
        </w:rPr>
        <w:t>Atender emergencias que se produzcan como consecuencia de calamidades públicas o perturbación grave del orden público;</w:t>
      </w:r>
      <w:r>
        <w:rPr>
          <w:rFonts w:ascii="Arial" w:hAnsi="Arial"/>
          <w:spacing w:val="-35"/>
          <w:sz w:val="20"/>
        </w:rPr>
        <w:t> </w:t>
      </w:r>
      <w:r>
        <w:rPr>
          <w:rFonts w:ascii="Arial" w:hAnsi="Arial"/>
          <w:sz w:val="20"/>
        </w:rPr>
        <w:t>y</w:t>
      </w:r>
    </w:p>
    <w:p>
      <w:pPr>
        <w:spacing w:line="240" w:lineRule="auto" w:before="1"/>
        <w:rPr>
          <w:rFonts w:ascii="Arial" w:hAnsi="Arial" w:cs="Arial" w:eastAsia="Arial" w:hint="default"/>
          <w:sz w:val="20"/>
          <w:szCs w:val="20"/>
        </w:rPr>
      </w:pPr>
    </w:p>
    <w:p>
      <w:pPr>
        <w:pStyle w:val="ListParagraph"/>
        <w:numPr>
          <w:ilvl w:val="0"/>
          <w:numId w:val="18"/>
        </w:numPr>
        <w:tabs>
          <w:tab w:pos="1082" w:val="left" w:leader="none"/>
        </w:tabs>
        <w:spacing w:line="240" w:lineRule="auto" w:before="0" w:after="0"/>
        <w:ind w:left="490" w:right="859" w:firstLine="0"/>
        <w:jc w:val="both"/>
        <w:rPr>
          <w:rFonts w:ascii="Arial" w:hAnsi="Arial" w:cs="Arial" w:eastAsia="Arial" w:hint="default"/>
          <w:sz w:val="20"/>
          <w:szCs w:val="20"/>
        </w:rPr>
      </w:pPr>
      <w:r>
        <w:rPr>
          <w:rFonts w:ascii="Arial" w:hAnsi="Arial"/>
          <w:sz w:val="20"/>
        </w:rPr>
        <w:t>Proteger los intereses de la población para que el servicio público de transporte se preste en condiciones de eficiencia, seguridad y</w:t>
      </w:r>
      <w:r>
        <w:rPr>
          <w:rFonts w:ascii="Arial" w:hAnsi="Arial"/>
          <w:spacing w:val="-10"/>
          <w:sz w:val="20"/>
        </w:rPr>
        <w:t> </w:t>
      </w:r>
      <w:r>
        <w:rPr>
          <w:rFonts w:ascii="Arial" w:hAnsi="Arial"/>
          <w:sz w:val="20"/>
        </w:rPr>
        <w:t>calidad.</w:t>
      </w:r>
    </w:p>
    <w:p>
      <w:pPr>
        <w:spacing w:line="240" w:lineRule="auto" w:before="1"/>
        <w:rPr>
          <w:rFonts w:ascii="Arial" w:hAnsi="Arial" w:cs="Arial" w:eastAsia="Arial" w:hint="default"/>
          <w:sz w:val="20"/>
          <w:szCs w:val="20"/>
        </w:rPr>
      </w:pPr>
    </w:p>
    <w:p>
      <w:pPr>
        <w:pStyle w:val="BodyText"/>
        <w:spacing w:line="240" w:lineRule="auto"/>
        <w:ind w:left="490" w:right="854"/>
        <w:jc w:val="both"/>
      </w:pPr>
      <w:r>
        <w:rPr>
          <w:rFonts w:ascii="Arial" w:hAnsi="Arial"/>
          <w:b/>
        </w:rPr>
        <w:t>Artículo 107. </w:t>
      </w:r>
      <w:r>
        <w:rPr/>
        <w:t>Para efectos de la declaratoria correspondiente, la Secretaría acreditará, en un dictamen técnico que emita, las causas de utilidad pública e interés</w:t>
      </w:r>
      <w:r>
        <w:rPr>
          <w:spacing w:val="-11"/>
        </w:rPr>
        <w:t> </w:t>
      </w:r>
      <w:r>
        <w:rPr/>
        <w:t>público.</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rFonts w:ascii="Arial" w:hAnsi="Arial" w:cs="Arial" w:eastAsia="Arial" w:hint="default"/>
          <w:b/>
          <w:bCs/>
        </w:rPr>
        <w:t>Artículo 108. </w:t>
      </w:r>
      <w:r>
        <w:rPr/>
        <w:t>Con base en dicha declaratoria, el Gobernador expedirá el Acuerdo mediante el cual, en ejercicio del derecho de reversión, extingue las concesiones que corresponda. Ese Acuerdo deberá publicarse en el Periódico Oficial “El Estado de Jalisco” y surtirá efectos legales como notificación a los afectados.</w:t>
      </w:r>
    </w:p>
    <w:p>
      <w:pPr>
        <w:spacing w:line="240" w:lineRule="auto" w:before="1"/>
        <w:rPr>
          <w:rFonts w:ascii="Arial" w:hAnsi="Arial" w:cs="Arial" w:eastAsia="Arial" w:hint="default"/>
          <w:sz w:val="20"/>
          <w:szCs w:val="20"/>
        </w:rPr>
      </w:pPr>
    </w:p>
    <w:p>
      <w:pPr>
        <w:pStyle w:val="BodyText"/>
        <w:spacing w:line="240" w:lineRule="auto"/>
        <w:ind w:left="490" w:right="856"/>
        <w:jc w:val="both"/>
      </w:pPr>
      <w:r>
        <w:rPr>
          <w:rFonts w:ascii="Arial" w:hAnsi="Arial"/>
          <w:b/>
        </w:rPr>
        <w:t>Artículo 109. </w:t>
      </w:r>
      <w:r>
        <w:rPr/>
        <w:t>El Poder Ejecutivo definirá y ejecutará las medidas emergentes para garantizar la prestación del servicio en las rutas afectadas por las concesiones objeto de la</w:t>
      </w:r>
      <w:r>
        <w:rPr>
          <w:spacing w:val="-3"/>
        </w:rPr>
        <w:t> </w:t>
      </w:r>
      <w:r>
        <w:rPr/>
        <w:t>reversión.</w:t>
      </w:r>
    </w:p>
    <w:p>
      <w:pPr>
        <w:spacing w:line="240" w:lineRule="auto" w:before="11"/>
        <w:rPr>
          <w:rFonts w:ascii="Arial" w:hAnsi="Arial" w:cs="Arial" w:eastAsia="Arial" w:hint="default"/>
          <w:sz w:val="19"/>
          <w:szCs w:val="19"/>
        </w:rPr>
      </w:pPr>
    </w:p>
    <w:p>
      <w:pPr>
        <w:pStyle w:val="BodyText"/>
        <w:spacing w:line="240" w:lineRule="auto"/>
        <w:ind w:left="490" w:right="855"/>
        <w:jc w:val="both"/>
      </w:pPr>
      <w:r>
        <w:rPr>
          <w:rFonts w:ascii="Arial" w:hAnsi="Arial"/>
          <w:b/>
        </w:rPr>
        <w:t>Artículo 110. </w:t>
      </w:r>
      <w:r>
        <w:rPr/>
        <w:t>En los casos en que el Ejecutivo del Estado ejerza el derecho de reversión previsto en el artículo 148 de la Ley, el procedimiento se sujetará a lo dispuesto en el Capítulo X de este</w:t>
      </w:r>
      <w:r>
        <w:rPr>
          <w:spacing w:val="-24"/>
        </w:rPr>
        <w:t> </w:t>
      </w:r>
      <w:r>
        <w:rPr/>
        <w:t>Reglamento.</w:t>
      </w:r>
    </w:p>
    <w:p>
      <w:pPr>
        <w:spacing w:line="240" w:lineRule="auto" w:before="0"/>
        <w:rPr>
          <w:rFonts w:ascii="Arial" w:hAnsi="Arial" w:cs="Arial" w:eastAsia="Arial" w:hint="default"/>
          <w:sz w:val="20"/>
          <w:szCs w:val="20"/>
        </w:rPr>
      </w:pPr>
    </w:p>
    <w:p>
      <w:pPr>
        <w:spacing w:line="240" w:lineRule="auto" w:before="2"/>
        <w:rPr>
          <w:rFonts w:ascii="Arial" w:hAnsi="Arial" w:cs="Arial" w:eastAsia="Arial" w:hint="default"/>
          <w:sz w:val="20"/>
          <w:szCs w:val="20"/>
        </w:rPr>
      </w:pPr>
    </w:p>
    <w:p>
      <w:pPr>
        <w:pStyle w:val="Heading1"/>
        <w:spacing w:line="240" w:lineRule="auto"/>
        <w:ind w:left="1598" w:right="1963"/>
        <w:jc w:val="center"/>
        <w:rPr>
          <w:b w:val="0"/>
          <w:bCs w:val="0"/>
        </w:rPr>
      </w:pPr>
      <w:r>
        <w:rPr/>
        <w:t>Capítulo</w:t>
      </w:r>
      <w:r>
        <w:rPr>
          <w:spacing w:val="-5"/>
        </w:rPr>
        <w:t> </w:t>
      </w:r>
      <w:r>
        <w:rPr/>
        <w:t>XII</w:t>
      </w:r>
      <w:r>
        <w:rPr>
          <w:b w:val="0"/>
        </w:rPr>
      </w:r>
    </w:p>
    <w:p>
      <w:pPr>
        <w:spacing w:before="0"/>
        <w:ind w:left="1596" w:right="1963" w:firstLine="0"/>
        <w:jc w:val="center"/>
        <w:rPr>
          <w:rFonts w:ascii="Arial" w:hAnsi="Arial" w:cs="Arial" w:eastAsia="Arial" w:hint="default"/>
          <w:sz w:val="20"/>
          <w:szCs w:val="20"/>
        </w:rPr>
      </w:pPr>
      <w:r>
        <w:rPr>
          <w:rFonts w:ascii="Arial" w:hAnsi="Arial"/>
          <w:b/>
          <w:sz w:val="20"/>
        </w:rPr>
        <w:t>Del Registro Estatal en Relación con el Servicio Público de</w:t>
      </w:r>
      <w:r>
        <w:rPr>
          <w:rFonts w:ascii="Arial" w:hAnsi="Arial"/>
          <w:b/>
          <w:spacing w:val="3"/>
          <w:sz w:val="20"/>
        </w:rPr>
        <w:t> </w:t>
      </w:r>
      <w:r>
        <w:rPr>
          <w:rFonts w:ascii="Arial" w:hAnsi="Arial"/>
          <w:b/>
          <w:sz w:val="20"/>
        </w:rPr>
        <w:t>Transporte</w:t>
      </w:r>
      <w:r>
        <w:rPr>
          <w:rFonts w:ascii="Arial" w:hAnsi="Arial"/>
          <w:sz w:val="20"/>
        </w:rPr>
      </w:r>
    </w:p>
    <w:p>
      <w:pPr>
        <w:spacing w:after="0"/>
        <w:jc w:val="center"/>
        <w:rPr>
          <w:rFonts w:ascii="Arial" w:hAnsi="Arial" w:cs="Arial" w:eastAsia="Arial" w:hint="default"/>
          <w:sz w:val="20"/>
          <w:szCs w:val="20"/>
        </w:rPr>
        <w:sectPr>
          <w:pgSz w:w="11630" w:h="15310"/>
          <w:pgMar w:header="674" w:footer="871" w:top="1320" w:bottom="1060" w:left="1640" w:right="1540"/>
        </w:sectPr>
      </w:pPr>
    </w:p>
    <w:p>
      <w:pPr>
        <w:spacing w:line="240" w:lineRule="auto" w:before="3"/>
        <w:rPr>
          <w:rFonts w:ascii="Arial" w:hAnsi="Arial" w:cs="Arial" w:eastAsia="Arial" w:hint="default"/>
          <w:b/>
          <w:bCs/>
          <w:sz w:val="26"/>
          <w:szCs w:val="26"/>
        </w:rPr>
      </w:pPr>
    </w:p>
    <w:p>
      <w:pPr>
        <w:pStyle w:val="BodyText"/>
        <w:spacing w:line="240" w:lineRule="auto" w:before="65"/>
        <w:ind w:left="102" w:right="2623"/>
        <w:jc w:val="left"/>
        <w:rPr>
          <w:rFonts w:ascii="Tahoma" w:hAnsi="Tahoma" w:cs="Tahoma" w:eastAsia="Tahoma" w:hint="default"/>
        </w:rPr>
      </w:pPr>
      <w:r>
        <w:rPr>
          <w:rFonts w:ascii="Tahoma"/>
          <w:color w:val="231F20"/>
        </w:rPr>
        <w:t>32</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6"/>
        <w:rPr>
          <w:rFonts w:ascii="Tahoma" w:hAnsi="Tahoma" w:cs="Tahoma" w:eastAsia="Tahoma" w:hint="default"/>
          <w:sz w:val="18"/>
          <w:szCs w:val="18"/>
        </w:rPr>
      </w:pPr>
    </w:p>
    <w:p>
      <w:pPr>
        <w:pStyle w:val="BodyText"/>
        <w:spacing w:line="240" w:lineRule="auto" w:before="74"/>
        <w:ind w:right="756"/>
        <w:jc w:val="both"/>
      </w:pPr>
      <w:r>
        <w:rPr>
          <w:rFonts w:ascii="Arial" w:hAnsi="Arial"/>
          <w:b/>
        </w:rPr>
        <w:t>Artículo 111. </w:t>
      </w:r>
      <w:r>
        <w:rPr/>
        <w:t>No podrá existir doble inscripción de un vehículo en el Registro Estatal. Cuando un vehículo cambie su situación para destinarse a la  prestación del Servicio de Transporte Público, deberá cancelar su inscripción previa en el</w:t>
      </w:r>
      <w:r>
        <w:rPr>
          <w:spacing w:val="-14"/>
        </w:rPr>
        <w:t> </w:t>
      </w:r>
      <w:r>
        <w:rPr/>
        <w:t>Registro.</w:t>
      </w:r>
    </w:p>
    <w:p>
      <w:pPr>
        <w:spacing w:line="240" w:lineRule="auto" w:before="1"/>
        <w:rPr>
          <w:rFonts w:ascii="Arial" w:hAnsi="Arial" w:cs="Arial" w:eastAsia="Arial" w:hint="default"/>
          <w:sz w:val="20"/>
          <w:szCs w:val="20"/>
        </w:rPr>
      </w:pPr>
    </w:p>
    <w:p>
      <w:pPr>
        <w:pStyle w:val="BodyText"/>
        <w:spacing w:line="240" w:lineRule="auto"/>
        <w:ind w:right="754"/>
        <w:jc w:val="both"/>
      </w:pPr>
      <w:r>
        <w:rPr>
          <w:rFonts w:ascii="Arial" w:hAnsi="Arial"/>
          <w:b/>
        </w:rPr>
        <w:t>Artículo 112. </w:t>
      </w:r>
      <w:r>
        <w:rPr/>
        <w:t>Los concesionarios de cualquiera de los Servicios deberán estar inscritos en el Registro Estatal y mantener actualizada la ficha que les sea relativa, para poder presta el servicio público de transporte</w:t>
      </w:r>
      <w:r>
        <w:rPr>
          <w:spacing w:val="-19"/>
        </w:rPr>
        <w:t> </w:t>
      </w:r>
      <w:r>
        <w:rPr/>
        <w:t>relativo.</w:t>
      </w:r>
    </w:p>
    <w:p>
      <w:pPr>
        <w:spacing w:line="240" w:lineRule="auto" w:before="1"/>
        <w:rPr>
          <w:rFonts w:ascii="Arial" w:hAnsi="Arial" w:cs="Arial" w:eastAsia="Arial" w:hint="default"/>
          <w:sz w:val="20"/>
          <w:szCs w:val="20"/>
        </w:rPr>
      </w:pPr>
    </w:p>
    <w:p>
      <w:pPr>
        <w:pStyle w:val="BodyText"/>
        <w:spacing w:line="240" w:lineRule="auto"/>
        <w:ind w:right="755"/>
        <w:jc w:val="both"/>
      </w:pPr>
      <w:r>
        <w:rPr>
          <w:rFonts w:ascii="Arial" w:hAnsi="Arial"/>
          <w:b/>
        </w:rPr>
        <w:t>Artículo 113. </w:t>
      </w:r>
      <w:r>
        <w:rPr/>
        <w:t>Los concesionarios y las personas con autorización temporal  para prestar cualquiera de los Servicios; los subrogatarios del Servicio Colectivo; los titulares de autorizaciones para sitios, matrices de control o matrices centrales de radiocomunicación, y los conductores de los vehículos destinados a cualquiera de los Servicios deberán solicitar al Registro Estatal la anotación del domicilio, número telefónico y dirección de correo electrónica donde serán</w:t>
      </w:r>
      <w:r>
        <w:rPr>
          <w:spacing w:val="-14"/>
        </w:rPr>
        <w:t> </w:t>
      </w:r>
      <w:r>
        <w:rPr/>
        <w:t>localizables.</w:t>
      </w:r>
    </w:p>
    <w:p>
      <w:pPr>
        <w:spacing w:line="240" w:lineRule="auto" w:before="1"/>
        <w:rPr>
          <w:rFonts w:ascii="Arial" w:hAnsi="Arial" w:cs="Arial" w:eastAsia="Arial" w:hint="default"/>
          <w:sz w:val="20"/>
          <w:szCs w:val="20"/>
        </w:rPr>
      </w:pPr>
    </w:p>
    <w:p>
      <w:pPr>
        <w:pStyle w:val="BodyText"/>
        <w:spacing w:line="240" w:lineRule="auto"/>
        <w:ind w:right="755"/>
        <w:jc w:val="both"/>
      </w:pPr>
      <w:r>
        <w:rPr/>
        <w:t>El domicilio antes mencionado será en el que, para efectos de la Ley de Procedimiento Administrativo, las personas físicas o jurídicas recibirán y oirán las notificaciones en relación con sus respectivas concesiones; autorizaciones temporales; subrogaciones; autorizaciones para sitio, matriz de control o matriz central de radiocomunicación; autorizaciones para vehículos, o</w:t>
      </w:r>
      <w:r>
        <w:rPr>
          <w:spacing w:val="-36"/>
        </w:rPr>
        <w:t> </w:t>
      </w:r>
      <w:r>
        <w:rPr/>
        <w:t>gafetes.</w:t>
      </w:r>
    </w:p>
    <w:p>
      <w:pPr>
        <w:spacing w:line="240" w:lineRule="auto" w:before="1"/>
        <w:rPr>
          <w:rFonts w:ascii="Arial" w:hAnsi="Arial" w:cs="Arial" w:eastAsia="Arial" w:hint="default"/>
          <w:sz w:val="20"/>
          <w:szCs w:val="20"/>
        </w:rPr>
      </w:pPr>
    </w:p>
    <w:p>
      <w:pPr>
        <w:pStyle w:val="BodyText"/>
        <w:spacing w:line="240" w:lineRule="auto"/>
        <w:ind w:right="757"/>
        <w:jc w:val="both"/>
      </w:pPr>
      <w:r>
        <w:rPr/>
        <w:t>Las personas físicas o jurídicas referidas en el párrafo anterior deberán notificar al Registro Estatal cualquier cambio en los datos mencionados dentro de los cinco días hábiles siguientes a que</w:t>
      </w:r>
      <w:r>
        <w:rPr>
          <w:spacing w:val="-26"/>
        </w:rPr>
        <w:t> </w:t>
      </w:r>
      <w:r>
        <w:rPr/>
        <w:t>ocurra.</w:t>
      </w:r>
    </w:p>
    <w:p>
      <w:pPr>
        <w:spacing w:line="240" w:lineRule="auto" w:before="1"/>
        <w:rPr>
          <w:rFonts w:ascii="Arial" w:hAnsi="Arial" w:cs="Arial" w:eastAsia="Arial" w:hint="default"/>
          <w:sz w:val="20"/>
          <w:szCs w:val="20"/>
        </w:rPr>
      </w:pPr>
    </w:p>
    <w:p>
      <w:pPr>
        <w:pStyle w:val="BodyText"/>
        <w:spacing w:line="240" w:lineRule="auto"/>
        <w:ind w:right="755"/>
        <w:jc w:val="both"/>
      </w:pPr>
      <w:r>
        <w:rPr/>
        <w:t>Cuando el cambio del domicilio referido en el primer párrafo no haya sido notificado al Registro Estatal, se cancelará la inscripción en el mismo del título correspondiente.</w:t>
      </w:r>
    </w:p>
    <w:p>
      <w:pPr>
        <w:spacing w:line="240" w:lineRule="auto" w:before="1"/>
        <w:rPr>
          <w:rFonts w:ascii="Arial" w:hAnsi="Arial" w:cs="Arial" w:eastAsia="Arial" w:hint="default"/>
          <w:sz w:val="20"/>
          <w:szCs w:val="20"/>
        </w:rPr>
      </w:pPr>
    </w:p>
    <w:p>
      <w:pPr>
        <w:pStyle w:val="BodyText"/>
        <w:spacing w:line="240" w:lineRule="auto"/>
        <w:ind w:right="755"/>
        <w:jc w:val="both"/>
      </w:pPr>
      <w:r>
        <w:rPr>
          <w:rFonts w:ascii="Arial" w:hAnsi="Arial"/>
          <w:b/>
        </w:rPr>
        <w:t>Artículo 114. </w:t>
      </w:r>
      <w:r>
        <w:rPr/>
        <w:t>El Registro Estatal creará y mantendrá los registros relativos a   las personas y cosas enlistadas a continuación, de forma que permita  identificar la categoría a la que pertenezcan con base en la siguiente</w:t>
      </w:r>
      <w:r>
        <w:rPr>
          <w:spacing w:val="-26"/>
        </w:rPr>
        <w:t> </w:t>
      </w:r>
      <w:r>
        <w:rPr/>
        <w:t>lista:</w:t>
      </w:r>
    </w:p>
    <w:p>
      <w:pPr>
        <w:spacing w:line="240" w:lineRule="auto" w:before="11"/>
        <w:rPr>
          <w:rFonts w:ascii="Arial" w:hAnsi="Arial" w:cs="Arial" w:eastAsia="Arial" w:hint="default"/>
          <w:sz w:val="19"/>
          <w:szCs w:val="19"/>
        </w:rPr>
      </w:pPr>
    </w:p>
    <w:p>
      <w:pPr>
        <w:pStyle w:val="ListParagraph"/>
        <w:numPr>
          <w:ilvl w:val="1"/>
          <w:numId w:val="18"/>
        </w:numPr>
        <w:tabs>
          <w:tab w:pos="891" w:val="left" w:leader="none"/>
        </w:tabs>
        <w:spacing w:line="240" w:lineRule="auto" w:before="0" w:after="0"/>
        <w:ind w:left="590" w:right="0" w:firstLine="0"/>
        <w:jc w:val="both"/>
        <w:rPr>
          <w:rFonts w:ascii="Arial" w:hAnsi="Arial" w:cs="Arial" w:eastAsia="Arial" w:hint="default"/>
          <w:sz w:val="20"/>
          <w:szCs w:val="20"/>
        </w:rPr>
      </w:pPr>
      <w:r>
        <w:rPr>
          <w:rFonts w:ascii="Arial"/>
          <w:sz w:val="20"/>
        </w:rPr>
        <w:t>Los concesionarios de cualquiera de los</w:t>
      </w:r>
      <w:r>
        <w:rPr>
          <w:rFonts w:ascii="Arial"/>
          <w:spacing w:val="-30"/>
          <w:sz w:val="20"/>
        </w:rPr>
        <w:t> </w:t>
      </w:r>
      <w:r>
        <w:rPr>
          <w:rFonts w:ascii="Arial"/>
          <w:sz w:val="20"/>
        </w:rPr>
        <w:t>Servicios;</w:t>
      </w:r>
    </w:p>
    <w:p>
      <w:pPr>
        <w:spacing w:line="240" w:lineRule="auto" w:before="1"/>
        <w:rPr>
          <w:rFonts w:ascii="Arial" w:hAnsi="Arial" w:cs="Arial" w:eastAsia="Arial" w:hint="default"/>
          <w:sz w:val="20"/>
          <w:szCs w:val="20"/>
        </w:rPr>
      </w:pPr>
    </w:p>
    <w:p>
      <w:pPr>
        <w:pStyle w:val="ListParagraph"/>
        <w:numPr>
          <w:ilvl w:val="1"/>
          <w:numId w:val="18"/>
        </w:numPr>
        <w:tabs>
          <w:tab w:pos="891" w:val="left" w:leader="none"/>
        </w:tabs>
        <w:spacing w:line="240" w:lineRule="auto" w:before="0" w:after="0"/>
        <w:ind w:left="890" w:right="0" w:hanging="300"/>
        <w:jc w:val="both"/>
        <w:rPr>
          <w:rFonts w:ascii="Arial" w:hAnsi="Arial" w:cs="Arial" w:eastAsia="Arial" w:hint="default"/>
          <w:sz w:val="20"/>
          <w:szCs w:val="20"/>
        </w:rPr>
      </w:pPr>
      <w:r>
        <w:rPr>
          <w:rFonts w:ascii="Arial"/>
          <w:sz w:val="20"/>
        </w:rPr>
        <w:t>Las personas con autorizaciones</w:t>
      </w:r>
      <w:r>
        <w:rPr>
          <w:rFonts w:ascii="Arial"/>
          <w:spacing w:val="-15"/>
          <w:sz w:val="20"/>
        </w:rPr>
        <w:t> </w:t>
      </w:r>
      <w:r>
        <w:rPr>
          <w:rFonts w:ascii="Arial"/>
          <w:sz w:val="20"/>
        </w:rPr>
        <w:t>temporales;</w:t>
      </w:r>
    </w:p>
    <w:p>
      <w:pPr>
        <w:spacing w:line="240" w:lineRule="auto" w:before="1"/>
        <w:rPr>
          <w:rFonts w:ascii="Arial" w:hAnsi="Arial" w:cs="Arial" w:eastAsia="Arial" w:hint="default"/>
          <w:sz w:val="20"/>
          <w:szCs w:val="20"/>
        </w:rPr>
      </w:pPr>
    </w:p>
    <w:p>
      <w:pPr>
        <w:pStyle w:val="ListParagraph"/>
        <w:numPr>
          <w:ilvl w:val="1"/>
          <w:numId w:val="18"/>
        </w:numPr>
        <w:tabs>
          <w:tab w:pos="891" w:val="left" w:leader="none"/>
        </w:tabs>
        <w:spacing w:line="240" w:lineRule="auto" w:before="0" w:after="0"/>
        <w:ind w:left="890" w:right="0" w:hanging="300"/>
        <w:jc w:val="both"/>
        <w:rPr>
          <w:rFonts w:ascii="Arial" w:hAnsi="Arial" w:cs="Arial" w:eastAsia="Arial" w:hint="default"/>
          <w:sz w:val="20"/>
          <w:szCs w:val="20"/>
        </w:rPr>
      </w:pPr>
      <w:r>
        <w:rPr>
          <w:rFonts w:ascii="Arial"/>
          <w:sz w:val="20"/>
        </w:rPr>
        <w:t>Los subrogatarios del Servicio</w:t>
      </w:r>
      <w:r>
        <w:rPr>
          <w:rFonts w:ascii="Arial"/>
          <w:spacing w:val="-9"/>
          <w:sz w:val="20"/>
        </w:rPr>
        <w:t> </w:t>
      </w:r>
      <w:r>
        <w:rPr>
          <w:rFonts w:ascii="Arial"/>
          <w:sz w:val="20"/>
        </w:rPr>
        <w:t>Colectivo;</w:t>
      </w:r>
    </w:p>
    <w:p>
      <w:pPr>
        <w:spacing w:line="240" w:lineRule="auto" w:before="1"/>
        <w:rPr>
          <w:rFonts w:ascii="Arial" w:hAnsi="Arial" w:cs="Arial" w:eastAsia="Arial" w:hint="default"/>
          <w:sz w:val="20"/>
          <w:szCs w:val="20"/>
        </w:rPr>
      </w:pPr>
    </w:p>
    <w:p>
      <w:pPr>
        <w:pStyle w:val="ListParagraph"/>
        <w:numPr>
          <w:ilvl w:val="1"/>
          <w:numId w:val="18"/>
        </w:numPr>
        <w:tabs>
          <w:tab w:pos="891" w:val="left" w:leader="none"/>
        </w:tabs>
        <w:spacing w:line="240" w:lineRule="auto" w:before="0" w:after="0"/>
        <w:ind w:left="590" w:right="758" w:firstLine="0"/>
        <w:jc w:val="both"/>
        <w:rPr>
          <w:rFonts w:ascii="Arial" w:hAnsi="Arial" w:cs="Arial" w:eastAsia="Arial" w:hint="default"/>
          <w:sz w:val="20"/>
          <w:szCs w:val="20"/>
        </w:rPr>
      </w:pPr>
      <w:r>
        <w:rPr>
          <w:rFonts w:ascii="Arial" w:hAnsi="Arial"/>
          <w:sz w:val="20"/>
        </w:rPr>
        <w:t>Las personas jurídicas con autorización de sitio, matriz de control o matriz central de</w:t>
      </w:r>
      <w:r>
        <w:rPr>
          <w:rFonts w:ascii="Arial" w:hAnsi="Arial"/>
          <w:spacing w:val="-21"/>
          <w:sz w:val="20"/>
        </w:rPr>
        <w:t> </w:t>
      </w:r>
      <w:r>
        <w:rPr>
          <w:rFonts w:ascii="Arial" w:hAnsi="Arial"/>
          <w:sz w:val="20"/>
        </w:rPr>
        <w:t>radiocomunicación;</w:t>
      </w:r>
    </w:p>
    <w:p>
      <w:pPr>
        <w:spacing w:line="240" w:lineRule="auto" w:before="1"/>
        <w:rPr>
          <w:rFonts w:ascii="Arial" w:hAnsi="Arial" w:cs="Arial" w:eastAsia="Arial" w:hint="default"/>
          <w:sz w:val="20"/>
          <w:szCs w:val="20"/>
        </w:rPr>
      </w:pPr>
    </w:p>
    <w:p>
      <w:pPr>
        <w:pStyle w:val="ListParagraph"/>
        <w:numPr>
          <w:ilvl w:val="1"/>
          <w:numId w:val="18"/>
        </w:numPr>
        <w:tabs>
          <w:tab w:pos="891" w:val="left" w:leader="none"/>
        </w:tabs>
        <w:spacing w:line="240" w:lineRule="auto" w:before="0" w:after="0"/>
        <w:ind w:left="890" w:right="0" w:hanging="300"/>
        <w:jc w:val="both"/>
        <w:rPr>
          <w:rFonts w:ascii="Arial" w:hAnsi="Arial" w:cs="Arial" w:eastAsia="Arial" w:hint="default"/>
          <w:sz w:val="20"/>
          <w:szCs w:val="20"/>
        </w:rPr>
      </w:pPr>
      <w:r>
        <w:rPr>
          <w:rFonts w:ascii="Arial"/>
          <w:sz w:val="20"/>
        </w:rPr>
        <w:t>Las concesiones para el Servicio</w:t>
      </w:r>
      <w:r>
        <w:rPr>
          <w:rFonts w:ascii="Arial"/>
          <w:spacing w:val="-5"/>
          <w:sz w:val="20"/>
        </w:rPr>
        <w:t> </w:t>
      </w:r>
      <w:r>
        <w:rPr>
          <w:rFonts w:ascii="Arial"/>
          <w:sz w:val="20"/>
        </w:rPr>
        <w:t>Masivo;</w:t>
      </w:r>
    </w:p>
    <w:p>
      <w:pPr>
        <w:spacing w:line="240" w:lineRule="auto" w:before="1"/>
        <w:rPr>
          <w:rFonts w:ascii="Arial" w:hAnsi="Arial" w:cs="Arial" w:eastAsia="Arial" w:hint="default"/>
          <w:sz w:val="20"/>
          <w:szCs w:val="20"/>
        </w:rPr>
      </w:pPr>
    </w:p>
    <w:p>
      <w:pPr>
        <w:pStyle w:val="ListParagraph"/>
        <w:numPr>
          <w:ilvl w:val="1"/>
          <w:numId w:val="18"/>
        </w:numPr>
        <w:tabs>
          <w:tab w:pos="891" w:val="left" w:leader="none"/>
        </w:tabs>
        <w:spacing w:line="240" w:lineRule="auto" w:before="0" w:after="0"/>
        <w:ind w:left="890" w:right="0" w:hanging="300"/>
        <w:jc w:val="both"/>
        <w:rPr>
          <w:rFonts w:ascii="Arial" w:hAnsi="Arial" w:cs="Arial" w:eastAsia="Arial" w:hint="default"/>
          <w:sz w:val="20"/>
          <w:szCs w:val="20"/>
        </w:rPr>
      </w:pPr>
      <w:r>
        <w:rPr>
          <w:rFonts w:ascii="Arial"/>
          <w:sz w:val="20"/>
        </w:rPr>
        <w:t>Las concesiones para el Servicio</w:t>
      </w:r>
      <w:r>
        <w:rPr>
          <w:rFonts w:ascii="Arial"/>
          <w:spacing w:val="-25"/>
          <w:sz w:val="20"/>
        </w:rPr>
        <w:t> </w:t>
      </w:r>
      <w:r>
        <w:rPr>
          <w:rFonts w:ascii="Arial"/>
          <w:sz w:val="20"/>
        </w:rPr>
        <w:t>Colectivo;</w:t>
      </w:r>
    </w:p>
    <w:p>
      <w:pPr>
        <w:spacing w:after="0" w:line="240" w:lineRule="auto"/>
        <w:jc w:val="both"/>
        <w:rPr>
          <w:rFonts w:ascii="Arial" w:hAnsi="Arial" w:cs="Arial" w:eastAsia="Arial" w:hint="default"/>
          <w:sz w:val="20"/>
          <w:szCs w:val="20"/>
        </w:rPr>
        <w:sectPr>
          <w:pgSz w:w="11630" w:h="15310"/>
          <w:pgMar w:header="674" w:footer="871" w:top="1320" w:bottom="1060" w:left="1540" w:right="1640"/>
        </w:sectPr>
      </w:pPr>
    </w:p>
    <w:p>
      <w:pPr>
        <w:spacing w:line="240" w:lineRule="auto" w:before="7"/>
        <w:rPr>
          <w:rFonts w:ascii="Arial" w:hAnsi="Arial" w:cs="Arial" w:eastAsia="Arial" w:hint="default"/>
          <w:sz w:val="25"/>
          <w:szCs w:val="25"/>
        </w:rPr>
      </w:pPr>
    </w:p>
    <w:p>
      <w:pPr>
        <w:pStyle w:val="BodyText"/>
        <w:spacing w:line="240" w:lineRule="auto" w:before="65"/>
        <w:ind w:left="0" w:right="100"/>
        <w:jc w:val="right"/>
        <w:rPr>
          <w:rFonts w:ascii="Tahoma" w:hAnsi="Tahoma" w:cs="Tahoma" w:eastAsia="Tahoma" w:hint="default"/>
        </w:rPr>
      </w:pPr>
      <w:r>
        <w:rPr>
          <w:rFonts w:ascii="Tahoma"/>
          <w:color w:val="231F20"/>
        </w:rPr>
        <w:t>33</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19"/>
          <w:szCs w:val="19"/>
        </w:rPr>
      </w:pPr>
    </w:p>
    <w:p>
      <w:pPr>
        <w:pStyle w:val="ListParagraph"/>
        <w:numPr>
          <w:ilvl w:val="1"/>
          <w:numId w:val="18"/>
        </w:numPr>
        <w:tabs>
          <w:tab w:pos="1082" w:val="left" w:leader="none"/>
        </w:tabs>
        <w:spacing w:line="240" w:lineRule="auto" w:before="74" w:after="0"/>
        <w:ind w:left="1081" w:right="0" w:hanging="591"/>
        <w:jc w:val="both"/>
        <w:rPr>
          <w:rFonts w:ascii="Arial" w:hAnsi="Arial" w:cs="Arial" w:eastAsia="Arial" w:hint="default"/>
          <w:sz w:val="20"/>
          <w:szCs w:val="20"/>
        </w:rPr>
      </w:pPr>
      <w:r>
        <w:rPr>
          <w:rFonts w:ascii="Arial"/>
          <w:sz w:val="20"/>
        </w:rPr>
        <w:t>Las concesiones para el Servicio de</w:t>
      </w:r>
      <w:r>
        <w:rPr>
          <w:rFonts w:ascii="Arial"/>
          <w:spacing w:val="-21"/>
          <w:sz w:val="20"/>
        </w:rPr>
        <w:t> </w:t>
      </w:r>
      <w:r>
        <w:rPr>
          <w:rFonts w:ascii="Arial"/>
          <w:sz w:val="20"/>
        </w:rPr>
        <w:t>Taxi;</w:t>
      </w:r>
    </w:p>
    <w:p>
      <w:pPr>
        <w:spacing w:line="240" w:lineRule="auto" w:before="1"/>
        <w:rPr>
          <w:rFonts w:ascii="Arial" w:hAnsi="Arial" w:cs="Arial" w:eastAsia="Arial" w:hint="default"/>
          <w:sz w:val="20"/>
          <w:szCs w:val="20"/>
        </w:rPr>
      </w:pPr>
    </w:p>
    <w:p>
      <w:pPr>
        <w:pStyle w:val="ListParagraph"/>
        <w:numPr>
          <w:ilvl w:val="1"/>
          <w:numId w:val="18"/>
        </w:numPr>
        <w:tabs>
          <w:tab w:pos="1082" w:val="left" w:leader="none"/>
        </w:tabs>
        <w:spacing w:line="240" w:lineRule="auto" w:before="0" w:after="0"/>
        <w:ind w:left="1081" w:right="0" w:hanging="591"/>
        <w:jc w:val="both"/>
        <w:rPr>
          <w:rFonts w:ascii="Arial" w:hAnsi="Arial" w:cs="Arial" w:eastAsia="Arial" w:hint="default"/>
          <w:sz w:val="20"/>
          <w:szCs w:val="20"/>
        </w:rPr>
      </w:pPr>
      <w:r>
        <w:rPr>
          <w:rFonts w:ascii="Arial"/>
          <w:sz w:val="20"/>
        </w:rPr>
        <w:t>Las autorizaciones temporales para el Servicio</w:t>
      </w:r>
      <w:r>
        <w:rPr>
          <w:rFonts w:ascii="Arial"/>
          <w:spacing w:val="-27"/>
          <w:sz w:val="20"/>
        </w:rPr>
        <w:t> </w:t>
      </w:r>
      <w:r>
        <w:rPr>
          <w:rFonts w:ascii="Arial"/>
          <w:sz w:val="20"/>
        </w:rPr>
        <w:t>Colectivo;</w:t>
      </w:r>
    </w:p>
    <w:p>
      <w:pPr>
        <w:spacing w:line="240" w:lineRule="auto" w:before="1"/>
        <w:rPr>
          <w:rFonts w:ascii="Arial" w:hAnsi="Arial" w:cs="Arial" w:eastAsia="Arial" w:hint="default"/>
          <w:sz w:val="20"/>
          <w:szCs w:val="20"/>
        </w:rPr>
      </w:pPr>
    </w:p>
    <w:p>
      <w:pPr>
        <w:pStyle w:val="ListParagraph"/>
        <w:numPr>
          <w:ilvl w:val="1"/>
          <w:numId w:val="18"/>
        </w:numPr>
        <w:tabs>
          <w:tab w:pos="791" w:val="left" w:leader="none"/>
        </w:tabs>
        <w:spacing w:line="240" w:lineRule="auto" w:before="0" w:after="0"/>
        <w:ind w:left="790" w:right="0" w:hanging="300"/>
        <w:jc w:val="both"/>
        <w:rPr>
          <w:rFonts w:ascii="Arial" w:hAnsi="Arial" w:cs="Arial" w:eastAsia="Arial" w:hint="default"/>
          <w:sz w:val="20"/>
          <w:szCs w:val="20"/>
        </w:rPr>
      </w:pPr>
      <w:r>
        <w:rPr>
          <w:rFonts w:ascii="Arial"/>
          <w:sz w:val="20"/>
        </w:rPr>
        <w:t>Las autorizaciones temporales para el Servicio de</w:t>
      </w:r>
      <w:r>
        <w:rPr>
          <w:rFonts w:ascii="Arial"/>
          <w:spacing w:val="-24"/>
          <w:sz w:val="20"/>
        </w:rPr>
        <w:t> </w:t>
      </w:r>
      <w:r>
        <w:rPr>
          <w:rFonts w:ascii="Arial"/>
          <w:sz w:val="20"/>
        </w:rPr>
        <w:t>Taxi;</w:t>
      </w:r>
    </w:p>
    <w:p>
      <w:pPr>
        <w:spacing w:line="240" w:lineRule="auto" w:before="1"/>
        <w:rPr>
          <w:rFonts w:ascii="Arial" w:hAnsi="Arial" w:cs="Arial" w:eastAsia="Arial" w:hint="default"/>
          <w:sz w:val="20"/>
          <w:szCs w:val="20"/>
        </w:rPr>
      </w:pPr>
    </w:p>
    <w:p>
      <w:pPr>
        <w:pStyle w:val="ListParagraph"/>
        <w:numPr>
          <w:ilvl w:val="1"/>
          <w:numId w:val="18"/>
        </w:numPr>
        <w:tabs>
          <w:tab w:pos="791" w:val="left" w:leader="none"/>
        </w:tabs>
        <w:spacing w:line="240" w:lineRule="auto" w:before="0" w:after="0"/>
        <w:ind w:left="790" w:right="0" w:hanging="300"/>
        <w:jc w:val="both"/>
        <w:rPr>
          <w:rFonts w:ascii="Arial" w:hAnsi="Arial" w:cs="Arial" w:eastAsia="Arial" w:hint="default"/>
          <w:sz w:val="20"/>
          <w:szCs w:val="20"/>
        </w:rPr>
      </w:pPr>
      <w:r>
        <w:rPr>
          <w:rFonts w:ascii="Arial"/>
          <w:sz w:val="20"/>
        </w:rPr>
        <w:t>Las subrogaciones para el Servicio</w:t>
      </w:r>
      <w:r>
        <w:rPr>
          <w:rFonts w:ascii="Arial"/>
          <w:spacing w:val="-8"/>
          <w:sz w:val="20"/>
        </w:rPr>
        <w:t> </w:t>
      </w:r>
      <w:r>
        <w:rPr>
          <w:rFonts w:ascii="Arial"/>
          <w:sz w:val="20"/>
        </w:rPr>
        <w:t>Colectivo;</w:t>
      </w:r>
    </w:p>
    <w:p>
      <w:pPr>
        <w:spacing w:line="240" w:lineRule="auto" w:before="1"/>
        <w:rPr>
          <w:rFonts w:ascii="Arial" w:hAnsi="Arial" w:cs="Arial" w:eastAsia="Arial" w:hint="default"/>
          <w:sz w:val="20"/>
          <w:szCs w:val="20"/>
        </w:rPr>
      </w:pPr>
    </w:p>
    <w:p>
      <w:pPr>
        <w:pStyle w:val="ListParagraph"/>
        <w:numPr>
          <w:ilvl w:val="1"/>
          <w:numId w:val="18"/>
        </w:numPr>
        <w:tabs>
          <w:tab w:pos="791" w:val="left" w:leader="none"/>
        </w:tabs>
        <w:spacing w:line="240" w:lineRule="auto" w:before="0" w:after="0"/>
        <w:ind w:left="490" w:right="857" w:firstLine="0"/>
        <w:jc w:val="left"/>
        <w:rPr>
          <w:rFonts w:ascii="Arial" w:hAnsi="Arial" w:cs="Arial" w:eastAsia="Arial" w:hint="default"/>
          <w:sz w:val="20"/>
          <w:szCs w:val="20"/>
        </w:rPr>
      </w:pPr>
      <w:r>
        <w:rPr>
          <w:rFonts w:ascii="Arial" w:hAnsi="Arial"/>
          <w:sz w:val="20"/>
        </w:rPr>
        <w:t>Las autorizaciones para sitio, matriz de control o matriz central de radiocomunicación;</w:t>
      </w:r>
    </w:p>
    <w:p>
      <w:pPr>
        <w:spacing w:line="240" w:lineRule="auto" w:before="1"/>
        <w:rPr>
          <w:rFonts w:ascii="Arial" w:hAnsi="Arial" w:cs="Arial" w:eastAsia="Arial" w:hint="default"/>
          <w:sz w:val="20"/>
          <w:szCs w:val="20"/>
        </w:rPr>
      </w:pPr>
    </w:p>
    <w:p>
      <w:pPr>
        <w:pStyle w:val="ListParagraph"/>
        <w:numPr>
          <w:ilvl w:val="1"/>
          <w:numId w:val="18"/>
        </w:numPr>
        <w:tabs>
          <w:tab w:pos="965" w:val="left" w:leader="none"/>
        </w:tabs>
        <w:spacing w:line="240" w:lineRule="auto" w:before="0" w:after="0"/>
        <w:ind w:left="964" w:right="0" w:hanging="474"/>
        <w:jc w:val="both"/>
        <w:rPr>
          <w:rFonts w:ascii="Arial" w:hAnsi="Arial" w:cs="Arial" w:eastAsia="Arial" w:hint="default"/>
          <w:sz w:val="20"/>
          <w:szCs w:val="20"/>
        </w:rPr>
      </w:pPr>
      <w:r>
        <w:rPr>
          <w:rFonts w:ascii="Arial" w:hAnsi="Arial"/>
          <w:sz w:val="20"/>
        </w:rPr>
        <w:t>Las autorizaciones para vehículos destinados al Servicio</w:t>
      </w:r>
      <w:r>
        <w:rPr>
          <w:rFonts w:ascii="Arial" w:hAnsi="Arial"/>
          <w:spacing w:val="-19"/>
          <w:sz w:val="20"/>
        </w:rPr>
        <w:t> </w:t>
      </w:r>
      <w:r>
        <w:rPr>
          <w:rFonts w:ascii="Arial" w:hAnsi="Arial"/>
          <w:sz w:val="20"/>
        </w:rPr>
        <w:t>Masivo;</w:t>
      </w:r>
    </w:p>
    <w:p>
      <w:pPr>
        <w:spacing w:line="240" w:lineRule="auto" w:before="1"/>
        <w:rPr>
          <w:rFonts w:ascii="Arial" w:hAnsi="Arial" w:cs="Arial" w:eastAsia="Arial" w:hint="default"/>
          <w:sz w:val="20"/>
          <w:szCs w:val="20"/>
        </w:rPr>
      </w:pPr>
    </w:p>
    <w:p>
      <w:pPr>
        <w:pStyle w:val="ListParagraph"/>
        <w:numPr>
          <w:ilvl w:val="1"/>
          <w:numId w:val="18"/>
        </w:numPr>
        <w:tabs>
          <w:tab w:pos="965" w:val="left" w:leader="none"/>
        </w:tabs>
        <w:spacing w:line="240" w:lineRule="auto" w:before="0" w:after="0"/>
        <w:ind w:left="964" w:right="0" w:hanging="474"/>
        <w:jc w:val="both"/>
        <w:rPr>
          <w:rFonts w:ascii="Arial" w:hAnsi="Arial" w:cs="Arial" w:eastAsia="Arial" w:hint="default"/>
          <w:sz w:val="20"/>
          <w:szCs w:val="20"/>
        </w:rPr>
      </w:pPr>
      <w:r>
        <w:rPr>
          <w:rFonts w:ascii="Arial" w:hAnsi="Arial"/>
          <w:sz w:val="20"/>
        </w:rPr>
        <w:t>Las autorizaciones para vehículos destinados al Servicio</w:t>
      </w:r>
      <w:r>
        <w:rPr>
          <w:rFonts w:ascii="Arial" w:hAnsi="Arial"/>
          <w:spacing w:val="-28"/>
          <w:sz w:val="20"/>
        </w:rPr>
        <w:t> </w:t>
      </w:r>
      <w:r>
        <w:rPr>
          <w:rFonts w:ascii="Arial" w:hAnsi="Arial"/>
          <w:sz w:val="20"/>
        </w:rPr>
        <w:t>Colectivo;</w:t>
      </w:r>
    </w:p>
    <w:p>
      <w:pPr>
        <w:spacing w:line="240" w:lineRule="auto" w:before="1"/>
        <w:rPr>
          <w:rFonts w:ascii="Arial" w:hAnsi="Arial" w:cs="Arial" w:eastAsia="Arial" w:hint="default"/>
          <w:sz w:val="20"/>
          <w:szCs w:val="20"/>
        </w:rPr>
      </w:pPr>
    </w:p>
    <w:p>
      <w:pPr>
        <w:pStyle w:val="ListParagraph"/>
        <w:numPr>
          <w:ilvl w:val="1"/>
          <w:numId w:val="18"/>
        </w:numPr>
        <w:tabs>
          <w:tab w:pos="965" w:val="left" w:leader="none"/>
        </w:tabs>
        <w:spacing w:line="240" w:lineRule="auto" w:before="0" w:after="0"/>
        <w:ind w:left="964" w:right="0" w:hanging="474"/>
        <w:jc w:val="both"/>
        <w:rPr>
          <w:rFonts w:ascii="Arial" w:hAnsi="Arial" w:cs="Arial" w:eastAsia="Arial" w:hint="default"/>
          <w:sz w:val="20"/>
          <w:szCs w:val="20"/>
        </w:rPr>
      </w:pPr>
      <w:r>
        <w:rPr>
          <w:rFonts w:ascii="Arial" w:hAnsi="Arial"/>
          <w:sz w:val="20"/>
        </w:rPr>
        <w:t>Las autorizaciones para vehículos destinados al Servicio de</w:t>
      </w:r>
      <w:r>
        <w:rPr>
          <w:rFonts w:ascii="Arial" w:hAnsi="Arial"/>
          <w:spacing w:val="-20"/>
          <w:sz w:val="20"/>
        </w:rPr>
        <w:t> </w:t>
      </w:r>
      <w:r>
        <w:rPr>
          <w:rFonts w:ascii="Arial" w:hAnsi="Arial"/>
          <w:sz w:val="20"/>
        </w:rPr>
        <w:t>Taxi;</w:t>
      </w:r>
    </w:p>
    <w:p>
      <w:pPr>
        <w:spacing w:line="240" w:lineRule="auto" w:before="1"/>
        <w:rPr>
          <w:rFonts w:ascii="Arial" w:hAnsi="Arial" w:cs="Arial" w:eastAsia="Arial" w:hint="default"/>
          <w:sz w:val="20"/>
          <w:szCs w:val="20"/>
        </w:rPr>
      </w:pPr>
    </w:p>
    <w:p>
      <w:pPr>
        <w:pStyle w:val="ListParagraph"/>
        <w:numPr>
          <w:ilvl w:val="1"/>
          <w:numId w:val="18"/>
        </w:numPr>
        <w:tabs>
          <w:tab w:pos="965" w:val="left" w:leader="none"/>
        </w:tabs>
        <w:spacing w:line="240" w:lineRule="auto" w:before="0" w:after="0"/>
        <w:ind w:left="964" w:right="0" w:hanging="474"/>
        <w:jc w:val="both"/>
        <w:rPr>
          <w:rFonts w:ascii="Arial" w:hAnsi="Arial" w:cs="Arial" w:eastAsia="Arial" w:hint="default"/>
          <w:sz w:val="20"/>
          <w:szCs w:val="20"/>
        </w:rPr>
      </w:pPr>
      <w:r>
        <w:rPr>
          <w:rFonts w:ascii="Arial"/>
          <w:sz w:val="20"/>
        </w:rPr>
        <w:t>Los gafetes de los conductores del Servicio</w:t>
      </w:r>
      <w:r>
        <w:rPr>
          <w:rFonts w:ascii="Arial"/>
          <w:spacing w:val="-7"/>
          <w:sz w:val="20"/>
        </w:rPr>
        <w:t> </w:t>
      </w:r>
      <w:r>
        <w:rPr>
          <w:rFonts w:ascii="Arial"/>
          <w:sz w:val="20"/>
        </w:rPr>
        <w:t>Masivo;</w:t>
      </w:r>
    </w:p>
    <w:p>
      <w:pPr>
        <w:spacing w:line="240" w:lineRule="auto" w:before="1"/>
        <w:rPr>
          <w:rFonts w:ascii="Arial" w:hAnsi="Arial" w:cs="Arial" w:eastAsia="Arial" w:hint="default"/>
          <w:sz w:val="20"/>
          <w:szCs w:val="20"/>
        </w:rPr>
      </w:pPr>
    </w:p>
    <w:p>
      <w:pPr>
        <w:pStyle w:val="ListParagraph"/>
        <w:numPr>
          <w:ilvl w:val="1"/>
          <w:numId w:val="18"/>
        </w:numPr>
        <w:tabs>
          <w:tab w:pos="965" w:val="left" w:leader="none"/>
        </w:tabs>
        <w:spacing w:line="240" w:lineRule="auto" w:before="0" w:after="0"/>
        <w:ind w:left="964" w:right="0" w:hanging="474"/>
        <w:jc w:val="both"/>
        <w:rPr>
          <w:rFonts w:ascii="Arial" w:hAnsi="Arial" w:cs="Arial" w:eastAsia="Arial" w:hint="default"/>
          <w:sz w:val="20"/>
          <w:szCs w:val="20"/>
        </w:rPr>
      </w:pPr>
      <w:r>
        <w:rPr>
          <w:rFonts w:ascii="Arial"/>
          <w:sz w:val="20"/>
        </w:rPr>
        <w:t>Los gafetes de los conductores del Servicio</w:t>
      </w:r>
      <w:r>
        <w:rPr>
          <w:rFonts w:ascii="Arial"/>
          <w:spacing w:val="-17"/>
          <w:sz w:val="20"/>
        </w:rPr>
        <w:t> </w:t>
      </w:r>
      <w:r>
        <w:rPr>
          <w:rFonts w:ascii="Arial"/>
          <w:sz w:val="20"/>
        </w:rPr>
        <w:t>Colectivo;</w:t>
      </w:r>
    </w:p>
    <w:p>
      <w:pPr>
        <w:spacing w:line="240" w:lineRule="auto" w:before="1"/>
        <w:rPr>
          <w:rFonts w:ascii="Arial" w:hAnsi="Arial" w:cs="Arial" w:eastAsia="Arial" w:hint="default"/>
          <w:sz w:val="20"/>
          <w:szCs w:val="20"/>
        </w:rPr>
      </w:pPr>
    </w:p>
    <w:p>
      <w:pPr>
        <w:pStyle w:val="ListParagraph"/>
        <w:numPr>
          <w:ilvl w:val="1"/>
          <w:numId w:val="18"/>
        </w:numPr>
        <w:tabs>
          <w:tab w:pos="965" w:val="left" w:leader="none"/>
        </w:tabs>
        <w:spacing w:line="240" w:lineRule="auto" w:before="0" w:after="0"/>
        <w:ind w:left="964" w:right="0" w:hanging="474"/>
        <w:jc w:val="both"/>
        <w:rPr>
          <w:rFonts w:ascii="Arial" w:hAnsi="Arial" w:cs="Arial" w:eastAsia="Arial" w:hint="default"/>
          <w:sz w:val="20"/>
          <w:szCs w:val="20"/>
        </w:rPr>
      </w:pPr>
      <w:r>
        <w:rPr>
          <w:rFonts w:ascii="Arial"/>
          <w:sz w:val="20"/>
        </w:rPr>
        <w:t>Los gafetes de los conductores del Servicio de</w:t>
      </w:r>
      <w:r>
        <w:rPr>
          <w:rFonts w:ascii="Arial"/>
          <w:spacing w:val="-9"/>
          <w:sz w:val="20"/>
        </w:rPr>
        <w:t> </w:t>
      </w:r>
      <w:r>
        <w:rPr>
          <w:rFonts w:ascii="Arial"/>
          <w:sz w:val="20"/>
        </w:rPr>
        <w:t>Taxi;</w:t>
      </w:r>
    </w:p>
    <w:p>
      <w:pPr>
        <w:spacing w:line="240" w:lineRule="auto" w:before="1"/>
        <w:rPr>
          <w:rFonts w:ascii="Arial" w:hAnsi="Arial" w:cs="Arial" w:eastAsia="Arial" w:hint="default"/>
          <w:sz w:val="20"/>
          <w:szCs w:val="20"/>
        </w:rPr>
      </w:pPr>
    </w:p>
    <w:p>
      <w:pPr>
        <w:pStyle w:val="ListParagraph"/>
        <w:numPr>
          <w:ilvl w:val="1"/>
          <w:numId w:val="18"/>
        </w:numPr>
        <w:tabs>
          <w:tab w:pos="1082" w:val="left" w:leader="none"/>
        </w:tabs>
        <w:spacing w:line="240" w:lineRule="auto" w:before="0" w:after="0"/>
        <w:ind w:left="1081" w:right="0" w:hanging="591"/>
        <w:jc w:val="both"/>
        <w:rPr>
          <w:rFonts w:ascii="Arial" w:hAnsi="Arial" w:cs="Arial" w:eastAsia="Arial" w:hint="default"/>
          <w:sz w:val="20"/>
          <w:szCs w:val="20"/>
        </w:rPr>
      </w:pPr>
      <w:r>
        <w:rPr>
          <w:rFonts w:ascii="Arial"/>
          <w:sz w:val="20"/>
        </w:rPr>
        <w:t>Los sitios del Servicio de</w:t>
      </w:r>
      <w:r>
        <w:rPr>
          <w:rFonts w:ascii="Arial"/>
          <w:spacing w:val="-2"/>
          <w:sz w:val="20"/>
        </w:rPr>
        <w:t> </w:t>
      </w:r>
      <w:r>
        <w:rPr>
          <w:rFonts w:ascii="Arial"/>
          <w:sz w:val="20"/>
        </w:rPr>
        <w:t>Taxi;</w:t>
      </w:r>
    </w:p>
    <w:p>
      <w:pPr>
        <w:spacing w:line="240" w:lineRule="auto" w:before="1"/>
        <w:rPr>
          <w:rFonts w:ascii="Arial" w:hAnsi="Arial" w:cs="Arial" w:eastAsia="Arial" w:hint="default"/>
          <w:sz w:val="20"/>
          <w:szCs w:val="20"/>
        </w:rPr>
      </w:pPr>
    </w:p>
    <w:p>
      <w:pPr>
        <w:pStyle w:val="ListParagraph"/>
        <w:numPr>
          <w:ilvl w:val="1"/>
          <w:numId w:val="18"/>
        </w:numPr>
        <w:tabs>
          <w:tab w:pos="965" w:val="left" w:leader="none"/>
        </w:tabs>
        <w:spacing w:line="240" w:lineRule="auto" w:before="0" w:after="0"/>
        <w:ind w:left="964" w:right="0" w:hanging="474"/>
        <w:jc w:val="both"/>
        <w:rPr>
          <w:rFonts w:ascii="Arial" w:hAnsi="Arial" w:cs="Arial" w:eastAsia="Arial" w:hint="default"/>
          <w:sz w:val="20"/>
          <w:szCs w:val="20"/>
        </w:rPr>
      </w:pPr>
      <w:r>
        <w:rPr>
          <w:rFonts w:ascii="Arial" w:hAnsi="Arial"/>
          <w:sz w:val="20"/>
        </w:rPr>
        <w:t>Las matrices centrales de radiocomunicación del Servicio de</w:t>
      </w:r>
      <w:r>
        <w:rPr>
          <w:rFonts w:ascii="Arial" w:hAnsi="Arial"/>
          <w:spacing w:val="2"/>
          <w:sz w:val="20"/>
        </w:rPr>
        <w:t> </w:t>
      </w:r>
      <w:r>
        <w:rPr>
          <w:rFonts w:ascii="Arial" w:hAnsi="Arial"/>
          <w:sz w:val="20"/>
        </w:rPr>
        <w:t>Taxi;</w:t>
      </w:r>
    </w:p>
    <w:p>
      <w:pPr>
        <w:spacing w:line="240" w:lineRule="auto" w:before="1"/>
        <w:rPr>
          <w:rFonts w:ascii="Arial" w:hAnsi="Arial" w:cs="Arial" w:eastAsia="Arial" w:hint="default"/>
          <w:sz w:val="20"/>
          <w:szCs w:val="20"/>
        </w:rPr>
      </w:pPr>
    </w:p>
    <w:p>
      <w:pPr>
        <w:pStyle w:val="ListParagraph"/>
        <w:numPr>
          <w:ilvl w:val="1"/>
          <w:numId w:val="18"/>
        </w:numPr>
        <w:tabs>
          <w:tab w:pos="965" w:val="left" w:leader="none"/>
        </w:tabs>
        <w:spacing w:line="240" w:lineRule="auto" w:before="0" w:after="0"/>
        <w:ind w:left="490" w:right="855" w:firstLine="0"/>
        <w:jc w:val="left"/>
        <w:rPr>
          <w:rFonts w:ascii="Arial" w:hAnsi="Arial" w:cs="Arial" w:eastAsia="Arial" w:hint="default"/>
          <w:sz w:val="20"/>
          <w:szCs w:val="20"/>
        </w:rPr>
      </w:pPr>
      <w:r>
        <w:rPr>
          <w:rFonts w:ascii="Arial" w:hAnsi="Arial"/>
          <w:sz w:val="20"/>
        </w:rPr>
        <w:t>Los contratos para instalar publicidad en vehículos destinados al Servicio Masivo;</w:t>
      </w:r>
    </w:p>
    <w:p>
      <w:pPr>
        <w:spacing w:line="240" w:lineRule="auto" w:before="1"/>
        <w:rPr>
          <w:rFonts w:ascii="Arial" w:hAnsi="Arial" w:cs="Arial" w:eastAsia="Arial" w:hint="default"/>
          <w:sz w:val="20"/>
          <w:szCs w:val="20"/>
        </w:rPr>
      </w:pPr>
    </w:p>
    <w:p>
      <w:pPr>
        <w:pStyle w:val="ListParagraph"/>
        <w:numPr>
          <w:ilvl w:val="1"/>
          <w:numId w:val="18"/>
        </w:numPr>
        <w:tabs>
          <w:tab w:pos="1082" w:val="left" w:leader="none"/>
        </w:tabs>
        <w:spacing w:line="240" w:lineRule="auto" w:before="0" w:after="0"/>
        <w:ind w:left="490" w:right="858" w:firstLine="0"/>
        <w:jc w:val="left"/>
        <w:rPr>
          <w:rFonts w:ascii="Arial" w:hAnsi="Arial" w:cs="Arial" w:eastAsia="Arial" w:hint="default"/>
          <w:sz w:val="20"/>
          <w:szCs w:val="20"/>
        </w:rPr>
      </w:pPr>
      <w:r>
        <w:rPr>
          <w:rFonts w:ascii="Arial" w:hAnsi="Arial"/>
          <w:sz w:val="20"/>
        </w:rPr>
        <w:t>Los contratos para instalar publicidad en vehículos destinados  al  Servicio</w:t>
      </w:r>
      <w:r>
        <w:rPr>
          <w:rFonts w:ascii="Arial" w:hAnsi="Arial"/>
          <w:spacing w:val="-7"/>
          <w:sz w:val="20"/>
        </w:rPr>
        <w:t> </w:t>
      </w:r>
      <w:r>
        <w:rPr>
          <w:rFonts w:ascii="Arial" w:hAnsi="Arial"/>
          <w:sz w:val="20"/>
        </w:rPr>
        <w:t>Colectivo;</w:t>
      </w:r>
    </w:p>
    <w:p>
      <w:pPr>
        <w:spacing w:line="240" w:lineRule="auto" w:before="1"/>
        <w:rPr>
          <w:rFonts w:ascii="Arial" w:hAnsi="Arial" w:cs="Arial" w:eastAsia="Arial" w:hint="default"/>
          <w:sz w:val="20"/>
          <w:szCs w:val="20"/>
        </w:rPr>
      </w:pPr>
    </w:p>
    <w:p>
      <w:pPr>
        <w:pStyle w:val="ListParagraph"/>
        <w:numPr>
          <w:ilvl w:val="1"/>
          <w:numId w:val="18"/>
        </w:numPr>
        <w:tabs>
          <w:tab w:pos="1082" w:val="left" w:leader="none"/>
        </w:tabs>
        <w:spacing w:line="240" w:lineRule="auto" w:before="0" w:after="0"/>
        <w:ind w:left="490" w:right="858" w:firstLine="0"/>
        <w:jc w:val="left"/>
        <w:rPr>
          <w:rFonts w:ascii="Arial" w:hAnsi="Arial" w:cs="Arial" w:eastAsia="Arial" w:hint="default"/>
          <w:sz w:val="20"/>
          <w:szCs w:val="20"/>
        </w:rPr>
      </w:pPr>
      <w:r>
        <w:rPr>
          <w:rFonts w:ascii="Arial" w:hAnsi="Arial"/>
          <w:sz w:val="20"/>
        </w:rPr>
        <w:t>Los contratos para instalar publicidad en vehículos destinados  al  Servicio de</w:t>
      </w:r>
      <w:r>
        <w:rPr>
          <w:rFonts w:ascii="Arial" w:hAnsi="Arial"/>
          <w:spacing w:val="-10"/>
          <w:sz w:val="20"/>
        </w:rPr>
        <w:t> </w:t>
      </w:r>
      <w:r>
        <w:rPr>
          <w:rFonts w:ascii="Arial" w:hAnsi="Arial"/>
          <w:sz w:val="20"/>
        </w:rPr>
        <w:t>Taxi;</w:t>
      </w:r>
    </w:p>
    <w:p>
      <w:pPr>
        <w:spacing w:line="240" w:lineRule="auto" w:before="1"/>
        <w:rPr>
          <w:rFonts w:ascii="Arial" w:hAnsi="Arial" w:cs="Arial" w:eastAsia="Arial" w:hint="default"/>
          <w:sz w:val="20"/>
          <w:szCs w:val="20"/>
        </w:rPr>
      </w:pPr>
    </w:p>
    <w:p>
      <w:pPr>
        <w:pStyle w:val="ListParagraph"/>
        <w:numPr>
          <w:ilvl w:val="1"/>
          <w:numId w:val="18"/>
        </w:numPr>
        <w:tabs>
          <w:tab w:pos="1082" w:val="left" w:leader="none"/>
        </w:tabs>
        <w:spacing w:line="240" w:lineRule="auto" w:before="0" w:after="0"/>
        <w:ind w:left="490" w:right="857" w:firstLine="0"/>
        <w:jc w:val="left"/>
        <w:rPr>
          <w:rFonts w:ascii="Arial" w:hAnsi="Arial" w:cs="Arial" w:eastAsia="Arial" w:hint="default"/>
          <w:sz w:val="20"/>
          <w:szCs w:val="20"/>
        </w:rPr>
      </w:pPr>
      <w:r>
        <w:rPr>
          <w:rFonts w:ascii="Arial" w:hAnsi="Arial"/>
          <w:sz w:val="20"/>
        </w:rPr>
        <w:t>Los contratos para instalar publicidad en los paraderos y señales correspondientes a las rutas del Servicio Masivo y del Servicio Colectivo;</w:t>
      </w:r>
      <w:r>
        <w:rPr>
          <w:rFonts w:ascii="Arial" w:hAnsi="Arial"/>
          <w:spacing w:val="-29"/>
          <w:sz w:val="20"/>
        </w:rPr>
        <w:t> </w:t>
      </w:r>
      <w:r>
        <w:rPr>
          <w:rFonts w:ascii="Arial" w:hAnsi="Arial"/>
          <w:sz w:val="20"/>
        </w:rPr>
        <w:t>y</w:t>
      </w:r>
    </w:p>
    <w:p>
      <w:pPr>
        <w:spacing w:line="240" w:lineRule="auto" w:before="1"/>
        <w:rPr>
          <w:rFonts w:ascii="Arial" w:hAnsi="Arial" w:cs="Arial" w:eastAsia="Arial" w:hint="default"/>
          <w:sz w:val="20"/>
          <w:szCs w:val="20"/>
        </w:rPr>
      </w:pPr>
    </w:p>
    <w:p>
      <w:pPr>
        <w:pStyle w:val="ListParagraph"/>
        <w:numPr>
          <w:ilvl w:val="1"/>
          <w:numId w:val="18"/>
        </w:numPr>
        <w:tabs>
          <w:tab w:pos="1082" w:val="left" w:leader="none"/>
        </w:tabs>
        <w:spacing w:line="240" w:lineRule="auto" w:before="0" w:after="0"/>
        <w:ind w:left="1081" w:right="0" w:hanging="591"/>
        <w:jc w:val="both"/>
        <w:rPr>
          <w:rFonts w:ascii="Arial" w:hAnsi="Arial" w:cs="Arial" w:eastAsia="Arial" w:hint="default"/>
          <w:sz w:val="20"/>
          <w:szCs w:val="20"/>
        </w:rPr>
      </w:pPr>
      <w:r>
        <w:rPr>
          <w:rFonts w:ascii="Arial"/>
          <w:sz w:val="20"/>
        </w:rPr>
        <w:t>Los contratos para instalar publicidad en los sitios del Servicio de</w:t>
      </w:r>
      <w:r>
        <w:rPr>
          <w:rFonts w:ascii="Arial"/>
          <w:spacing w:val="-16"/>
          <w:sz w:val="20"/>
        </w:rPr>
        <w:t> </w:t>
      </w:r>
      <w:r>
        <w:rPr>
          <w:rFonts w:ascii="Arial"/>
          <w:sz w:val="20"/>
        </w:rPr>
        <w:t>Taxi.</w:t>
      </w:r>
    </w:p>
    <w:p>
      <w:pPr>
        <w:spacing w:line="240" w:lineRule="auto" w:before="1"/>
        <w:rPr>
          <w:rFonts w:ascii="Arial" w:hAnsi="Arial" w:cs="Arial" w:eastAsia="Arial" w:hint="default"/>
          <w:sz w:val="20"/>
          <w:szCs w:val="20"/>
        </w:rPr>
      </w:pPr>
    </w:p>
    <w:p>
      <w:pPr>
        <w:pStyle w:val="BodyText"/>
        <w:spacing w:line="240" w:lineRule="auto"/>
        <w:ind w:left="490" w:right="857"/>
        <w:jc w:val="both"/>
      </w:pPr>
      <w:r>
        <w:rPr>
          <w:rFonts w:ascii="Arial" w:hAnsi="Arial"/>
          <w:b/>
        </w:rPr>
        <w:t>Artículo 115. </w:t>
      </w:r>
      <w:r>
        <w:rPr/>
        <w:t>El Registro Estatal creará y mantendrá libros relativos a los vehículos y licencias enlistadas a continuación, cuyos soportes documentales sean independientes de los que utilice para las demás licencias o vehículos registrados en el Estado, según corresponda, y de forma que permita identificar la categoría a la que pertenezcan con base en la siguiente</w:t>
      </w:r>
      <w:r>
        <w:rPr>
          <w:spacing w:val="-17"/>
        </w:rPr>
        <w:t> </w:t>
      </w:r>
      <w:r>
        <w:rPr/>
        <w:t>lista:</w:t>
      </w:r>
    </w:p>
    <w:p>
      <w:pPr>
        <w:spacing w:after="0" w:line="240" w:lineRule="auto"/>
        <w:jc w:val="both"/>
        <w:sectPr>
          <w:pgSz w:w="11630" w:h="15310"/>
          <w:pgMar w:header="674" w:footer="871" w:top="1320" w:bottom="1060" w:left="1640" w:right="1540"/>
        </w:sectPr>
      </w:pPr>
    </w:p>
    <w:p>
      <w:pPr>
        <w:spacing w:line="240" w:lineRule="auto" w:before="3"/>
        <w:rPr>
          <w:rFonts w:ascii="Arial" w:hAnsi="Arial" w:cs="Arial" w:eastAsia="Arial" w:hint="default"/>
          <w:sz w:val="26"/>
          <w:szCs w:val="26"/>
        </w:rPr>
      </w:pPr>
    </w:p>
    <w:p>
      <w:pPr>
        <w:pStyle w:val="BodyText"/>
        <w:spacing w:line="240" w:lineRule="auto" w:before="65"/>
        <w:ind w:left="102" w:right="2623"/>
        <w:jc w:val="left"/>
        <w:rPr>
          <w:rFonts w:ascii="Tahoma" w:hAnsi="Tahoma" w:cs="Tahoma" w:eastAsia="Tahoma" w:hint="default"/>
        </w:rPr>
      </w:pPr>
      <w:r>
        <w:rPr>
          <w:rFonts w:ascii="Tahoma"/>
          <w:color w:val="231F20"/>
        </w:rPr>
        <w:t>34</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6"/>
        <w:rPr>
          <w:rFonts w:ascii="Tahoma" w:hAnsi="Tahoma" w:cs="Tahoma" w:eastAsia="Tahoma" w:hint="default"/>
          <w:sz w:val="18"/>
          <w:szCs w:val="18"/>
        </w:rPr>
      </w:pPr>
    </w:p>
    <w:p>
      <w:pPr>
        <w:pStyle w:val="ListParagraph"/>
        <w:numPr>
          <w:ilvl w:val="2"/>
          <w:numId w:val="18"/>
        </w:numPr>
        <w:tabs>
          <w:tab w:pos="891" w:val="left" w:leader="none"/>
        </w:tabs>
        <w:spacing w:line="240" w:lineRule="auto" w:before="74" w:after="0"/>
        <w:ind w:left="890" w:right="0" w:hanging="300"/>
        <w:jc w:val="both"/>
        <w:rPr>
          <w:rFonts w:ascii="Arial" w:hAnsi="Arial" w:cs="Arial" w:eastAsia="Arial" w:hint="default"/>
          <w:sz w:val="20"/>
          <w:szCs w:val="20"/>
        </w:rPr>
      </w:pPr>
      <w:r>
        <w:rPr>
          <w:rFonts w:ascii="Arial" w:hAnsi="Arial"/>
          <w:sz w:val="20"/>
        </w:rPr>
        <w:t>Los vehículos destinados al Servicio</w:t>
      </w:r>
      <w:r>
        <w:rPr>
          <w:rFonts w:ascii="Arial" w:hAnsi="Arial"/>
          <w:spacing w:val="-7"/>
          <w:sz w:val="20"/>
        </w:rPr>
        <w:t> </w:t>
      </w:r>
      <w:r>
        <w:rPr>
          <w:rFonts w:ascii="Arial" w:hAnsi="Arial"/>
          <w:sz w:val="20"/>
        </w:rPr>
        <w:t>Masivo;</w:t>
      </w:r>
    </w:p>
    <w:p>
      <w:pPr>
        <w:spacing w:line="240" w:lineRule="auto" w:before="1"/>
        <w:rPr>
          <w:rFonts w:ascii="Arial" w:hAnsi="Arial" w:cs="Arial" w:eastAsia="Arial" w:hint="default"/>
          <w:sz w:val="20"/>
          <w:szCs w:val="20"/>
        </w:rPr>
      </w:pPr>
    </w:p>
    <w:p>
      <w:pPr>
        <w:pStyle w:val="ListParagraph"/>
        <w:numPr>
          <w:ilvl w:val="2"/>
          <w:numId w:val="18"/>
        </w:numPr>
        <w:tabs>
          <w:tab w:pos="891" w:val="left" w:leader="none"/>
        </w:tabs>
        <w:spacing w:line="240" w:lineRule="auto" w:before="0" w:after="0"/>
        <w:ind w:left="890" w:right="0" w:hanging="300"/>
        <w:jc w:val="both"/>
        <w:rPr>
          <w:rFonts w:ascii="Arial" w:hAnsi="Arial" w:cs="Arial" w:eastAsia="Arial" w:hint="default"/>
          <w:sz w:val="20"/>
          <w:szCs w:val="20"/>
        </w:rPr>
      </w:pPr>
      <w:r>
        <w:rPr>
          <w:rFonts w:ascii="Arial" w:hAnsi="Arial"/>
          <w:sz w:val="20"/>
        </w:rPr>
        <w:t>Los vehículos destinados al Servicio</w:t>
      </w:r>
      <w:r>
        <w:rPr>
          <w:rFonts w:ascii="Arial" w:hAnsi="Arial"/>
          <w:spacing w:val="-14"/>
          <w:sz w:val="20"/>
        </w:rPr>
        <w:t> </w:t>
      </w:r>
      <w:r>
        <w:rPr>
          <w:rFonts w:ascii="Arial" w:hAnsi="Arial"/>
          <w:sz w:val="20"/>
        </w:rPr>
        <w:t>Colectivo;</w:t>
      </w:r>
    </w:p>
    <w:p>
      <w:pPr>
        <w:spacing w:line="240" w:lineRule="auto" w:before="1"/>
        <w:rPr>
          <w:rFonts w:ascii="Arial" w:hAnsi="Arial" w:cs="Arial" w:eastAsia="Arial" w:hint="default"/>
          <w:sz w:val="20"/>
          <w:szCs w:val="20"/>
        </w:rPr>
      </w:pPr>
    </w:p>
    <w:p>
      <w:pPr>
        <w:pStyle w:val="ListParagraph"/>
        <w:numPr>
          <w:ilvl w:val="2"/>
          <w:numId w:val="18"/>
        </w:numPr>
        <w:tabs>
          <w:tab w:pos="891" w:val="left" w:leader="none"/>
        </w:tabs>
        <w:spacing w:line="240" w:lineRule="auto" w:before="0" w:after="0"/>
        <w:ind w:left="890" w:right="0" w:hanging="300"/>
        <w:jc w:val="both"/>
        <w:rPr>
          <w:rFonts w:ascii="Arial" w:hAnsi="Arial" w:cs="Arial" w:eastAsia="Arial" w:hint="default"/>
          <w:sz w:val="20"/>
          <w:szCs w:val="20"/>
        </w:rPr>
      </w:pPr>
      <w:r>
        <w:rPr>
          <w:rFonts w:ascii="Arial" w:hAnsi="Arial"/>
          <w:sz w:val="20"/>
        </w:rPr>
        <w:t>Los vehículos destinados al Servicio de</w:t>
      </w:r>
      <w:r>
        <w:rPr>
          <w:rFonts w:ascii="Arial" w:hAnsi="Arial"/>
          <w:spacing w:val="-8"/>
          <w:sz w:val="20"/>
        </w:rPr>
        <w:t> </w:t>
      </w:r>
      <w:r>
        <w:rPr>
          <w:rFonts w:ascii="Arial" w:hAnsi="Arial"/>
          <w:sz w:val="20"/>
        </w:rPr>
        <w:t>Taxi;</w:t>
      </w:r>
    </w:p>
    <w:p>
      <w:pPr>
        <w:spacing w:line="240" w:lineRule="auto" w:before="1"/>
        <w:rPr>
          <w:rFonts w:ascii="Arial" w:hAnsi="Arial" w:cs="Arial" w:eastAsia="Arial" w:hint="default"/>
          <w:sz w:val="20"/>
          <w:szCs w:val="20"/>
        </w:rPr>
      </w:pPr>
    </w:p>
    <w:p>
      <w:pPr>
        <w:pStyle w:val="ListParagraph"/>
        <w:numPr>
          <w:ilvl w:val="2"/>
          <w:numId w:val="18"/>
        </w:numPr>
        <w:tabs>
          <w:tab w:pos="891" w:val="left" w:leader="none"/>
        </w:tabs>
        <w:spacing w:line="240" w:lineRule="auto" w:before="0" w:after="0"/>
        <w:ind w:left="890" w:right="0" w:hanging="300"/>
        <w:jc w:val="both"/>
        <w:rPr>
          <w:rFonts w:ascii="Arial" w:hAnsi="Arial" w:cs="Arial" w:eastAsia="Arial" w:hint="default"/>
          <w:sz w:val="20"/>
          <w:szCs w:val="20"/>
        </w:rPr>
      </w:pPr>
      <w:r>
        <w:rPr>
          <w:rFonts w:ascii="Arial"/>
          <w:sz w:val="20"/>
        </w:rPr>
        <w:t>Las licencias de conductor del Servicio Colectivo;</w:t>
      </w:r>
      <w:r>
        <w:rPr>
          <w:rFonts w:ascii="Arial"/>
          <w:spacing w:val="-13"/>
          <w:sz w:val="20"/>
        </w:rPr>
        <w:t> </w:t>
      </w:r>
      <w:r>
        <w:rPr>
          <w:rFonts w:ascii="Arial"/>
          <w:sz w:val="20"/>
        </w:rPr>
        <w:t>y</w:t>
      </w:r>
    </w:p>
    <w:p>
      <w:pPr>
        <w:spacing w:line="240" w:lineRule="auto" w:before="1"/>
        <w:rPr>
          <w:rFonts w:ascii="Arial" w:hAnsi="Arial" w:cs="Arial" w:eastAsia="Arial" w:hint="default"/>
          <w:sz w:val="20"/>
          <w:szCs w:val="20"/>
        </w:rPr>
      </w:pPr>
    </w:p>
    <w:p>
      <w:pPr>
        <w:pStyle w:val="ListParagraph"/>
        <w:numPr>
          <w:ilvl w:val="2"/>
          <w:numId w:val="18"/>
        </w:numPr>
        <w:tabs>
          <w:tab w:pos="891" w:val="left" w:leader="none"/>
        </w:tabs>
        <w:spacing w:line="240" w:lineRule="auto" w:before="0" w:after="0"/>
        <w:ind w:left="890" w:right="0" w:hanging="300"/>
        <w:jc w:val="both"/>
        <w:rPr>
          <w:rFonts w:ascii="Arial" w:hAnsi="Arial" w:cs="Arial" w:eastAsia="Arial" w:hint="default"/>
          <w:sz w:val="20"/>
          <w:szCs w:val="20"/>
        </w:rPr>
      </w:pPr>
      <w:r>
        <w:rPr>
          <w:rFonts w:ascii="Arial"/>
          <w:sz w:val="20"/>
        </w:rPr>
        <w:t>Las licencias de conductor del Servicio de</w:t>
      </w:r>
      <w:r>
        <w:rPr>
          <w:rFonts w:ascii="Arial"/>
          <w:spacing w:val="-25"/>
          <w:sz w:val="20"/>
        </w:rPr>
        <w:t> </w:t>
      </w:r>
      <w:r>
        <w:rPr>
          <w:rFonts w:ascii="Arial"/>
          <w:sz w:val="20"/>
        </w:rPr>
        <w:t>Taxi.</w:t>
      </w:r>
    </w:p>
    <w:p>
      <w:pPr>
        <w:spacing w:line="240" w:lineRule="auto" w:before="1"/>
        <w:rPr>
          <w:rFonts w:ascii="Arial" w:hAnsi="Arial" w:cs="Arial" w:eastAsia="Arial" w:hint="default"/>
          <w:sz w:val="20"/>
          <w:szCs w:val="20"/>
        </w:rPr>
      </w:pPr>
    </w:p>
    <w:p>
      <w:pPr>
        <w:pStyle w:val="BodyText"/>
        <w:spacing w:line="240" w:lineRule="auto"/>
        <w:ind w:right="755"/>
        <w:jc w:val="both"/>
      </w:pPr>
      <w:r>
        <w:rPr>
          <w:rFonts w:ascii="Arial" w:hAnsi="Arial"/>
          <w:b/>
        </w:rPr>
        <w:t>Artículo 116. </w:t>
      </w:r>
      <w:r>
        <w:rPr/>
        <w:t>Los Registros serán electrónicos, públicos y accesibles vía Internet, con sujeción a lo dispuesto en la Ley de Transparencia y Acceso a la Información del Estado de Jalisco y sus Municipios y demás disposiciones legales</w:t>
      </w:r>
      <w:r>
        <w:rPr>
          <w:spacing w:val="-14"/>
        </w:rPr>
        <w:t> </w:t>
      </w:r>
      <w:r>
        <w:rPr/>
        <w:t>aplicables.</w:t>
      </w:r>
    </w:p>
    <w:p>
      <w:pPr>
        <w:spacing w:line="240" w:lineRule="auto" w:before="1"/>
        <w:rPr>
          <w:rFonts w:ascii="Arial" w:hAnsi="Arial" w:cs="Arial" w:eastAsia="Arial" w:hint="default"/>
          <w:sz w:val="20"/>
          <w:szCs w:val="20"/>
        </w:rPr>
      </w:pPr>
    </w:p>
    <w:p>
      <w:pPr>
        <w:pStyle w:val="BodyText"/>
        <w:spacing w:line="240" w:lineRule="auto"/>
        <w:ind w:right="755"/>
        <w:jc w:val="both"/>
      </w:pPr>
      <w:r>
        <w:rPr/>
        <w:t>El Registro Estatal protegerá la información concerniente a los domicilios particulares de los conductores con gafete; salvo que sean los titulares de las concesiones, autorizaciones temporales o subrogaciones correspondientes, y su domicilio fiscal o de negocios sea su mismo domicilio</w:t>
      </w:r>
      <w:r>
        <w:rPr>
          <w:spacing w:val="-32"/>
        </w:rPr>
        <w:t> </w:t>
      </w:r>
      <w:r>
        <w:rPr/>
        <w:t>particular.</w:t>
      </w:r>
    </w:p>
    <w:p>
      <w:pPr>
        <w:spacing w:line="240" w:lineRule="auto" w:before="1"/>
        <w:rPr>
          <w:rFonts w:ascii="Arial" w:hAnsi="Arial" w:cs="Arial" w:eastAsia="Arial" w:hint="default"/>
          <w:sz w:val="20"/>
          <w:szCs w:val="20"/>
        </w:rPr>
      </w:pPr>
    </w:p>
    <w:p>
      <w:pPr>
        <w:pStyle w:val="BodyText"/>
        <w:spacing w:line="240" w:lineRule="auto"/>
        <w:ind w:right="755"/>
        <w:jc w:val="both"/>
      </w:pPr>
      <w:r>
        <w:rPr>
          <w:rFonts w:ascii="Arial" w:hAnsi="Arial"/>
          <w:b/>
        </w:rPr>
        <w:t>Artículo 117. </w:t>
      </w:r>
      <w:r>
        <w:rPr/>
        <w:t>El Registro Estatal deberá capturar las formas oficiales  rellenadas que en relación con los registros referidos en el artículo 114 del Reglamento se le ofrezcan, así como los documentos adjuntos a los mismos, de forma que cuente con una copia digital de dichos</w:t>
      </w:r>
      <w:r>
        <w:rPr>
          <w:spacing w:val="-34"/>
        </w:rPr>
        <w:t> </w:t>
      </w:r>
      <w:r>
        <w:rPr/>
        <w:t>documentos.</w:t>
      </w:r>
    </w:p>
    <w:p>
      <w:pPr>
        <w:spacing w:line="240" w:lineRule="auto" w:before="1"/>
        <w:rPr>
          <w:rFonts w:ascii="Arial" w:hAnsi="Arial" w:cs="Arial" w:eastAsia="Arial" w:hint="default"/>
          <w:sz w:val="20"/>
          <w:szCs w:val="20"/>
        </w:rPr>
      </w:pPr>
    </w:p>
    <w:p>
      <w:pPr>
        <w:pStyle w:val="BodyText"/>
        <w:spacing w:line="240" w:lineRule="auto"/>
        <w:ind w:right="756"/>
        <w:jc w:val="both"/>
      </w:pPr>
      <w:r>
        <w:rPr/>
        <w:t>El Registro creará y mantendrá un archivo electrónico con las copias de los documentos y las constancias digitales, relativos a las promociones o trámites referidos en el párrafo anterior que se realicen ante él. El Registro hará accesible dicho archivo electrónico referido en el apartado por medio un sitio de Internet.</w:t>
      </w:r>
    </w:p>
    <w:p>
      <w:pPr>
        <w:spacing w:line="240" w:lineRule="auto" w:before="1"/>
        <w:rPr>
          <w:rFonts w:ascii="Arial" w:hAnsi="Arial" w:cs="Arial" w:eastAsia="Arial" w:hint="default"/>
          <w:sz w:val="20"/>
          <w:szCs w:val="20"/>
        </w:rPr>
      </w:pPr>
    </w:p>
    <w:p>
      <w:pPr>
        <w:pStyle w:val="BodyText"/>
        <w:spacing w:line="240" w:lineRule="auto"/>
        <w:ind w:right="758"/>
        <w:jc w:val="both"/>
      </w:pPr>
      <w:r>
        <w:rPr>
          <w:rFonts w:ascii="Arial" w:hAnsi="Arial" w:cs="Arial" w:eastAsia="Arial" w:hint="default"/>
          <w:b/>
          <w:bCs/>
        </w:rPr>
        <w:t>Artículo 118. </w:t>
      </w:r>
      <w:r>
        <w:rPr/>
        <w:t>El Registro Estatal publicará en el Periódico Oficial “El Estado de Jalisco” la lista de personas autorizadas para realizar anotaciones en los registros referidos en el artículo 114 del</w:t>
      </w:r>
      <w:r>
        <w:rPr>
          <w:spacing w:val="-32"/>
        </w:rPr>
        <w:t> </w:t>
      </w:r>
      <w:r>
        <w:rPr/>
        <w:t>Reglamento.</w:t>
      </w:r>
    </w:p>
    <w:p>
      <w:pPr>
        <w:spacing w:line="240" w:lineRule="auto" w:before="11"/>
        <w:rPr>
          <w:rFonts w:ascii="Arial" w:hAnsi="Arial" w:cs="Arial" w:eastAsia="Arial" w:hint="default"/>
          <w:sz w:val="19"/>
          <w:szCs w:val="19"/>
        </w:rPr>
      </w:pPr>
    </w:p>
    <w:p>
      <w:pPr>
        <w:pStyle w:val="BodyText"/>
        <w:spacing w:line="240" w:lineRule="auto"/>
        <w:ind w:right="756"/>
        <w:jc w:val="both"/>
      </w:pPr>
      <w:r>
        <w:rPr/>
        <w:t>Ninguna persona podrá realizar anotaciones en ninguno de los registros referidos hasta en tanto no haya sido realizada la publicación que la identifique como persona autorizada para llevar a cabo las</w:t>
      </w:r>
      <w:r>
        <w:rPr>
          <w:spacing w:val="-16"/>
        </w:rPr>
        <w:t> </w:t>
      </w:r>
      <w:r>
        <w:rPr/>
        <w:t>mismas.</w:t>
      </w:r>
    </w:p>
    <w:p>
      <w:pPr>
        <w:spacing w:line="240" w:lineRule="auto" w:before="1"/>
        <w:rPr>
          <w:rFonts w:ascii="Arial" w:hAnsi="Arial" w:cs="Arial" w:eastAsia="Arial" w:hint="default"/>
          <w:sz w:val="20"/>
          <w:szCs w:val="20"/>
        </w:rPr>
      </w:pPr>
    </w:p>
    <w:p>
      <w:pPr>
        <w:pStyle w:val="BodyText"/>
        <w:spacing w:line="240" w:lineRule="auto"/>
        <w:ind w:right="757"/>
        <w:jc w:val="both"/>
      </w:pPr>
      <w:r>
        <w:rPr/>
        <w:t>Cuando deba actualizarse la lista referida en el párrafo anterior, el Registro Estatal deberá publicar de nuevo la lista completa. Al respecto, solo podrán realizar anotaciones las personas cuyos nombres estén relacionados en la lista cuya publicación sea la de fecha más</w:t>
      </w:r>
      <w:r>
        <w:rPr>
          <w:spacing w:val="-23"/>
        </w:rPr>
        <w:t> </w:t>
      </w:r>
      <w:r>
        <w:rPr/>
        <w:t>reciente.</w:t>
      </w:r>
    </w:p>
    <w:p>
      <w:pPr>
        <w:spacing w:after="0" w:line="240" w:lineRule="auto"/>
        <w:jc w:val="both"/>
        <w:sectPr>
          <w:pgSz w:w="11630" w:h="15310"/>
          <w:pgMar w:header="674" w:footer="871" w:top="1320" w:bottom="1060" w:left="1540" w:right="1640"/>
        </w:sectPr>
      </w:pPr>
    </w:p>
    <w:p>
      <w:pPr>
        <w:spacing w:line="240" w:lineRule="auto" w:before="7"/>
        <w:rPr>
          <w:rFonts w:ascii="Arial" w:hAnsi="Arial" w:cs="Arial" w:eastAsia="Arial" w:hint="default"/>
          <w:sz w:val="25"/>
          <w:szCs w:val="25"/>
        </w:rPr>
      </w:pPr>
    </w:p>
    <w:p>
      <w:pPr>
        <w:pStyle w:val="BodyText"/>
        <w:spacing w:line="240" w:lineRule="auto" w:before="65"/>
        <w:ind w:left="0" w:right="100"/>
        <w:jc w:val="right"/>
        <w:rPr>
          <w:rFonts w:ascii="Tahoma" w:hAnsi="Tahoma" w:cs="Tahoma" w:eastAsia="Tahoma" w:hint="default"/>
        </w:rPr>
      </w:pPr>
      <w:r>
        <w:rPr>
          <w:rFonts w:ascii="Tahoma"/>
          <w:color w:val="231F20"/>
        </w:rPr>
        <w:t>35</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10"/>
        <w:rPr>
          <w:rFonts w:ascii="Tahoma" w:hAnsi="Tahoma" w:cs="Tahoma" w:eastAsia="Tahoma" w:hint="default"/>
          <w:sz w:val="18"/>
          <w:szCs w:val="18"/>
        </w:rPr>
      </w:pPr>
    </w:p>
    <w:p>
      <w:pPr>
        <w:pStyle w:val="BodyText"/>
        <w:spacing w:line="240" w:lineRule="auto" w:before="74"/>
        <w:ind w:left="490" w:right="858"/>
        <w:jc w:val="both"/>
      </w:pPr>
      <w:r>
        <w:rPr/>
        <w:t>El Registro Estatal establecerá un procedimiento para que asegure que las anotaciones en cualquiera de los registros solo sean realizadas por las personas autorizadas</w:t>
      </w:r>
      <w:r>
        <w:rPr>
          <w:spacing w:val="-12"/>
        </w:rPr>
        <w:t> </w:t>
      </w:r>
      <w:r>
        <w:rPr/>
        <w:t>correspondientes.</w:t>
      </w:r>
    </w:p>
    <w:p>
      <w:pPr>
        <w:spacing w:line="240" w:lineRule="auto" w:before="1"/>
        <w:rPr>
          <w:rFonts w:ascii="Arial" w:hAnsi="Arial" w:cs="Arial" w:eastAsia="Arial" w:hint="default"/>
          <w:sz w:val="20"/>
          <w:szCs w:val="20"/>
        </w:rPr>
      </w:pPr>
    </w:p>
    <w:p>
      <w:pPr>
        <w:pStyle w:val="BodyText"/>
        <w:spacing w:line="240" w:lineRule="auto"/>
        <w:ind w:left="490" w:right="857"/>
        <w:jc w:val="both"/>
      </w:pPr>
      <w:r>
        <w:rPr/>
        <w:t>No será válida anotación alguna en cualquiera de los registros en tanto no se haya realizado la publicación</w:t>
      </w:r>
      <w:r>
        <w:rPr>
          <w:spacing w:val="-24"/>
        </w:rPr>
        <w:t> </w:t>
      </w:r>
      <w:r>
        <w:rPr/>
        <w:t>referida.</w:t>
      </w:r>
    </w:p>
    <w:p>
      <w:pPr>
        <w:spacing w:line="240" w:lineRule="auto" w:before="1"/>
        <w:rPr>
          <w:rFonts w:ascii="Arial" w:hAnsi="Arial" w:cs="Arial" w:eastAsia="Arial" w:hint="default"/>
          <w:sz w:val="20"/>
          <w:szCs w:val="20"/>
        </w:rPr>
      </w:pPr>
    </w:p>
    <w:p>
      <w:pPr>
        <w:pStyle w:val="BodyText"/>
        <w:spacing w:line="240" w:lineRule="auto"/>
        <w:ind w:left="490" w:right="856"/>
        <w:jc w:val="both"/>
      </w:pPr>
      <w:r>
        <w:rPr>
          <w:rFonts w:ascii="Arial" w:hAnsi="Arial"/>
          <w:b/>
        </w:rPr>
        <w:t>Artículo 119. </w:t>
      </w:r>
      <w:r>
        <w:rPr/>
        <w:t>El Registro Estatal creará y mantendrá una base de datos electrónica que relacione tanto las fichas de los registros referidos en el artículo 114 del Reglamento que tengan conexión entre sí, como dichas fichas con los fólders o equivalentes del archivo electrónico referido en el artículo 85 del mismo Reglamento que tengan conexión con la información contenida en</w:t>
      </w:r>
      <w:r>
        <w:rPr>
          <w:spacing w:val="-33"/>
        </w:rPr>
        <w:t> </w:t>
      </w:r>
      <w:r>
        <w:rPr/>
        <w:t>ellas.</w:t>
      </w:r>
    </w:p>
    <w:p>
      <w:pPr>
        <w:spacing w:line="240" w:lineRule="auto" w:before="1"/>
        <w:rPr>
          <w:rFonts w:ascii="Arial" w:hAnsi="Arial" w:cs="Arial" w:eastAsia="Arial" w:hint="default"/>
          <w:sz w:val="20"/>
          <w:szCs w:val="20"/>
        </w:rPr>
      </w:pPr>
    </w:p>
    <w:p>
      <w:pPr>
        <w:pStyle w:val="BodyText"/>
        <w:spacing w:line="240" w:lineRule="auto"/>
        <w:ind w:left="490" w:right="858"/>
        <w:jc w:val="both"/>
      </w:pPr>
      <w:r>
        <w:rPr/>
        <w:t>Las fichas de la base de datos referida en el párrafo anterior deberán distinguir los datos referidos a información vigente de los datos referidos a información histórica.</w:t>
      </w:r>
    </w:p>
    <w:p>
      <w:pPr>
        <w:spacing w:line="240" w:lineRule="auto" w:before="1"/>
        <w:rPr>
          <w:rFonts w:ascii="Arial" w:hAnsi="Arial" w:cs="Arial" w:eastAsia="Arial" w:hint="default"/>
          <w:sz w:val="20"/>
          <w:szCs w:val="20"/>
        </w:rPr>
      </w:pPr>
    </w:p>
    <w:p>
      <w:pPr>
        <w:pStyle w:val="BodyText"/>
        <w:spacing w:line="240" w:lineRule="auto"/>
        <w:ind w:left="490" w:right="0"/>
        <w:jc w:val="both"/>
      </w:pPr>
      <w:r>
        <w:rPr/>
        <w:t>La base de datos será pública y accesible por medio de un sitio de</w:t>
      </w:r>
      <w:r>
        <w:rPr>
          <w:spacing w:val="-38"/>
        </w:rPr>
        <w:t> </w:t>
      </w:r>
      <w:r>
        <w:rPr/>
        <w:t>Internet.</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rFonts w:ascii="Arial" w:hAnsi="Arial"/>
          <w:b/>
        </w:rPr>
        <w:t>Artículo 120. </w:t>
      </w:r>
      <w:r>
        <w:rPr/>
        <w:t>Las certificaciones del Registro Estatal relativas a cualquiera de los registros referidos en el artículo 116 del Reglamento deberán tener adjuntas impresiones de las fichas correspondientes, en las que se resalten las anotaciones relevantes para dichas certificaciones; de lo contrario no serán válidas.</w:t>
      </w:r>
    </w:p>
    <w:p>
      <w:pPr>
        <w:spacing w:line="240" w:lineRule="auto" w:before="0"/>
        <w:rPr>
          <w:rFonts w:ascii="Arial" w:hAnsi="Arial" w:cs="Arial" w:eastAsia="Arial" w:hint="default"/>
          <w:sz w:val="20"/>
          <w:szCs w:val="20"/>
        </w:rPr>
      </w:pPr>
    </w:p>
    <w:p>
      <w:pPr>
        <w:spacing w:line="240" w:lineRule="auto" w:before="2"/>
        <w:rPr>
          <w:rFonts w:ascii="Arial" w:hAnsi="Arial" w:cs="Arial" w:eastAsia="Arial" w:hint="default"/>
          <w:sz w:val="20"/>
          <w:szCs w:val="20"/>
        </w:rPr>
      </w:pPr>
    </w:p>
    <w:p>
      <w:pPr>
        <w:pStyle w:val="Heading1"/>
        <w:spacing w:line="240" w:lineRule="auto"/>
        <w:ind w:left="1598" w:right="1963"/>
        <w:jc w:val="center"/>
        <w:rPr>
          <w:b w:val="0"/>
          <w:bCs w:val="0"/>
        </w:rPr>
      </w:pPr>
      <w:r>
        <w:rPr/>
        <w:t>Capítulo</w:t>
      </w:r>
      <w:r>
        <w:rPr>
          <w:spacing w:val="-5"/>
        </w:rPr>
        <w:t> </w:t>
      </w:r>
      <w:r>
        <w:rPr/>
        <w:t>XIII</w:t>
      </w:r>
      <w:r>
        <w:rPr>
          <w:b w:val="0"/>
        </w:rPr>
      </w:r>
    </w:p>
    <w:p>
      <w:pPr>
        <w:spacing w:before="0"/>
        <w:ind w:left="1866" w:right="2231" w:firstLine="0"/>
        <w:jc w:val="center"/>
        <w:rPr>
          <w:rFonts w:ascii="Arial" w:hAnsi="Arial" w:cs="Arial" w:eastAsia="Arial" w:hint="default"/>
          <w:sz w:val="20"/>
          <w:szCs w:val="20"/>
        </w:rPr>
      </w:pPr>
      <w:r>
        <w:rPr>
          <w:rFonts w:ascii="Arial" w:hAnsi="Arial"/>
          <w:b/>
          <w:sz w:val="20"/>
        </w:rPr>
        <w:t>De las Medidas de Seguridad relacionadas con el Servicio Público de</w:t>
      </w:r>
      <w:r>
        <w:rPr>
          <w:rFonts w:ascii="Arial" w:hAnsi="Arial"/>
          <w:b/>
          <w:spacing w:val="2"/>
          <w:sz w:val="20"/>
        </w:rPr>
        <w:t> </w:t>
      </w:r>
      <w:r>
        <w:rPr>
          <w:rFonts w:ascii="Arial" w:hAnsi="Arial"/>
          <w:b/>
          <w:sz w:val="20"/>
        </w:rPr>
        <w:t>Transporte</w:t>
      </w:r>
      <w:r>
        <w:rPr>
          <w:rFonts w:ascii="Arial" w:hAnsi="Arial"/>
          <w:sz w:val="20"/>
        </w:rPr>
      </w:r>
    </w:p>
    <w:p>
      <w:pPr>
        <w:spacing w:line="240" w:lineRule="auto" w:before="11"/>
        <w:rPr>
          <w:rFonts w:ascii="Arial" w:hAnsi="Arial" w:cs="Arial" w:eastAsia="Arial" w:hint="default"/>
          <w:b/>
          <w:bCs/>
          <w:sz w:val="19"/>
          <w:szCs w:val="19"/>
        </w:rPr>
      </w:pPr>
    </w:p>
    <w:p>
      <w:pPr>
        <w:pStyle w:val="BodyText"/>
        <w:spacing w:line="240" w:lineRule="auto"/>
        <w:ind w:left="490" w:right="855"/>
        <w:jc w:val="both"/>
      </w:pPr>
      <w:r>
        <w:rPr>
          <w:rFonts w:ascii="Arial" w:hAnsi="Arial"/>
          <w:b/>
        </w:rPr>
        <w:t>Artículo 121. </w:t>
      </w:r>
      <w:r>
        <w:rPr/>
        <w:t>Para efectos de lo establecido en los artículos 73 y 169, fracción III, de la Ley, podrán ser retirados de la circulación en las vías públicas los vehículos destinados a cualquiera de los Servicios que no cumplan con las normas técnicas</w:t>
      </w:r>
      <w:r>
        <w:rPr>
          <w:spacing w:val="-19"/>
        </w:rPr>
        <w:t> </w:t>
      </w:r>
      <w:r>
        <w:rPr/>
        <w:t>aplicables.</w:t>
      </w:r>
    </w:p>
    <w:p>
      <w:pPr>
        <w:spacing w:line="240" w:lineRule="auto" w:before="11"/>
        <w:rPr>
          <w:rFonts w:ascii="Arial" w:hAnsi="Arial" w:cs="Arial" w:eastAsia="Arial" w:hint="default"/>
          <w:sz w:val="19"/>
          <w:szCs w:val="19"/>
        </w:rPr>
      </w:pPr>
    </w:p>
    <w:p>
      <w:pPr>
        <w:pStyle w:val="BodyText"/>
        <w:spacing w:line="240" w:lineRule="auto"/>
        <w:ind w:left="490" w:right="857"/>
        <w:jc w:val="both"/>
      </w:pPr>
      <w:r>
        <w:rPr>
          <w:rFonts w:ascii="Arial" w:hAnsi="Arial"/>
          <w:b/>
        </w:rPr>
        <w:t>Artículo 122. </w:t>
      </w:r>
      <w:r>
        <w:rPr/>
        <w:t>Para efectos de lo establecido en el artículo 171, fracción II de la Ley, existirá presunción de la existencia de un delito cuando los vehículos correspondientes estén siendo utilizados para transportar pasajeros recogidos en las vías públicas a cambio de una tarifa, y dichos vehículos no sean vehículos destinados a cualquiera de los Servicios que sean plenamente conformes con las normas técnicas</w:t>
      </w:r>
      <w:r>
        <w:rPr>
          <w:spacing w:val="-1"/>
        </w:rPr>
        <w:t> </w:t>
      </w:r>
      <w:r>
        <w:rPr/>
        <w:t>correspondiente.</w:t>
      </w:r>
    </w:p>
    <w:p>
      <w:pPr>
        <w:spacing w:after="0" w:line="240" w:lineRule="auto"/>
        <w:jc w:val="both"/>
        <w:sectPr>
          <w:pgSz w:w="11630" w:h="15310"/>
          <w:pgMar w:header="674" w:footer="871" w:top="1320" w:bottom="1060" w:left="1640" w:right="1540"/>
        </w:sectPr>
      </w:pPr>
    </w:p>
    <w:p>
      <w:pPr>
        <w:spacing w:line="240" w:lineRule="auto" w:before="3"/>
        <w:rPr>
          <w:rFonts w:ascii="Arial" w:hAnsi="Arial" w:cs="Arial" w:eastAsia="Arial" w:hint="default"/>
          <w:sz w:val="26"/>
          <w:szCs w:val="26"/>
        </w:rPr>
      </w:pPr>
    </w:p>
    <w:p>
      <w:pPr>
        <w:pStyle w:val="BodyText"/>
        <w:spacing w:line="240" w:lineRule="auto" w:before="65"/>
        <w:ind w:left="102" w:right="2623"/>
        <w:jc w:val="left"/>
        <w:rPr>
          <w:rFonts w:ascii="Tahoma" w:hAnsi="Tahoma" w:cs="Tahoma" w:eastAsia="Tahoma" w:hint="default"/>
        </w:rPr>
      </w:pPr>
      <w:r>
        <w:rPr>
          <w:rFonts w:ascii="Tahoma"/>
          <w:color w:val="231F20"/>
        </w:rPr>
        <w:t>36</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6"/>
        <w:rPr>
          <w:rFonts w:ascii="Tahoma" w:hAnsi="Tahoma" w:cs="Tahoma" w:eastAsia="Tahoma" w:hint="default"/>
          <w:sz w:val="18"/>
          <w:szCs w:val="18"/>
        </w:rPr>
      </w:pPr>
    </w:p>
    <w:p>
      <w:pPr>
        <w:pStyle w:val="Heading1"/>
        <w:spacing w:line="240" w:lineRule="auto" w:before="74"/>
        <w:ind w:left="2589" w:right="2623" w:firstLine="957"/>
        <w:jc w:val="left"/>
        <w:rPr>
          <w:b w:val="0"/>
          <w:bCs w:val="0"/>
        </w:rPr>
      </w:pPr>
      <w:r>
        <w:rPr/>
        <w:t>Capítulo XIV Disposiciones</w:t>
      </w:r>
      <w:r>
        <w:rPr>
          <w:spacing w:val="-22"/>
        </w:rPr>
        <w:t> </w:t>
      </w:r>
      <w:r>
        <w:rPr/>
        <w:t>Complementarias</w:t>
      </w:r>
      <w:r>
        <w:rPr>
          <w:b w:val="0"/>
        </w:rPr>
      </w:r>
    </w:p>
    <w:p>
      <w:pPr>
        <w:spacing w:line="240" w:lineRule="auto" w:before="11"/>
        <w:rPr>
          <w:rFonts w:ascii="Arial" w:hAnsi="Arial" w:cs="Arial" w:eastAsia="Arial" w:hint="default"/>
          <w:b/>
          <w:bCs/>
          <w:sz w:val="19"/>
          <w:szCs w:val="19"/>
        </w:rPr>
      </w:pPr>
    </w:p>
    <w:p>
      <w:pPr>
        <w:pStyle w:val="BodyText"/>
        <w:spacing w:line="240" w:lineRule="auto"/>
        <w:ind w:right="757"/>
        <w:jc w:val="both"/>
      </w:pPr>
      <w:r>
        <w:rPr>
          <w:rFonts w:ascii="Arial" w:hAnsi="Arial"/>
          <w:b/>
        </w:rPr>
        <w:t>Artículo 123. </w:t>
      </w:r>
      <w:r>
        <w:rPr/>
        <w:t>Para efectos de lo establecido en los artículos quinto y sexto transitorios de la Ley, el Ejecutivo expedirá el Programa General de Transporte, el cual tendrá por objeto reorganizar la red de rutas, la reestructuración del servicio de transporte público y establecer las bases para la transición hacia el nuevo modelo de</w:t>
      </w:r>
      <w:r>
        <w:rPr>
          <w:spacing w:val="-17"/>
        </w:rPr>
        <w:t> </w:t>
      </w:r>
      <w:r>
        <w:rPr/>
        <w:t>transporte.</w:t>
      </w:r>
    </w:p>
    <w:p>
      <w:pPr>
        <w:spacing w:line="240" w:lineRule="auto" w:before="1"/>
        <w:rPr>
          <w:rFonts w:ascii="Arial" w:hAnsi="Arial" w:cs="Arial" w:eastAsia="Arial" w:hint="default"/>
          <w:sz w:val="20"/>
          <w:szCs w:val="20"/>
        </w:rPr>
      </w:pPr>
    </w:p>
    <w:p>
      <w:pPr>
        <w:pStyle w:val="BodyText"/>
        <w:spacing w:line="240" w:lineRule="auto"/>
        <w:ind w:right="754"/>
        <w:jc w:val="both"/>
      </w:pPr>
      <w:r>
        <w:rPr>
          <w:rFonts w:ascii="Arial" w:hAnsi="Arial"/>
          <w:b/>
        </w:rPr>
        <w:t>Artículo 124. </w:t>
      </w:r>
      <w:r>
        <w:rPr/>
        <w:t>Podrán seguir prestando el servicio público de transporte de pasajeros que les corresponda, hasta que los derechos correspondientes sean revocados o se extingan, quienes, al amparo de la Ley de los Servicios de Vialidad, Tránsito y Transporte del Estado de Jalisco abrogada, a la fecha de entrada en vigor de la Ley hayan</w:t>
      </w:r>
      <w:r>
        <w:rPr>
          <w:spacing w:val="-20"/>
        </w:rPr>
        <w:t> </w:t>
      </w:r>
      <w:r>
        <w:rPr/>
        <w:t>sido:</w:t>
      </w:r>
    </w:p>
    <w:p>
      <w:pPr>
        <w:spacing w:line="240" w:lineRule="auto" w:before="1"/>
        <w:rPr>
          <w:rFonts w:ascii="Arial" w:hAnsi="Arial" w:cs="Arial" w:eastAsia="Arial" w:hint="default"/>
          <w:sz w:val="20"/>
          <w:szCs w:val="20"/>
        </w:rPr>
      </w:pPr>
    </w:p>
    <w:p>
      <w:pPr>
        <w:pStyle w:val="ListParagraph"/>
        <w:numPr>
          <w:ilvl w:val="0"/>
          <w:numId w:val="19"/>
        </w:numPr>
        <w:tabs>
          <w:tab w:pos="891" w:val="left" w:leader="none"/>
        </w:tabs>
        <w:spacing w:line="240" w:lineRule="auto" w:before="0" w:after="0"/>
        <w:ind w:left="590" w:right="0" w:firstLine="0"/>
        <w:jc w:val="both"/>
        <w:rPr>
          <w:rFonts w:ascii="Arial" w:hAnsi="Arial" w:cs="Arial" w:eastAsia="Arial" w:hint="default"/>
          <w:sz w:val="20"/>
          <w:szCs w:val="20"/>
        </w:rPr>
      </w:pPr>
      <w:r>
        <w:rPr>
          <w:rFonts w:ascii="Arial" w:hAnsi="Arial"/>
          <w:sz w:val="20"/>
        </w:rPr>
        <w:t>Concesionarios del servicio público de transporte de pasajeros</w:t>
      </w:r>
      <w:r>
        <w:rPr>
          <w:rFonts w:ascii="Arial" w:hAnsi="Arial"/>
          <w:spacing w:val="-21"/>
          <w:sz w:val="20"/>
        </w:rPr>
        <w:t> </w:t>
      </w:r>
      <w:r>
        <w:rPr>
          <w:rFonts w:ascii="Arial" w:hAnsi="Arial"/>
          <w:sz w:val="20"/>
        </w:rPr>
        <w:t>colectivo;</w:t>
      </w:r>
    </w:p>
    <w:p>
      <w:pPr>
        <w:spacing w:line="240" w:lineRule="auto" w:before="1"/>
        <w:rPr>
          <w:rFonts w:ascii="Arial" w:hAnsi="Arial" w:cs="Arial" w:eastAsia="Arial" w:hint="default"/>
          <w:sz w:val="20"/>
          <w:szCs w:val="20"/>
        </w:rPr>
      </w:pPr>
    </w:p>
    <w:p>
      <w:pPr>
        <w:pStyle w:val="ListParagraph"/>
        <w:numPr>
          <w:ilvl w:val="0"/>
          <w:numId w:val="19"/>
        </w:numPr>
        <w:tabs>
          <w:tab w:pos="891" w:val="left" w:leader="none"/>
        </w:tabs>
        <w:spacing w:line="240" w:lineRule="auto" w:before="0" w:after="0"/>
        <w:ind w:left="890" w:right="0" w:hanging="300"/>
        <w:jc w:val="both"/>
        <w:rPr>
          <w:rFonts w:ascii="Arial" w:hAnsi="Arial" w:cs="Arial" w:eastAsia="Arial" w:hint="default"/>
          <w:sz w:val="20"/>
          <w:szCs w:val="20"/>
        </w:rPr>
      </w:pPr>
      <w:r>
        <w:rPr>
          <w:rFonts w:ascii="Arial"/>
          <w:sz w:val="20"/>
        </w:rPr>
        <w:t>Permisionarios del servicio de taxi en todas sus</w:t>
      </w:r>
      <w:r>
        <w:rPr>
          <w:rFonts w:ascii="Arial"/>
          <w:spacing w:val="3"/>
          <w:sz w:val="20"/>
        </w:rPr>
        <w:t> </w:t>
      </w:r>
      <w:r>
        <w:rPr>
          <w:rFonts w:ascii="Arial"/>
          <w:sz w:val="20"/>
        </w:rPr>
        <w:t>modalidades;</w:t>
      </w:r>
    </w:p>
    <w:p>
      <w:pPr>
        <w:spacing w:line="240" w:lineRule="auto" w:before="1"/>
        <w:rPr>
          <w:rFonts w:ascii="Arial" w:hAnsi="Arial" w:cs="Arial" w:eastAsia="Arial" w:hint="default"/>
          <w:sz w:val="20"/>
          <w:szCs w:val="20"/>
        </w:rPr>
      </w:pPr>
    </w:p>
    <w:p>
      <w:pPr>
        <w:pStyle w:val="ListParagraph"/>
        <w:numPr>
          <w:ilvl w:val="0"/>
          <w:numId w:val="19"/>
        </w:numPr>
        <w:tabs>
          <w:tab w:pos="891" w:val="left" w:leader="none"/>
        </w:tabs>
        <w:spacing w:line="240" w:lineRule="auto" w:before="0" w:after="0"/>
        <w:ind w:left="590" w:right="757" w:firstLine="0"/>
        <w:jc w:val="both"/>
        <w:rPr>
          <w:rFonts w:ascii="Arial" w:hAnsi="Arial" w:cs="Arial" w:eastAsia="Arial" w:hint="default"/>
          <w:sz w:val="20"/>
          <w:szCs w:val="20"/>
        </w:rPr>
      </w:pPr>
      <w:r>
        <w:rPr>
          <w:rFonts w:ascii="Arial" w:hAnsi="Arial"/>
          <w:sz w:val="20"/>
        </w:rPr>
        <w:t>Subrogatarios del servicio público de transporte de pasajeros colectivo a cargo de un organismo público descentralizado;</w:t>
      </w:r>
      <w:r>
        <w:rPr>
          <w:rFonts w:ascii="Arial" w:hAnsi="Arial"/>
          <w:spacing w:val="-25"/>
          <w:sz w:val="20"/>
        </w:rPr>
        <w:t> </w:t>
      </w:r>
      <w:r>
        <w:rPr>
          <w:rFonts w:ascii="Arial" w:hAnsi="Arial"/>
          <w:sz w:val="20"/>
        </w:rPr>
        <w:t>o</w:t>
      </w:r>
    </w:p>
    <w:p>
      <w:pPr>
        <w:spacing w:line="240" w:lineRule="auto" w:before="1"/>
        <w:rPr>
          <w:rFonts w:ascii="Arial" w:hAnsi="Arial" w:cs="Arial" w:eastAsia="Arial" w:hint="default"/>
          <w:sz w:val="20"/>
          <w:szCs w:val="20"/>
        </w:rPr>
      </w:pPr>
    </w:p>
    <w:p>
      <w:pPr>
        <w:pStyle w:val="ListParagraph"/>
        <w:numPr>
          <w:ilvl w:val="0"/>
          <w:numId w:val="19"/>
        </w:numPr>
        <w:tabs>
          <w:tab w:pos="891" w:val="left" w:leader="none"/>
        </w:tabs>
        <w:spacing w:line="240" w:lineRule="auto" w:before="0" w:after="0"/>
        <w:ind w:left="590" w:right="757" w:firstLine="0"/>
        <w:jc w:val="both"/>
        <w:rPr>
          <w:rFonts w:ascii="Arial" w:hAnsi="Arial" w:cs="Arial" w:eastAsia="Arial" w:hint="default"/>
          <w:sz w:val="20"/>
          <w:szCs w:val="20"/>
        </w:rPr>
      </w:pPr>
      <w:r>
        <w:rPr>
          <w:rFonts w:ascii="Arial" w:hAnsi="Arial"/>
          <w:sz w:val="20"/>
        </w:rPr>
        <w:t>Permisionarios del servicio público de transporte de pasajeros colectivo que hayan venido prestando el servicio por un año o</w:t>
      </w:r>
      <w:r>
        <w:rPr>
          <w:rFonts w:ascii="Arial" w:hAnsi="Arial"/>
          <w:spacing w:val="-28"/>
          <w:sz w:val="20"/>
        </w:rPr>
        <w:t> </w:t>
      </w:r>
      <w:r>
        <w:rPr>
          <w:rFonts w:ascii="Arial" w:hAnsi="Arial"/>
          <w:sz w:val="20"/>
        </w:rPr>
        <w:t>más.</w:t>
      </w:r>
    </w:p>
    <w:p>
      <w:pPr>
        <w:spacing w:line="240" w:lineRule="auto" w:before="1"/>
        <w:rPr>
          <w:rFonts w:ascii="Arial" w:hAnsi="Arial" w:cs="Arial" w:eastAsia="Arial" w:hint="default"/>
          <w:sz w:val="20"/>
          <w:szCs w:val="20"/>
        </w:rPr>
      </w:pPr>
    </w:p>
    <w:p>
      <w:pPr>
        <w:pStyle w:val="BodyText"/>
        <w:spacing w:line="240" w:lineRule="auto"/>
        <w:ind w:right="757"/>
        <w:jc w:val="both"/>
      </w:pPr>
      <w:r>
        <w:rPr/>
        <w:t>Solo se considerará definitivamente que pertenecen a dichas categorías quienes obtengan su inscripción en el Registro</w:t>
      </w:r>
      <w:r>
        <w:rPr>
          <w:spacing w:val="-30"/>
        </w:rPr>
        <w:t> </w:t>
      </w:r>
      <w:r>
        <w:rPr/>
        <w:t>Estatal.</w:t>
      </w:r>
    </w:p>
    <w:p>
      <w:pPr>
        <w:spacing w:line="240" w:lineRule="auto" w:before="1"/>
        <w:rPr>
          <w:rFonts w:ascii="Arial" w:hAnsi="Arial" w:cs="Arial" w:eastAsia="Arial" w:hint="default"/>
          <w:sz w:val="20"/>
          <w:szCs w:val="20"/>
        </w:rPr>
      </w:pPr>
    </w:p>
    <w:p>
      <w:pPr>
        <w:pStyle w:val="BodyText"/>
        <w:spacing w:line="240" w:lineRule="auto"/>
        <w:ind w:right="757"/>
        <w:jc w:val="both"/>
      </w:pPr>
      <w:r>
        <w:rPr/>
        <w:t>De conformidad con lo dispuesto por el artículo sexto transitorio de la Ley, el servicio público de transporte de pasajeros que se preste al amparo de este artículo</w:t>
      </w:r>
      <w:r>
        <w:rPr>
          <w:spacing w:val="-4"/>
        </w:rPr>
        <w:t> </w:t>
      </w:r>
      <w:r>
        <w:rPr/>
        <w:t>deberá</w:t>
      </w:r>
      <w:r>
        <w:rPr>
          <w:spacing w:val="-4"/>
        </w:rPr>
        <w:t> </w:t>
      </w:r>
      <w:r>
        <w:rPr/>
        <w:t>ajustarse</w:t>
      </w:r>
      <w:r>
        <w:rPr>
          <w:spacing w:val="-4"/>
        </w:rPr>
        <w:t> </w:t>
      </w:r>
      <w:r>
        <w:rPr/>
        <w:t>a</w:t>
      </w:r>
      <w:r>
        <w:rPr>
          <w:spacing w:val="-4"/>
        </w:rPr>
        <w:t> </w:t>
      </w:r>
      <w:r>
        <w:rPr/>
        <w:t>lo</w:t>
      </w:r>
      <w:r>
        <w:rPr>
          <w:spacing w:val="-4"/>
        </w:rPr>
        <w:t> </w:t>
      </w:r>
      <w:r>
        <w:rPr/>
        <w:t>dispuesto</w:t>
      </w:r>
      <w:r>
        <w:rPr>
          <w:spacing w:val="-4"/>
        </w:rPr>
        <w:t> </w:t>
      </w:r>
      <w:r>
        <w:rPr/>
        <w:t>por</w:t>
      </w:r>
      <w:r>
        <w:rPr>
          <w:spacing w:val="-4"/>
        </w:rPr>
        <w:t> </w:t>
      </w:r>
      <w:r>
        <w:rPr/>
        <w:t>la</w:t>
      </w:r>
      <w:r>
        <w:rPr>
          <w:spacing w:val="-4"/>
        </w:rPr>
        <w:t> </w:t>
      </w:r>
      <w:r>
        <w:rPr/>
        <w:t>Ley</w:t>
      </w:r>
      <w:r>
        <w:rPr>
          <w:spacing w:val="-4"/>
        </w:rPr>
        <w:t> </w:t>
      </w:r>
      <w:r>
        <w:rPr/>
        <w:t>y</w:t>
      </w:r>
      <w:r>
        <w:rPr>
          <w:spacing w:val="-4"/>
        </w:rPr>
        <w:t> </w:t>
      </w:r>
      <w:r>
        <w:rPr/>
        <w:t>el</w:t>
      </w:r>
      <w:r>
        <w:rPr>
          <w:spacing w:val="-4"/>
        </w:rPr>
        <w:t> </w:t>
      </w:r>
      <w:r>
        <w:rPr/>
        <w:t>Reglamento.</w:t>
      </w:r>
    </w:p>
    <w:p>
      <w:pPr>
        <w:spacing w:line="240" w:lineRule="auto" w:before="1"/>
        <w:rPr>
          <w:rFonts w:ascii="Arial" w:hAnsi="Arial" w:cs="Arial" w:eastAsia="Arial" w:hint="default"/>
          <w:sz w:val="20"/>
          <w:szCs w:val="20"/>
        </w:rPr>
      </w:pPr>
    </w:p>
    <w:p>
      <w:pPr>
        <w:pStyle w:val="BodyText"/>
        <w:spacing w:line="240" w:lineRule="auto"/>
        <w:ind w:right="756"/>
        <w:jc w:val="both"/>
      </w:pPr>
      <w:r>
        <w:rPr/>
        <w:t>Los títulos de las personas referidas serán revocables o extinguibles por las mismas causas que la Ley y el Reglamento establecen para las concesiones  del Servicio Colectivo o del Servicio de</w:t>
      </w:r>
      <w:r>
        <w:rPr>
          <w:spacing w:val="-24"/>
        </w:rPr>
        <w:t> </w:t>
      </w:r>
      <w:r>
        <w:rPr/>
        <w:t>Taxi.</w:t>
      </w:r>
    </w:p>
    <w:p>
      <w:pPr>
        <w:spacing w:line="240" w:lineRule="auto" w:before="11"/>
        <w:rPr>
          <w:rFonts w:ascii="Arial" w:hAnsi="Arial" w:cs="Arial" w:eastAsia="Arial" w:hint="default"/>
          <w:sz w:val="19"/>
          <w:szCs w:val="19"/>
        </w:rPr>
      </w:pPr>
    </w:p>
    <w:p>
      <w:pPr>
        <w:pStyle w:val="BodyText"/>
        <w:spacing w:line="240" w:lineRule="auto"/>
        <w:ind w:right="756"/>
        <w:jc w:val="both"/>
      </w:pPr>
      <w:r>
        <w:rPr/>
        <w:t>Los siguientes elementos de los vehículos que las personas referidas utilicen deberán ser conforme a las especificaciones que disponga la norma técnica  que para ellos establezca la Secretaría en función del tipo y modalidad de servicio aplicable: la antigüedad medida desde la fecha de producción correspondiente, el desempeño operativo, el peso, la capacidad, el exterior, el interior, el equipo propio, el equipo adicional y software relacionado aplicable, y los documentos y la información que deberán</w:t>
      </w:r>
      <w:r>
        <w:rPr>
          <w:spacing w:val="-30"/>
        </w:rPr>
        <w:t> </w:t>
      </w:r>
      <w:r>
        <w:rPr/>
        <w:t>portar.</w:t>
      </w:r>
    </w:p>
    <w:p>
      <w:pPr>
        <w:spacing w:after="0" w:line="240" w:lineRule="auto"/>
        <w:jc w:val="both"/>
        <w:sectPr>
          <w:pgSz w:w="11630" w:h="15310"/>
          <w:pgMar w:header="674" w:footer="871" w:top="1320" w:bottom="1060" w:left="1540" w:right="1640"/>
        </w:sectPr>
      </w:pPr>
    </w:p>
    <w:p>
      <w:pPr>
        <w:spacing w:line="240" w:lineRule="auto" w:before="7"/>
        <w:rPr>
          <w:rFonts w:ascii="Arial" w:hAnsi="Arial" w:cs="Arial" w:eastAsia="Arial" w:hint="default"/>
          <w:sz w:val="25"/>
          <w:szCs w:val="25"/>
        </w:rPr>
      </w:pPr>
    </w:p>
    <w:p>
      <w:pPr>
        <w:pStyle w:val="BodyText"/>
        <w:spacing w:line="240" w:lineRule="auto" w:before="65"/>
        <w:ind w:left="0" w:right="100"/>
        <w:jc w:val="right"/>
        <w:rPr>
          <w:rFonts w:ascii="Tahoma" w:hAnsi="Tahoma" w:cs="Tahoma" w:eastAsia="Tahoma" w:hint="default"/>
        </w:rPr>
      </w:pPr>
      <w:r>
        <w:rPr>
          <w:rFonts w:ascii="Tahoma"/>
          <w:color w:val="231F20"/>
        </w:rPr>
        <w:t>37</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10"/>
        <w:rPr>
          <w:rFonts w:ascii="Tahoma" w:hAnsi="Tahoma" w:cs="Tahoma" w:eastAsia="Tahoma" w:hint="default"/>
          <w:sz w:val="18"/>
          <w:szCs w:val="18"/>
        </w:rPr>
      </w:pPr>
    </w:p>
    <w:p>
      <w:pPr>
        <w:pStyle w:val="BodyText"/>
        <w:spacing w:line="240" w:lineRule="auto" w:before="74"/>
        <w:ind w:left="490" w:right="854"/>
        <w:jc w:val="both"/>
      </w:pPr>
      <w:r>
        <w:rPr/>
        <w:t>Las personas referidas en las fracciones I, III y IV anteriores deberán prestar el Servicio Colectivo al amparo de las reglas de operación  que para sus rutas haya determinado la Secretaría. Dichas reglas de operación dispondrán, entre otros, sobre las paradas aplicables, los horarios para estas y la rotación en dichos horarios entre quienes aplique. Los carriles, las paradas  y  la señalización de dichas rutas deberán de ser conforme a las especificaciones que dispongan las normas oficiales, normas técnicas y demás ordenamientos aplicables que para ellos establezca la autoridad</w:t>
      </w:r>
      <w:r>
        <w:rPr>
          <w:spacing w:val="-21"/>
        </w:rPr>
        <w:t> </w:t>
      </w:r>
      <w:r>
        <w:rPr/>
        <w:t>competente.</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t>Las personas referidas en las fracciones I, III y IV deberán continuar prestando el Servicio Colectivo hasta la fecha en que inicie la vigencia de las nuevas concesiones para las nuevas rutas correspondientes, y surtan efectos las revocaciones</w:t>
      </w:r>
      <w:r>
        <w:rPr>
          <w:spacing w:val="3"/>
        </w:rPr>
        <w:t> </w:t>
      </w:r>
      <w:r>
        <w:rPr/>
        <w:t>relativas.</w:t>
      </w:r>
    </w:p>
    <w:p>
      <w:pPr>
        <w:spacing w:line="240" w:lineRule="auto" w:before="1"/>
        <w:rPr>
          <w:rFonts w:ascii="Arial" w:hAnsi="Arial" w:cs="Arial" w:eastAsia="Arial" w:hint="default"/>
          <w:sz w:val="20"/>
          <w:szCs w:val="20"/>
        </w:rPr>
      </w:pPr>
    </w:p>
    <w:p>
      <w:pPr>
        <w:pStyle w:val="BodyText"/>
        <w:spacing w:line="240" w:lineRule="auto"/>
        <w:ind w:left="490" w:right="854"/>
        <w:jc w:val="both"/>
      </w:pPr>
      <w:r>
        <w:rPr/>
        <w:t>Las personas referidas en la fracción II deberán continuar prestando el Servicio de Taxi hasta la fecha en que inicie la vigencia de las primeras nuevas concesiones para el servicio de transporte público de taxi para las zonas geográficas correspondientes, y surtan efectos las revocaciones</w:t>
      </w:r>
      <w:r>
        <w:rPr>
          <w:spacing w:val="-8"/>
        </w:rPr>
        <w:t> </w:t>
      </w:r>
      <w:r>
        <w:rPr/>
        <w:t>relativas.</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t>El derecho a prestar el Servicio Colectivo o el Servicio de Taxi conforme a este artículo será cedible desde la obtención de la inscripción correspondiente en el registro específico. La validez de las cesiones que se hagan al amparo de lo anterior estará condicionada a la obtención de autorización al efecto por parte de la Secretaría, y a la anotación de dicha obtención en el mismo registro específico.</w:t>
      </w:r>
    </w:p>
    <w:p>
      <w:pPr>
        <w:spacing w:line="240" w:lineRule="auto" w:before="1"/>
        <w:rPr>
          <w:rFonts w:ascii="Arial" w:hAnsi="Arial" w:cs="Arial" w:eastAsia="Arial" w:hint="default"/>
          <w:sz w:val="20"/>
          <w:szCs w:val="20"/>
        </w:rPr>
      </w:pPr>
    </w:p>
    <w:p>
      <w:pPr>
        <w:pStyle w:val="BodyText"/>
        <w:spacing w:line="240" w:lineRule="auto"/>
        <w:ind w:left="490" w:right="854"/>
        <w:jc w:val="both"/>
      </w:pPr>
      <w:r>
        <w:rPr/>
        <w:t>Sin perjuicio de lo establecido en el párrafo anterior, siempre será autorizada por la Secretaría la cesión que dos personas que pertenezcan a alguna de las categorías precisadas en las fracciones I a IV anteriores se hagan recíprocamente del derecho a prestar el servicio que les toque, para sustituirse en la prestación del mismo servicio. Lo anterior siempre que los vehículos correspondientes también se puedan sustituir uno por otro o sean intercambiados como parte de las cesiones</w:t>
      </w:r>
      <w:r>
        <w:rPr>
          <w:spacing w:val="-13"/>
        </w:rPr>
        <w:t> </w:t>
      </w:r>
      <w:r>
        <w:rPr/>
        <w:t>relativas.</w:t>
      </w:r>
    </w:p>
    <w:p>
      <w:pPr>
        <w:spacing w:line="240" w:lineRule="auto" w:before="1"/>
        <w:rPr>
          <w:rFonts w:ascii="Arial" w:hAnsi="Arial" w:cs="Arial" w:eastAsia="Arial" w:hint="default"/>
          <w:sz w:val="20"/>
          <w:szCs w:val="20"/>
        </w:rPr>
      </w:pPr>
    </w:p>
    <w:p>
      <w:pPr>
        <w:pStyle w:val="BodyText"/>
        <w:spacing w:line="240" w:lineRule="auto"/>
        <w:ind w:left="490" w:right="854"/>
        <w:jc w:val="both"/>
      </w:pPr>
      <w:r>
        <w:rPr/>
        <w:t>Cuando las dos personas en cuestión pertenezcan a alguna de las categorías precisadas en las fracciones I, III y IV anteriores, lo establecido en el párrafo anterior no generará el derecho para que dichas personas presten el Servicio Colectivo en las dos rutas correspondientes. Cada una de ellas solo podrá prestar el servicio en la ruta correspondiente con el derecho que se le haya cedido.</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t>Las cesiones referidas podrán ejercerse desde la fecha de obtención de la correspondiente inscripción en el registro específico, hasta los treinta días naturales posteriores a la fecha de publicación de la resolución establecedora de la correspondiente nueva ruta de las referidas en la segunda fracción I del artículo 96 del mismo</w:t>
      </w:r>
      <w:r>
        <w:rPr>
          <w:spacing w:val="-17"/>
        </w:rPr>
        <w:t> </w:t>
      </w:r>
      <w:r>
        <w:rPr/>
        <w:t>Reglamento.</w:t>
      </w:r>
    </w:p>
    <w:p>
      <w:pPr>
        <w:spacing w:after="0" w:line="240" w:lineRule="auto"/>
        <w:jc w:val="both"/>
        <w:sectPr>
          <w:pgSz w:w="11630" w:h="15310"/>
          <w:pgMar w:header="674" w:footer="871" w:top="1320" w:bottom="1060" w:left="1640" w:right="1540"/>
        </w:sectPr>
      </w:pPr>
    </w:p>
    <w:p>
      <w:pPr>
        <w:spacing w:line="240" w:lineRule="auto" w:before="3"/>
        <w:rPr>
          <w:rFonts w:ascii="Arial" w:hAnsi="Arial" w:cs="Arial" w:eastAsia="Arial" w:hint="default"/>
          <w:sz w:val="26"/>
          <w:szCs w:val="26"/>
        </w:rPr>
      </w:pPr>
    </w:p>
    <w:p>
      <w:pPr>
        <w:pStyle w:val="BodyText"/>
        <w:spacing w:line="240" w:lineRule="auto" w:before="65"/>
        <w:ind w:left="102" w:right="2623"/>
        <w:jc w:val="left"/>
        <w:rPr>
          <w:rFonts w:ascii="Tahoma" w:hAnsi="Tahoma" w:cs="Tahoma" w:eastAsia="Tahoma" w:hint="default"/>
        </w:rPr>
      </w:pPr>
      <w:r>
        <w:rPr>
          <w:rFonts w:ascii="Tahoma"/>
          <w:color w:val="231F20"/>
        </w:rPr>
        <w:t>38</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18"/>
          <w:szCs w:val="18"/>
        </w:rPr>
      </w:pPr>
    </w:p>
    <w:p>
      <w:pPr>
        <w:pStyle w:val="BodyText"/>
        <w:spacing w:line="240" w:lineRule="auto" w:before="74"/>
        <w:ind w:right="756"/>
        <w:jc w:val="both"/>
      </w:pPr>
      <w:r>
        <w:rPr/>
        <w:t>Las disposiciones del Reglamento que se refieran a cualquiera de las personas precisadas en las fracciones I a IV anteriores se extenderán a las cesionarias válidas de dichas</w:t>
      </w:r>
      <w:r>
        <w:rPr>
          <w:spacing w:val="-10"/>
        </w:rPr>
        <w:t> </w:t>
      </w:r>
      <w:r>
        <w:rPr/>
        <w:t>personas.</w:t>
      </w:r>
    </w:p>
    <w:p>
      <w:pPr>
        <w:spacing w:line="240" w:lineRule="auto" w:before="1"/>
        <w:rPr>
          <w:rFonts w:ascii="Arial" w:hAnsi="Arial" w:cs="Arial" w:eastAsia="Arial" w:hint="default"/>
          <w:sz w:val="20"/>
          <w:szCs w:val="20"/>
        </w:rPr>
      </w:pPr>
    </w:p>
    <w:p>
      <w:pPr>
        <w:pStyle w:val="BodyText"/>
        <w:spacing w:line="240" w:lineRule="auto"/>
        <w:ind w:right="755"/>
        <w:jc w:val="both"/>
      </w:pPr>
      <w:r>
        <w:rPr>
          <w:rFonts w:ascii="Arial" w:hAnsi="Arial"/>
          <w:b/>
        </w:rPr>
        <w:t>Artículo 125. </w:t>
      </w:r>
      <w:r>
        <w:rPr/>
        <w:t>Los organismos públicos descentralizados del Ejecutivo del Estado que a la fecha de entrada en vigor de la Ley hayan venido prestando el servicio público de transporte de pasajeros colectivo,  seguirán desempeñándose como venían haciéndolo respecto de las rutas y los subrogatarios correspondientes, hasta que dichas rutas queden totalmente suprimidas por las nuevas rutas referidas en el artículo 124 del</w:t>
      </w:r>
      <w:r>
        <w:rPr>
          <w:spacing w:val="-26"/>
        </w:rPr>
        <w:t> </w:t>
      </w:r>
      <w:r>
        <w:rPr/>
        <w:t>Reglamento.</w:t>
      </w:r>
    </w:p>
    <w:p>
      <w:pPr>
        <w:spacing w:line="240" w:lineRule="auto" w:before="1"/>
        <w:rPr>
          <w:rFonts w:ascii="Arial" w:hAnsi="Arial" w:cs="Arial" w:eastAsia="Arial" w:hint="default"/>
          <w:sz w:val="20"/>
          <w:szCs w:val="20"/>
        </w:rPr>
      </w:pPr>
    </w:p>
    <w:p>
      <w:pPr>
        <w:pStyle w:val="BodyText"/>
        <w:spacing w:line="240" w:lineRule="auto"/>
        <w:ind w:right="757"/>
        <w:jc w:val="both"/>
      </w:pPr>
      <w:r>
        <w:rPr>
          <w:rFonts w:ascii="Arial" w:hAnsi="Arial"/>
          <w:b/>
        </w:rPr>
        <w:t>Artículo 126. </w:t>
      </w:r>
      <w:r>
        <w:rPr/>
        <w:t>Podrán continuar funcionando las matrices de control, los sitios y las matrices centrales de radiocomunicación que legalmente hayan estado en operación a la fecha de entrada en vigor de la Ley. Lo anterior siempre que dichas entidades mantengan adscritos permisionarios que puedan seguir prestando el Servicio de Taxi conforme al artículo 124 del Reglamento, y se ajusten a la normativa que establezca la autoridad</w:t>
      </w:r>
      <w:r>
        <w:rPr>
          <w:spacing w:val="-22"/>
        </w:rPr>
        <w:t> </w:t>
      </w:r>
      <w:r>
        <w:rPr/>
        <w:t>competente.</w:t>
      </w:r>
    </w:p>
    <w:p>
      <w:pPr>
        <w:spacing w:line="240" w:lineRule="auto" w:before="1"/>
        <w:rPr>
          <w:rFonts w:ascii="Arial" w:hAnsi="Arial" w:cs="Arial" w:eastAsia="Arial" w:hint="default"/>
          <w:sz w:val="20"/>
          <w:szCs w:val="20"/>
        </w:rPr>
      </w:pPr>
    </w:p>
    <w:p>
      <w:pPr>
        <w:pStyle w:val="BodyText"/>
        <w:spacing w:line="240" w:lineRule="auto"/>
        <w:ind w:right="755"/>
        <w:jc w:val="both"/>
      </w:pPr>
      <w:r>
        <w:rPr/>
        <w:t>Las entidades referidas podrán continuar funcionando hasta la fecha de inicio de la vigencia de las primeras nuevas concesiones de Servicio de Taxi para   sus zonas</w:t>
      </w:r>
      <w:r>
        <w:rPr>
          <w:spacing w:val="-9"/>
        </w:rPr>
        <w:t> </w:t>
      </w:r>
      <w:r>
        <w:rPr/>
        <w:t>geográficas.</w:t>
      </w:r>
    </w:p>
    <w:p>
      <w:pPr>
        <w:spacing w:line="240" w:lineRule="auto" w:before="1"/>
        <w:rPr>
          <w:rFonts w:ascii="Arial" w:hAnsi="Arial" w:cs="Arial" w:eastAsia="Arial" w:hint="default"/>
          <w:sz w:val="20"/>
          <w:szCs w:val="20"/>
        </w:rPr>
      </w:pPr>
    </w:p>
    <w:p>
      <w:pPr>
        <w:pStyle w:val="BodyText"/>
        <w:spacing w:line="240" w:lineRule="auto"/>
        <w:ind w:right="756"/>
        <w:jc w:val="both"/>
      </w:pPr>
      <w:r>
        <w:rPr>
          <w:rFonts w:ascii="Arial" w:hAnsi="Arial" w:cs="Arial" w:eastAsia="Arial" w:hint="default"/>
          <w:b/>
          <w:bCs/>
        </w:rPr>
        <w:t>Artículo 127. </w:t>
      </w:r>
      <w:r>
        <w:rPr/>
        <w:t>Las personas referidas en el artículo 124 del Reglamento deberán solicitar el reconocimiento de su condición y su inscripción en el registro específico que para ellas abra y mantenga la Secretaría en términos  del artículo noveno transitorio de la Ley. Sus solicitudes deberán ser conforme  al procedimiento que la Secretaría haya publicado en el Periódico Oficial “El Estado de Jalisco” y presentadas durante el período que el mismo procedimiento</w:t>
      </w:r>
      <w:r>
        <w:rPr>
          <w:spacing w:val="-16"/>
        </w:rPr>
        <w:t> </w:t>
      </w:r>
      <w:r>
        <w:rPr/>
        <w:t>precise.</w:t>
      </w:r>
    </w:p>
    <w:p>
      <w:pPr>
        <w:spacing w:line="240" w:lineRule="auto" w:before="1"/>
        <w:rPr>
          <w:rFonts w:ascii="Arial" w:hAnsi="Arial" w:cs="Arial" w:eastAsia="Arial" w:hint="default"/>
          <w:sz w:val="20"/>
          <w:szCs w:val="20"/>
        </w:rPr>
      </w:pPr>
    </w:p>
    <w:p>
      <w:pPr>
        <w:pStyle w:val="BodyText"/>
        <w:spacing w:line="240" w:lineRule="auto"/>
        <w:ind w:right="756"/>
        <w:jc w:val="both"/>
      </w:pPr>
      <w:r>
        <w:rPr/>
        <w:t>El procedimiento referido incluirá el rellenado y entrega de una forma oficial  que deberá ir acompañada de los documentos que la misma indique, así como una revista de verificación de conformidad de los vehículos correspondientes con la normativa aplicable. La forma oficial deberá incluir, entre otros, la indicación de domicilios para oír y recibir notificaciones para efectos de la Ley de Procedimiento Administrativo; en el caso de las personas referidas en las fracciones I, III y IV del artículo 124 del Reglamento, la identificación  inequívoca y una descripción detallada de sus respectivas rutas, y en el caso  de las personas referidas en la fracción II del mismo artículo, la identificación inequívoca de los sitios o matrices centrales de comunicación relativos, así como los elementos que permitan formar las listas de sucesión testamentarias correspondientes.</w:t>
      </w:r>
    </w:p>
    <w:p>
      <w:pPr>
        <w:spacing w:line="240" w:lineRule="auto" w:before="1"/>
        <w:rPr>
          <w:rFonts w:ascii="Arial" w:hAnsi="Arial" w:cs="Arial" w:eastAsia="Arial" w:hint="default"/>
          <w:sz w:val="20"/>
          <w:szCs w:val="20"/>
        </w:rPr>
      </w:pPr>
    </w:p>
    <w:p>
      <w:pPr>
        <w:pStyle w:val="BodyText"/>
        <w:spacing w:line="240" w:lineRule="auto"/>
        <w:ind w:right="757"/>
        <w:jc w:val="both"/>
      </w:pPr>
      <w:r>
        <w:rPr/>
        <w:t>Los documentos que deberán acompañar la forma oficial incluirán, entre otros, los originales o fotocopias certificadas notarialmente de los escritos que hagan constar lo</w:t>
      </w:r>
      <w:r>
        <w:rPr>
          <w:spacing w:val="1"/>
        </w:rPr>
        <w:t> </w:t>
      </w:r>
      <w:r>
        <w:rPr/>
        <w:t>siguiente:</w:t>
      </w:r>
    </w:p>
    <w:p>
      <w:pPr>
        <w:spacing w:after="0" w:line="240" w:lineRule="auto"/>
        <w:jc w:val="both"/>
        <w:sectPr>
          <w:pgSz w:w="11630" w:h="15310"/>
          <w:pgMar w:header="674" w:footer="871" w:top="1320" w:bottom="1060" w:left="1540" w:right="1640"/>
        </w:sectPr>
      </w:pPr>
    </w:p>
    <w:p>
      <w:pPr>
        <w:spacing w:line="240" w:lineRule="auto" w:before="7"/>
        <w:rPr>
          <w:rFonts w:ascii="Arial" w:hAnsi="Arial" w:cs="Arial" w:eastAsia="Arial" w:hint="default"/>
          <w:sz w:val="25"/>
          <w:szCs w:val="25"/>
        </w:rPr>
      </w:pPr>
    </w:p>
    <w:p>
      <w:pPr>
        <w:pStyle w:val="BodyText"/>
        <w:spacing w:line="240" w:lineRule="auto" w:before="65"/>
        <w:ind w:left="0" w:right="100"/>
        <w:jc w:val="right"/>
        <w:rPr>
          <w:rFonts w:ascii="Tahoma" w:hAnsi="Tahoma" w:cs="Tahoma" w:eastAsia="Tahoma" w:hint="default"/>
        </w:rPr>
      </w:pPr>
      <w:r>
        <w:rPr>
          <w:rFonts w:ascii="Tahoma"/>
          <w:color w:val="231F20"/>
        </w:rPr>
        <w:t>39</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19"/>
          <w:szCs w:val="19"/>
        </w:rPr>
      </w:pPr>
    </w:p>
    <w:p>
      <w:pPr>
        <w:pStyle w:val="ListParagraph"/>
        <w:numPr>
          <w:ilvl w:val="0"/>
          <w:numId w:val="20"/>
        </w:numPr>
        <w:tabs>
          <w:tab w:pos="791" w:val="left" w:leader="none"/>
        </w:tabs>
        <w:spacing w:line="240" w:lineRule="auto" w:before="74" w:after="0"/>
        <w:ind w:left="490" w:right="0" w:firstLine="0"/>
        <w:jc w:val="both"/>
        <w:rPr>
          <w:rFonts w:ascii="Arial" w:hAnsi="Arial" w:cs="Arial" w:eastAsia="Arial" w:hint="default"/>
          <w:sz w:val="20"/>
          <w:szCs w:val="20"/>
        </w:rPr>
      </w:pPr>
      <w:r>
        <w:rPr>
          <w:rFonts w:ascii="Arial" w:hAnsi="Arial"/>
          <w:sz w:val="20"/>
        </w:rPr>
        <w:t>El origen de la concesión, permiso o contrato respectivo, según</w:t>
      </w:r>
      <w:r>
        <w:rPr>
          <w:rFonts w:ascii="Arial" w:hAnsi="Arial"/>
          <w:spacing w:val="-15"/>
          <w:sz w:val="20"/>
        </w:rPr>
        <w:t> </w:t>
      </w:r>
      <w:r>
        <w:rPr>
          <w:rFonts w:ascii="Arial" w:hAnsi="Arial"/>
          <w:sz w:val="20"/>
        </w:rPr>
        <w:t>aplique;</w:t>
      </w:r>
    </w:p>
    <w:p>
      <w:pPr>
        <w:spacing w:line="240" w:lineRule="auto" w:before="1"/>
        <w:rPr>
          <w:rFonts w:ascii="Arial" w:hAnsi="Arial" w:cs="Arial" w:eastAsia="Arial" w:hint="default"/>
          <w:sz w:val="20"/>
          <w:szCs w:val="20"/>
        </w:rPr>
      </w:pPr>
    </w:p>
    <w:p>
      <w:pPr>
        <w:pStyle w:val="ListParagraph"/>
        <w:numPr>
          <w:ilvl w:val="0"/>
          <w:numId w:val="20"/>
        </w:numPr>
        <w:tabs>
          <w:tab w:pos="791" w:val="left" w:leader="none"/>
        </w:tabs>
        <w:spacing w:line="240" w:lineRule="auto" w:before="0" w:after="0"/>
        <w:ind w:left="790" w:right="0" w:hanging="300"/>
        <w:jc w:val="both"/>
        <w:rPr>
          <w:rFonts w:ascii="Arial" w:hAnsi="Arial" w:cs="Arial" w:eastAsia="Arial" w:hint="default"/>
          <w:sz w:val="20"/>
          <w:szCs w:val="20"/>
        </w:rPr>
      </w:pPr>
      <w:r>
        <w:rPr>
          <w:rFonts w:ascii="Arial" w:hAnsi="Arial"/>
          <w:sz w:val="20"/>
        </w:rPr>
        <w:t>Las prórrogas correspondientes, cuando</w:t>
      </w:r>
      <w:r>
        <w:rPr>
          <w:rFonts w:ascii="Arial" w:hAnsi="Arial"/>
          <w:spacing w:val="-12"/>
          <w:sz w:val="20"/>
        </w:rPr>
        <w:t> </w:t>
      </w:r>
      <w:r>
        <w:rPr>
          <w:rFonts w:ascii="Arial" w:hAnsi="Arial"/>
          <w:sz w:val="20"/>
        </w:rPr>
        <w:t>aplique;</w:t>
      </w:r>
    </w:p>
    <w:p>
      <w:pPr>
        <w:spacing w:line="240" w:lineRule="auto" w:before="1"/>
        <w:rPr>
          <w:rFonts w:ascii="Arial" w:hAnsi="Arial" w:cs="Arial" w:eastAsia="Arial" w:hint="default"/>
          <w:sz w:val="20"/>
          <w:szCs w:val="20"/>
        </w:rPr>
      </w:pPr>
    </w:p>
    <w:p>
      <w:pPr>
        <w:pStyle w:val="ListParagraph"/>
        <w:numPr>
          <w:ilvl w:val="0"/>
          <w:numId w:val="20"/>
        </w:numPr>
        <w:tabs>
          <w:tab w:pos="791" w:val="left" w:leader="none"/>
        </w:tabs>
        <w:spacing w:line="240" w:lineRule="auto" w:before="0" w:after="0"/>
        <w:ind w:left="490" w:right="865" w:firstLine="0"/>
        <w:jc w:val="both"/>
        <w:rPr>
          <w:rFonts w:ascii="Arial" w:hAnsi="Arial" w:cs="Arial" w:eastAsia="Arial" w:hint="default"/>
          <w:sz w:val="20"/>
          <w:szCs w:val="20"/>
        </w:rPr>
      </w:pPr>
      <w:r>
        <w:rPr>
          <w:rFonts w:ascii="Arial" w:hAnsi="Arial"/>
          <w:sz w:val="20"/>
        </w:rPr>
        <w:t>La legal transmisión de la concesión o contrato respectivo, cuando aplique;  y</w:t>
      </w:r>
    </w:p>
    <w:p>
      <w:pPr>
        <w:spacing w:line="240" w:lineRule="auto" w:before="1"/>
        <w:rPr>
          <w:rFonts w:ascii="Arial" w:hAnsi="Arial" w:cs="Arial" w:eastAsia="Arial" w:hint="default"/>
          <w:sz w:val="20"/>
          <w:szCs w:val="20"/>
        </w:rPr>
      </w:pPr>
    </w:p>
    <w:p>
      <w:pPr>
        <w:pStyle w:val="ListParagraph"/>
        <w:numPr>
          <w:ilvl w:val="0"/>
          <w:numId w:val="20"/>
        </w:numPr>
        <w:tabs>
          <w:tab w:pos="791" w:val="left" w:leader="none"/>
        </w:tabs>
        <w:spacing w:line="240" w:lineRule="auto" w:before="0" w:after="0"/>
        <w:ind w:left="490" w:right="855" w:firstLine="0"/>
        <w:jc w:val="both"/>
        <w:rPr>
          <w:rFonts w:ascii="Arial" w:hAnsi="Arial" w:cs="Arial" w:eastAsia="Arial" w:hint="default"/>
          <w:sz w:val="20"/>
          <w:szCs w:val="20"/>
        </w:rPr>
      </w:pPr>
      <w:r>
        <w:rPr>
          <w:rFonts w:ascii="Arial" w:hAnsi="Arial"/>
          <w:sz w:val="20"/>
        </w:rPr>
        <w:t>El pago de los derechos correspondientes a los últimos cinco años o desde el origen de la concesión, permiso o contrato respectivo, según</w:t>
      </w:r>
      <w:r>
        <w:rPr>
          <w:rFonts w:ascii="Arial" w:hAnsi="Arial"/>
          <w:spacing w:val="-16"/>
          <w:sz w:val="20"/>
        </w:rPr>
        <w:t> </w:t>
      </w:r>
      <w:r>
        <w:rPr>
          <w:rFonts w:ascii="Arial" w:hAnsi="Arial"/>
          <w:sz w:val="20"/>
        </w:rPr>
        <w:t>aplique.</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t>La Secretaría cotejará dichos documentos con los que existan en los archivos de la misma Secretaría u otros órganos públicos, a efecto de verificar su autenticidad.</w:t>
      </w:r>
    </w:p>
    <w:p>
      <w:pPr>
        <w:spacing w:line="240" w:lineRule="auto" w:before="1"/>
        <w:rPr>
          <w:rFonts w:ascii="Arial" w:hAnsi="Arial" w:cs="Arial" w:eastAsia="Arial" w:hint="default"/>
          <w:sz w:val="20"/>
          <w:szCs w:val="20"/>
        </w:rPr>
      </w:pPr>
    </w:p>
    <w:p>
      <w:pPr>
        <w:pStyle w:val="BodyText"/>
        <w:spacing w:line="240" w:lineRule="auto"/>
        <w:ind w:left="490" w:right="859" w:hanging="1"/>
        <w:jc w:val="both"/>
      </w:pPr>
      <w:r>
        <w:rPr/>
        <w:t>Cuando no se acredite lo que aplique de las fracciones I a IV anteriores, o los documentos relativos sean falsos, será negada la solicitud</w:t>
      </w:r>
      <w:r>
        <w:rPr>
          <w:spacing w:val="-8"/>
        </w:rPr>
        <w:t> </w:t>
      </w:r>
      <w:r>
        <w:rPr/>
        <w:t>correspondiente.</w:t>
      </w:r>
    </w:p>
    <w:p>
      <w:pPr>
        <w:spacing w:line="240" w:lineRule="auto" w:before="1"/>
        <w:rPr>
          <w:rFonts w:ascii="Arial" w:hAnsi="Arial" w:cs="Arial" w:eastAsia="Arial" w:hint="default"/>
          <w:sz w:val="20"/>
          <w:szCs w:val="20"/>
        </w:rPr>
      </w:pPr>
    </w:p>
    <w:p>
      <w:pPr>
        <w:pStyle w:val="BodyText"/>
        <w:spacing w:line="240" w:lineRule="auto"/>
        <w:ind w:left="490" w:right="857"/>
        <w:jc w:val="both"/>
      </w:pPr>
      <w:r>
        <w:rPr/>
        <w:t>Los períodos para iniciar las solicitudes referidas en el primer párrafo deberán ser tales que el correspondiente al último de los grupos que  para  dichos efectos se establezcan concluya el 19 de diciembre de 2014, a más</w:t>
      </w:r>
      <w:r>
        <w:rPr>
          <w:spacing w:val="-37"/>
        </w:rPr>
        <w:t> </w:t>
      </w:r>
      <w:r>
        <w:rPr/>
        <w:t>tardar.</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t>Deberán realizarse en el registro referido en el primer párrafo, todas las anotaciones relacionadas con la prestación del Servicio Colectivo y del Servicio de Taxi que se realice al amparo del artículo 124 del Reglamento. Dichas anotaciones incluirán las relativas a las correspondientes autorizaciones para vehículos, adscripciones a sitios o centrales de radiocomunicación, gafetes de conductores y contratos para instalar</w:t>
      </w:r>
      <w:r>
        <w:rPr>
          <w:spacing w:val="-13"/>
        </w:rPr>
        <w:t> </w:t>
      </w:r>
      <w:r>
        <w:rPr/>
        <w:t>publicidad.</w:t>
      </w:r>
    </w:p>
    <w:p>
      <w:pPr>
        <w:spacing w:line="240" w:lineRule="auto" w:before="1"/>
        <w:rPr>
          <w:rFonts w:ascii="Arial" w:hAnsi="Arial" w:cs="Arial" w:eastAsia="Arial" w:hint="default"/>
          <w:sz w:val="20"/>
          <w:szCs w:val="20"/>
        </w:rPr>
      </w:pPr>
    </w:p>
    <w:p>
      <w:pPr>
        <w:pStyle w:val="BodyText"/>
        <w:spacing w:line="240" w:lineRule="auto"/>
        <w:ind w:left="490" w:right="857"/>
        <w:jc w:val="both"/>
      </w:pPr>
      <w:r>
        <w:rPr/>
        <w:t>Las disposiciones contenidas en los artículos 111 a 120 del Reglamento serán aplicables al Registro Especial, siendo la Secretaría el órgano ejecutor responsable.</w:t>
      </w:r>
    </w:p>
    <w:p>
      <w:pPr>
        <w:spacing w:line="240" w:lineRule="auto" w:before="1"/>
        <w:rPr>
          <w:rFonts w:ascii="Arial" w:hAnsi="Arial" w:cs="Arial" w:eastAsia="Arial" w:hint="default"/>
          <w:sz w:val="20"/>
          <w:szCs w:val="20"/>
        </w:rPr>
      </w:pPr>
    </w:p>
    <w:p>
      <w:pPr>
        <w:pStyle w:val="BodyText"/>
        <w:spacing w:line="240" w:lineRule="auto"/>
        <w:ind w:left="490" w:right="855"/>
        <w:jc w:val="both"/>
      </w:pPr>
      <w:r>
        <w:rPr>
          <w:rFonts w:ascii="Arial" w:hAnsi="Arial"/>
          <w:b/>
        </w:rPr>
        <w:t>Artículo 128. </w:t>
      </w:r>
      <w:r>
        <w:rPr/>
        <w:t>Con base en los estudios técnicos del Instituto y previo el cumplimiento de las condiciones aplicables, la Secretaría establecerá una  nueva organización de las rutas para la prestación del Servicio Masivo y del Servicio Colectivo, con la finalidad de lograr que dicha prestación se realice en condiciones que coadyuven a</w:t>
      </w:r>
      <w:r>
        <w:rPr>
          <w:spacing w:val="-21"/>
        </w:rPr>
        <w:t> </w:t>
      </w:r>
      <w:r>
        <w:rPr/>
        <w:t>lograr:</w:t>
      </w:r>
    </w:p>
    <w:p>
      <w:pPr>
        <w:spacing w:line="240" w:lineRule="auto" w:before="1"/>
        <w:rPr>
          <w:rFonts w:ascii="Arial" w:hAnsi="Arial" w:cs="Arial" w:eastAsia="Arial" w:hint="default"/>
          <w:sz w:val="20"/>
          <w:szCs w:val="20"/>
        </w:rPr>
      </w:pPr>
    </w:p>
    <w:p>
      <w:pPr>
        <w:pStyle w:val="ListParagraph"/>
        <w:numPr>
          <w:ilvl w:val="0"/>
          <w:numId w:val="21"/>
        </w:numPr>
        <w:tabs>
          <w:tab w:pos="791" w:val="left" w:leader="none"/>
        </w:tabs>
        <w:spacing w:line="240" w:lineRule="auto" w:before="0" w:after="0"/>
        <w:ind w:left="490" w:right="0" w:firstLine="0"/>
        <w:jc w:val="both"/>
        <w:rPr>
          <w:rFonts w:ascii="Arial" w:hAnsi="Arial" w:cs="Arial" w:eastAsia="Arial" w:hint="default"/>
          <w:sz w:val="20"/>
          <w:szCs w:val="20"/>
        </w:rPr>
      </w:pPr>
      <w:r>
        <w:rPr>
          <w:rFonts w:ascii="Arial" w:hAnsi="Arial"/>
          <w:sz w:val="20"/>
        </w:rPr>
        <w:t>El mayor orden posible en las vías</w:t>
      </w:r>
      <w:r>
        <w:rPr>
          <w:rFonts w:ascii="Arial" w:hAnsi="Arial"/>
          <w:spacing w:val="-17"/>
          <w:sz w:val="20"/>
        </w:rPr>
        <w:t> </w:t>
      </w:r>
      <w:r>
        <w:rPr>
          <w:rFonts w:ascii="Arial" w:hAnsi="Arial"/>
          <w:sz w:val="20"/>
        </w:rPr>
        <w:t>públicas;</w:t>
      </w:r>
    </w:p>
    <w:p>
      <w:pPr>
        <w:spacing w:line="240" w:lineRule="auto" w:before="1"/>
        <w:rPr>
          <w:rFonts w:ascii="Arial" w:hAnsi="Arial" w:cs="Arial" w:eastAsia="Arial" w:hint="default"/>
          <w:sz w:val="20"/>
          <w:szCs w:val="20"/>
        </w:rPr>
      </w:pPr>
    </w:p>
    <w:p>
      <w:pPr>
        <w:pStyle w:val="ListParagraph"/>
        <w:numPr>
          <w:ilvl w:val="0"/>
          <w:numId w:val="21"/>
        </w:numPr>
        <w:tabs>
          <w:tab w:pos="791" w:val="left" w:leader="none"/>
        </w:tabs>
        <w:spacing w:line="240" w:lineRule="auto" w:before="0" w:after="0"/>
        <w:ind w:left="490" w:right="856" w:firstLine="0"/>
        <w:jc w:val="both"/>
        <w:rPr>
          <w:rFonts w:ascii="Arial" w:hAnsi="Arial" w:cs="Arial" w:eastAsia="Arial" w:hint="default"/>
          <w:sz w:val="20"/>
          <w:szCs w:val="20"/>
        </w:rPr>
      </w:pPr>
      <w:r>
        <w:rPr>
          <w:rFonts w:ascii="Arial" w:hAnsi="Arial"/>
          <w:sz w:val="20"/>
        </w:rPr>
        <w:t>La minimización del costo y tiempo de traslado de un lugar a otro dentro los centros de población del</w:t>
      </w:r>
      <w:r>
        <w:rPr>
          <w:rFonts w:ascii="Arial" w:hAnsi="Arial"/>
          <w:spacing w:val="-18"/>
          <w:sz w:val="20"/>
        </w:rPr>
        <w:t> </w:t>
      </w:r>
      <w:r>
        <w:rPr>
          <w:rFonts w:ascii="Arial" w:hAnsi="Arial"/>
          <w:sz w:val="20"/>
        </w:rPr>
        <w:t>Estado;</w:t>
      </w:r>
    </w:p>
    <w:p>
      <w:pPr>
        <w:spacing w:line="240" w:lineRule="auto" w:before="1"/>
        <w:rPr>
          <w:rFonts w:ascii="Arial" w:hAnsi="Arial" w:cs="Arial" w:eastAsia="Arial" w:hint="default"/>
          <w:sz w:val="20"/>
          <w:szCs w:val="20"/>
        </w:rPr>
      </w:pPr>
    </w:p>
    <w:p>
      <w:pPr>
        <w:pStyle w:val="ListParagraph"/>
        <w:numPr>
          <w:ilvl w:val="0"/>
          <w:numId w:val="21"/>
        </w:numPr>
        <w:tabs>
          <w:tab w:pos="791" w:val="left" w:leader="none"/>
        </w:tabs>
        <w:spacing w:line="240" w:lineRule="auto" w:before="0" w:after="0"/>
        <w:ind w:left="490" w:right="854" w:firstLine="0"/>
        <w:jc w:val="both"/>
        <w:rPr>
          <w:rFonts w:ascii="Arial" w:hAnsi="Arial" w:cs="Arial" w:eastAsia="Arial" w:hint="default"/>
          <w:sz w:val="20"/>
          <w:szCs w:val="20"/>
        </w:rPr>
      </w:pPr>
      <w:r>
        <w:rPr>
          <w:rFonts w:ascii="Arial" w:hAnsi="Arial"/>
          <w:sz w:val="20"/>
        </w:rPr>
        <w:t>Su mejor integración posible con otras modalidades de transporte masivo o transporte con vehículos de propulsión</w:t>
      </w:r>
      <w:r>
        <w:rPr>
          <w:rFonts w:ascii="Arial" w:hAnsi="Arial"/>
          <w:spacing w:val="-12"/>
          <w:sz w:val="20"/>
        </w:rPr>
        <w:t> </w:t>
      </w:r>
      <w:r>
        <w:rPr>
          <w:rFonts w:ascii="Arial" w:hAnsi="Arial"/>
          <w:sz w:val="20"/>
        </w:rPr>
        <w:t>humana;</w:t>
      </w:r>
    </w:p>
    <w:p>
      <w:pPr>
        <w:spacing w:after="0" w:line="240" w:lineRule="auto"/>
        <w:jc w:val="both"/>
        <w:rPr>
          <w:rFonts w:ascii="Arial" w:hAnsi="Arial" w:cs="Arial" w:eastAsia="Arial" w:hint="default"/>
          <w:sz w:val="20"/>
          <w:szCs w:val="20"/>
        </w:rPr>
        <w:sectPr>
          <w:pgSz w:w="11630" w:h="15310"/>
          <w:pgMar w:header="674" w:footer="871" w:top="1320" w:bottom="1060" w:left="1640" w:right="1540"/>
        </w:sectPr>
      </w:pPr>
    </w:p>
    <w:p>
      <w:pPr>
        <w:spacing w:line="240" w:lineRule="auto" w:before="3"/>
        <w:rPr>
          <w:rFonts w:ascii="Arial" w:hAnsi="Arial" w:cs="Arial" w:eastAsia="Arial" w:hint="default"/>
          <w:sz w:val="26"/>
          <w:szCs w:val="26"/>
        </w:rPr>
      </w:pPr>
    </w:p>
    <w:p>
      <w:pPr>
        <w:pStyle w:val="BodyText"/>
        <w:spacing w:line="240" w:lineRule="auto" w:before="65"/>
        <w:ind w:left="102" w:right="2623"/>
        <w:jc w:val="left"/>
        <w:rPr>
          <w:rFonts w:ascii="Tahoma" w:hAnsi="Tahoma" w:cs="Tahoma" w:eastAsia="Tahoma" w:hint="default"/>
        </w:rPr>
      </w:pPr>
      <w:r>
        <w:rPr>
          <w:rFonts w:ascii="Tahoma"/>
          <w:color w:val="231F20"/>
        </w:rPr>
        <w:t>40</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3"/>
        <w:rPr>
          <w:rFonts w:ascii="Tahoma" w:hAnsi="Tahoma" w:cs="Tahoma" w:eastAsia="Tahoma" w:hint="default"/>
          <w:sz w:val="18"/>
          <w:szCs w:val="18"/>
        </w:rPr>
      </w:pPr>
    </w:p>
    <w:p>
      <w:pPr>
        <w:pStyle w:val="ListParagraph"/>
        <w:numPr>
          <w:ilvl w:val="0"/>
          <w:numId w:val="21"/>
        </w:numPr>
        <w:tabs>
          <w:tab w:pos="891" w:val="left" w:leader="none"/>
        </w:tabs>
        <w:spacing w:line="240" w:lineRule="auto" w:before="66" w:after="0"/>
        <w:ind w:left="590" w:right="756" w:firstLine="0"/>
        <w:jc w:val="both"/>
        <w:rPr>
          <w:rFonts w:ascii="Arial" w:hAnsi="Arial" w:cs="Arial" w:eastAsia="Arial" w:hint="default"/>
          <w:sz w:val="20"/>
          <w:szCs w:val="20"/>
        </w:rPr>
      </w:pPr>
      <w:r>
        <w:rPr>
          <w:rFonts w:ascii="Arial" w:hAnsi="Arial"/>
          <w:sz w:val="20"/>
        </w:rPr>
        <w:t>La maximización de su uso y el uso de otros servicios </w:t>
      </w:r>
      <w:r>
        <w:rPr>
          <w:rFonts w:ascii="Tahoma" w:hAnsi="Tahoma"/>
          <w:sz w:val="20"/>
        </w:rPr>
        <w:t>p</w:t>
      </w:r>
      <w:r>
        <w:rPr>
          <w:rFonts w:ascii="Arial" w:hAnsi="Arial"/>
          <w:sz w:val="20"/>
        </w:rPr>
        <w:t>úblicos de  transporte masivo por parte de quienes en el Estado requieran transportación por medio de vehículos automotores;</w:t>
      </w:r>
      <w:r>
        <w:rPr>
          <w:rFonts w:ascii="Arial" w:hAnsi="Arial"/>
          <w:spacing w:val="-22"/>
          <w:sz w:val="20"/>
        </w:rPr>
        <w:t> </w:t>
      </w:r>
      <w:r>
        <w:rPr>
          <w:rFonts w:ascii="Arial" w:hAnsi="Arial"/>
          <w:sz w:val="20"/>
        </w:rPr>
        <w:t>y</w:t>
      </w:r>
    </w:p>
    <w:p>
      <w:pPr>
        <w:spacing w:line="240" w:lineRule="auto" w:before="1"/>
        <w:rPr>
          <w:rFonts w:ascii="Arial" w:hAnsi="Arial" w:cs="Arial" w:eastAsia="Arial" w:hint="default"/>
          <w:sz w:val="20"/>
          <w:szCs w:val="20"/>
        </w:rPr>
      </w:pPr>
    </w:p>
    <w:p>
      <w:pPr>
        <w:pStyle w:val="ListParagraph"/>
        <w:numPr>
          <w:ilvl w:val="0"/>
          <w:numId w:val="21"/>
        </w:numPr>
        <w:tabs>
          <w:tab w:pos="891" w:val="left" w:leader="none"/>
        </w:tabs>
        <w:spacing w:line="240" w:lineRule="auto" w:before="0" w:after="0"/>
        <w:ind w:left="890" w:right="0" w:hanging="300"/>
        <w:jc w:val="both"/>
        <w:rPr>
          <w:rFonts w:ascii="Arial" w:hAnsi="Arial" w:cs="Arial" w:eastAsia="Arial" w:hint="default"/>
          <w:sz w:val="20"/>
          <w:szCs w:val="20"/>
        </w:rPr>
      </w:pPr>
      <w:r>
        <w:rPr>
          <w:rFonts w:ascii="Arial" w:hAnsi="Arial"/>
          <w:sz w:val="20"/>
        </w:rPr>
        <w:t>Su sostenibilidad medioambiental y</w:t>
      </w:r>
      <w:r>
        <w:rPr>
          <w:rFonts w:ascii="Arial" w:hAnsi="Arial"/>
          <w:spacing w:val="-4"/>
          <w:sz w:val="20"/>
        </w:rPr>
        <w:t> </w:t>
      </w:r>
      <w:r>
        <w:rPr>
          <w:rFonts w:ascii="Arial" w:hAnsi="Arial"/>
          <w:sz w:val="20"/>
        </w:rPr>
        <w:t>económica.</w:t>
      </w:r>
    </w:p>
    <w:p>
      <w:pPr>
        <w:spacing w:line="240" w:lineRule="auto" w:before="1"/>
        <w:rPr>
          <w:rFonts w:ascii="Arial" w:hAnsi="Arial" w:cs="Arial" w:eastAsia="Arial" w:hint="default"/>
          <w:sz w:val="20"/>
          <w:szCs w:val="20"/>
        </w:rPr>
      </w:pPr>
    </w:p>
    <w:p>
      <w:pPr>
        <w:pStyle w:val="BodyText"/>
        <w:spacing w:line="240" w:lineRule="auto"/>
        <w:ind w:right="757"/>
        <w:jc w:val="both"/>
      </w:pPr>
      <w:r>
        <w:rPr/>
        <w:t>La nueva organización referida será de interés público en términos de los artículos 146 fracción XII de la Ley, y se llevará a cabo</w:t>
      </w:r>
      <w:r>
        <w:rPr>
          <w:spacing w:val="-15"/>
        </w:rPr>
        <w:t> </w:t>
      </w:r>
      <w:r>
        <w:rPr/>
        <w:t>mediante:</w:t>
      </w:r>
    </w:p>
    <w:p>
      <w:pPr>
        <w:spacing w:line="240" w:lineRule="auto" w:before="11"/>
        <w:rPr>
          <w:rFonts w:ascii="Arial" w:hAnsi="Arial" w:cs="Arial" w:eastAsia="Arial" w:hint="default"/>
          <w:sz w:val="19"/>
          <w:szCs w:val="19"/>
        </w:rPr>
      </w:pPr>
    </w:p>
    <w:p>
      <w:pPr>
        <w:pStyle w:val="ListParagraph"/>
        <w:numPr>
          <w:ilvl w:val="0"/>
          <w:numId w:val="22"/>
        </w:numPr>
        <w:tabs>
          <w:tab w:pos="891" w:val="left" w:leader="none"/>
        </w:tabs>
        <w:spacing w:line="240" w:lineRule="auto" w:before="0" w:after="0"/>
        <w:ind w:left="590" w:right="759" w:firstLine="0"/>
        <w:jc w:val="both"/>
        <w:rPr>
          <w:rFonts w:ascii="Arial" w:hAnsi="Arial" w:cs="Arial" w:eastAsia="Arial" w:hint="default"/>
          <w:sz w:val="20"/>
          <w:szCs w:val="20"/>
        </w:rPr>
      </w:pPr>
      <w:r>
        <w:rPr>
          <w:rFonts w:ascii="Arial" w:hAnsi="Arial"/>
          <w:sz w:val="20"/>
        </w:rPr>
        <w:t>El establecimiento de nuevas rutas que definitivamente sustituyan a las rutas sobre las cuales presten el Servicio Colectivo las personas referidas en  las fracciones I, III y IV del artículo 124 del</w:t>
      </w:r>
      <w:r>
        <w:rPr>
          <w:rFonts w:ascii="Arial" w:hAnsi="Arial"/>
          <w:spacing w:val="-22"/>
          <w:sz w:val="20"/>
        </w:rPr>
        <w:t> </w:t>
      </w:r>
      <w:r>
        <w:rPr>
          <w:rFonts w:ascii="Arial" w:hAnsi="Arial"/>
          <w:sz w:val="20"/>
        </w:rPr>
        <w:t>Reglamento;</w:t>
      </w:r>
    </w:p>
    <w:p>
      <w:pPr>
        <w:spacing w:line="240" w:lineRule="auto" w:before="1"/>
        <w:rPr>
          <w:rFonts w:ascii="Arial" w:hAnsi="Arial" w:cs="Arial" w:eastAsia="Arial" w:hint="default"/>
          <w:sz w:val="20"/>
          <w:szCs w:val="20"/>
        </w:rPr>
      </w:pPr>
    </w:p>
    <w:p>
      <w:pPr>
        <w:pStyle w:val="ListParagraph"/>
        <w:numPr>
          <w:ilvl w:val="0"/>
          <w:numId w:val="22"/>
        </w:numPr>
        <w:tabs>
          <w:tab w:pos="891" w:val="left" w:leader="none"/>
        </w:tabs>
        <w:spacing w:line="240" w:lineRule="auto" w:before="0" w:after="0"/>
        <w:ind w:left="590" w:right="757" w:firstLine="0"/>
        <w:jc w:val="both"/>
        <w:rPr>
          <w:rFonts w:ascii="Arial" w:hAnsi="Arial" w:cs="Arial" w:eastAsia="Arial" w:hint="default"/>
          <w:sz w:val="20"/>
          <w:szCs w:val="20"/>
        </w:rPr>
      </w:pPr>
      <w:r>
        <w:rPr>
          <w:rFonts w:ascii="Arial" w:hAnsi="Arial"/>
          <w:sz w:val="20"/>
        </w:rPr>
        <w:t>La extinción de las concesiones, permisos o subrogaciones de dichas personas;</w:t>
      </w:r>
      <w:r>
        <w:rPr>
          <w:rFonts w:ascii="Arial" w:hAnsi="Arial"/>
          <w:spacing w:val="-7"/>
          <w:sz w:val="20"/>
        </w:rPr>
        <w:t> </w:t>
      </w:r>
      <w:r>
        <w:rPr>
          <w:rFonts w:ascii="Arial" w:hAnsi="Arial"/>
          <w:sz w:val="20"/>
        </w:rPr>
        <w:t>y</w:t>
      </w:r>
    </w:p>
    <w:p>
      <w:pPr>
        <w:spacing w:line="240" w:lineRule="auto" w:before="1"/>
        <w:rPr>
          <w:rFonts w:ascii="Arial" w:hAnsi="Arial" w:cs="Arial" w:eastAsia="Arial" w:hint="default"/>
          <w:sz w:val="20"/>
          <w:szCs w:val="20"/>
        </w:rPr>
      </w:pPr>
    </w:p>
    <w:p>
      <w:pPr>
        <w:pStyle w:val="ListParagraph"/>
        <w:numPr>
          <w:ilvl w:val="0"/>
          <w:numId w:val="22"/>
        </w:numPr>
        <w:tabs>
          <w:tab w:pos="891" w:val="left" w:leader="none"/>
        </w:tabs>
        <w:spacing w:line="240" w:lineRule="auto" w:before="0" w:after="0"/>
        <w:ind w:left="590" w:right="759" w:firstLine="0"/>
        <w:jc w:val="both"/>
        <w:rPr>
          <w:rFonts w:ascii="Arial" w:hAnsi="Arial" w:cs="Arial" w:eastAsia="Arial" w:hint="default"/>
          <w:sz w:val="20"/>
          <w:szCs w:val="20"/>
        </w:rPr>
      </w:pPr>
      <w:r>
        <w:rPr>
          <w:rFonts w:ascii="Arial" w:hAnsi="Arial"/>
          <w:sz w:val="20"/>
        </w:rPr>
        <w:t>El otorgamiento de nuevas concesiones para dichas nuevas rutas en términos del artículo 115 de la</w:t>
      </w:r>
      <w:r>
        <w:rPr>
          <w:rFonts w:ascii="Arial" w:hAnsi="Arial"/>
          <w:spacing w:val="-14"/>
          <w:sz w:val="20"/>
        </w:rPr>
        <w:t> </w:t>
      </w:r>
      <w:r>
        <w:rPr>
          <w:rFonts w:ascii="Arial" w:hAnsi="Arial"/>
          <w:sz w:val="20"/>
        </w:rPr>
        <w:t>Ley.</w:t>
      </w:r>
    </w:p>
    <w:p>
      <w:pPr>
        <w:spacing w:line="240" w:lineRule="auto" w:before="1"/>
        <w:rPr>
          <w:rFonts w:ascii="Arial" w:hAnsi="Arial" w:cs="Arial" w:eastAsia="Arial" w:hint="default"/>
          <w:sz w:val="20"/>
          <w:szCs w:val="20"/>
        </w:rPr>
      </w:pPr>
    </w:p>
    <w:p>
      <w:pPr>
        <w:pStyle w:val="BodyText"/>
        <w:spacing w:line="240" w:lineRule="auto"/>
        <w:ind w:right="757"/>
        <w:jc w:val="both"/>
      </w:pPr>
      <w:r>
        <w:rPr/>
        <w:t>La nueva organización priorizará el establecimiento de las nuevas rutas referidas en la segunda fracción I anterior en función de lo que los hábitos de desplazamiento observados entre los usuarios correspondientes evidencien como beneficioso para el mayor número de</w:t>
      </w:r>
      <w:r>
        <w:rPr>
          <w:spacing w:val="-20"/>
        </w:rPr>
        <w:t> </w:t>
      </w:r>
      <w:r>
        <w:rPr/>
        <w:t>ellos.</w:t>
      </w:r>
    </w:p>
    <w:p>
      <w:pPr>
        <w:spacing w:line="240" w:lineRule="auto" w:before="1"/>
        <w:rPr>
          <w:rFonts w:ascii="Arial" w:hAnsi="Arial" w:cs="Arial" w:eastAsia="Arial" w:hint="default"/>
          <w:sz w:val="20"/>
          <w:szCs w:val="20"/>
        </w:rPr>
      </w:pPr>
    </w:p>
    <w:p>
      <w:pPr>
        <w:pStyle w:val="BodyText"/>
        <w:spacing w:line="240" w:lineRule="auto"/>
        <w:ind w:right="756"/>
        <w:jc w:val="both"/>
      </w:pPr>
      <w:r>
        <w:rPr/>
        <w:t>La nueva organización se concluirá a más tardar a los cinco años contados a partir de la fecha de entrada en vigor del Reglamento, plazo tras el cual solo subsistirán las nuevas rutas referidas en la segunda fracción I</w:t>
      </w:r>
      <w:r>
        <w:rPr>
          <w:spacing w:val="-14"/>
        </w:rPr>
        <w:t> </w:t>
      </w:r>
      <w:r>
        <w:rPr/>
        <w:t>anterior.</w:t>
      </w:r>
    </w:p>
    <w:p>
      <w:pPr>
        <w:spacing w:line="240" w:lineRule="auto" w:before="1"/>
        <w:rPr>
          <w:rFonts w:ascii="Arial" w:hAnsi="Arial" w:cs="Arial" w:eastAsia="Arial" w:hint="default"/>
          <w:sz w:val="20"/>
          <w:szCs w:val="20"/>
        </w:rPr>
      </w:pPr>
    </w:p>
    <w:p>
      <w:pPr>
        <w:pStyle w:val="BodyText"/>
        <w:spacing w:line="240" w:lineRule="auto"/>
        <w:ind w:right="755"/>
        <w:jc w:val="both"/>
      </w:pPr>
      <w:r>
        <w:rPr/>
        <w:t>Al amparo de lo establecido por el artículo 121 de la Ley, la Secretaría podrá modificar los tramos de las rutas y las rutas completas sobre las cuales presten el Servicio Colectivo las personas referidas en las fracciones I, III y IV del artículo 124 del Reglamento que no hayan sido afectadas por las nuevas rutas referidas en la segunda fracción I anterior. Las modificaciones que realice la Secretaría podrán incluir la integración de algunos de dichos tramos o rutas completas, en cuyo caso la misma Secretaría establecerá reglas de operación para las rutas temporales</w:t>
      </w:r>
      <w:r>
        <w:rPr>
          <w:spacing w:val="-25"/>
        </w:rPr>
        <w:t> </w:t>
      </w:r>
      <w:r>
        <w:rPr/>
        <w:t>resultantes.</w:t>
      </w:r>
    </w:p>
    <w:p>
      <w:pPr>
        <w:spacing w:line="240" w:lineRule="auto" w:before="1"/>
        <w:rPr>
          <w:rFonts w:ascii="Arial" w:hAnsi="Arial" w:cs="Arial" w:eastAsia="Arial" w:hint="default"/>
          <w:sz w:val="20"/>
          <w:szCs w:val="20"/>
        </w:rPr>
      </w:pPr>
    </w:p>
    <w:p>
      <w:pPr>
        <w:pStyle w:val="BodyText"/>
        <w:spacing w:line="240" w:lineRule="auto"/>
        <w:ind w:right="756"/>
        <w:jc w:val="both"/>
      </w:pPr>
      <w:r>
        <w:rPr/>
        <w:t>Cuando el establecimiento de las nuevas rutas referidas en la segunda fracción I anterior no suprima totalmente todas las rutas preexistentes correspondientes, la resolución que establezca dichas nuevas rutas también precisará lo que sucederá con los tramos</w:t>
      </w:r>
      <w:r>
        <w:rPr>
          <w:spacing w:val="-21"/>
        </w:rPr>
        <w:t> </w:t>
      </w:r>
      <w:r>
        <w:rPr/>
        <w:t>relativos.</w:t>
      </w:r>
    </w:p>
    <w:p>
      <w:pPr>
        <w:spacing w:after="0" w:line="240" w:lineRule="auto"/>
        <w:jc w:val="both"/>
        <w:sectPr>
          <w:pgSz w:w="11630" w:h="15310"/>
          <w:pgMar w:header="674" w:footer="871" w:top="1320" w:bottom="1060" w:left="1540" w:right="1640"/>
        </w:sectPr>
      </w:pPr>
    </w:p>
    <w:p>
      <w:pPr>
        <w:spacing w:line="240" w:lineRule="auto" w:before="7"/>
        <w:rPr>
          <w:rFonts w:ascii="Arial" w:hAnsi="Arial" w:cs="Arial" w:eastAsia="Arial" w:hint="default"/>
          <w:sz w:val="25"/>
          <w:szCs w:val="25"/>
        </w:rPr>
      </w:pPr>
    </w:p>
    <w:p>
      <w:pPr>
        <w:pStyle w:val="BodyText"/>
        <w:spacing w:line="240" w:lineRule="auto" w:before="65"/>
        <w:ind w:left="0" w:right="100"/>
        <w:jc w:val="right"/>
        <w:rPr>
          <w:rFonts w:ascii="Tahoma" w:hAnsi="Tahoma" w:cs="Tahoma" w:eastAsia="Tahoma" w:hint="default"/>
        </w:rPr>
      </w:pPr>
      <w:r>
        <w:rPr>
          <w:rFonts w:ascii="Tahoma"/>
          <w:color w:val="231F20"/>
        </w:rPr>
        <w:t>41</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10"/>
        <w:rPr>
          <w:rFonts w:ascii="Tahoma" w:hAnsi="Tahoma" w:cs="Tahoma" w:eastAsia="Tahoma" w:hint="default"/>
          <w:sz w:val="18"/>
          <w:szCs w:val="18"/>
        </w:rPr>
      </w:pPr>
    </w:p>
    <w:p>
      <w:pPr>
        <w:pStyle w:val="BodyText"/>
        <w:spacing w:line="240" w:lineRule="auto" w:before="74"/>
        <w:ind w:left="490" w:right="855"/>
        <w:jc w:val="both"/>
      </w:pPr>
      <w:r>
        <w:rPr/>
        <w:t>La Secretaría deberá anotar en el registro específico las modificaciones a las rutas sobre las cuales presten el Servicio Colectivo las personas precisadas en las fracciones I, III y IV del artículo 124 del Reglamento. La Secretaría no deberá realizar las anotaciones correspondientes cuando la mayor parte del recorrido y kilometraje de dichas rutas vaya a quedar comprendido en el recorrido y kilometraje de nuevas rutas de las referidas en la segunda fracción I anterior.</w:t>
      </w:r>
    </w:p>
    <w:p>
      <w:pPr>
        <w:spacing w:line="240" w:lineRule="auto" w:before="1"/>
        <w:rPr>
          <w:rFonts w:ascii="Arial" w:hAnsi="Arial" w:cs="Arial" w:eastAsia="Arial" w:hint="default"/>
          <w:sz w:val="20"/>
          <w:szCs w:val="20"/>
        </w:rPr>
      </w:pPr>
    </w:p>
    <w:p>
      <w:pPr>
        <w:pStyle w:val="BodyText"/>
        <w:spacing w:line="240" w:lineRule="auto"/>
        <w:ind w:left="490" w:right="854"/>
        <w:jc w:val="both"/>
      </w:pPr>
      <w:r>
        <w:rPr>
          <w:rFonts w:ascii="Arial" w:hAnsi="Arial"/>
          <w:b/>
        </w:rPr>
        <w:t>Artículo 129. </w:t>
      </w:r>
      <w:r>
        <w:rPr/>
        <w:t>Con apego a las bases establecidas en este artículo, las nuevas concesiones referidas en la segunda fracción III del artículo  127  del Reglamento se otorgarán preferentemente a las personas jurídicas que formen la totalidad o la mayoría de las personas precisadas en las fracciones I, III y IV del artículo 124 del mismo Reglamento, cuyas rutas, por lo que haga su recorrido y kilometraje, hayan quedado total o mayoritariamente comprendidas en las nuevas rutas correspondientes. Solo dichas personas jurídicas podrán obtener el 35 por ciento de los puntos asignables en los concursos correspondientes.</w:t>
      </w:r>
    </w:p>
    <w:p>
      <w:pPr>
        <w:spacing w:line="240" w:lineRule="auto" w:before="1"/>
        <w:rPr>
          <w:rFonts w:ascii="Arial" w:hAnsi="Arial" w:cs="Arial" w:eastAsia="Arial" w:hint="default"/>
          <w:sz w:val="20"/>
          <w:szCs w:val="20"/>
        </w:rPr>
      </w:pPr>
    </w:p>
    <w:p>
      <w:pPr>
        <w:pStyle w:val="BodyText"/>
        <w:spacing w:line="240" w:lineRule="auto"/>
        <w:ind w:left="490" w:right="858"/>
        <w:jc w:val="both"/>
      </w:pPr>
      <w:r>
        <w:rPr/>
        <w:t>Lo establecido en el párrafo anterior solo aplicará cuando las personas  jurídicas referidas se hayan constituido hasta dentro de los treinta días  naturales siguientes a la fecha de publicación de la resolución establecedora   de su respectiva nueva ruta, y de forma tal</w:t>
      </w:r>
      <w:r>
        <w:rPr>
          <w:spacing w:val="-23"/>
        </w:rPr>
        <w:t> </w:t>
      </w:r>
      <w:r>
        <w:rPr/>
        <w:t>que:</w:t>
      </w:r>
    </w:p>
    <w:p>
      <w:pPr>
        <w:spacing w:line="240" w:lineRule="auto" w:before="1"/>
        <w:rPr>
          <w:rFonts w:ascii="Arial" w:hAnsi="Arial" w:cs="Arial" w:eastAsia="Arial" w:hint="default"/>
          <w:sz w:val="20"/>
          <w:szCs w:val="20"/>
        </w:rPr>
      </w:pPr>
    </w:p>
    <w:p>
      <w:pPr>
        <w:pStyle w:val="BodyText"/>
        <w:spacing w:line="240" w:lineRule="auto"/>
        <w:ind w:left="490" w:right="859"/>
        <w:jc w:val="both"/>
      </w:pPr>
      <w:r>
        <w:rPr>
          <w:rFonts w:ascii="Arial" w:hAnsi="Arial"/>
          <w:b/>
        </w:rPr>
        <w:t>I.  </w:t>
      </w:r>
      <w:r>
        <w:rPr/>
        <w:t>Todas las personas aplicables hayan podido participar en el patrimonio  social inicial correspondiente en la misma</w:t>
      </w:r>
      <w:r>
        <w:rPr>
          <w:spacing w:val="-35"/>
        </w:rPr>
        <w:t> </w:t>
      </w:r>
      <w:r>
        <w:rPr/>
        <w:t>proporción;</w:t>
      </w:r>
    </w:p>
    <w:p>
      <w:pPr>
        <w:spacing w:line="240" w:lineRule="auto" w:before="1"/>
        <w:rPr>
          <w:rFonts w:ascii="Arial" w:hAnsi="Arial" w:cs="Arial" w:eastAsia="Arial" w:hint="default"/>
          <w:sz w:val="20"/>
          <w:szCs w:val="20"/>
        </w:rPr>
      </w:pPr>
    </w:p>
    <w:p>
      <w:pPr>
        <w:pStyle w:val="BodyText"/>
        <w:spacing w:line="240" w:lineRule="auto"/>
        <w:ind w:left="490" w:right="857"/>
        <w:jc w:val="both"/>
      </w:pPr>
      <w:r>
        <w:rPr>
          <w:rFonts w:ascii="Arial" w:hAnsi="Arial"/>
          <w:b/>
        </w:rPr>
        <w:t>III.    </w:t>
      </w:r>
      <w:r>
        <w:rPr/>
        <w:t>Todas las personas aplicables hayan tenido el mismo número de votos   en los órganos supremos de gobierno de dichas persona jurídicas al momento de su</w:t>
      </w:r>
      <w:r>
        <w:rPr>
          <w:spacing w:val="-13"/>
        </w:rPr>
        <w:t> </w:t>
      </w:r>
      <w:r>
        <w:rPr/>
        <w:t>constitución;</w:t>
      </w:r>
    </w:p>
    <w:p>
      <w:pPr>
        <w:spacing w:line="240" w:lineRule="auto" w:before="1"/>
        <w:rPr>
          <w:rFonts w:ascii="Arial" w:hAnsi="Arial" w:cs="Arial" w:eastAsia="Arial" w:hint="default"/>
          <w:sz w:val="20"/>
          <w:szCs w:val="20"/>
        </w:rPr>
      </w:pPr>
    </w:p>
    <w:p>
      <w:pPr>
        <w:pStyle w:val="BodyText"/>
        <w:spacing w:line="240" w:lineRule="auto"/>
        <w:ind w:left="490" w:right="853"/>
        <w:jc w:val="both"/>
      </w:pPr>
      <w:r>
        <w:rPr>
          <w:rFonts w:ascii="Arial" w:hAnsi="Arial"/>
          <w:b/>
        </w:rPr>
        <w:t>III. </w:t>
      </w:r>
      <w:r>
        <w:rPr/>
        <w:t>El patrimonio social inicial referido en la fracción I anterior haya sido el mínimo que marque la normativa aplicable o igual al mínimo que la Ley General de Sociedades Mercantiles federal establece para las sociedades</w:t>
      </w:r>
      <w:r>
        <w:rPr>
          <w:spacing w:val="-22"/>
        </w:rPr>
        <w:t> </w:t>
      </w:r>
      <w:r>
        <w:rPr/>
        <w:t>anónimas.</w:t>
      </w:r>
    </w:p>
    <w:p>
      <w:pPr>
        <w:spacing w:line="240" w:lineRule="auto" w:before="1"/>
        <w:rPr>
          <w:rFonts w:ascii="Arial" w:hAnsi="Arial" w:cs="Arial" w:eastAsia="Arial" w:hint="default"/>
          <w:sz w:val="20"/>
          <w:szCs w:val="20"/>
        </w:rPr>
      </w:pPr>
    </w:p>
    <w:p>
      <w:pPr>
        <w:pStyle w:val="BodyText"/>
        <w:spacing w:line="240" w:lineRule="auto"/>
        <w:ind w:left="490" w:right="857"/>
        <w:jc w:val="both"/>
      </w:pPr>
      <w:r>
        <w:rPr/>
        <w:t>Sin perjuicio de lo establecido en la primera fracción I anterior, también aplicará lo establecido en el primer párrafo</w:t>
      </w:r>
      <w:r>
        <w:rPr>
          <w:spacing w:val="-17"/>
        </w:rPr>
        <w:t> </w:t>
      </w:r>
      <w:r>
        <w:rPr/>
        <w:t>cuando:</w:t>
      </w:r>
    </w:p>
    <w:p>
      <w:pPr>
        <w:spacing w:line="240" w:lineRule="auto" w:before="1"/>
        <w:rPr>
          <w:rFonts w:ascii="Arial" w:hAnsi="Arial" w:cs="Arial" w:eastAsia="Arial" w:hint="default"/>
          <w:sz w:val="20"/>
          <w:szCs w:val="20"/>
        </w:rPr>
      </w:pPr>
    </w:p>
    <w:p>
      <w:pPr>
        <w:pStyle w:val="ListParagraph"/>
        <w:numPr>
          <w:ilvl w:val="0"/>
          <w:numId w:val="23"/>
        </w:numPr>
        <w:tabs>
          <w:tab w:pos="846" w:val="left" w:leader="none"/>
        </w:tabs>
        <w:spacing w:line="240" w:lineRule="auto" w:before="0" w:after="0"/>
        <w:ind w:left="490" w:right="857" w:hanging="8"/>
        <w:jc w:val="both"/>
        <w:rPr>
          <w:rFonts w:ascii="Arial" w:hAnsi="Arial" w:cs="Arial" w:eastAsia="Arial" w:hint="default"/>
          <w:sz w:val="20"/>
          <w:szCs w:val="20"/>
        </w:rPr>
      </w:pPr>
      <w:r>
        <w:rPr>
          <w:rFonts w:ascii="Arial" w:hAnsi="Arial"/>
          <w:sz w:val="20"/>
        </w:rPr>
        <w:t>Algunas de las personas aplicables se hayan asociado mediante una persona jurídica para participar en las persona jurídica correspondiente;</w:t>
      </w:r>
      <w:r>
        <w:rPr>
          <w:rFonts w:ascii="Arial" w:hAnsi="Arial"/>
          <w:spacing w:val="-33"/>
          <w:sz w:val="20"/>
        </w:rPr>
        <w:t> </w:t>
      </w:r>
      <w:r>
        <w:rPr>
          <w:rFonts w:ascii="Arial" w:hAnsi="Arial"/>
          <w:sz w:val="20"/>
        </w:rPr>
        <w:t>y</w:t>
      </w:r>
    </w:p>
    <w:p>
      <w:pPr>
        <w:spacing w:line="240" w:lineRule="auto" w:before="1"/>
        <w:rPr>
          <w:rFonts w:ascii="Arial" w:hAnsi="Arial" w:cs="Arial" w:eastAsia="Arial" w:hint="default"/>
          <w:sz w:val="20"/>
          <w:szCs w:val="20"/>
        </w:rPr>
      </w:pPr>
    </w:p>
    <w:p>
      <w:pPr>
        <w:pStyle w:val="ListParagraph"/>
        <w:numPr>
          <w:ilvl w:val="0"/>
          <w:numId w:val="23"/>
        </w:numPr>
        <w:tabs>
          <w:tab w:pos="846" w:val="left" w:leader="none"/>
        </w:tabs>
        <w:spacing w:line="240" w:lineRule="auto" w:before="0" w:after="0"/>
        <w:ind w:left="490" w:right="856" w:hanging="8"/>
        <w:jc w:val="both"/>
        <w:rPr>
          <w:rFonts w:ascii="Arial" w:hAnsi="Arial" w:cs="Arial" w:eastAsia="Arial" w:hint="default"/>
          <w:sz w:val="20"/>
          <w:szCs w:val="20"/>
        </w:rPr>
      </w:pPr>
      <w:r>
        <w:rPr>
          <w:rFonts w:ascii="Arial" w:hAnsi="Arial"/>
          <w:sz w:val="20"/>
        </w:rPr>
        <w:t>Dicha persona jurídica haya sido considerada como si hubiera sido un número de personas aplicables igual al número de las que mediante ella se hayan asociado, para efectos de lo establecido en la primera fracción II y la fracción III</w:t>
      </w:r>
      <w:r>
        <w:rPr>
          <w:rFonts w:ascii="Arial" w:hAnsi="Arial"/>
          <w:spacing w:val="-10"/>
          <w:sz w:val="20"/>
        </w:rPr>
        <w:t> </w:t>
      </w:r>
      <w:r>
        <w:rPr>
          <w:rFonts w:ascii="Arial" w:hAnsi="Arial"/>
          <w:sz w:val="20"/>
        </w:rPr>
        <w:t>anteriores.</w:t>
      </w:r>
    </w:p>
    <w:p>
      <w:pPr>
        <w:spacing w:after="0" w:line="240" w:lineRule="auto"/>
        <w:jc w:val="both"/>
        <w:rPr>
          <w:rFonts w:ascii="Arial" w:hAnsi="Arial" w:cs="Arial" w:eastAsia="Arial" w:hint="default"/>
          <w:sz w:val="20"/>
          <w:szCs w:val="20"/>
        </w:rPr>
        <w:sectPr>
          <w:pgSz w:w="11630" w:h="15310"/>
          <w:pgMar w:header="674" w:footer="871" w:top="1320" w:bottom="1060" w:left="1640" w:right="1540"/>
        </w:sectPr>
      </w:pPr>
    </w:p>
    <w:p>
      <w:pPr>
        <w:spacing w:line="240" w:lineRule="auto" w:before="3"/>
        <w:rPr>
          <w:rFonts w:ascii="Arial" w:hAnsi="Arial" w:cs="Arial" w:eastAsia="Arial" w:hint="default"/>
          <w:sz w:val="26"/>
          <w:szCs w:val="26"/>
        </w:rPr>
      </w:pPr>
    </w:p>
    <w:p>
      <w:pPr>
        <w:pStyle w:val="BodyText"/>
        <w:spacing w:line="240" w:lineRule="auto" w:before="65"/>
        <w:ind w:left="102" w:right="2623"/>
        <w:jc w:val="left"/>
        <w:rPr>
          <w:rFonts w:ascii="Tahoma" w:hAnsi="Tahoma" w:cs="Tahoma" w:eastAsia="Tahoma" w:hint="default"/>
        </w:rPr>
      </w:pPr>
      <w:r>
        <w:rPr>
          <w:rFonts w:ascii="Tahoma"/>
          <w:color w:val="231F20"/>
        </w:rPr>
        <w:t>42</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18"/>
          <w:szCs w:val="18"/>
        </w:rPr>
      </w:pPr>
    </w:p>
    <w:p>
      <w:pPr>
        <w:pStyle w:val="BodyText"/>
        <w:spacing w:line="240" w:lineRule="auto" w:before="74"/>
        <w:ind w:right="757"/>
        <w:jc w:val="both"/>
      </w:pPr>
      <w:r>
        <w:rPr/>
        <w:t>La Secretaría fomentará la organización de las personas referidas en el primer párrafo, ofreciéndoles asistencia pertinente para la formación de las personas jurídicas correspondientes, y la realización de los trámites ante la misma Secretaría que serán necesarios para la participación en los concursos aplicables.</w:t>
      </w:r>
    </w:p>
    <w:p>
      <w:pPr>
        <w:spacing w:line="240" w:lineRule="auto" w:before="1"/>
        <w:rPr>
          <w:rFonts w:ascii="Arial" w:hAnsi="Arial" w:cs="Arial" w:eastAsia="Arial" w:hint="default"/>
          <w:sz w:val="20"/>
          <w:szCs w:val="20"/>
        </w:rPr>
      </w:pPr>
    </w:p>
    <w:p>
      <w:pPr>
        <w:pStyle w:val="BodyText"/>
        <w:spacing w:line="240" w:lineRule="auto"/>
        <w:ind w:right="756"/>
        <w:jc w:val="both"/>
      </w:pPr>
      <w:r>
        <w:rPr>
          <w:rFonts w:ascii="Arial" w:hAnsi="Arial"/>
          <w:b/>
        </w:rPr>
        <w:t>Artículo 130. </w:t>
      </w:r>
      <w:r>
        <w:rPr/>
        <w:t>Sólo las nuevas rutas referidas en la segunda fracción I del artículo 127 del Reglamento podrán ser objeto de los convenios a que se  refiere el artículo 161 de la</w:t>
      </w:r>
      <w:r>
        <w:rPr>
          <w:spacing w:val="-18"/>
        </w:rPr>
        <w:t> </w:t>
      </w:r>
      <w:r>
        <w:rPr/>
        <w:t>Ley.</w:t>
      </w:r>
    </w:p>
    <w:p>
      <w:pPr>
        <w:spacing w:line="240" w:lineRule="auto" w:before="1"/>
        <w:rPr>
          <w:rFonts w:ascii="Arial" w:hAnsi="Arial" w:cs="Arial" w:eastAsia="Arial" w:hint="default"/>
          <w:sz w:val="20"/>
          <w:szCs w:val="20"/>
        </w:rPr>
      </w:pPr>
    </w:p>
    <w:p>
      <w:pPr>
        <w:pStyle w:val="BodyText"/>
        <w:spacing w:line="240" w:lineRule="auto"/>
        <w:ind w:right="757"/>
        <w:jc w:val="both"/>
      </w:pPr>
      <w:r>
        <w:rPr/>
        <w:t>Cuando la Secretaría y un organismo público descentralizado celebren uno de dichos convenios, las subrogaciones correspondientes se otorgarán preferentemente a las personas precisadas en las fracciones I, III y IV del artículo 92 del mismo Reglamento, cuyas rutas, por lo que haga su recorrido y kilometraje, hayan quedado total o mayoritariamente comprendidas en las nuevas rutas correspondientes, y que sean personas físicas. Al efecto, solo ellas podrán obtener el 35 por ciento de los puntos asignables en los concursos correspondientes.</w:t>
      </w:r>
    </w:p>
    <w:p>
      <w:pPr>
        <w:spacing w:line="240" w:lineRule="auto" w:before="1"/>
        <w:rPr>
          <w:rFonts w:ascii="Arial" w:hAnsi="Arial" w:cs="Arial" w:eastAsia="Arial" w:hint="default"/>
          <w:sz w:val="20"/>
          <w:szCs w:val="20"/>
        </w:rPr>
      </w:pPr>
    </w:p>
    <w:p>
      <w:pPr>
        <w:pStyle w:val="BodyText"/>
        <w:spacing w:line="240" w:lineRule="auto"/>
        <w:ind w:right="755"/>
        <w:jc w:val="both"/>
      </w:pPr>
      <w:r>
        <w:rPr/>
        <w:t>Las personas precisadas en las fracciones I, III y IV del artículo 92 del mismo Reglamento, cuyas rutas, por lo que haga su recorrido y kilometraje, hayan quedado total o mayoritariamente comprendidas en la nuevas rutas que sean objeto de los convenios referidos, y que no sean personas físicas, podrán  ceder sus derechos en términos del mismo artículo 92 hasta el día previo a la presentación de las propuestas relativas en el marco de los concursos aplicables.</w:t>
      </w:r>
    </w:p>
    <w:p>
      <w:pPr>
        <w:spacing w:line="240" w:lineRule="auto" w:before="1"/>
        <w:rPr>
          <w:rFonts w:ascii="Arial" w:hAnsi="Arial" w:cs="Arial" w:eastAsia="Arial" w:hint="default"/>
          <w:sz w:val="20"/>
          <w:szCs w:val="20"/>
        </w:rPr>
      </w:pPr>
    </w:p>
    <w:p>
      <w:pPr>
        <w:pStyle w:val="BodyText"/>
        <w:spacing w:line="240" w:lineRule="auto"/>
        <w:ind w:right="759"/>
        <w:jc w:val="both"/>
      </w:pPr>
      <w:r>
        <w:rPr>
          <w:rFonts w:ascii="Arial" w:hAnsi="Arial"/>
          <w:b/>
        </w:rPr>
        <w:t>Artículo 131. </w:t>
      </w:r>
      <w:r>
        <w:rPr/>
        <w:t>Con base en los estudios técnicos del Instituto, la autoridad competente establecerá el número de nuevas concesiones para cada una de las modalidades del Servicio de Taxi que se otorgarán para cada una de las zonas geográficas correspondientes. Dicho establecimiento será de interés público para efectos del artículo 146 fracción XII de la</w:t>
      </w:r>
      <w:r>
        <w:rPr>
          <w:spacing w:val="-31"/>
        </w:rPr>
        <w:t> </w:t>
      </w:r>
      <w:r>
        <w:rPr/>
        <w:t>Ley.</w:t>
      </w:r>
    </w:p>
    <w:p>
      <w:pPr>
        <w:spacing w:line="240" w:lineRule="auto" w:before="1"/>
        <w:rPr>
          <w:rFonts w:ascii="Arial" w:hAnsi="Arial" w:cs="Arial" w:eastAsia="Arial" w:hint="default"/>
          <w:sz w:val="20"/>
          <w:szCs w:val="20"/>
        </w:rPr>
      </w:pPr>
    </w:p>
    <w:p>
      <w:pPr>
        <w:pStyle w:val="BodyText"/>
        <w:spacing w:line="240" w:lineRule="auto"/>
        <w:ind w:right="755"/>
        <w:jc w:val="both"/>
      </w:pPr>
      <w:r>
        <w:rPr/>
        <w:t>Los números de nuevas concesiones para las zonas geográficas correspondientes deberán haber sido determinados, así como los concursos y las revocaciones relativas llevados a cabo, antes de la fecha que corresponda al quinto año transcurrido a partir de la de inicio de la vigencia del</w:t>
      </w:r>
      <w:r>
        <w:rPr>
          <w:spacing w:val="-35"/>
        </w:rPr>
        <w:t> </w:t>
      </w:r>
      <w:r>
        <w:rPr/>
        <w:t>Reglamento.</w:t>
      </w:r>
    </w:p>
    <w:p>
      <w:pPr>
        <w:spacing w:line="240" w:lineRule="auto" w:before="1"/>
        <w:rPr>
          <w:rFonts w:ascii="Arial" w:hAnsi="Arial" w:cs="Arial" w:eastAsia="Arial" w:hint="default"/>
          <w:sz w:val="20"/>
          <w:szCs w:val="20"/>
        </w:rPr>
      </w:pPr>
    </w:p>
    <w:p>
      <w:pPr>
        <w:pStyle w:val="BodyText"/>
        <w:spacing w:line="240" w:lineRule="auto"/>
        <w:ind w:right="756"/>
        <w:jc w:val="both"/>
      </w:pPr>
      <w:r>
        <w:rPr/>
        <w:t>En la realización de los estudios para la determinación de los números de las nuevas concesiones referidas, así como las determinaciones correspondientes, se priorizará a las zonas geográficas en función del tamaño de sus respectivas poblaciones.</w:t>
      </w:r>
    </w:p>
    <w:p>
      <w:pPr>
        <w:spacing w:line="240" w:lineRule="auto" w:before="1"/>
        <w:rPr>
          <w:rFonts w:ascii="Arial" w:hAnsi="Arial" w:cs="Arial" w:eastAsia="Arial" w:hint="default"/>
          <w:sz w:val="20"/>
          <w:szCs w:val="20"/>
        </w:rPr>
      </w:pPr>
    </w:p>
    <w:p>
      <w:pPr>
        <w:pStyle w:val="BodyText"/>
        <w:spacing w:line="240" w:lineRule="auto"/>
        <w:ind w:right="760"/>
        <w:jc w:val="both"/>
      </w:pPr>
      <w:r>
        <w:rPr/>
        <w:t>Los concursos para otorgar las nuevas Concesiones se ajustarán a lo  siguiente:</w:t>
      </w:r>
    </w:p>
    <w:p>
      <w:pPr>
        <w:spacing w:after="0" w:line="240" w:lineRule="auto"/>
        <w:jc w:val="both"/>
        <w:sectPr>
          <w:pgSz w:w="11630" w:h="15310"/>
          <w:pgMar w:header="674" w:footer="871" w:top="1320" w:bottom="1060" w:left="1540" w:right="1640"/>
        </w:sectPr>
      </w:pPr>
    </w:p>
    <w:p>
      <w:pPr>
        <w:spacing w:line="240" w:lineRule="auto" w:before="7"/>
        <w:rPr>
          <w:rFonts w:ascii="Arial" w:hAnsi="Arial" w:cs="Arial" w:eastAsia="Arial" w:hint="default"/>
          <w:sz w:val="25"/>
          <w:szCs w:val="25"/>
        </w:rPr>
      </w:pPr>
    </w:p>
    <w:p>
      <w:pPr>
        <w:pStyle w:val="BodyText"/>
        <w:spacing w:line="240" w:lineRule="auto" w:before="65"/>
        <w:ind w:left="0" w:right="100"/>
        <w:jc w:val="right"/>
        <w:rPr>
          <w:rFonts w:ascii="Tahoma" w:hAnsi="Tahoma" w:cs="Tahoma" w:eastAsia="Tahoma" w:hint="default"/>
        </w:rPr>
      </w:pPr>
      <w:r>
        <w:rPr>
          <w:rFonts w:ascii="Tahoma"/>
          <w:color w:val="231F20"/>
        </w:rPr>
        <w:t>43</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19"/>
          <w:szCs w:val="19"/>
        </w:rPr>
      </w:pPr>
    </w:p>
    <w:p>
      <w:pPr>
        <w:pStyle w:val="ListParagraph"/>
        <w:numPr>
          <w:ilvl w:val="0"/>
          <w:numId w:val="24"/>
        </w:numPr>
        <w:tabs>
          <w:tab w:pos="788" w:val="left" w:leader="none"/>
        </w:tabs>
        <w:spacing w:line="240" w:lineRule="auto" w:before="73" w:after="0"/>
        <w:ind w:left="488" w:right="909" w:firstLine="0"/>
        <w:jc w:val="both"/>
        <w:rPr>
          <w:rFonts w:ascii="Arial" w:hAnsi="Arial" w:cs="Arial" w:eastAsia="Arial" w:hint="default"/>
          <w:sz w:val="20"/>
          <w:szCs w:val="20"/>
        </w:rPr>
      </w:pPr>
      <w:r>
        <w:rPr>
          <w:rFonts w:ascii="Arial" w:hAnsi="Arial"/>
          <w:sz w:val="20"/>
        </w:rPr>
        <w:t>Cuando el número correspondiente sea menor que el de las personas físicas que pertenezcan a la categoría precisada en la fracción II del artículo 92 del Reglamento que continúen prestando el servicio de transporte público de taxi,</w:t>
      </w:r>
      <w:r>
        <w:rPr>
          <w:rFonts w:ascii="Arial" w:hAnsi="Arial"/>
          <w:spacing w:val="-9"/>
          <w:sz w:val="20"/>
        </w:rPr>
        <w:t> </w:t>
      </w:r>
      <w:r>
        <w:rPr>
          <w:rFonts w:ascii="Arial" w:hAnsi="Arial"/>
          <w:sz w:val="20"/>
        </w:rPr>
        <w:t>las</w:t>
      </w:r>
      <w:r>
        <w:rPr>
          <w:rFonts w:ascii="Arial" w:hAnsi="Arial"/>
          <w:spacing w:val="-9"/>
          <w:sz w:val="20"/>
        </w:rPr>
        <w:t> </w:t>
      </w:r>
      <w:r>
        <w:rPr>
          <w:rFonts w:ascii="Arial" w:hAnsi="Arial"/>
          <w:sz w:val="20"/>
        </w:rPr>
        <w:t>convocatorias</w:t>
      </w:r>
      <w:r>
        <w:rPr>
          <w:rFonts w:ascii="Arial" w:hAnsi="Arial"/>
          <w:spacing w:val="-9"/>
          <w:sz w:val="20"/>
        </w:rPr>
        <w:t> </w:t>
      </w:r>
      <w:r>
        <w:rPr>
          <w:rFonts w:ascii="Arial" w:hAnsi="Arial"/>
          <w:sz w:val="20"/>
        </w:rPr>
        <w:t>solo</w:t>
      </w:r>
      <w:r>
        <w:rPr>
          <w:rFonts w:ascii="Arial" w:hAnsi="Arial"/>
          <w:spacing w:val="-9"/>
          <w:sz w:val="20"/>
        </w:rPr>
        <w:t> </w:t>
      </w:r>
      <w:r>
        <w:rPr>
          <w:rFonts w:ascii="Arial" w:hAnsi="Arial"/>
          <w:sz w:val="20"/>
        </w:rPr>
        <w:t>serán</w:t>
      </w:r>
      <w:r>
        <w:rPr>
          <w:rFonts w:ascii="Arial" w:hAnsi="Arial"/>
          <w:spacing w:val="-9"/>
          <w:sz w:val="20"/>
        </w:rPr>
        <w:t> </w:t>
      </w:r>
      <w:r>
        <w:rPr>
          <w:rFonts w:ascii="Arial" w:hAnsi="Arial"/>
          <w:sz w:val="20"/>
        </w:rPr>
        <w:t>a</w:t>
      </w:r>
      <w:r>
        <w:rPr>
          <w:rFonts w:ascii="Arial" w:hAnsi="Arial"/>
          <w:spacing w:val="-9"/>
          <w:sz w:val="20"/>
        </w:rPr>
        <w:t> </w:t>
      </w:r>
      <w:r>
        <w:rPr>
          <w:rFonts w:ascii="Arial" w:hAnsi="Arial"/>
          <w:sz w:val="20"/>
        </w:rPr>
        <w:t>dichas</w:t>
      </w:r>
      <w:r>
        <w:rPr>
          <w:rFonts w:ascii="Arial" w:hAnsi="Arial"/>
          <w:spacing w:val="-9"/>
          <w:sz w:val="20"/>
        </w:rPr>
        <w:t> </w:t>
      </w:r>
      <w:r>
        <w:rPr>
          <w:rFonts w:ascii="Arial" w:hAnsi="Arial"/>
          <w:sz w:val="20"/>
        </w:rPr>
        <w:t>personas;</w:t>
      </w:r>
    </w:p>
    <w:p>
      <w:pPr>
        <w:spacing w:line="240" w:lineRule="auto" w:before="9"/>
        <w:rPr>
          <w:rFonts w:ascii="Arial" w:hAnsi="Arial" w:cs="Arial" w:eastAsia="Arial" w:hint="default"/>
          <w:sz w:val="19"/>
          <w:szCs w:val="19"/>
        </w:rPr>
      </w:pPr>
    </w:p>
    <w:p>
      <w:pPr>
        <w:pStyle w:val="ListParagraph"/>
        <w:numPr>
          <w:ilvl w:val="0"/>
          <w:numId w:val="24"/>
        </w:numPr>
        <w:tabs>
          <w:tab w:pos="788" w:val="left" w:leader="none"/>
        </w:tabs>
        <w:spacing w:line="240" w:lineRule="auto" w:before="0" w:after="0"/>
        <w:ind w:left="488" w:right="907" w:firstLine="0"/>
        <w:jc w:val="both"/>
        <w:rPr>
          <w:rFonts w:ascii="Arial" w:hAnsi="Arial" w:cs="Arial" w:eastAsia="Arial" w:hint="default"/>
          <w:sz w:val="20"/>
          <w:szCs w:val="20"/>
        </w:rPr>
      </w:pPr>
      <w:r>
        <w:rPr>
          <w:rFonts w:ascii="Arial" w:hAnsi="Arial"/>
          <w:sz w:val="20"/>
        </w:rPr>
        <w:t>Cuando el número correspondiente sea mayor que el de las  personas físicas que pertenezcan a la categoría precisada en la fracción II del artículo 92 del Reglamento que continúen prestando el servicio de transporte público de taxi, se realizarán dos concursos: uno cuya convocatoria será solo a dichas personas, y otro cuya convocatoria será a cualquier interesado, en el que también podrán participar dichas personas, pero sin preferencia alguna adicional</w:t>
      </w:r>
      <w:r>
        <w:rPr>
          <w:rFonts w:ascii="Arial" w:hAnsi="Arial"/>
          <w:spacing w:val="-7"/>
          <w:sz w:val="20"/>
        </w:rPr>
        <w:t> </w:t>
      </w:r>
      <w:r>
        <w:rPr>
          <w:rFonts w:ascii="Arial" w:hAnsi="Arial"/>
          <w:sz w:val="20"/>
        </w:rPr>
        <w:t>a</w:t>
      </w:r>
      <w:r>
        <w:rPr>
          <w:rFonts w:ascii="Arial" w:hAnsi="Arial"/>
          <w:spacing w:val="-7"/>
          <w:sz w:val="20"/>
        </w:rPr>
        <w:t> </w:t>
      </w:r>
      <w:r>
        <w:rPr>
          <w:rFonts w:ascii="Arial" w:hAnsi="Arial"/>
          <w:sz w:val="20"/>
        </w:rPr>
        <w:t>la</w:t>
      </w:r>
      <w:r>
        <w:rPr>
          <w:rFonts w:ascii="Arial" w:hAnsi="Arial"/>
          <w:spacing w:val="-7"/>
          <w:sz w:val="20"/>
        </w:rPr>
        <w:t> </w:t>
      </w:r>
      <w:r>
        <w:rPr>
          <w:rFonts w:ascii="Arial" w:hAnsi="Arial"/>
          <w:sz w:val="20"/>
        </w:rPr>
        <w:t>que</w:t>
      </w:r>
      <w:r>
        <w:rPr>
          <w:rFonts w:ascii="Arial" w:hAnsi="Arial"/>
          <w:spacing w:val="-7"/>
          <w:sz w:val="20"/>
        </w:rPr>
        <w:t> </w:t>
      </w:r>
      <w:r>
        <w:rPr>
          <w:rFonts w:ascii="Arial" w:hAnsi="Arial"/>
          <w:sz w:val="20"/>
        </w:rPr>
        <w:t>establezca</w:t>
      </w:r>
      <w:r>
        <w:rPr>
          <w:rFonts w:ascii="Arial" w:hAnsi="Arial"/>
          <w:spacing w:val="-7"/>
          <w:sz w:val="20"/>
        </w:rPr>
        <w:t> </w:t>
      </w:r>
      <w:r>
        <w:rPr>
          <w:rFonts w:ascii="Arial" w:hAnsi="Arial"/>
          <w:sz w:val="20"/>
        </w:rPr>
        <w:t>la</w:t>
      </w:r>
      <w:r>
        <w:rPr>
          <w:rFonts w:ascii="Arial" w:hAnsi="Arial"/>
          <w:spacing w:val="-7"/>
          <w:sz w:val="20"/>
        </w:rPr>
        <w:t> </w:t>
      </w:r>
      <w:r>
        <w:rPr>
          <w:rFonts w:ascii="Arial" w:hAnsi="Arial"/>
          <w:sz w:val="20"/>
        </w:rPr>
        <w:t>Ley;</w:t>
      </w:r>
    </w:p>
    <w:p>
      <w:pPr>
        <w:spacing w:line="240" w:lineRule="auto" w:before="9"/>
        <w:rPr>
          <w:rFonts w:ascii="Arial" w:hAnsi="Arial" w:cs="Arial" w:eastAsia="Arial" w:hint="default"/>
          <w:sz w:val="19"/>
          <w:szCs w:val="19"/>
        </w:rPr>
      </w:pPr>
    </w:p>
    <w:p>
      <w:pPr>
        <w:pStyle w:val="ListParagraph"/>
        <w:numPr>
          <w:ilvl w:val="0"/>
          <w:numId w:val="24"/>
        </w:numPr>
        <w:tabs>
          <w:tab w:pos="788" w:val="left" w:leader="none"/>
        </w:tabs>
        <w:spacing w:line="240" w:lineRule="auto" w:before="0" w:after="0"/>
        <w:ind w:left="488" w:right="908" w:firstLine="0"/>
        <w:jc w:val="both"/>
        <w:rPr>
          <w:rFonts w:ascii="Arial" w:hAnsi="Arial" w:cs="Arial" w:eastAsia="Arial" w:hint="default"/>
          <w:sz w:val="20"/>
          <w:szCs w:val="20"/>
        </w:rPr>
      </w:pPr>
      <w:r>
        <w:rPr>
          <w:rFonts w:ascii="Arial" w:hAnsi="Arial"/>
          <w:sz w:val="20"/>
        </w:rPr>
        <w:t>No se utilizará como criterio lo establecido en el artículo 117, fracción II, de la</w:t>
      </w:r>
      <w:r>
        <w:rPr>
          <w:rFonts w:ascii="Arial" w:hAnsi="Arial"/>
          <w:spacing w:val="-8"/>
          <w:sz w:val="20"/>
        </w:rPr>
        <w:t> </w:t>
      </w:r>
      <w:r>
        <w:rPr>
          <w:rFonts w:ascii="Arial" w:hAnsi="Arial"/>
          <w:sz w:val="20"/>
        </w:rPr>
        <w:t>Ley.</w:t>
      </w:r>
    </w:p>
    <w:p>
      <w:pPr>
        <w:spacing w:line="240" w:lineRule="auto" w:before="10"/>
        <w:rPr>
          <w:rFonts w:ascii="Arial" w:hAnsi="Arial" w:cs="Arial" w:eastAsia="Arial" w:hint="default"/>
          <w:sz w:val="19"/>
          <w:szCs w:val="19"/>
        </w:rPr>
      </w:pPr>
    </w:p>
    <w:p>
      <w:pPr>
        <w:pStyle w:val="Heading1"/>
        <w:spacing w:line="240" w:lineRule="auto"/>
        <w:ind w:left="1543" w:right="1963"/>
        <w:jc w:val="center"/>
        <w:rPr>
          <w:b w:val="0"/>
          <w:bCs w:val="0"/>
        </w:rPr>
      </w:pPr>
      <w:r>
        <w:rPr/>
        <w:t>TRANSITORIOS</w:t>
      </w:r>
      <w:r>
        <w:rPr>
          <w:b w:val="0"/>
        </w:rPr>
      </w:r>
    </w:p>
    <w:p>
      <w:pPr>
        <w:spacing w:line="240" w:lineRule="auto" w:before="8"/>
        <w:rPr>
          <w:rFonts w:ascii="Arial" w:hAnsi="Arial" w:cs="Arial" w:eastAsia="Arial" w:hint="default"/>
          <w:b/>
          <w:bCs/>
          <w:sz w:val="19"/>
          <w:szCs w:val="19"/>
        </w:rPr>
      </w:pPr>
    </w:p>
    <w:p>
      <w:pPr>
        <w:pStyle w:val="BodyText"/>
        <w:spacing w:line="240" w:lineRule="auto"/>
        <w:ind w:left="488" w:right="911"/>
        <w:jc w:val="both"/>
      </w:pPr>
      <w:r>
        <w:rPr>
          <w:rFonts w:ascii="Arial" w:hAnsi="Arial" w:cs="Arial" w:eastAsia="Arial" w:hint="default"/>
          <w:b/>
          <w:bCs/>
        </w:rPr>
        <w:t>Primero. </w:t>
      </w:r>
      <w:r>
        <w:rPr/>
        <w:t>El presente Acuerdo entrará en vigor al día siguiente de su publicación</w:t>
      </w:r>
      <w:r>
        <w:rPr>
          <w:spacing w:val="-5"/>
        </w:rPr>
        <w:t> </w:t>
      </w:r>
      <w:r>
        <w:rPr/>
        <w:t>en</w:t>
      </w:r>
      <w:r>
        <w:rPr>
          <w:spacing w:val="-5"/>
        </w:rPr>
        <w:t> </w:t>
      </w:r>
      <w:r>
        <w:rPr/>
        <w:t>el</w:t>
      </w:r>
      <w:r>
        <w:rPr>
          <w:spacing w:val="-5"/>
        </w:rPr>
        <w:t> </w:t>
      </w:r>
      <w:r>
        <w:rPr/>
        <w:t>Periódico</w:t>
      </w:r>
      <w:r>
        <w:rPr>
          <w:spacing w:val="-6"/>
        </w:rPr>
        <w:t> </w:t>
      </w:r>
      <w:r>
        <w:rPr/>
        <w:t>Oficial</w:t>
      </w:r>
      <w:r>
        <w:rPr>
          <w:spacing w:val="-6"/>
        </w:rPr>
        <w:t> </w:t>
      </w:r>
      <w:r>
        <w:rPr/>
        <w:t>“El</w:t>
      </w:r>
      <w:r>
        <w:rPr>
          <w:spacing w:val="-5"/>
        </w:rPr>
        <w:t> </w:t>
      </w:r>
      <w:r>
        <w:rPr/>
        <w:t>Estado</w:t>
      </w:r>
      <w:r>
        <w:rPr>
          <w:spacing w:val="-5"/>
        </w:rPr>
        <w:t> </w:t>
      </w:r>
      <w:r>
        <w:rPr/>
        <w:t>de</w:t>
      </w:r>
      <w:r>
        <w:rPr>
          <w:spacing w:val="-5"/>
        </w:rPr>
        <w:t> </w:t>
      </w:r>
      <w:r>
        <w:rPr/>
        <w:t>Jalisco”.</w:t>
      </w:r>
    </w:p>
    <w:p>
      <w:pPr>
        <w:spacing w:line="240" w:lineRule="auto" w:before="9"/>
        <w:rPr>
          <w:rFonts w:ascii="Arial" w:hAnsi="Arial" w:cs="Arial" w:eastAsia="Arial" w:hint="default"/>
          <w:sz w:val="19"/>
          <w:szCs w:val="19"/>
        </w:rPr>
      </w:pPr>
    </w:p>
    <w:p>
      <w:pPr>
        <w:pStyle w:val="BodyText"/>
        <w:spacing w:line="240" w:lineRule="auto"/>
        <w:ind w:left="488" w:right="908"/>
        <w:jc w:val="both"/>
      </w:pPr>
      <w:r>
        <w:rPr>
          <w:rFonts w:ascii="Arial" w:hAnsi="Arial"/>
          <w:b/>
        </w:rPr>
        <w:t>Segundo. </w:t>
      </w:r>
      <w:r>
        <w:rPr/>
        <w:t>Sin perjuicio de lo establecido en el artículo 15 del Reglamento, los primeros concesionarios para nuevas rutas de las referidas en el artículo 127 del mismo Reglamento podrán comenzar la explotación de sus respectivas concesiones</w:t>
      </w:r>
      <w:r>
        <w:rPr>
          <w:spacing w:val="-8"/>
        </w:rPr>
        <w:t> </w:t>
      </w:r>
      <w:r>
        <w:rPr/>
        <w:t>utilizando</w:t>
      </w:r>
      <w:r>
        <w:rPr>
          <w:spacing w:val="-7"/>
        </w:rPr>
        <w:t> </w:t>
      </w:r>
      <w:r>
        <w:rPr/>
        <w:t>un</w:t>
      </w:r>
      <w:r>
        <w:rPr>
          <w:spacing w:val="-8"/>
        </w:rPr>
        <w:t> </w:t>
      </w:r>
      <w:r>
        <w:rPr/>
        <w:t>sesenta</w:t>
      </w:r>
      <w:r>
        <w:rPr>
          <w:spacing w:val="-8"/>
        </w:rPr>
        <w:t> </w:t>
      </w:r>
      <w:r>
        <w:rPr/>
        <w:t>y</w:t>
      </w:r>
      <w:r>
        <w:rPr>
          <w:spacing w:val="-8"/>
        </w:rPr>
        <w:t> </w:t>
      </w:r>
      <w:r>
        <w:rPr/>
        <w:t>cinco</w:t>
      </w:r>
      <w:r>
        <w:rPr>
          <w:spacing w:val="-5"/>
        </w:rPr>
        <w:t> </w:t>
      </w:r>
      <w:r>
        <w:rPr/>
        <w:t>por</w:t>
      </w:r>
      <w:r>
        <w:rPr>
          <w:spacing w:val="-8"/>
        </w:rPr>
        <w:t> </w:t>
      </w:r>
      <w:r>
        <w:rPr/>
        <w:t>ciento</w:t>
      </w:r>
      <w:r>
        <w:rPr>
          <w:spacing w:val="-8"/>
        </w:rPr>
        <w:t> </w:t>
      </w:r>
      <w:r>
        <w:rPr/>
        <w:t>de</w:t>
      </w:r>
      <w:r>
        <w:rPr>
          <w:spacing w:val="-8"/>
        </w:rPr>
        <w:t> </w:t>
      </w:r>
      <w:r>
        <w:rPr/>
        <w:t>vehículos</w:t>
      </w:r>
      <w:r>
        <w:rPr>
          <w:spacing w:val="-6"/>
        </w:rPr>
        <w:t> </w:t>
      </w:r>
      <w:r>
        <w:rPr/>
        <w:t>destinados</w:t>
      </w:r>
      <w:r>
        <w:rPr>
          <w:spacing w:val="-8"/>
        </w:rPr>
        <w:t> </w:t>
      </w:r>
      <w:r>
        <w:rPr/>
        <w:t>al </w:t>
      </w:r>
      <w:r>
        <w:rPr/>
        <w:t>Servicio Masivo o el Servicio Colectivo cuya respectivas fechas de producción sean más antiguas que lo permitido conforme al mismo artículo. Lo anterior, siempre que los vehículos referidos satisfagan las normas técnicas aplicables, y tengan una fecha de producción no mayor de siete años contados a partir de las</w:t>
      </w:r>
      <w:r>
        <w:rPr>
          <w:spacing w:val="-5"/>
        </w:rPr>
        <w:t> </w:t>
      </w:r>
      <w:r>
        <w:rPr/>
        <w:t>fechas</w:t>
      </w:r>
      <w:r>
        <w:rPr>
          <w:spacing w:val="-6"/>
        </w:rPr>
        <w:t> </w:t>
      </w:r>
      <w:r>
        <w:rPr/>
        <w:t>de</w:t>
      </w:r>
      <w:r>
        <w:rPr>
          <w:spacing w:val="-5"/>
        </w:rPr>
        <w:t> </w:t>
      </w:r>
      <w:r>
        <w:rPr/>
        <w:t>inicio</w:t>
      </w:r>
      <w:r>
        <w:rPr>
          <w:spacing w:val="-5"/>
        </w:rPr>
        <w:t> </w:t>
      </w:r>
      <w:r>
        <w:rPr/>
        <w:t>de</w:t>
      </w:r>
      <w:r>
        <w:rPr>
          <w:spacing w:val="-5"/>
        </w:rPr>
        <w:t> </w:t>
      </w:r>
      <w:r>
        <w:rPr/>
        <w:t>vigencia</w:t>
      </w:r>
      <w:r>
        <w:rPr>
          <w:spacing w:val="-6"/>
        </w:rPr>
        <w:t> </w:t>
      </w:r>
      <w:r>
        <w:rPr/>
        <w:t>de</w:t>
      </w:r>
      <w:r>
        <w:rPr>
          <w:spacing w:val="-5"/>
        </w:rPr>
        <w:t> </w:t>
      </w:r>
      <w:r>
        <w:rPr/>
        <w:t>las</w:t>
      </w:r>
      <w:r>
        <w:rPr>
          <w:spacing w:val="-5"/>
        </w:rPr>
        <w:t> </w:t>
      </w:r>
      <w:r>
        <w:rPr/>
        <w:t>concesiones</w:t>
      </w:r>
      <w:r>
        <w:rPr>
          <w:spacing w:val="-6"/>
        </w:rPr>
        <w:t> </w:t>
      </w:r>
      <w:r>
        <w:rPr/>
        <w:t>mencionadas.</w:t>
      </w:r>
    </w:p>
    <w:p>
      <w:pPr>
        <w:spacing w:line="240" w:lineRule="auto" w:before="11"/>
        <w:rPr>
          <w:rFonts w:ascii="Arial" w:hAnsi="Arial" w:cs="Arial" w:eastAsia="Arial" w:hint="default"/>
          <w:sz w:val="19"/>
          <w:szCs w:val="19"/>
        </w:rPr>
      </w:pPr>
    </w:p>
    <w:p>
      <w:pPr>
        <w:pStyle w:val="BodyText"/>
        <w:spacing w:line="237" w:lineRule="auto"/>
        <w:ind w:left="488" w:right="907"/>
        <w:jc w:val="both"/>
      </w:pPr>
      <w:r>
        <w:rPr/>
        <w:t>En</w:t>
      </w:r>
      <w:r>
        <w:rPr>
          <w:spacing w:val="-4"/>
        </w:rPr>
        <w:t> </w:t>
      </w:r>
      <w:r>
        <w:rPr/>
        <w:t>un</w:t>
      </w:r>
      <w:r>
        <w:rPr>
          <w:spacing w:val="-4"/>
        </w:rPr>
        <w:t> </w:t>
      </w:r>
      <w:r>
        <w:rPr/>
        <w:t>plazo</w:t>
      </w:r>
      <w:r>
        <w:rPr>
          <w:spacing w:val="-4"/>
        </w:rPr>
        <w:t> </w:t>
      </w:r>
      <w:r>
        <w:rPr/>
        <w:t>no</w:t>
      </w:r>
      <w:r>
        <w:rPr>
          <w:spacing w:val="-4"/>
        </w:rPr>
        <w:t> </w:t>
      </w:r>
      <w:r>
        <w:rPr/>
        <w:t>mayor</w:t>
      </w:r>
      <w:r>
        <w:rPr>
          <w:spacing w:val="-3"/>
        </w:rPr>
        <w:t> </w:t>
      </w:r>
      <w:r>
        <w:rPr/>
        <w:t>a</w:t>
      </w:r>
      <w:r>
        <w:rPr>
          <w:spacing w:val="-4"/>
        </w:rPr>
        <w:t> </w:t>
      </w:r>
      <w:r>
        <w:rPr/>
        <w:t>tres</w:t>
      </w:r>
      <w:r>
        <w:rPr>
          <w:spacing w:val="-5"/>
        </w:rPr>
        <w:t> </w:t>
      </w:r>
      <w:r>
        <w:rPr/>
        <w:t>años</w:t>
      </w:r>
      <w:r>
        <w:rPr>
          <w:spacing w:val="-4"/>
        </w:rPr>
        <w:t> </w:t>
      </w:r>
      <w:r>
        <w:rPr/>
        <w:t>contados</w:t>
      </w:r>
      <w:r>
        <w:rPr>
          <w:spacing w:val="-4"/>
        </w:rPr>
        <w:t> </w:t>
      </w:r>
      <w:r>
        <w:rPr/>
        <w:t>desde</w:t>
      </w:r>
      <w:r>
        <w:rPr>
          <w:spacing w:val="-4"/>
        </w:rPr>
        <w:t> </w:t>
      </w:r>
      <w:r>
        <w:rPr/>
        <w:t>la</w:t>
      </w:r>
      <w:r>
        <w:rPr>
          <w:spacing w:val="-4"/>
        </w:rPr>
        <w:t> </w:t>
      </w:r>
      <w:r>
        <w:rPr/>
        <w:t>fecha</w:t>
      </w:r>
      <w:r>
        <w:rPr>
          <w:spacing w:val="-4"/>
        </w:rPr>
        <w:t> </w:t>
      </w:r>
      <w:r>
        <w:rPr/>
        <w:t>de</w:t>
      </w:r>
      <w:r>
        <w:rPr>
          <w:spacing w:val="-4"/>
        </w:rPr>
        <w:t> </w:t>
      </w:r>
      <w:r>
        <w:rPr/>
        <w:t>inicio</w:t>
      </w:r>
      <w:r>
        <w:rPr>
          <w:spacing w:val="-4"/>
        </w:rPr>
        <w:t> </w:t>
      </w:r>
      <w:r>
        <w:rPr/>
        <w:t>de</w:t>
      </w:r>
      <w:r>
        <w:rPr>
          <w:spacing w:val="-4"/>
        </w:rPr>
        <w:t> </w:t>
      </w:r>
      <w:r>
        <w:rPr/>
        <w:t>vigencia </w:t>
      </w:r>
      <w:r>
        <w:rPr/>
        <w:t>de las concesiones correspondientes, el sesenta y cinco por ciento referido deberá ser sustituido por vehículos nuevos en términos del artículo 15 referido, conforme a los programas de sustitución que se hayan detallado en las propuestas para los concursos</w:t>
      </w:r>
      <w:r>
        <w:rPr>
          <w:spacing w:val="-37"/>
        </w:rPr>
        <w:t> </w:t>
      </w:r>
      <w:r>
        <w:rPr/>
        <w:t>correspondientes.</w:t>
      </w:r>
    </w:p>
    <w:p>
      <w:pPr>
        <w:spacing w:line="240" w:lineRule="auto" w:before="9"/>
        <w:rPr>
          <w:rFonts w:ascii="Arial" w:hAnsi="Arial" w:cs="Arial" w:eastAsia="Arial" w:hint="default"/>
          <w:sz w:val="19"/>
          <w:szCs w:val="19"/>
        </w:rPr>
      </w:pPr>
    </w:p>
    <w:p>
      <w:pPr>
        <w:pStyle w:val="BodyText"/>
        <w:spacing w:line="240" w:lineRule="auto"/>
        <w:ind w:left="488" w:right="909"/>
        <w:jc w:val="both"/>
      </w:pPr>
      <w:r>
        <w:rPr>
          <w:rFonts w:ascii="Arial" w:hAnsi="Arial" w:cs="Arial" w:eastAsia="Arial" w:hint="default"/>
          <w:b/>
          <w:bCs/>
        </w:rPr>
        <w:t>Tercero. </w:t>
      </w:r>
      <w:r>
        <w:rPr/>
        <w:t>A más tardar el 30 de septiembre de 2014, la Secretaría de Movilidad determinará mediante resolución que se publicará en el Periódico Oficial “El Estado de Jalisco”, el sistema para el cobro de las tarifas aplicables sin dinero en</w:t>
      </w:r>
      <w:r>
        <w:rPr>
          <w:spacing w:val="-16"/>
        </w:rPr>
        <w:t> </w:t>
      </w:r>
      <w:r>
        <w:rPr/>
        <w:t>efectivo.</w:t>
      </w:r>
    </w:p>
    <w:p>
      <w:pPr>
        <w:spacing w:line="240" w:lineRule="auto" w:before="9"/>
        <w:rPr>
          <w:rFonts w:ascii="Arial" w:hAnsi="Arial" w:cs="Arial" w:eastAsia="Arial" w:hint="default"/>
          <w:sz w:val="19"/>
          <w:szCs w:val="19"/>
        </w:rPr>
      </w:pPr>
    </w:p>
    <w:p>
      <w:pPr>
        <w:pStyle w:val="BodyText"/>
        <w:spacing w:line="240" w:lineRule="auto"/>
        <w:ind w:left="488" w:right="909"/>
        <w:jc w:val="both"/>
      </w:pPr>
      <w:r>
        <w:rPr/>
        <w:t>En el área metropolitana de Guadalajara y en Puerto Vallarta, las tarifas para el Servicio Masivo y el Servicio Colectivo sobre nuevas rutas, podrán cobrarse en efectivo</w:t>
      </w:r>
      <w:r>
        <w:rPr>
          <w:spacing w:val="-7"/>
        </w:rPr>
        <w:t> </w:t>
      </w:r>
      <w:r>
        <w:rPr/>
        <w:t>hasta</w:t>
      </w:r>
      <w:r>
        <w:rPr>
          <w:spacing w:val="-7"/>
        </w:rPr>
        <w:t> </w:t>
      </w:r>
      <w:r>
        <w:rPr/>
        <w:t>el</w:t>
      </w:r>
      <w:r>
        <w:rPr>
          <w:spacing w:val="-7"/>
        </w:rPr>
        <w:t> </w:t>
      </w:r>
      <w:r>
        <w:rPr/>
        <w:t>15</w:t>
      </w:r>
      <w:r>
        <w:rPr>
          <w:spacing w:val="-7"/>
        </w:rPr>
        <w:t> </w:t>
      </w:r>
      <w:r>
        <w:rPr/>
        <w:t>de</w:t>
      </w:r>
      <w:r>
        <w:rPr>
          <w:spacing w:val="-7"/>
        </w:rPr>
        <w:t> </w:t>
      </w:r>
      <w:r>
        <w:rPr/>
        <w:t>agosto</w:t>
      </w:r>
      <w:r>
        <w:rPr>
          <w:spacing w:val="-7"/>
        </w:rPr>
        <w:t> </w:t>
      </w:r>
      <w:r>
        <w:rPr/>
        <w:t>de</w:t>
      </w:r>
      <w:r>
        <w:rPr>
          <w:spacing w:val="-7"/>
        </w:rPr>
        <w:t> </w:t>
      </w:r>
      <w:r>
        <w:rPr/>
        <w:t>2015.</w:t>
      </w:r>
    </w:p>
    <w:p>
      <w:pPr>
        <w:spacing w:after="0" w:line="240" w:lineRule="auto"/>
        <w:jc w:val="both"/>
        <w:sectPr>
          <w:pgSz w:w="11630" w:h="15310"/>
          <w:pgMar w:header="674" w:footer="871" w:top="1320" w:bottom="1060" w:left="1640" w:right="1540"/>
        </w:sectPr>
      </w:pPr>
    </w:p>
    <w:p>
      <w:pPr>
        <w:spacing w:line="240" w:lineRule="auto" w:before="3"/>
        <w:rPr>
          <w:rFonts w:ascii="Arial" w:hAnsi="Arial" w:cs="Arial" w:eastAsia="Arial" w:hint="default"/>
          <w:sz w:val="26"/>
          <w:szCs w:val="26"/>
        </w:rPr>
      </w:pPr>
    </w:p>
    <w:p>
      <w:pPr>
        <w:pStyle w:val="BodyText"/>
        <w:spacing w:line="240" w:lineRule="auto" w:before="65"/>
        <w:ind w:left="102" w:right="2623"/>
        <w:jc w:val="left"/>
        <w:rPr>
          <w:rFonts w:ascii="Tahoma" w:hAnsi="Tahoma" w:cs="Tahoma" w:eastAsia="Tahoma" w:hint="default"/>
        </w:rPr>
      </w:pPr>
      <w:r>
        <w:rPr>
          <w:rFonts w:ascii="Tahoma"/>
          <w:color w:val="231F20"/>
        </w:rPr>
        <w:t>44</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2"/>
        <w:rPr>
          <w:rFonts w:ascii="Tahoma" w:hAnsi="Tahoma" w:cs="Tahoma" w:eastAsia="Tahoma" w:hint="default"/>
          <w:sz w:val="18"/>
          <w:szCs w:val="18"/>
        </w:rPr>
      </w:pPr>
    </w:p>
    <w:p>
      <w:pPr>
        <w:pStyle w:val="BodyText"/>
        <w:spacing w:line="240" w:lineRule="auto" w:before="74"/>
        <w:ind w:right="755"/>
        <w:jc w:val="both"/>
      </w:pPr>
      <w:r>
        <w:rPr/>
        <w:t>Lo establecido en este artículo es sin perjuicio de la obligación que los concesionarios o personas con autorización temporal correspondientes tengan de aceptar el pago de las tarifas relativas con el medio de pago sin dinero en efectivo que haya determinado la Secretaría de Movilidad, desde que la resolución correspondiente entre en vigor.</w:t>
      </w:r>
    </w:p>
    <w:p>
      <w:pPr>
        <w:spacing w:line="240" w:lineRule="auto" w:before="1"/>
        <w:rPr>
          <w:rFonts w:ascii="Arial" w:hAnsi="Arial" w:cs="Arial" w:eastAsia="Arial" w:hint="default"/>
          <w:sz w:val="20"/>
          <w:szCs w:val="20"/>
        </w:rPr>
      </w:pPr>
    </w:p>
    <w:p>
      <w:pPr>
        <w:pStyle w:val="BodyText"/>
        <w:spacing w:line="240" w:lineRule="auto"/>
        <w:ind w:right="757"/>
        <w:jc w:val="both"/>
      </w:pPr>
      <w:r>
        <w:rPr>
          <w:rFonts w:ascii="Arial" w:hAnsi="Arial"/>
          <w:b/>
        </w:rPr>
        <w:t>Cuarto. </w:t>
      </w:r>
      <w:r>
        <w:rPr/>
        <w:t>El período de vigencia de las disposiciones de los artículos 123 a 131 del presente Reglamento, expirará el 30 de noviembre de</w:t>
      </w:r>
      <w:r>
        <w:rPr>
          <w:spacing w:val="-33"/>
        </w:rPr>
        <w:t> </w:t>
      </w:r>
      <w:r>
        <w:rPr/>
        <w:t>2018.</w:t>
      </w:r>
    </w:p>
    <w:p>
      <w:pPr>
        <w:spacing w:line="240" w:lineRule="auto" w:before="1"/>
        <w:rPr>
          <w:rFonts w:ascii="Arial" w:hAnsi="Arial" w:cs="Arial" w:eastAsia="Arial" w:hint="default"/>
          <w:sz w:val="20"/>
          <w:szCs w:val="20"/>
        </w:rPr>
      </w:pPr>
    </w:p>
    <w:p>
      <w:pPr>
        <w:pStyle w:val="BodyText"/>
        <w:spacing w:line="240" w:lineRule="auto"/>
        <w:ind w:right="755"/>
        <w:jc w:val="both"/>
      </w:pPr>
      <w:r>
        <w:rPr/>
        <w:t>Así lo acordó el ciudadano Gobernador Constitucional del Estado de Jalisco, ante el Secretario General de Gobierno y el Secretario de Movilidad, quienes lo refrendan.</w:t>
      </w:r>
    </w:p>
    <w:p>
      <w:pPr>
        <w:spacing w:after="0" w:line="240" w:lineRule="auto"/>
        <w:jc w:val="both"/>
        <w:sectPr>
          <w:pgSz w:w="11630" w:h="15310"/>
          <w:pgMar w:header="674" w:footer="871" w:top="1320" w:bottom="1060" w:left="1540" w:right="1640"/>
        </w:sectPr>
      </w:pPr>
    </w:p>
    <w:p>
      <w:pPr>
        <w:spacing w:line="240" w:lineRule="auto" w:before="7"/>
        <w:rPr>
          <w:rFonts w:ascii="Arial" w:hAnsi="Arial" w:cs="Arial" w:eastAsia="Arial" w:hint="default"/>
          <w:sz w:val="25"/>
          <w:szCs w:val="25"/>
        </w:rPr>
      </w:pPr>
    </w:p>
    <w:p>
      <w:pPr>
        <w:pStyle w:val="BodyText"/>
        <w:spacing w:line="240" w:lineRule="auto" w:before="65"/>
        <w:ind w:left="0" w:right="100"/>
        <w:jc w:val="right"/>
        <w:rPr>
          <w:rFonts w:ascii="Tahoma" w:hAnsi="Tahoma" w:cs="Tahoma" w:eastAsia="Tahoma" w:hint="default"/>
        </w:rPr>
      </w:pPr>
      <w:r>
        <w:rPr>
          <w:rFonts w:ascii="Tahoma"/>
          <w:color w:val="231F20"/>
        </w:rPr>
        <w:t>45</w:t>
      </w:r>
      <w:r>
        <w:rPr>
          <w:rFonts w:ascii="Tahoma"/>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11"/>
        <w:rPr>
          <w:rFonts w:ascii="Tahoma" w:hAnsi="Tahoma" w:cs="Tahoma" w:eastAsia="Tahoma" w:hint="default"/>
          <w:sz w:val="16"/>
          <w:szCs w:val="16"/>
        </w:rPr>
      </w:pPr>
    </w:p>
    <w:p>
      <w:pPr>
        <w:spacing w:before="0"/>
        <w:ind w:left="1599" w:right="1697" w:firstLine="0"/>
        <w:jc w:val="center"/>
        <w:rPr>
          <w:rFonts w:ascii="Tahoma" w:hAnsi="Tahoma" w:cs="Tahoma" w:eastAsia="Tahoma" w:hint="default"/>
          <w:sz w:val="18"/>
          <w:szCs w:val="18"/>
        </w:rPr>
      </w:pPr>
      <w:r>
        <w:rPr>
          <w:rFonts w:ascii="Tahoma" w:hAnsi="Tahoma"/>
          <w:b/>
          <w:color w:val="231F20"/>
          <w:sz w:val="18"/>
        </w:rPr>
        <w:t>JORGE ARISTÓTELES SANDOVAL</w:t>
      </w:r>
      <w:r>
        <w:rPr>
          <w:rFonts w:ascii="Tahoma" w:hAnsi="Tahoma"/>
          <w:b/>
          <w:color w:val="231F20"/>
          <w:spacing w:val="-17"/>
          <w:sz w:val="18"/>
        </w:rPr>
        <w:t> </w:t>
      </w:r>
      <w:r>
        <w:rPr>
          <w:rFonts w:ascii="Tahoma" w:hAnsi="Tahoma"/>
          <w:b/>
          <w:color w:val="231F20"/>
          <w:sz w:val="18"/>
        </w:rPr>
        <w:t>DÍAZ</w:t>
      </w:r>
      <w:r>
        <w:rPr>
          <w:rFonts w:ascii="Tahoma" w:hAnsi="Tahoma"/>
          <w:sz w:val="18"/>
        </w:rPr>
      </w:r>
    </w:p>
    <w:p>
      <w:pPr>
        <w:spacing w:before="22"/>
        <w:ind w:left="1599" w:right="1696" w:firstLine="0"/>
        <w:jc w:val="center"/>
        <w:rPr>
          <w:rFonts w:ascii="Tahoma" w:hAnsi="Tahoma" w:cs="Tahoma" w:eastAsia="Tahoma" w:hint="default"/>
          <w:sz w:val="18"/>
          <w:szCs w:val="18"/>
        </w:rPr>
      </w:pPr>
      <w:r>
        <w:rPr>
          <w:rFonts w:ascii="Tahoma"/>
          <w:color w:val="231F20"/>
          <w:sz w:val="18"/>
        </w:rPr>
        <w:t>Gobernador Constitucional del Estado de</w:t>
      </w:r>
      <w:r>
        <w:rPr>
          <w:rFonts w:ascii="Tahoma"/>
          <w:color w:val="231F20"/>
          <w:spacing w:val="-18"/>
          <w:sz w:val="18"/>
        </w:rPr>
        <w:t> </w:t>
      </w:r>
      <w:r>
        <w:rPr>
          <w:rFonts w:ascii="Tahoma"/>
          <w:color w:val="231F20"/>
          <w:sz w:val="18"/>
        </w:rPr>
        <w:t>Jalisco</w:t>
      </w:r>
      <w:r>
        <w:rPr>
          <w:rFonts w:ascii="Tahoma"/>
          <w:sz w:val="18"/>
        </w:rPr>
      </w:r>
    </w:p>
    <w:p>
      <w:pPr>
        <w:spacing w:before="82"/>
        <w:ind w:left="1599" w:right="1696" w:firstLine="0"/>
        <w:jc w:val="center"/>
        <w:rPr>
          <w:rFonts w:ascii="Tahoma" w:hAnsi="Tahoma" w:cs="Tahoma" w:eastAsia="Tahoma" w:hint="default"/>
          <w:sz w:val="12"/>
          <w:szCs w:val="12"/>
        </w:rPr>
      </w:pPr>
      <w:r>
        <w:rPr>
          <w:rFonts w:ascii="Tahoma" w:hAnsi="Tahoma"/>
          <w:color w:val="231F20"/>
          <w:sz w:val="12"/>
        </w:rPr>
        <w:t>(RÚBRICA)</w:t>
      </w:r>
      <w:r>
        <w:rPr>
          <w:rFonts w:ascii="Tahoma" w:hAnsi="Tahoma"/>
          <w:sz w:val="12"/>
        </w:rPr>
      </w:r>
    </w:p>
    <w:p>
      <w:pPr>
        <w:spacing w:line="240" w:lineRule="auto" w:before="0"/>
        <w:rPr>
          <w:rFonts w:ascii="Tahoma" w:hAnsi="Tahoma" w:cs="Tahoma" w:eastAsia="Tahoma" w:hint="default"/>
          <w:sz w:val="12"/>
          <w:szCs w:val="12"/>
        </w:rPr>
      </w:pPr>
    </w:p>
    <w:p>
      <w:pPr>
        <w:spacing w:line="240" w:lineRule="auto" w:before="10"/>
        <w:rPr>
          <w:rFonts w:ascii="Tahoma" w:hAnsi="Tahoma" w:cs="Tahoma" w:eastAsia="Tahoma" w:hint="default"/>
          <w:sz w:val="10"/>
          <w:szCs w:val="10"/>
        </w:rPr>
      </w:pPr>
    </w:p>
    <w:p>
      <w:pPr>
        <w:spacing w:before="0"/>
        <w:ind w:left="1599" w:right="1697" w:firstLine="0"/>
        <w:jc w:val="center"/>
        <w:rPr>
          <w:rFonts w:ascii="Tahoma" w:hAnsi="Tahoma" w:cs="Tahoma" w:eastAsia="Tahoma" w:hint="default"/>
          <w:sz w:val="18"/>
          <w:szCs w:val="18"/>
        </w:rPr>
      </w:pPr>
      <w:r>
        <w:rPr>
          <w:rFonts w:ascii="Tahoma" w:hAnsi="Tahoma"/>
          <w:b/>
          <w:color w:val="231F20"/>
          <w:sz w:val="18"/>
        </w:rPr>
        <w:t>ARTURO ZAMORA</w:t>
      </w:r>
      <w:r>
        <w:rPr>
          <w:rFonts w:ascii="Tahoma" w:hAnsi="Tahoma"/>
          <w:b/>
          <w:color w:val="231F20"/>
          <w:spacing w:val="-9"/>
          <w:sz w:val="18"/>
        </w:rPr>
        <w:t> </w:t>
      </w:r>
      <w:r>
        <w:rPr>
          <w:rFonts w:ascii="Tahoma" w:hAnsi="Tahoma"/>
          <w:b/>
          <w:color w:val="231F20"/>
          <w:sz w:val="18"/>
        </w:rPr>
        <w:t>JIMÉNEZ</w:t>
      </w:r>
      <w:r>
        <w:rPr>
          <w:rFonts w:ascii="Tahoma" w:hAnsi="Tahoma"/>
          <w:sz w:val="18"/>
        </w:rPr>
      </w:r>
    </w:p>
    <w:p>
      <w:pPr>
        <w:spacing w:before="22"/>
        <w:ind w:left="1599" w:right="1697" w:firstLine="0"/>
        <w:jc w:val="center"/>
        <w:rPr>
          <w:rFonts w:ascii="Tahoma" w:hAnsi="Tahoma" w:cs="Tahoma" w:eastAsia="Tahoma" w:hint="default"/>
          <w:sz w:val="18"/>
          <w:szCs w:val="18"/>
        </w:rPr>
      </w:pPr>
      <w:r>
        <w:rPr>
          <w:rFonts w:ascii="Tahoma"/>
          <w:color w:val="231F20"/>
          <w:sz w:val="18"/>
        </w:rPr>
        <w:t>Secretario General de</w:t>
      </w:r>
      <w:r>
        <w:rPr>
          <w:rFonts w:ascii="Tahoma"/>
          <w:color w:val="231F20"/>
          <w:spacing w:val="-24"/>
          <w:sz w:val="18"/>
        </w:rPr>
        <w:t> </w:t>
      </w:r>
      <w:r>
        <w:rPr>
          <w:rFonts w:ascii="Tahoma"/>
          <w:color w:val="231F20"/>
          <w:sz w:val="18"/>
        </w:rPr>
        <w:t>Gobierno</w:t>
      </w:r>
      <w:r>
        <w:rPr>
          <w:rFonts w:ascii="Tahoma"/>
          <w:sz w:val="18"/>
        </w:rPr>
      </w:r>
    </w:p>
    <w:p>
      <w:pPr>
        <w:spacing w:before="82"/>
        <w:ind w:left="1599" w:right="1696" w:firstLine="0"/>
        <w:jc w:val="center"/>
        <w:rPr>
          <w:rFonts w:ascii="Tahoma" w:hAnsi="Tahoma" w:cs="Tahoma" w:eastAsia="Tahoma" w:hint="default"/>
          <w:sz w:val="12"/>
          <w:szCs w:val="12"/>
        </w:rPr>
      </w:pPr>
      <w:r>
        <w:rPr>
          <w:rFonts w:ascii="Tahoma" w:hAnsi="Tahoma"/>
          <w:color w:val="231F20"/>
          <w:sz w:val="12"/>
        </w:rPr>
        <w:t>(RÚBRICA)</w:t>
      </w:r>
      <w:r>
        <w:rPr>
          <w:rFonts w:ascii="Tahoma" w:hAnsi="Tahoma"/>
          <w:sz w:val="12"/>
        </w:rPr>
      </w:r>
    </w:p>
    <w:p>
      <w:pPr>
        <w:spacing w:line="240" w:lineRule="auto" w:before="0"/>
        <w:rPr>
          <w:rFonts w:ascii="Tahoma" w:hAnsi="Tahoma" w:cs="Tahoma" w:eastAsia="Tahoma" w:hint="default"/>
          <w:sz w:val="12"/>
          <w:szCs w:val="12"/>
        </w:rPr>
      </w:pPr>
    </w:p>
    <w:p>
      <w:pPr>
        <w:spacing w:line="240" w:lineRule="auto" w:before="10"/>
        <w:rPr>
          <w:rFonts w:ascii="Tahoma" w:hAnsi="Tahoma" w:cs="Tahoma" w:eastAsia="Tahoma" w:hint="default"/>
          <w:sz w:val="10"/>
          <w:szCs w:val="10"/>
        </w:rPr>
      </w:pPr>
    </w:p>
    <w:p>
      <w:pPr>
        <w:spacing w:before="0"/>
        <w:ind w:left="1599" w:right="1697" w:firstLine="0"/>
        <w:jc w:val="center"/>
        <w:rPr>
          <w:rFonts w:ascii="Tahoma" w:hAnsi="Tahoma" w:cs="Tahoma" w:eastAsia="Tahoma" w:hint="default"/>
          <w:sz w:val="18"/>
          <w:szCs w:val="18"/>
        </w:rPr>
      </w:pPr>
      <w:r>
        <w:rPr>
          <w:rFonts w:ascii="Tahoma" w:hAnsi="Tahoma"/>
          <w:b/>
          <w:color w:val="231F20"/>
          <w:sz w:val="18"/>
        </w:rPr>
        <w:t>LUIS MAURICIO GUDIÑO</w:t>
      </w:r>
      <w:r>
        <w:rPr>
          <w:rFonts w:ascii="Tahoma" w:hAnsi="Tahoma"/>
          <w:b/>
          <w:color w:val="231F20"/>
          <w:spacing w:val="-23"/>
          <w:sz w:val="18"/>
        </w:rPr>
        <w:t> </w:t>
      </w:r>
      <w:r>
        <w:rPr>
          <w:rFonts w:ascii="Tahoma" w:hAnsi="Tahoma"/>
          <w:b/>
          <w:color w:val="231F20"/>
          <w:sz w:val="18"/>
        </w:rPr>
        <w:t>CORONADO</w:t>
      </w:r>
      <w:r>
        <w:rPr>
          <w:rFonts w:ascii="Tahoma" w:hAnsi="Tahoma"/>
          <w:sz w:val="18"/>
        </w:rPr>
      </w:r>
    </w:p>
    <w:p>
      <w:pPr>
        <w:spacing w:before="22"/>
        <w:ind w:left="1599" w:right="1696" w:firstLine="0"/>
        <w:jc w:val="center"/>
        <w:rPr>
          <w:rFonts w:ascii="Tahoma" w:hAnsi="Tahoma" w:cs="Tahoma" w:eastAsia="Tahoma" w:hint="default"/>
          <w:sz w:val="18"/>
          <w:szCs w:val="18"/>
        </w:rPr>
      </w:pPr>
      <w:r>
        <w:rPr>
          <w:rFonts w:ascii="Tahoma"/>
          <w:color w:val="231F20"/>
          <w:sz w:val="18"/>
        </w:rPr>
        <w:t>Secretario de</w:t>
      </w:r>
      <w:r>
        <w:rPr>
          <w:rFonts w:ascii="Tahoma"/>
          <w:color w:val="231F20"/>
          <w:spacing w:val="-11"/>
          <w:sz w:val="18"/>
        </w:rPr>
        <w:t> </w:t>
      </w:r>
      <w:r>
        <w:rPr>
          <w:rFonts w:ascii="Tahoma"/>
          <w:color w:val="231F20"/>
          <w:sz w:val="18"/>
        </w:rPr>
        <w:t>Movilidad</w:t>
      </w:r>
      <w:r>
        <w:rPr>
          <w:rFonts w:ascii="Tahoma"/>
          <w:sz w:val="18"/>
        </w:rPr>
      </w:r>
    </w:p>
    <w:p>
      <w:pPr>
        <w:spacing w:before="82"/>
        <w:ind w:left="1599" w:right="1696" w:firstLine="0"/>
        <w:jc w:val="center"/>
        <w:rPr>
          <w:rFonts w:ascii="Tahoma" w:hAnsi="Tahoma" w:cs="Tahoma" w:eastAsia="Tahoma" w:hint="default"/>
          <w:sz w:val="12"/>
          <w:szCs w:val="12"/>
        </w:rPr>
      </w:pPr>
      <w:r>
        <w:rPr>
          <w:rFonts w:ascii="Tahoma" w:hAnsi="Tahoma"/>
          <w:color w:val="231F20"/>
          <w:sz w:val="12"/>
        </w:rPr>
        <w:t>(RÚBRICA)</w:t>
      </w:r>
      <w:r>
        <w:rPr>
          <w:rFonts w:ascii="Tahoma" w:hAnsi="Tahoma"/>
          <w:sz w:val="12"/>
        </w:rPr>
      </w:r>
    </w:p>
    <w:p>
      <w:pPr>
        <w:spacing w:after="0"/>
        <w:jc w:val="center"/>
        <w:rPr>
          <w:rFonts w:ascii="Tahoma" w:hAnsi="Tahoma" w:cs="Tahoma" w:eastAsia="Tahoma" w:hint="default"/>
          <w:sz w:val="12"/>
          <w:szCs w:val="12"/>
        </w:rPr>
        <w:sectPr>
          <w:pgSz w:w="11630" w:h="15310"/>
          <w:pgMar w:header="674" w:footer="871" w:top="1320" w:bottom="1060" w:left="1640" w:right="1540"/>
        </w:sect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7"/>
        <w:rPr>
          <w:rFonts w:ascii="Times New Roman" w:hAnsi="Times New Roman" w:cs="Times New Roman" w:eastAsia="Times New Roman" w:hint="default"/>
          <w:sz w:val="10"/>
          <w:szCs w:val="10"/>
        </w:rPr>
      </w:pPr>
    </w:p>
    <w:p>
      <w:pPr>
        <w:spacing w:line="240" w:lineRule="auto"/>
        <w:ind w:left="179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238.6pt;height:313.7pt;mso-position-horizontal-relative:char;mso-position-vertical-relative:line" coordorigin="0,0" coordsize="4772,6274">
            <v:shape style="position:absolute;left:1902;top:1582;width:1492;height:1330" type="#_x0000_t75" stroked="false">
              <v:imagedata r:id="rId707" o:title=""/>
            </v:shape>
            <v:shape style="position:absolute;left:2169;top:1401;width:197;height:174" type="#_x0000_t75" stroked="false">
              <v:imagedata r:id="rId708" o:title=""/>
            </v:shape>
            <v:shape style="position:absolute;left:2206;top:1202;width:650;height:438" type="#_x0000_t75" stroked="false">
              <v:imagedata r:id="rId709" o:title=""/>
            </v:shape>
            <v:shape style="position:absolute;left:3393;top:822;width:650;height:438" type="#_x0000_t75" stroked="false">
              <v:imagedata r:id="rId710" o:title=""/>
            </v:shape>
            <v:shape style="position:absolute;left:2547;top:1151;width:1449;height:556" type="#_x0000_t75" stroked="false">
              <v:imagedata r:id="rId711" o:title=""/>
            </v:shape>
            <v:shape style="position:absolute;left:3757;top:2439;width:487;height:429" type="#_x0000_t75" stroked="false">
              <v:imagedata r:id="rId712" o:title=""/>
            </v:shape>
            <v:shape style="position:absolute;left:3405;top:2763;width:1262;height:2279" type="#_x0000_t75" stroked="false">
              <v:imagedata r:id="rId713" o:title=""/>
            </v:shape>
            <v:shape style="position:absolute;left:3318;top:598;width:380;height:495" type="#_x0000_t75" stroked="false">
              <v:imagedata r:id="rId714" o:title=""/>
            </v:shape>
            <v:shape style="position:absolute;left:2201;top:390;width:39;height:287" type="#_x0000_t75" stroked="false">
              <v:imagedata r:id="rId715" o:title=""/>
            </v:shape>
            <v:shape style="position:absolute;left:2132;top:647;width:28;height:491" type="#_x0000_t75" stroked="false">
              <v:imagedata r:id="rId716" o:title=""/>
            </v:shape>
            <v:shape style="position:absolute;left:2390;top:1090;width:142;height:238" type="#_x0000_t75" stroked="false">
              <v:imagedata r:id="rId717" o:title=""/>
            </v:shape>
            <v:shape style="position:absolute;left:2532;top:874;width:1136;height:590" type="#_x0000_t75" stroked="false">
              <v:imagedata r:id="rId718" o:title=""/>
            </v:shape>
            <v:group style="position:absolute;left:2167;top:1549;width:40;height:251" coordorigin="2167,1549" coordsize="40,251">
              <v:shape style="position:absolute;left:2167;top:1549;width:40;height:251" coordorigin="2167,1549" coordsize="40,251" path="m2167,1549l2167,1772,2206,1799,2206,1576,2167,1549xe" filled="true" fillcolor="#939598" stroked="false">
                <v:path arrowok="t"/>
                <v:fill type="solid"/>
              </v:shape>
              <v:shape style="position:absolute;left:1942;top:1752;width:38;height:252" type="#_x0000_t75" stroked="false">
                <v:imagedata r:id="rId719" o:title=""/>
              </v:shape>
              <v:shape style="position:absolute;left:1910;top:1886;width:103;height:281" type="#_x0000_t75" stroked="false">
                <v:imagedata r:id="rId720" o:title=""/>
              </v:shape>
              <v:shape style="position:absolute;left:2871;top:2073;width:17;height:259" type="#_x0000_t75" stroked="false">
                <v:imagedata r:id="rId721" o:title=""/>
              </v:shape>
              <v:shape style="position:absolute;left:2840;top:2284;width:70;height:311" type="#_x0000_t75" stroked="false">
                <v:imagedata r:id="rId722" o:title=""/>
              </v:shape>
              <v:shape style="position:absolute;left:2739;top:2285;width:102;height:281" type="#_x0000_t75" stroked="false">
                <v:imagedata r:id="rId723" o:title=""/>
              </v:shape>
              <v:shape style="position:absolute;left:2785;top:2479;width:60;height:252" type="#_x0000_t75" stroked="false">
                <v:imagedata r:id="rId724" o:title=""/>
              </v:shape>
              <v:shape style="position:absolute;left:3805;top:2277;width:27;height:482" type="#_x0000_t75" stroked="false">
                <v:imagedata r:id="rId725" o:title=""/>
              </v:shape>
              <v:shape style="position:absolute;left:1816;top:2292;width:86;height:474" type="#_x0000_t75" stroked="false">
                <v:imagedata r:id="rId726" o:title=""/>
              </v:shape>
              <v:shape style="position:absolute;left:1816;top:2292;width:86;height:474" type="#_x0000_t75" stroked="false">
                <v:imagedata r:id="rId726" o:title=""/>
              </v:shape>
              <v:shape style="position:absolute;left:2552;top:2463;width:256;height:311" type="#_x0000_t75" stroked="false">
                <v:imagedata r:id="rId727" o:title=""/>
              </v:shape>
              <v:shape style="position:absolute;left:1917;top:2561;width:17;height:223" type="#_x0000_t75" stroked="false">
                <v:imagedata r:id="rId728" o:title=""/>
              </v:shape>
              <v:shape style="position:absolute;left:1903;top:2543;width:15;height:241" type="#_x0000_t75" stroked="false">
                <v:imagedata r:id="rId729" o:title=""/>
              </v:shape>
              <v:shape style="position:absolute;left:1934;top:2561;width:123;height:289" type="#_x0000_t75" stroked="false">
                <v:imagedata r:id="rId730" o:title=""/>
              </v:shape>
              <v:shape style="position:absolute;left:1934;top:2561;width:123;height:289" type="#_x0000_t75" stroked="false">
                <v:imagedata r:id="rId731" o:title=""/>
              </v:shape>
              <v:shape style="position:absolute;left:2058;top:2626;width:4;height:242" type="#_x0000_t75" stroked="false">
                <v:imagedata r:id="rId732" o:title=""/>
              </v:shape>
              <v:shape style="position:absolute;left:2058;top:2626;width:4;height:242" type="#_x0000_t75" stroked="false">
                <v:imagedata r:id="rId732" o:title=""/>
              </v:shape>
              <v:shape style="position:absolute;left:3910;top:2649;width:17;height:320" type="#_x0000_t75" stroked="false">
                <v:imagedata r:id="rId733" o:title=""/>
              </v:shape>
              <v:shape style="position:absolute;left:4097;top:2963;width:82;height:640" type="#_x0000_t75" stroked="false">
                <v:imagedata r:id="rId734" o:title=""/>
              </v:shape>
              <v:shape style="position:absolute;left:4204;top:4160;width:183;height:486" type="#_x0000_t75" stroked="false">
                <v:imagedata r:id="rId735" o:title=""/>
              </v:shape>
              <v:shape style="position:absolute;left:4175;top:4576;width:45;height:463" type="#_x0000_t75" stroked="false">
                <v:imagedata r:id="rId736" o:title=""/>
              </v:shape>
              <v:shape style="position:absolute;left:0;top:5184;width:771;height:556" type="#_x0000_t75" stroked="false">
                <v:imagedata r:id="rId737" o:title=""/>
              </v:shape>
              <v:shape style="position:absolute;left:0;top:5184;width:771;height:556" type="#_x0000_t75" stroked="false">
                <v:imagedata r:id="rId737" o:title=""/>
              </v:shape>
              <v:shape style="position:absolute;left:525;top:5407;width:1152;height:611" type="#_x0000_t75" stroked="false">
                <v:imagedata r:id="rId738" o:title=""/>
              </v:shape>
              <v:shape style="position:absolute;left:525;top:5407;width:1061;height:616" type="#_x0000_t75" stroked="false">
                <v:imagedata r:id="rId739" o:title=""/>
              </v:shape>
              <v:shape style="position:absolute;left:3483;top:5182;width:1288;height:750" type="#_x0000_t75" stroked="false">
                <v:imagedata r:id="rId740" o:title=""/>
              </v:shape>
              <v:shape style="position:absolute;left:1323;top:5401;width:2285;height:872" type="#_x0000_t75" stroked="false">
                <v:imagedata r:id="rId741" o:title=""/>
              </v:shape>
              <v:shape style="position:absolute;left:160;top:4149;width:183;height:496" type="#_x0000_t75" stroked="false">
                <v:imagedata r:id="rId742" o:title=""/>
              </v:shape>
              <v:shape style="position:absolute;left:160;top:4149;width:183;height:496" type="#_x0000_t75" stroked="false">
                <v:imagedata r:id="rId742" o:title=""/>
              </v:shape>
              <v:shape style="position:absolute;left:326;top:4576;width:45;height:462" type="#_x0000_t75" stroked="false">
                <v:imagedata r:id="rId743" o:title=""/>
              </v:shape>
              <v:shape style="position:absolute;left:0;top:4960;width:471;height:504" type="#_x0000_t75" stroked="false">
                <v:imagedata r:id="rId744" o:title=""/>
              </v:shape>
              <v:shape style="position:absolute;left:4076;top:4960;width:471;height:504" type="#_x0000_t75" stroked="false">
                <v:imagedata r:id="rId745" o:title=""/>
              </v:shape>
              <v:shape style="position:absolute;left:1089;top:5186;width:153;height:306" type="#_x0000_t75" stroked="false">
                <v:imagedata r:id="rId746" o:title=""/>
              </v:shape>
              <v:shape style="position:absolute;left:1089;top:5186;width:153;height:306" type="#_x0000_t75" stroked="false">
                <v:imagedata r:id="rId747" o:title=""/>
              </v:shape>
              <v:shape style="position:absolute;left:3305;top:5186;width:153;height:306" type="#_x0000_t75" stroked="false">
                <v:imagedata r:id="rId748" o:title=""/>
              </v:shape>
              <v:shape style="position:absolute;left:3306;top:5187;width:152;height:305" type="#_x0000_t75" stroked="false">
                <v:imagedata r:id="rId749" o:title=""/>
              </v:shape>
              <v:shape style="position:absolute;left:3458;top:5240;width:618;height:454" type="#_x0000_t75" stroked="false">
                <v:imagedata r:id="rId750" o:title=""/>
              </v:shape>
              <v:shape style="position:absolute;left:471;top:5240;width:618;height:454" type="#_x0000_t75" stroked="false">
                <v:imagedata r:id="rId751" o:title=""/>
              </v:shape>
              <v:shape style="position:absolute;left:1242;top:5186;width:2063;height:777" type="#_x0000_t75" stroked="false">
                <v:imagedata r:id="rId752" o:title=""/>
              </v:shape>
              <v:shape style="position:absolute;left:2150;top:1126;width:90;height:295" type="#_x0000_t75" stroked="false">
                <v:imagedata r:id="rId753" o:title=""/>
              </v:shape>
              <v:shape style="position:absolute;left:2150;top:1126;width:90;height:295" type="#_x0000_t75" stroked="false">
                <v:imagedata r:id="rId753" o:title=""/>
              </v:shape>
              <v:shape style="position:absolute;left:2390;top:389;width:27;height:271" type="#_x0000_t75" stroked="false">
                <v:imagedata r:id="rId754" o:title=""/>
              </v:shape>
              <v:shape style="position:absolute;left:715;top:2277;width:20;height:475" type="#_x0000_t75" stroked="false">
                <v:imagedata r:id="rId755" o:title=""/>
              </v:shape>
              <v:shape style="position:absolute;left:619;top:2637;width:17;height:332" type="#_x0000_t75" stroked="false">
                <v:imagedata r:id="rId756" o:title=""/>
              </v:shape>
              <v:shape style="position:absolute;left:619;top:2637;width:17;height:332" type="#_x0000_t75" stroked="false">
                <v:imagedata r:id="rId756" o:title=""/>
              </v:shape>
              <v:shape style="position:absolute;left:368;top:2952;width:81;height:657" type="#_x0000_t75" stroked="false">
                <v:imagedata r:id="rId757" o:title=""/>
              </v:shape>
            </v:group>
            <v:group style="position:absolute;left:0;top:0;width:4547;height:5740" coordorigin="0,0" coordsize="4547,5740">
              <v:shape style="position:absolute;left:0;top:0;width:4547;height:5740" coordorigin="0,0" coordsize="4547,5740" path="m3305,5200l1242,5200,1277,5240,1315,5300,1356,5340,1399,5380,1459,5440,1522,5500,1588,5540,1657,5580,1728,5620,1801,5660,1876,5680,2111,5740,2427,5740,2502,5720,2576,5720,2648,5700,2719,5660,2789,5640,2856,5600,2922,5560,2985,5520,3046,5480,3104,5420,3159,5380,3211,5320,3259,5260,3305,5200xe" filled="true" fillcolor="#e6e7e8" stroked="false">
                <v:path arrowok="t"/>
                <v:fill type="solid"/>
              </v:shape>
              <v:shape style="position:absolute;left:0;top:0;width:4547;height:5740" coordorigin="0,0" coordsize="4547,5740" path="m4067,2760l480,2760,441,2800,411,2820,383,2880,369,2940,371,3000,387,3100,427,3220,446,3320,449,3420,441,3480,427,3540,410,3580,395,3620,386,3640,370,3660,348,3700,325,3740,286,3800,247,3880,211,3960,182,4020,164,4100,160,4180,175,4260,199,4300,236,4360,284,4400,343,4440,331,4500,326,4580,335,4680,365,4760,370,4800,368,4860,292,4920,225,4940,127,4960,0,4980,87,5060,104,5080,134,5100,175,5140,227,5180,285,5200,342,5240,398,5240,452,5260,471,5260,493,5300,548,5380,670,5460,726,5480,773,5480,859,5460,936,5440,1001,5400,1051,5340,1064,5340,1074,5320,1083,5300,1089,5280,1135,5260,1176,5240,1211,5220,1242,5200,4262,5200,4320,5180,4372,5140,4413,5100,4443,5080,4460,5060,4547,4980,4419,4960,4322,4940,4255,4920,4191,4880,4175,4820,4177,4800,4182,4760,4212,4680,4221,4580,4216,4500,4204,4440,4263,4400,4311,4360,4347,4300,4372,4260,4386,4180,4383,4100,4364,4020,4336,3960,4300,3880,4261,3800,4221,3740,4198,3700,4176,3660,4157,3620,4143,3600,4132,3580,4117,3540,4104,3480,4097,3420,4102,3320,4122,3220,4162,3100,4177,3000,4178,2940,4164,2880,4137,2820,4106,2800,4067,2760xe" filled="true" fillcolor="#e6e7e8" stroked="false">
                <v:path arrowok="t"/>
                <v:fill type="solid"/>
              </v:shape>
              <v:shape style="position:absolute;left:0;top:0;width:4547;height:5740" coordorigin="0,0" coordsize="4547,5740" path="m4262,5200l3305,5200,3336,5220,3371,5240,3412,5260,3458,5280,3464,5300,3473,5320,3483,5340,3496,5340,3546,5400,3611,5440,3688,5460,3774,5480,3821,5480,3877,5460,3999,5380,4054,5300,4076,5260,4095,5260,4149,5240,4205,5240,4262,5200xe" filled="true" fillcolor="#e6e7e8" stroked="false">
                <v:path arrowok="t"/>
                <v:fill type="solid"/>
              </v:shape>
              <v:shape style="position:absolute;left:0;top:0;width:4547;height:5740" coordorigin="0,0" coordsize="4547,5740" path="m647,2440l626,2580,620,2620,620,2680,626,2720,637,2760,3910,2760,3921,2720,2035,2720,1982,2700,1944,2680,1916,2660,1889,2640,1852,2620,1799,2580,1747,2540,735,2540,647,2440xe" filled="true" fillcolor="#e6e7e8" stroked="false">
                <v:path arrowok="t"/>
                <v:fill type="solid"/>
              </v:shape>
              <v:shape style="position:absolute;left:0;top:0;width:4547;height:5740" coordorigin="0,0" coordsize="4547,5740" path="m2600,2640l2060,2640,2061,2660,2061,2680,2060,2680,2050,2700,2042,2700,2035,2720,3921,2720,3927,2680,3927,2660,2610,2660,2600,2640xe" filled="true" fillcolor="#e6e7e8" stroked="false">
                <v:path arrowok="t"/>
                <v:fill type="solid"/>
              </v:shape>
              <v:shape style="position:absolute;left:0;top:0;width:4547;height:5740" coordorigin="0,0" coordsize="4547,5740" path="m2829,2480l2785,2480,2845,2520,2776,2560,2725,2580,2687,2620,2657,2640,2647,2660,3927,2660,3927,2620,3921,2580,3915,2540,3805,2540,3810,2520,2851,2520,2829,2480xe" filled="true" fillcolor="#e6e7e8" stroked="false">
                <v:path arrowok="t"/>
                <v:fill type="solid"/>
              </v:shape>
              <v:shape style="position:absolute;left:0;top:0;width:4547;height:5740" coordorigin="0,0" coordsize="4547,5740" path="m2565,2580l1934,2580,1948,2600,1969,2620,1995,2640,2583,2640,2576,2620,2569,2620,2568,2600,2565,2580xe" filled="true" fillcolor="#e6e7e8" stroked="false">
                <v:path arrowok="t"/>
                <v:fill type="solid"/>
              </v:shape>
              <v:shape style="position:absolute;left:0;top:0;width:4547;height:5740" coordorigin="0,0" coordsize="4547,5740" path="m3110,660l2135,660,2144,720,2152,760,2158,840,2160,920,2158,1020,2150,1140,2151,1160,2156,1160,2162,1180,2169,1180,2178,1200,2239,1200,2239,1540,2167,1560,2206,1580,2182,1580,2128,1600,2076,1620,2026,1660,1978,1720,1942,1760,1980,1780,1976,1800,1968,1800,1910,1900,1964,1940,1997,1940,2012,1960,1982,1980,1953,2000,1925,2020,1898,2060,1876,2080,1858,2100,1845,2120,1838,2140,1835,2140,1836,2160,1839,2180,1821,2240,1817,2320,1828,2400,1856,2480,1903,2560,1917,2580,2559,2580,2552,2560,2554,2560,2560,2540,2561,2540,2572,2520,2585,2520,2601,2500,2618,2480,2829,2480,2764,2360,2752,2340,2745,2320,2741,2300,2900,2300,2882,2160,2880,2160,2878,2140,2875,2120,2871,2120,2888,2080,2870,2060,2850,2040,2832,1980,2818,1940,2800,1880,2770,1800,2718,1740,2635,1700,2636,1700,2636,1680,2634,1660,2606,1600,2565,1540,2452,1500,2390,1480,2390,1120,2429,1100,3171,1100,3293,1080,3388,1060,3460,1040,3554,1000,3584,980,3597,980,3626,940,3655,920,3668,880,3318,880,3402,860,3479,820,3545,780,3598,740,3641,680,3139,680,3110,660xe" filled="true" fillcolor="#e6e7e8" stroked="false">
                <v:path arrowok="t"/>
                <v:fill type="solid"/>
              </v:shape>
              <v:shape style="position:absolute;left:0;top:0;width:4547;height:5740" coordorigin="0,0" coordsize="4547,5740" path="m715,2280l728,2460,730,2480,732,2500,734,2520,735,2540,1747,2540,1721,2520,1036,2520,980,2500,929,2480,882,2460,838,2420,715,2280xe" filled="true" fillcolor="#e6e7e8" stroked="false">
                <v:path arrowok="t"/>
                <v:fill type="solid"/>
              </v:shape>
              <v:shape style="position:absolute;left:0;top:0;width:4547;height:5740" coordorigin="0,0" coordsize="4547,5740" path="m2785,2480l2645,2480,2658,2500,2671,2500,2808,2540,2785,2480xe" filled="true" fillcolor="#e6e7e8" stroked="false">
                <v:path arrowok="t"/>
                <v:fill type="solid"/>
              </v:shape>
              <v:shape style="position:absolute;left:0;top:0;width:4547;height:5740" coordorigin="0,0" coordsize="4547,5740" path="m3900,2440l3805,2540,3915,2540,3900,2440xe" filled="true" fillcolor="#e6e7e8" stroked="false">
                <v:path arrowok="t"/>
                <v:fill type="solid"/>
              </v:shape>
              <v:shape style="position:absolute;left:0;top:0;width:4547;height:5740" coordorigin="0,0" coordsize="4547,5740" path="m1530,2440l1336,2440,1275,2460,1204,2480,1167,2500,1082,2500,1036,2520,1721,2520,1607,2480,1570,2460,1530,2440xe" filled="true" fillcolor="#e6e7e8" stroked="false">
                <v:path arrowok="t"/>
                <v:fill type="solid"/>
              </v:shape>
              <v:shape style="position:absolute;left:0;top:0;width:4547;height:5740" coordorigin="0,0" coordsize="4547,5740" path="m3465,2500l2867,2500,2851,2520,3511,2520,3465,2500xe" filled="true" fillcolor="#e6e7e8" stroked="false">
                <v:path arrowok="t"/>
                <v:fill type="solid"/>
              </v:shape>
              <v:shape style="position:absolute;left:0;top:0;width:4547;height:5740" coordorigin="0,0" coordsize="4547,5740" path="m3832,2280l3709,2420,3618,2480,3511,2520,3810,2520,3814,2500,3817,2480,3819,2460,3832,2280xe" filled="true" fillcolor="#e6e7e8" stroked="false">
                <v:path arrowok="t"/>
                <v:fill type="solid"/>
              </v:shape>
              <v:shape style="position:absolute;left:0;top:0;width:4547;height:5740" coordorigin="0,0" coordsize="4547,5740" path="m3374,2480l2902,2480,2884,2500,3419,2500,3374,2480xe" filled="true" fillcolor="#e6e7e8" stroked="false">
                <v:path arrowok="t"/>
                <v:fill type="solid"/>
              </v:shape>
              <v:shape style="position:absolute;left:0;top:0;width:4547;height:5740" coordorigin="0,0" coordsize="4547,5740" path="m3209,2440l3015,2440,2969,2460,2921,2480,3329,2480,3266,2460,3209,2440xe" filled="true" fillcolor="#e6e7e8" stroked="false">
                <v:path arrowok="t"/>
                <v:fill type="solid"/>
              </v:shape>
              <v:shape style="position:absolute;left:0;top:0;width:4547;height:5740" coordorigin="0,0" coordsize="4547,5740" path="m2900,2300l2840,2300,2910,2380,2900,2300xe" filled="true" fillcolor="#e6e7e8" stroked="false">
                <v:path arrowok="t"/>
                <v:fill type="solid"/>
              </v:shape>
              <v:shape style="position:absolute;left:0;top:0;width:4547;height:5740" coordorigin="0,0" coordsize="4547,5740" path="m2840,2300l2794,2300,2841,2360,2840,2300xe" filled="true" fillcolor="#e6e7e8" stroked="false">
                <v:path arrowok="t"/>
                <v:fill type="solid"/>
              </v:shape>
              <v:shape style="position:absolute;left:0;top:0;width:4547;height:5740" coordorigin="0,0" coordsize="4547,5740" path="m2642,1240l2586,1240,2614,1260,2642,1240xe" filled="true" fillcolor="#e6e7e8" stroked="false">
                <v:path arrowok="t"/>
                <v:fill type="solid"/>
              </v:shape>
              <v:shape style="position:absolute;left:0;top:0;width:4547;height:5740" coordorigin="0,0" coordsize="4547,5740" path="m3070,1100l2532,1100,2532,1120,2532,1120,2532,1140,2533,1160,2534,1160,2535,1180,2537,1200,2547,1220,2564,1240,2674,1240,2711,1220,2755,1200,2820,1180,2895,1160,2978,1120,3070,1100xe" filled="true" fillcolor="#e6e7e8" stroked="false">
                <v:path arrowok="t"/>
                <v:fill type="solid"/>
              </v:shape>
              <v:shape style="position:absolute;left:0;top:0;width:4547;height:5740" coordorigin="0,0" coordsize="4547,5740" path="m3698,600l3544,660,3490,680,3641,680,3698,600xe" filled="true" fillcolor="#e6e7e8" stroked="false">
                <v:path arrowok="t"/>
                <v:fill type="solid"/>
              </v:shape>
              <v:shape style="position:absolute;left:0;top:0;width:4547;height:5740" coordorigin="0,0" coordsize="4547,5740" path="m2312,0l2262,120,2201,400,2239,460,2239,560,2189,580,2159,600,2144,620,2138,620,2134,640,2132,640,2132,660,2813,660,2778,620,2729,580,2666,540,2590,520,2390,520,2390,440,2417,400,2360,120,2312,0xe" filled="true" fillcolor="#e6e7e8" stroked="false">
                <v:path arrowok="t"/>
                <v:fill type="solid"/>
              </v:shape>
              <v:shape style="position:absolute;left:1092;top:2940;width:2364;height:2723" type="#_x0000_t75" stroked="false">
                <v:imagedata r:id="rId758" o:title=""/>
              </v:shape>
              <v:shape style="position:absolute;left:1085;top:2934;width:2378;height:2736" type="#_x0000_t75" stroked="false">
                <v:imagedata r:id="rId759" o:title=""/>
              </v:shape>
              <v:shape style="position:absolute;left:1173;top:3048;width:2205;height:2512" type="#_x0000_t75" stroked="false">
                <v:imagedata r:id="rId295" o:title=""/>
              </v:shape>
            </v:group>
            <v:group style="position:absolute;left:1252;top:3127;width:2044;height:2354" coordorigin="1252,3127" coordsize="2044,2354">
              <v:shape style="position:absolute;left:1252;top:3127;width:2044;height:2354" coordorigin="1252,3127" coordsize="2044,2354" path="m3293,3127l1252,3127,1252,4478,1255,4549,1264,4622,1278,4694,1297,4763,1321,4831,1350,4897,1383,4960,1420,5021,1462,5079,1507,5134,1556,5185,1608,5234,1664,5278,1723,5319,1784,5355,1848,5388,1915,5416,1983,5439,2054,5457,2126,5470,2201,5478,2276,5480,2351,5478,2425,5469,2498,5456,2568,5437,2637,5414,2703,5386,2767,5354,2828,5317,2887,5277,2942,5232,2994,5184,3043,5133,3088,5079,3129,5021,3166,4961,3199,4898,3227,4833,3251,4765,3270,4696,3284,4625,3293,4552,3296,4478,3293,3127xe" filled="true" fillcolor="#ffffff" stroked="false">
                <v:path arrowok="t"/>
                <v:fill type="solid"/>
              </v:shape>
              <v:shape style="position:absolute;left:1426;top:3310;width:1685;height:1988" type="#_x0000_t75" stroked="false">
                <v:imagedata r:id="rId760" o:title=""/>
              </v:shape>
            </v:group>
            <v:group style="position:absolute;left:1426;top:3310;width:1686;height:1988" coordorigin="1426,3310" coordsize="1686,1988">
              <v:shape style="position:absolute;left:1426;top:3310;width:1686;height:1988" coordorigin="1426,3310" coordsize="1686,1988" path="m3111,3310l1426,3310,1426,4458,1430,4530,1440,4604,1457,4676,1480,4746,1509,4813,1543,4877,1582,4938,1627,4995,1676,5048,1729,5097,1787,5141,1848,5181,1912,5215,1979,5244,2049,5267,2122,5284,2196,5294,2273,5298,2348,5293,2422,5283,2494,5266,2563,5243,2630,5214,2694,5179,2754,5140,2811,5096,2864,5047,2913,4994,2957,4938,2996,4877,3030,4814,3058,4747,3081,4678,3098,4607,3108,4533,3111,4458,3111,3310xe" filled="true" fillcolor="#6f7173" stroked="false">
                <v:path arrowok="t"/>
                <v:fill type="solid"/>
              </v:shape>
              <v:shape style="position:absolute;left:1413;top:3297;width:1711;height:2014" type="#_x0000_t75" stroked="false">
                <v:imagedata r:id="rId761" o:title=""/>
              </v:shape>
            </v:group>
            <v:group style="position:absolute;left:1828;top:4269;width:11;height:12" coordorigin="1828,4269" coordsize="11,12">
              <v:shape style="position:absolute;left:1828;top:4269;width:11;height:12" coordorigin="1828,4269" coordsize="11,12" path="m1835,4269l1828,4269,1828,4281,1835,4281,1839,4277,1839,4273,1835,4269xe" filled="true" fillcolor="#5f6062" stroked="false">
                <v:path arrowok="t"/>
                <v:fill type="solid"/>
              </v:shape>
              <v:shape style="position:absolute;left:1547;top:4203;width:709;height:906" type="#_x0000_t75" stroked="false">
                <v:imagedata r:id="rId298" o:title=""/>
              </v:shape>
              <v:shape style="position:absolute;left:1586;top:4244;width:622;height:824" type="#_x0000_t75" stroked="false">
                <v:imagedata r:id="rId762" o:title=""/>
              </v:shape>
            </v:group>
            <v:group style="position:absolute;left:2699;top:4269;width:11;height:12" coordorigin="2699,4269" coordsize="11,12">
              <v:shape style="position:absolute;left:2699;top:4269;width:11;height:12" coordorigin="2699,4269" coordsize="11,12" path="m2706,4269l2702,4269,2699,4273,2699,4277,2702,4281,2706,4281,2710,4277,2710,4273,2706,4269xe" filled="true" fillcolor="#5f6062" stroked="false">
                <v:path arrowok="t"/>
                <v:fill type="solid"/>
              </v:shape>
              <v:shape style="position:absolute;left:2290;top:4203;width:709;height:906" type="#_x0000_t75" stroked="false">
                <v:imagedata r:id="rId301" o:title=""/>
              </v:shape>
              <v:shape style="position:absolute;left:2329;top:4244;width:622;height:824" type="#_x0000_t75" stroked="false">
                <v:imagedata r:id="rId763" o:title=""/>
              </v:shape>
              <v:shape style="position:absolute;left:1981;top:3958;width:583;height:1268" type="#_x0000_t75" stroked="false">
                <v:imagedata r:id="rId304" o:title=""/>
              </v:shape>
              <v:shape style="position:absolute;left:2034;top:4003;width:469;height:1166" type="#_x0000_t75" stroked="false">
                <v:imagedata r:id="rId764" o:title=""/>
              </v:shape>
              <v:shape style="position:absolute;left:2019;top:3996;width:500;height:1187" type="#_x0000_t75" stroked="false">
                <v:imagedata r:id="rId765" o:title=""/>
              </v:shape>
              <v:shape style="position:absolute;left:81;top:2377;width:2199;height:3079" type="#_x0000_t75" stroked="false">
                <v:imagedata r:id="rId766" o:title=""/>
              </v:shape>
              <v:shape style="position:absolute;left:134;top:2440;width:2076;height:2948" type="#_x0000_t75" stroked="false">
                <v:imagedata r:id="rId767" o:title=""/>
              </v:shape>
              <v:shape style="position:absolute;left:107;top:2421;width:2117;height:2980" type="#_x0000_t75" stroked="false">
                <v:imagedata r:id="rId768" o:title=""/>
              </v:shape>
              <v:shape style="position:absolute;left:316;top:2520;width:1831;height:2800" type="#_x0000_t75" stroked="false">
                <v:imagedata r:id="rId769" o:title=""/>
              </v:shape>
            </v:group>
            <v:group style="position:absolute;left:316;top:2520;width:1831;height:2800" coordorigin="316,2520" coordsize="1831,2800">
              <v:shape style="position:absolute;left:316;top:2520;width:1831;height:2800" coordorigin="316,2520" coordsize="1831,2800" path="m831,4520l671,4520,677,4600,688,4680,703,4740,719,4780,736,4820,752,4860,766,4900,775,4920,779,4960,766,5040,745,5100,713,5160,668,5240,709,5280,794,5320,874,5320,943,5280,991,5200,1013,5100,1012,5040,1000,4960,978,4880,945,4820,899,4720,1037,4720,1009,4680,984,4640,977,4620,863,4620,831,4520xe" filled="true" fillcolor="#323031" stroked="false">
                <v:path arrowok="t"/>
                <v:fill type="solid"/>
              </v:shape>
              <v:shape style="position:absolute;left:316;top:2520;width:1831;height:2800" coordorigin="316,2520" coordsize="1831,2800" path="m1037,4720l899,4720,984,4820,1035,4900,1060,4960,1066,5020,1062,5080,1055,5140,1087,5120,1121,5100,1153,5080,1179,5040,1193,5000,1191,4940,1167,4880,1118,4800,1037,4720xe" filled="true" fillcolor="#323031" stroked="false">
                <v:path arrowok="t"/>
                <v:fill type="solid"/>
              </v:shape>
              <v:shape style="position:absolute;left:316;top:2520;width:1831;height:2800" coordorigin="316,2520" coordsize="1831,2800" path="m928,3680l686,3680,690,3740,686,3820,673,3880,653,3940,629,4000,600,4080,570,4140,539,4200,509,4260,482,4320,458,4380,440,4440,429,4500,426,4560,433,4620,451,4680,483,4740,498,4820,492,4900,463,4960,407,5000,319,5040,352,5080,394,5080,443,5100,495,5100,594,5060,663,4960,678,4880,675,4800,663,4720,657,4660,659,4600,671,4520,831,4520,827,4440,844,4360,874,4300,911,4240,947,4200,974,4160,984,4160,1019,4120,1039,4080,1047,4020,1045,3980,1033,3920,1014,3860,989,3800,960,3740,928,3680xe" filled="true" fillcolor="#323031" stroked="false">
                <v:path arrowok="t"/>
                <v:fill type="solid"/>
              </v:shape>
              <v:shape style="position:absolute;left:316;top:2520;width:1831;height:2800" coordorigin="316,2520" coordsize="1831,2800" path="m977,4320l921,4380,891,4440,878,4500,872,4560,863,4620,977,4620,965,4580,955,4520,958,4440,977,4320xe" filled="true" fillcolor="#323031" stroked="false">
                <v:path arrowok="t"/>
                <v:fill type="solid"/>
              </v:shape>
              <v:shape style="position:absolute;left:316;top:2520;width:1831;height:2800" coordorigin="316,2520" coordsize="1831,2800" path="m525,3220l536,3300,539,3380,535,3460,523,3520,506,3600,483,3660,455,3720,423,3800,387,3860,348,3940,322,4040,316,4100,332,4160,371,4220,433,4300,453,4220,482,4160,516,4100,590,3980,624,3920,653,3840,675,3760,677,3740,586,3740,578,3680,576,3600,576,3500,575,3420,568,3340,553,3260,525,3220xe" filled="true" fillcolor="#323031" stroked="false">
                <v:path arrowok="t"/>
                <v:fill type="solid"/>
              </v:shape>
              <v:shape style="position:absolute;left:316;top:2520;width:1831;height:2800" coordorigin="316,2520" coordsize="1831,2800" path="m611,3380l624,3520,623,3600,613,3640,600,3680,589,3720,586,3740,677,3740,686,3680,928,3680,906,3640,746,3640,698,3520,666,3460,640,3440,611,3380xe" filled="true" fillcolor="#323031" stroked="false">
                <v:path arrowok="t"/>
                <v:fill type="solid"/>
              </v:shape>
              <v:shape style="position:absolute;left:316;top:2520;width:1831;height:2800" coordorigin="316,2520" coordsize="1831,2800" path="m851,2860l569,2860,541,2880,522,2900,510,2920,505,2960,505,2980,521,3060,553,3140,573,3180,594,3240,617,3280,640,3320,662,3360,704,3440,735,3520,751,3600,751,3620,746,3640,906,3640,895,3620,863,3560,833,3500,807,3420,787,3360,773,3320,769,3260,774,3220,792,3160,949,3160,959,3120,984,3080,1030,3040,1093,3020,1360,3020,1435,3000,1529,2960,1645,2920,1741,2900,2112,2900,2147,2880,941,2880,851,2860xe" filled="true" fillcolor="#323031" stroked="false">
                <v:path arrowok="t"/>
                <v:fill type="solid"/>
              </v:shape>
              <v:shape style="position:absolute;left:316;top:2520;width:1831;height:2800" coordorigin="316,2520" coordsize="1831,2800" path="m949,3160l792,3160,805,3240,818,3280,833,3320,847,3360,861,3380,875,3420,887,3480,899,3580,940,3500,962,3440,969,3380,966,3300,958,3260,951,3200,949,3160xe" filled="true" fillcolor="#323031" stroked="false">
                <v:path arrowok="t"/>
                <v:fill type="solid"/>
              </v:shape>
              <v:shape style="position:absolute;left:316;top:2520;width:1831;height:2800" coordorigin="316,2520" coordsize="1831,2800" path="m732,2660l762,2760,856,2860,941,2880,2147,2880,2134,2860,2097,2840,2061,2840,2051,2800,1980,2800,1931,2780,1897,2760,966,2760,896,2740,819,2720,732,2660xe" filled="true" fillcolor="#323031" stroked="false">
                <v:path arrowok="t"/>
                <v:fill type="solid"/>
              </v:shape>
              <v:shape style="position:absolute;left:316;top:2520;width:1831;height:2800" coordorigin="316,2520" coordsize="1831,2800" path="m706,2840l651,2840,605,2860,773,2860,706,2840xe" filled="true" fillcolor="#323031" stroked="false">
                <v:path arrowok="t"/>
                <v:fill type="solid"/>
              </v:shape>
              <v:shape style="position:absolute;left:316;top:2520;width:1831;height:2800" coordorigin="316,2520" coordsize="1831,2800" path="m1743,2640l1338,2640,1240,2680,1191,2720,1140,2740,1087,2760,1897,2760,1871,2740,1846,2720,1816,2700,1774,2660,1743,2640xe" filled="true" fillcolor="#323031" stroked="false">
                <v:path arrowok="t"/>
                <v:fill type="solid"/>
              </v:shape>
              <v:shape style="position:absolute;left:316;top:2520;width:1831;height:2800" coordorigin="316,2520" coordsize="1831,2800" path="m877,2560l901,2620,929,2680,963,2700,1002,2720,1048,2700,1101,2700,1161,2680,1228,2660,1304,2640,1743,2640,1712,2620,1668,2600,981,2600,928,2580,877,2560xe" filled="true" fillcolor="#323031" stroked="false">
                <v:path arrowok="t"/>
                <v:fill type="solid"/>
              </v:shape>
              <v:shape style="position:absolute;left:316;top:2520;width:1831;height:2800" coordorigin="316,2520" coordsize="1831,2800" path="m1486,2520l1418,2520,1351,2540,1285,2540,1157,2580,1096,2580,1038,2600,1668,2600,1624,2580,1555,2540,1486,2520xe" filled="true" fillcolor="#323031" stroked="false">
                <v:path arrowok="t"/>
                <v:fill type="solid"/>
              </v:shape>
              <v:shape style="position:absolute;left:316;top:2520;width:1831;height:2800" type="#_x0000_t75" stroked="false">
                <v:imagedata r:id="rId770" o:title=""/>
              </v:shape>
            </v:group>
            <v:group style="position:absolute;left:316;top:2520;width:1831;height:2800" coordorigin="316,2520" coordsize="1831,2800">
              <v:shape style="position:absolute;left:316;top:2520;width:1831;height:2800" coordorigin="316,2520" coordsize="1831,2800" path="m831,4520l671,4520,677,4600,688,4680,703,4740,719,4780,736,4820,752,4860,766,4900,775,4920,779,4960,766,5040,745,5100,713,5160,668,5240,709,5280,794,5320,874,5320,943,5280,991,5200,1013,5100,1012,5040,1000,4960,978,4880,945,4820,899,4720,1037,4720,1009,4680,984,4640,977,4620,863,4620,831,4520xe" filled="true" fillcolor="#6f7173" stroked="false">
                <v:path arrowok="t"/>
                <v:fill type="solid"/>
              </v:shape>
              <v:shape style="position:absolute;left:316;top:2520;width:1831;height:2800" coordorigin="316,2520" coordsize="1831,2800" path="m1037,4720l899,4720,984,4820,1035,4900,1060,4960,1066,5020,1062,5080,1055,5140,1087,5120,1121,5100,1153,5080,1179,5040,1193,5000,1191,4940,1167,4880,1118,4800,1037,4720xe" filled="true" fillcolor="#6f7173" stroked="false">
                <v:path arrowok="t"/>
                <v:fill type="solid"/>
              </v:shape>
              <v:shape style="position:absolute;left:316;top:2520;width:1831;height:2800" coordorigin="316,2520" coordsize="1831,2800" path="m928,3680l686,3680,690,3740,686,3820,673,3880,653,3940,629,4000,600,4080,570,4140,539,4200,509,4260,482,4320,458,4380,440,4440,429,4500,426,4560,433,4620,451,4680,483,4740,498,4820,492,4900,463,4960,407,5000,319,5040,352,5080,394,5080,443,5100,495,5100,594,5060,663,4960,678,4880,675,4800,663,4720,657,4660,659,4600,671,4520,831,4520,827,4440,844,4360,874,4300,911,4240,947,4200,974,4160,984,4160,1019,4120,1039,4080,1047,4020,1045,3980,1033,3920,1014,3860,989,3800,960,3740,928,3680xe" filled="true" fillcolor="#6f7173" stroked="false">
                <v:path arrowok="t"/>
                <v:fill type="solid"/>
              </v:shape>
              <v:shape style="position:absolute;left:316;top:2520;width:1831;height:2800" coordorigin="316,2520" coordsize="1831,2800" path="m977,4320l921,4380,891,4440,878,4500,872,4560,863,4620,977,4620,965,4580,955,4520,958,4440,977,4320xe" filled="true" fillcolor="#6f7173" stroked="false">
                <v:path arrowok="t"/>
                <v:fill type="solid"/>
              </v:shape>
              <v:shape style="position:absolute;left:316;top:2520;width:1831;height:2800" coordorigin="316,2520" coordsize="1831,2800" path="m525,3220l536,3300,539,3380,535,3460,523,3520,506,3600,483,3660,455,3720,423,3800,387,3860,348,3940,322,4040,316,4100,332,4160,371,4220,433,4300,453,4220,482,4160,516,4100,590,3980,624,3920,653,3840,675,3760,677,3740,586,3740,578,3680,576,3600,576,3500,575,3420,568,3340,553,3260,525,3220xe" filled="true" fillcolor="#6f7173" stroked="false">
                <v:path arrowok="t"/>
                <v:fill type="solid"/>
              </v:shape>
              <v:shape style="position:absolute;left:316;top:2520;width:1831;height:2800" coordorigin="316,2520" coordsize="1831,2800" path="m611,3380l624,3520,623,3600,613,3640,600,3680,589,3720,586,3740,677,3740,686,3680,928,3680,906,3640,746,3640,698,3520,666,3460,640,3440,611,3380xe" filled="true" fillcolor="#6f7173" stroked="false">
                <v:path arrowok="t"/>
                <v:fill type="solid"/>
              </v:shape>
              <v:shape style="position:absolute;left:316;top:2520;width:1831;height:2800" coordorigin="316,2520" coordsize="1831,2800" path="m851,2860l569,2860,541,2880,522,2900,510,2920,505,2960,505,2980,521,3060,553,3140,573,3180,594,3240,617,3280,640,3320,662,3360,704,3440,735,3520,751,3600,751,3620,746,3640,906,3640,895,3620,863,3560,833,3500,807,3420,787,3360,773,3320,769,3260,774,3220,792,3160,949,3160,959,3120,984,3080,1030,3040,1093,3020,1360,3020,1435,3000,1529,2960,1645,2920,1741,2900,2112,2900,2147,2880,941,2880,851,2860xe" filled="true" fillcolor="#6f7173" stroked="false">
                <v:path arrowok="t"/>
                <v:fill type="solid"/>
              </v:shape>
              <v:shape style="position:absolute;left:316;top:2520;width:1831;height:2800" coordorigin="316,2520" coordsize="1831,2800" path="m949,3160l792,3160,805,3240,818,3280,833,3320,847,3360,861,3380,875,3420,887,3480,899,3580,940,3500,962,3440,969,3380,966,3300,958,3260,951,3200,949,3160xe" filled="true" fillcolor="#6f7173" stroked="false">
                <v:path arrowok="t"/>
                <v:fill type="solid"/>
              </v:shape>
              <v:shape style="position:absolute;left:316;top:2520;width:1831;height:2800" coordorigin="316,2520" coordsize="1831,2800" path="m732,2660l762,2760,856,2860,941,2880,2147,2880,2134,2860,2097,2840,2061,2840,2051,2800,1980,2800,1931,2780,1897,2760,966,2760,896,2740,819,2720,732,2660xe" filled="true" fillcolor="#6f7173" stroked="false">
                <v:path arrowok="t"/>
                <v:fill type="solid"/>
              </v:shape>
              <v:shape style="position:absolute;left:316;top:2520;width:1831;height:2800" coordorigin="316,2520" coordsize="1831,2800" path="m706,2840l651,2840,605,2860,773,2860,706,2840xe" filled="true" fillcolor="#6f7173" stroked="false">
                <v:path arrowok="t"/>
                <v:fill type="solid"/>
              </v:shape>
              <v:shape style="position:absolute;left:316;top:2520;width:1831;height:2800" coordorigin="316,2520" coordsize="1831,2800" path="m1743,2640l1338,2640,1240,2680,1191,2720,1140,2740,1087,2760,1897,2760,1871,2740,1846,2720,1816,2700,1774,2660,1743,2640xe" filled="true" fillcolor="#6f7173" stroked="false">
                <v:path arrowok="t"/>
                <v:fill type="solid"/>
              </v:shape>
              <v:shape style="position:absolute;left:316;top:2520;width:1831;height:2800" coordorigin="316,2520" coordsize="1831,2800" path="m877,2560l901,2620,929,2680,963,2700,1002,2720,1048,2700,1101,2700,1161,2680,1228,2660,1304,2640,1743,2640,1712,2620,1668,2600,981,2600,928,2580,877,2560xe" filled="true" fillcolor="#6f7173" stroked="false">
                <v:path arrowok="t"/>
                <v:fill type="solid"/>
              </v:shape>
              <v:shape style="position:absolute;left:316;top:2520;width:1831;height:2800" coordorigin="316,2520" coordsize="1831,2800" path="m1486,2520l1418,2520,1351,2540,1285,2540,1157,2580,1096,2580,1038,2600,1668,2600,1624,2580,1555,2540,1486,2520xe" filled="true" fillcolor="#6f7173" stroked="false">
                <v:path arrowok="t"/>
                <v:fill type="solid"/>
              </v:shape>
              <v:shape style="position:absolute;left:967;top:2636;width:858;height:378" type="#_x0000_t75" stroked="false">
                <v:imagedata r:id="rId312" o:title=""/>
              </v:shape>
              <v:shape style="position:absolute;left:1030;top:2699;width:725;height:245" type="#_x0000_t75" stroked="false">
                <v:imagedata r:id="rId771" o:title=""/>
              </v:shape>
              <v:shape style="position:absolute;left:643;top:3681;width:299;height:811" type="#_x0000_t75" stroked="false">
                <v:imagedata r:id="rId314" o:title=""/>
              </v:shape>
              <v:shape style="position:absolute;left:707;top:3744;width:172;height:683" type="#_x0000_t75" stroked="false">
                <v:imagedata r:id="rId772" o:title=""/>
              </v:shape>
              <v:shape style="position:absolute;left:2271;top:2377;width:2199;height:3079" type="#_x0000_t75" stroked="false">
                <v:imagedata r:id="rId773" o:title=""/>
              </v:shape>
              <v:shape style="position:absolute;left:2338;top:2440;width:2076;height:2948" type="#_x0000_t75" stroked="false">
                <v:imagedata r:id="rId774" o:title=""/>
              </v:shape>
              <v:shape style="position:absolute;left:2324;top:2421;width:2118;height:2980" type="#_x0000_t75" stroked="false">
                <v:imagedata r:id="rId775" o:title=""/>
              </v:shape>
              <v:shape style="position:absolute;left:2402;top:2520;width:1831;height:2800" type="#_x0000_t75" stroked="false">
                <v:imagedata r:id="rId776" o:title=""/>
              </v:shape>
            </v:group>
            <v:group style="position:absolute;left:2402;top:2520;width:1831;height:2800" coordorigin="2402,2520" coordsize="1831,2800">
              <v:shape style="position:absolute;left:2402;top:2520;width:1831;height:2800" coordorigin="2402,2520" coordsize="1831,2800" path="m3850,4720l3650,4720,3603,4820,3570,4880,3548,4960,3537,5040,3535,5100,3542,5160,3579,5240,3638,5300,3675,5320,3755,5320,3839,5280,3881,5240,3836,5160,3804,5100,3783,5040,3772,5000,3769,4960,3773,4920,3783,4900,3796,4860,3812,4820,3829,4780,3846,4740,3850,4720xe" filled="true" fillcolor="#323031" stroked="false">
                <v:path arrowok="t"/>
                <v:fill type="solid"/>
              </v:shape>
              <v:shape style="position:absolute;left:2402;top:2520;width:1831;height:2800" coordorigin="2402,2520" coordsize="1831,2800" path="m3572,4320l3591,4440,3594,4520,3584,4580,3565,4640,3539,4680,3511,4720,3431,4800,3382,4880,3358,4940,3356,5000,3370,5040,3395,5080,3428,5100,3462,5120,3493,5140,3487,5080,3483,5020,3489,4960,3513,4900,3564,4820,3650,4720,3850,4720,3860,4680,3868,4620,3685,4620,3677,4560,3671,4500,3658,4440,3628,4380,3572,4320xe" filled="true" fillcolor="#323031" stroked="false">
                <v:path arrowok="t"/>
                <v:fill type="solid"/>
              </v:shape>
              <v:shape style="position:absolute;left:2402;top:2520;width:1831;height:2800" coordorigin="2402,2520" coordsize="1831,2800" path="m4121,4520l3877,4520,3890,4600,3891,4660,3885,4720,3874,4800,3871,4880,3886,4960,3915,5020,4002,5080,4053,5100,4105,5100,4154,5080,4197,5080,4229,5040,4142,5000,4085,4960,4056,4900,4051,4820,4066,4740,4097,4680,4116,4620,4123,4560,4121,4520xe" filled="true" fillcolor="#323031" stroked="false">
                <v:path arrowok="t"/>
                <v:fill type="solid"/>
              </v:shape>
              <v:shape style="position:absolute;left:2402;top:2520;width:1831;height:2800" coordorigin="2402,2520" coordsize="1831,2800" path="m3985,3160l3756,3160,3774,3220,3780,3260,3775,3320,3762,3360,3741,3420,3715,3500,3685,3560,3653,3620,3620,3680,3589,3740,3559,3800,3534,3860,3515,3920,3504,3980,3501,4020,3509,4080,3530,4120,3564,4160,3575,4160,3602,4200,3637,4240,3674,4300,3705,4360,3722,4440,3718,4520,3685,4620,3868,4620,3871,4600,3877,4520,4121,4520,4108,4440,4090,4380,4067,4320,4039,4260,4009,4200,3978,4140,3948,4080,3920,4000,3895,3940,3876,3880,3863,3820,3858,3740,3863,3680,3948,3680,3935,3640,3803,3640,3797,3620,3803,3560,3827,3480,3864,3400,3908,3320,3931,3280,3954,3240,3976,3180,3985,3160xe" filled="true" fillcolor="#323031" stroked="false">
                <v:path arrowok="t"/>
                <v:fill type="solid"/>
              </v:shape>
              <v:shape style="position:absolute;left:2402;top:2520;width:1831;height:2800" coordorigin="2402,2520" coordsize="1831,2800" path="m3948,3680l3863,3680,3874,3760,3895,3840,3924,3920,3959,3980,4032,4100,4067,4160,4095,4220,4116,4300,4178,4220,4217,4160,4233,4100,4227,4040,4201,3940,4162,3860,4126,3800,4102,3740,3962,3740,3959,3720,3948,3680xe" filled="true" fillcolor="#323031" stroked="false">
                <v:path arrowok="t"/>
                <v:fill type="solid"/>
              </v:shape>
              <v:shape style="position:absolute;left:2402;top:2520;width:1831;height:2800" coordorigin="2402,2520" coordsize="1831,2800" path="m4023,3220l3980,3340,3974,3420,3973,3480,3973,3600,3971,3680,3962,3740,4102,3740,4093,3720,4066,3660,4043,3600,4025,3520,4014,3460,4009,3380,4012,3300,4023,3220xe" filled="true" fillcolor="#323031" stroked="false">
                <v:path arrowok="t"/>
                <v:fill type="solid"/>
              </v:shape>
              <v:shape style="position:absolute;left:2402;top:2520;width:1831;height:2800" coordorigin="2402,2520" coordsize="1831,2800" path="m3938,3380l3908,3440,3882,3460,3850,3520,3803,3640,3935,3640,3926,3600,3925,3520,3938,3380xe" filled="true" fillcolor="#323031" stroked="false">
                <v:path arrowok="t"/>
                <v:fill type="solid"/>
              </v:shape>
              <v:shape style="position:absolute;left:2402;top:2520;width:1831;height:2800" coordorigin="2402,2520" coordsize="1831,2800" path="m3131,2520l3063,2520,2994,2540,2925,2580,2837,2620,2775,2660,2732,2700,2702,2720,2678,2740,2652,2760,2618,2780,2569,2800,2498,2800,2487,2840,2451,2840,2414,2860,2402,2880,2437,2900,2808,2900,2903,2920,3019,2960,3113,3000,3189,3020,3456,3020,3518,3040,3565,3080,3590,3120,3599,3160,3598,3200,3591,3260,3583,3300,3580,3380,3586,3440,3608,3500,3650,3580,3661,3480,3674,3420,3687,3380,3702,3360,3716,3320,3730,3280,3744,3240,3756,3160,3985,3160,4013,3100,4037,3020,4044,2960,4038,2920,4026,2900,4007,2880,3607,2880,3692,2860,3750,2800,3786,2760,3462,2760,3408,2740,3358,2720,3309,2680,3211,2640,3638,2640,3648,2620,3656,2600,3511,2600,3452,2580,3391,2580,3264,2540,3198,2540,3131,2520xe" filled="true" fillcolor="#323031" stroked="false">
                <v:path arrowok="t"/>
                <v:fill type="solid"/>
              </v:shape>
              <v:shape style="position:absolute;left:2402;top:2520;width:1831;height:2800" coordorigin="2402,2520" coordsize="1831,2800" path="m3980,2860l3697,2860,3607,2880,4007,2880,3980,2860xe" filled="true" fillcolor="#323031" stroked="false">
                <v:path arrowok="t"/>
                <v:fill type="solid"/>
              </v:shape>
              <v:shape style="position:absolute;left:2402;top:2520;width:1831;height:2800" coordorigin="2402,2520" coordsize="1831,2800" path="m3898,2840l3842,2840,3776,2860,3944,2860,3898,2840xe" filled="true" fillcolor="#323031" stroked="false">
                <v:path arrowok="t"/>
                <v:fill type="solid"/>
              </v:shape>
              <v:shape style="position:absolute;left:2402;top:2520;width:1831;height:2800" coordorigin="2402,2520" coordsize="1831,2800" path="m3817,2660l3730,2720,3652,2740,3582,2760,3786,2760,3807,2700,3817,2660xe" filled="true" fillcolor="#323031" stroked="false">
                <v:path arrowok="t"/>
                <v:fill type="solid"/>
              </v:shape>
              <v:shape style="position:absolute;left:2402;top:2520;width:1831;height:2800" coordorigin="2402,2520" coordsize="1831,2800" path="m3638,2640l3244,2640,3320,2660,3388,2680,3448,2700,3500,2700,3546,2720,3586,2700,3619,2680,3638,2640xe" filled="true" fillcolor="#323031" stroked="false">
                <v:path arrowok="t"/>
                <v:fill type="solid"/>
              </v:shape>
              <v:shape style="position:absolute;left:2402;top:2520;width:1831;height:2800" coordorigin="2402,2520" coordsize="1831,2800" path="m3671,2560l3621,2580,3567,2600,3656,2600,3671,2560xe" filled="true" fillcolor="#323031" stroked="false">
                <v:path arrowok="t"/>
                <v:fill type="solid"/>
              </v:shape>
              <v:shape style="position:absolute;left:2402;top:2520;width:1831;height:2800" type="#_x0000_t75" stroked="false">
                <v:imagedata r:id="rId777" o:title=""/>
              </v:shape>
            </v:group>
            <v:group style="position:absolute;left:2402;top:2520;width:1831;height:2800" coordorigin="2402,2520" coordsize="1831,2800">
              <v:shape style="position:absolute;left:2402;top:2520;width:1831;height:2800" coordorigin="2402,2520" coordsize="1831,2800" path="m3850,4720l3650,4720,3603,4820,3570,4880,3548,4960,3537,5040,3535,5100,3542,5160,3579,5240,3638,5300,3675,5320,3755,5320,3839,5280,3881,5240,3836,5160,3804,5100,3783,5040,3772,5000,3769,4960,3773,4920,3783,4900,3796,4860,3812,4820,3829,4780,3846,4740,3850,4720xe" filled="true" fillcolor="#6f7173" stroked="false">
                <v:path arrowok="t"/>
                <v:fill type="solid"/>
              </v:shape>
              <v:shape style="position:absolute;left:2402;top:2520;width:1831;height:2800" coordorigin="2402,2520" coordsize="1831,2800" path="m3572,4320l3591,4440,3594,4520,3584,4580,3565,4640,3539,4680,3511,4720,3431,4800,3382,4880,3358,4940,3356,5000,3370,5040,3395,5080,3428,5100,3462,5120,3493,5140,3487,5080,3483,5020,3489,4960,3513,4900,3564,4820,3650,4720,3850,4720,3860,4680,3868,4620,3685,4620,3677,4560,3671,4500,3658,4440,3628,4380,3572,4320xe" filled="true" fillcolor="#6f7173" stroked="false">
                <v:path arrowok="t"/>
                <v:fill type="solid"/>
              </v:shape>
              <v:shape style="position:absolute;left:2402;top:2520;width:1831;height:2800" coordorigin="2402,2520" coordsize="1831,2800" path="m4121,4520l3877,4520,3890,4600,3891,4660,3885,4720,3874,4800,3871,4880,3886,4960,3915,5020,4002,5080,4053,5100,4105,5100,4154,5080,4197,5080,4229,5040,4142,5000,4085,4960,4056,4900,4051,4820,4066,4740,4097,4680,4116,4620,4123,4560,4121,4520xe" filled="true" fillcolor="#6f7173" stroked="false">
                <v:path arrowok="t"/>
                <v:fill type="solid"/>
              </v:shape>
              <v:shape style="position:absolute;left:2402;top:2520;width:1831;height:2800" coordorigin="2402,2520" coordsize="1831,2800" path="m3985,3160l3756,3160,3774,3220,3780,3260,3775,3320,3762,3360,3741,3420,3715,3500,3685,3560,3653,3620,3620,3680,3589,3740,3559,3800,3534,3860,3515,3920,3504,3980,3501,4020,3509,4080,3530,4120,3564,4160,3575,4160,3602,4200,3637,4240,3674,4300,3705,4360,3722,4440,3718,4520,3685,4620,3868,4620,3871,4600,3877,4520,4121,4520,4108,4440,4090,4380,4067,4320,4039,4260,4009,4200,3978,4140,3948,4080,3920,4000,3895,3940,3876,3880,3863,3820,3858,3740,3863,3680,3948,3680,3935,3640,3803,3640,3797,3620,3803,3560,3827,3480,3864,3400,3908,3320,3931,3280,3954,3240,3976,3180,3985,3160xe" filled="true" fillcolor="#6f7173" stroked="false">
                <v:path arrowok="t"/>
                <v:fill type="solid"/>
              </v:shape>
              <v:shape style="position:absolute;left:2402;top:2520;width:1831;height:2800" coordorigin="2402,2520" coordsize="1831,2800" path="m3948,3680l3863,3680,3874,3760,3895,3840,3924,3920,3959,3980,4032,4100,4067,4160,4095,4220,4116,4300,4178,4220,4217,4160,4233,4100,4227,4040,4201,3940,4162,3860,4126,3800,4102,3740,3962,3740,3959,3720,3948,3680xe" filled="true" fillcolor="#6f7173" stroked="false">
                <v:path arrowok="t"/>
                <v:fill type="solid"/>
              </v:shape>
              <v:shape style="position:absolute;left:2402;top:2520;width:1831;height:2800" coordorigin="2402,2520" coordsize="1831,2800" path="m4023,3220l3980,3340,3974,3420,3973,3480,3973,3600,3971,3680,3962,3740,4102,3740,4093,3720,4066,3660,4043,3600,4025,3520,4014,3460,4009,3380,4012,3300,4023,3220xe" filled="true" fillcolor="#6f7173" stroked="false">
                <v:path arrowok="t"/>
                <v:fill type="solid"/>
              </v:shape>
              <v:shape style="position:absolute;left:2402;top:2520;width:1831;height:2800" coordorigin="2402,2520" coordsize="1831,2800" path="m3938,3380l3908,3440,3882,3460,3850,3520,3803,3640,3935,3640,3926,3600,3925,3520,3938,3380xe" filled="true" fillcolor="#6f7173" stroked="false">
                <v:path arrowok="t"/>
                <v:fill type="solid"/>
              </v:shape>
              <v:shape style="position:absolute;left:2402;top:2520;width:1831;height:2800" coordorigin="2402,2520" coordsize="1831,2800" path="m3131,2520l3063,2520,2994,2540,2925,2580,2837,2620,2775,2660,2732,2700,2702,2720,2678,2740,2652,2760,2618,2780,2569,2800,2498,2800,2487,2840,2451,2840,2414,2860,2402,2880,2437,2900,2808,2900,2903,2920,3019,2960,3113,3000,3189,3020,3456,3020,3518,3040,3565,3080,3590,3120,3599,3160,3598,3200,3591,3260,3583,3300,3580,3380,3586,3440,3608,3500,3650,3580,3661,3480,3674,3420,3687,3380,3702,3360,3716,3320,3730,3280,3744,3240,3756,3160,3985,3160,4013,3100,4037,3020,4044,2960,4038,2920,4026,2900,4007,2880,3607,2880,3692,2860,3750,2800,3786,2760,3462,2760,3408,2740,3358,2720,3309,2680,3211,2640,3638,2640,3648,2620,3656,2600,3511,2600,3452,2580,3391,2580,3264,2540,3198,2540,3131,2520xe" filled="true" fillcolor="#6f7173" stroked="false">
                <v:path arrowok="t"/>
                <v:fill type="solid"/>
              </v:shape>
              <v:shape style="position:absolute;left:2402;top:2520;width:1831;height:2800" coordorigin="2402,2520" coordsize="1831,2800" path="m3980,2860l3697,2860,3607,2880,4007,2880,3980,2860xe" filled="true" fillcolor="#6f7173" stroked="false">
                <v:path arrowok="t"/>
                <v:fill type="solid"/>
              </v:shape>
              <v:shape style="position:absolute;left:2402;top:2520;width:1831;height:2800" coordorigin="2402,2520" coordsize="1831,2800" path="m3898,2840l3842,2840,3776,2860,3944,2860,3898,2840xe" filled="true" fillcolor="#6f7173" stroked="false">
                <v:path arrowok="t"/>
                <v:fill type="solid"/>
              </v:shape>
              <v:shape style="position:absolute;left:2402;top:2520;width:1831;height:2800" coordorigin="2402,2520" coordsize="1831,2800" path="m3817,2660l3730,2720,3652,2740,3582,2760,3786,2760,3807,2700,3817,2660xe" filled="true" fillcolor="#6f7173" stroked="false">
                <v:path arrowok="t"/>
                <v:fill type="solid"/>
              </v:shape>
              <v:shape style="position:absolute;left:2402;top:2520;width:1831;height:2800" coordorigin="2402,2520" coordsize="1831,2800" path="m3638,2640l3244,2640,3320,2660,3388,2680,3448,2700,3500,2700,3546,2720,3586,2700,3619,2680,3638,2640xe" filled="true" fillcolor="#6f7173" stroked="false">
                <v:path arrowok="t"/>
                <v:fill type="solid"/>
              </v:shape>
              <v:shape style="position:absolute;left:2402;top:2520;width:1831;height:2800" coordorigin="2402,2520" coordsize="1831,2800" path="m3671,2560l3621,2580,3567,2600,3656,2600,3671,2560xe" filled="true" fillcolor="#6f7173" stroked="false">
                <v:path arrowok="t"/>
                <v:fill type="solid"/>
              </v:shape>
              <v:shape style="position:absolute;left:3607;top:3681;width:299;height:811" type="#_x0000_t75" stroked="false">
                <v:imagedata r:id="rId321" o:title=""/>
              </v:shape>
              <v:shape style="position:absolute;left:3670;top:3744;width:171;height:683" type="#_x0000_t75" stroked="false">
                <v:imagedata r:id="rId778" o:title=""/>
              </v:shape>
              <v:shape style="position:absolute;left:2729;top:2636;width:858;height:378" type="#_x0000_t75" stroked="false">
                <v:imagedata r:id="rId323" o:title=""/>
              </v:shape>
              <v:shape style="position:absolute;left:2793;top:2699;width:726;height:245" type="#_x0000_t75" stroked="false">
                <v:imagedata r:id="rId779" o:title=""/>
              </v:shape>
              <v:shape style="position:absolute;left:2255;top:110;width:110;height:352" type="#_x0000_t75" stroked="false">
                <v:imagedata r:id="rId780" o:title=""/>
              </v:shape>
            </v:group>
            <v:group style="position:absolute;left:2315;top:462;width:2;height:1476" coordorigin="2315,462" coordsize="2,1476">
              <v:shape style="position:absolute;left:2315;top:462;width:2;height:1476" coordorigin="2315,462" coordsize="0,1476" path="m2315,462l2315,1938e" filled="false" stroked="true" strokeweight="2.503pt" strokecolor="#999b9e">
                <v:path arrowok="t"/>
              </v:shape>
            </v:group>
            <v:group style="position:absolute;left:2306;top:476;width:2;height:1401" coordorigin="2306,476" coordsize="2,1401">
              <v:shape style="position:absolute;left:2306;top:476;width:2;height:1401" coordorigin="2306,476" coordsize="0,1401" path="m2306,476l2306,1877e" filled="false" stroked="true" strokeweight=".889pt" strokecolor="#ffffff">
                <v:path arrowok="t"/>
              </v:shape>
              <v:shape style="position:absolute;left:2201;top:1025;width:121;height:108" type="#_x0000_t75" stroked="false">
                <v:imagedata r:id="rId781" o:title=""/>
              </v:shape>
              <v:shape style="position:absolute;left:2184;top:548;width:1386;height:630" type="#_x0000_t75" stroked="false">
                <v:imagedata r:id="rId782" o:title=""/>
              </v:shape>
              <v:shape style="position:absolute;left:2167;top:533;width:1419;height:660" type="#_x0000_t75" stroked="false">
                <v:imagedata r:id="rId783" o:title=""/>
              </v:shape>
              <v:shape style="position:absolute;left:2184;top:548;width:1386;height:630" type="#_x0000_t75" stroked="false">
                <v:imagedata r:id="rId784" o:title=""/>
              </v:shape>
              <v:shape style="position:absolute;left:2276;top:624;width:515;height:532" type="#_x0000_t75" stroked="false">
                <v:imagedata r:id="rId785" o:title=""/>
              </v:shape>
              <v:shape style="position:absolute;left:3137;top:3166;width:121;height:121" type="#_x0000_t75" stroked="false">
                <v:imagedata r:id="rId786" o:title=""/>
              </v:shape>
              <v:shape style="position:absolute;left:3139;top:3958;width:130;height:130" type="#_x0000_t75" stroked="false">
                <v:imagedata r:id="rId787" o:title=""/>
              </v:shape>
              <v:shape style="position:absolute;left:1279;top:3153;width:137;height:137" type="#_x0000_t75" stroked="false">
                <v:imagedata r:id="rId788" o:title=""/>
              </v:shape>
              <v:shape style="position:absolute;left:1268;top:3953;width:140;height:140" type="#_x0000_t75" stroked="false">
                <v:imagedata r:id="rId789" o:title=""/>
              </v:shape>
              <v:shape style="position:absolute;left:1368;top:4789;width:117;height:116" type="#_x0000_t75" stroked="false">
                <v:imagedata r:id="rId790" o:title=""/>
              </v:shape>
              <v:shape style="position:absolute;left:3056;top:4784;width:127;height:127" type="#_x0000_t75" stroked="false">
                <v:imagedata r:id="rId791" o:title=""/>
              </v:shape>
              <v:shape style="position:absolute;left:2202;top:5322;width:133;height:134" type="#_x0000_t75" stroked="false">
                <v:imagedata r:id="rId792" o:title=""/>
              </v:shape>
              <v:shape style="position:absolute;left:1677;top:1859;width:1158;height:1496" type="#_x0000_t75" stroked="false">
                <v:imagedata r:id="rId342" o:title=""/>
              </v:shape>
              <v:shape style="position:absolute;left:1754;top:1893;width:1001;height:1334" type="#_x0000_t75" stroked="false">
                <v:imagedata r:id="rId793" o:title=""/>
              </v:shape>
              <v:shape style="position:absolute;left:1741;top:1880;width:1028;height:1361" type="#_x0000_t75" stroked="false">
                <v:imagedata r:id="rId794" o:title=""/>
              </v:shape>
              <v:shape style="position:absolute;left:2496;top:2841;width:221;height:111" type="#_x0000_t75" stroked="false">
                <v:imagedata r:id="rId795" o:title=""/>
              </v:shape>
              <v:shape style="position:absolute;left:2280;top:2627;width:409;height:377" type="#_x0000_t75" stroked="false">
                <v:imagedata r:id="rId796" o:title=""/>
              </v:shape>
              <v:shape style="position:absolute;left:1814;top:2759;width:370;height:420" type="#_x0000_t75" stroked="false">
                <v:imagedata r:id="rId797" o:title=""/>
              </v:shape>
              <v:shape style="position:absolute;left:1995;top:1912;width:327;height:196" type="#_x0000_t75" stroked="false">
                <v:imagedata r:id="rId798" o:title=""/>
              </v:shape>
              <v:shape style="position:absolute;left:2273;top:1952;width:364;height:786" type="#_x0000_t75" stroked="false">
                <v:imagedata r:id="rId799" o:title=""/>
              </v:shape>
              <v:shape style="position:absolute;left:2127;top:2556;width:107;height:178" type="#_x0000_t75" stroked="false">
                <v:imagedata r:id="rId800" o:title=""/>
              </v:shape>
            </v:group>
            <v:group style="position:absolute;left:2020;top:3008;width:36;height:39" coordorigin="2020,3008" coordsize="36,39">
              <v:shape style="position:absolute;left:2020;top:3008;width:36;height:39" coordorigin="2020,3008" coordsize="36,39" path="m2048,3008l2031,3008,2024,3015,2020,3022,2020,3036,2027,3047,2048,3047,2056,3036,2056,3018,2048,3008xe" filled="true" fillcolor="#b5b7b9" stroked="false">
                <v:path arrowok="t"/>
                <v:fill type="solid"/>
              </v:shape>
            </v:group>
            <v:group style="position:absolute;left:1953;top:3068;width:36;height:40" coordorigin="1953,3068" coordsize="36,40">
              <v:shape style="position:absolute;left:1953;top:3068;width:36;height:40" coordorigin="1953,3068" coordsize="36,40" path="m1981,3068l1963,3068,1956,3075,1953,3082,1953,3097,1960,3107,1981,3107,1988,3097,1988,3079,1981,3068xe" filled="true" fillcolor="#b5b7b9" stroked="false">
                <v:path arrowok="t"/>
                <v:fill type="solid"/>
              </v:shape>
            </v:group>
            <v:group style="position:absolute;left:2112;top:2983;width:36;height:36" coordorigin="2112,2983" coordsize="36,36">
              <v:shape style="position:absolute;left:2112;top:2983;width:36;height:36" coordorigin="2112,2983" coordsize="36,36" path="m2141,2983l2123,2983,2116,2987,2116,2994,2112,2997,2112,3011,2123,3018,2141,3018,2148,3011,2148,2990,2141,2983xe" filled="true" fillcolor="#b5b7b9" stroked="false">
                <v:path arrowok="t"/>
                <v:fill type="solid"/>
              </v:shape>
            </v:group>
            <v:group style="position:absolute;left:2216;top:2997;width:36;height:36" coordorigin="2216,2997" coordsize="36,36">
              <v:shape style="position:absolute;left:2216;top:2997;width:36;height:36" coordorigin="2216,2997" coordsize="36,36" path="m2244,2997l2226,2997,2219,3001,2216,3008,2216,3026,2223,3033,2244,3033,2251,3026,2251,3004,2244,2997xe" filled="true" fillcolor="#b5b7b9" stroked="false">
                <v:path arrowok="t"/>
                <v:fill type="solid"/>
              </v:shape>
            </v:group>
            <v:group style="position:absolute;left:2308;top:2972;width:39;height:36" coordorigin="2308,2972" coordsize="39,36">
              <v:shape style="position:absolute;left:2308;top:2972;width:39;height:36" coordorigin="2308,2972" coordsize="39,36" path="m2336,2972l2319,2972,2312,2976,2312,2983,2308,2987,2308,2997,2319,3008,2336,3008,2347,2997,2347,2979,2336,2972xe" filled="true" fillcolor="#b5b7b9" stroked="false">
                <v:path arrowok="t"/>
                <v:fill type="solid"/>
              </v:shape>
              <v:shape style="position:absolute;left:1868;top:2085;width:499;height:471" type="#_x0000_t75" stroked="false">
                <v:imagedata r:id="rId801" o:title=""/>
              </v:shape>
              <v:shape style="position:absolute;left:2496;top:2842;width:221;height:109" type="#_x0000_t75" stroked="false">
                <v:imagedata r:id="rId802" o:title=""/>
              </v:shape>
            </v:group>
            <v:group style="position:absolute;left:2280;top:2627;width:409;height:377" coordorigin="2280,2627" coordsize="409,377">
              <v:shape style="position:absolute;left:2280;top:2627;width:409;height:377" coordorigin="2280,2627" coordsize="409,377" path="m2496,2627l2464,2668,2419,2713,2358,2752,2280,2777,2340,2830,2370,2883,2375,2939,2361,3004,2407,2970,2504,2873,2558,2830,2619,2804,2686,2804,2584,2763,2527,2728,2503,2688,2496,2627xe" filled="true" fillcolor="#323031" stroked="false">
                <v:path arrowok="t"/>
                <v:fill type="solid"/>
              </v:shape>
              <v:shape style="position:absolute;left:2280;top:2627;width:409;height:377" coordorigin="2280,2627" coordsize="409,377" path="m2686,2804l2619,2804,2688,2805,2686,2804xe" filled="true" fillcolor="#323031" stroked="false">
                <v:path arrowok="t"/>
                <v:fill type="solid"/>
              </v:shape>
            </v:group>
            <v:group style="position:absolute;left:1814;top:2759;width:370;height:420" coordorigin="1814,2759" coordsize="370,420">
              <v:shape style="position:absolute;left:1814;top:2759;width:370;height:420" coordorigin="1814,2759" coordsize="370,420" path="m2120,2759l2064,2812,2018,2863,1977,2915,1938,2973,1900,3038,1860,3115,1851,3130,1841,3148,1829,3165,1814,3178,1866,3179,1934,3163,1969,3143,1899,3143,1937,3047,1987,2965,2043,2897,2098,2842,2147,2801,2183,2773,2165,2773,2148,2770,2132,2765,2120,2759xe" filled="true" fillcolor="#323031" stroked="false">
                <v:path arrowok="t"/>
                <v:fill type="solid"/>
              </v:shape>
              <v:shape style="position:absolute;left:1814;top:2759;width:370;height:420" coordorigin="1814,2759" coordsize="370,420" path="m2073,3044l2031,3084,1988,3115,1944,3134,1899,3143,1969,3143,2007,3121,2073,3044xe" filled="true" fillcolor="#323031" stroked="false">
                <v:path arrowok="t"/>
                <v:fill type="solid"/>
              </v:shape>
              <v:shape style="position:absolute;left:1814;top:2759;width:370;height:420" coordorigin="1814,2759" coordsize="370,420" path="m2184,2773l2165,2773,2183,2773,2184,2773xe" filled="true" fillcolor="#323031" stroked="false">
                <v:path arrowok="t"/>
                <v:fill type="solid"/>
              </v:shape>
              <v:shape style="position:absolute;left:1995;top:1913;width:327;height:196" type="#_x0000_t75" stroked="false">
                <v:imagedata r:id="rId803" o:title=""/>
              </v:shape>
            </v:group>
            <v:group style="position:absolute;left:2273;top:1952;width:365;height:786" coordorigin="2273,1952" coordsize="365,786">
              <v:shape style="position:absolute;left:2273;top:1952;width:365;height:786" coordorigin="2273,1952" coordsize="365,786" path="m2518,1952l2544,2001,2561,2063,2571,2134,2571,2210,2561,2287,2541,2359,2509,2424,2466,2477,2411,2513,2433,2559,2421,2609,2369,2668,2273,2737,2343,2710,2404,2670,2453,2620,2489,2560,2497,2520,2514,2494,2593,2400,2634,2283,2637,2212,2627,2139,2605,2069,2568,2005,2518,1952xe" filled="true" fillcolor="#323031" stroked="false">
                <v:path arrowok="t"/>
                <v:fill type="solid"/>
              </v:shape>
              <v:shape style="position:absolute;left:2127;top:2556;width:107;height:178" type="#_x0000_t75" stroked="false">
                <v:imagedata r:id="rId804" o:title=""/>
              </v:shape>
            </v:group>
            <v:group style="position:absolute;left:2020;top:3008;width:36;height:39" coordorigin="2020,3008" coordsize="36,39">
              <v:shape style="position:absolute;left:2020;top:3008;width:36;height:39" coordorigin="2020,3008" coordsize="36,39" path="m2048,3008l2031,3008,2024,3015,2020,3022,2020,3036,2027,3047,2048,3047,2056,3036,2056,3018,2048,3008xe" filled="true" fillcolor="#323031" stroked="false">
                <v:path arrowok="t"/>
                <v:fill type="solid"/>
              </v:shape>
            </v:group>
            <v:group style="position:absolute;left:1953;top:3068;width:36;height:40" coordorigin="1953,3068" coordsize="36,40">
              <v:shape style="position:absolute;left:1953;top:3068;width:36;height:40" coordorigin="1953,3068" coordsize="36,40" path="m1981,3068l1963,3068,1956,3075,1953,3082,1953,3097,1960,3107,1981,3107,1988,3097,1988,3079,1981,3068xe" filled="true" fillcolor="#323031" stroked="false">
                <v:path arrowok="t"/>
                <v:fill type="solid"/>
              </v:shape>
            </v:group>
            <v:group style="position:absolute;left:2112;top:2983;width:36;height:36" coordorigin="2112,2983" coordsize="36,36">
              <v:shape style="position:absolute;left:2112;top:2983;width:36;height:36" coordorigin="2112,2983" coordsize="36,36" path="m2141,2983l2123,2983,2116,2987,2116,2994,2112,2997,2112,3011,2123,3018,2141,3018,2148,3011,2148,2990,2141,2983xe" filled="true" fillcolor="#323031" stroked="false">
                <v:path arrowok="t"/>
                <v:fill type="solid"/>
              </v:shape>
            </v:group>
            <v:group style="position:absolute;left:2216;top:2997;width:36;height:36" coordorigin="2216,2997" coordsize="36,36">
              <v:shape style="position:absolute;left:2216;top:2997;width:36;height:36" coordorigin="2216,2997" coordsize="36,36" path="m2244,2997l2226,2997,2219,3001,2216,3008,2216,3026,2223,3033,2244,3033,2251,3026,2251,3004,2244,2997xe" filled="true" fillcolor="#323031" stroked="false">
                <v:path arrowok="t"/>
                <v:fill type="solid"/>
              </v:shape>
            </v:group>
            <v:group style="position:absolute;left:2308;top:2972;width:39;height:36" coordorigin="2308,2972" coordsize="39,36">
              <v:shape style="position:absolute;left:2308;top:2972;width:39;height:36" coordorigin="2308,2972" coordsize="39,36" path="m2336,2972l2319,2972,2312,2976,2312,2983,2308,2987,2308,2997,2319,3008,2336,3008,2347,2997,2347,2979,2336,2972xe" filled="true" fillcolor="#323031" stroked="false">
                <v:path arrowok="t"/>
                <v:fill type="solid"/>
              </v:shape>
            </v:group>
            <v:group style="position:absolute;left:1868;top:2086;width:499;height:470" coordorigin="1868,2086" coordsize="499,470">
              <v:shape style="position:absolute;left:1868;top:2086;width:499;height:470" coordorigin="1868,2086" coordsize="499,470" path="m2149,2492l1970,2492,1983,2513,1996,2531,2009,2546,2024,2556,2103,2519,2149,2492xe" filled="true" fillcolor="#323031" stroked="false">
                <v:path arrowok="t"/>
                <v:fill type="solid"/>
              </v:shape>
              <v:shape style="position:absolute;left:1868;top:2086;width:499;height:470" coordorigin="1868,2086" coordsize="499,470" path="m1919,2086l1902,2098,1893,2117,1899,2140,1877,2197,1868,2267,1874,2346,1897,2424,1942,2496,1949,2496,1967,2492,2149,2492,2172,2479,2235,2429,2294,2357,2347,2347,2366,2310,2356,2268,2342,2258,2273,2258,2223,2216,2164,2175,2096,2138,2020,2108,1938,2087,1919,2086xe" filled="true" fillcolor="#323031" stroked="false">
                <v:path arrowok="t"/>
                <v:fill type="solid"/>
              </v:shape>
              <v:shape style="position:absolute;left:1868;top:2086;width:499;height:470" coordorigin="1868,2086" coordsize="499,470" path="m2323,2244l2273,2258,2342,2258,2323,2244xe" filled="true" fillcolor="#323031" stroked="false">
                <v:path arrowok="t"/>
                <v:fill type="solid"/>
              </v:shape>
              <v:shape style="position:absolute;left:1905;top:2151;width:360;height:306" type="#_x0000_t75" stroked="false">
                <v:imagedata r:id="rId805" o:title=""/>
              </v:shape>
              <v:shape style="position:absolute;left:1985;top:2336;width:295;height:181" type="#_x0000_t75" stroked="false">
                <v:imagedata r:id="rId806" o:title=""/>
              </v:shape>
              <v:shape style="position:absolute;left:1905;top:2151;width:442;height:366" type="#_x0000_t75" stroked="false">
                <v:imagedata r:id="rId807" o:title=""/>
              </v:shape>
              <v:shape style="position:absolute;left:1941;top:1482;width:969;height:1000" type="#_x0000_t75" stroked="false">
                <v:imagedata r:id="rId357" o:title=""/>
              </v:shape>
              <v:shape style="position:absolute;left:1981;top:1509;width:883;height:920" type="#_x0000_t75" stroked="false">
                <v:imagedata r:id="rId808" o:title=""/>
              </v:shape>
            </v:group>
            <v:group style="position:absolute;left:2433;top:1996;width:2;height:2" coordorigin="2433,1996" coordsize="2,2">
              <v:shape style="position:absolute;left:2433;top:1996;width:2;height:2" coordorigin="2433,1996" coordsize="2,2" path="m2434,1997l2434,1998,2434,1997,2434,1997xe" filled="true" fillcolor="#58595b" stroked="false">
                <v:path arrowok="t"/>
                <v:fill type="solid"/>
              </v:shape>
              <v:shape style="position:absolute;left:2433;top:1996;width:2;height:2" coordorigin="2433,1996" coordsize="2,2" path="m2433,1996l2433,1997,2434,1997,2433,1996xe" filled="true" fillcolor="#58595b" stroked="false">
                <v:path arrowok="t"/>
                <v:fill type="solid"/>
              </v:shape>
            </v:group>
            <v:group style="position:absolute;left:2021;top:1533;width:782;height:858" coordorigin="2021,1533" coordsize="782,858">
              <v:shape style="position:absolute;left:2021;top:1533;width:782;height:858" coordorigin="2021,1533" coordsize="782,858" path="m2593,2185l2550,2185,2551,2197,2568,2273,2597,2329,2632,2369,2665,2391,2662,2383,2660,2373,2657,2365,2654,2351,2651,2339,2648,2325,2646,2309,2674,2309,2670,2293,2668,2279,2667,2265,2667,2247,2668,2229,2667,2217,2604,2217,2593,2185xe" filled="true" fillcolor="#ffffff" stroked="false">
                <v:path arrowok="t"/>
                <v:fill type="solid"/>
              </v:shape>
              <v:shape style="position:absolute;left:2021;top:1533;width:782;height:858" coordorigin="2021,1533" coordsize="782,858" path="m2674,2309l2646,2309,2655,2321,2666,2327,2677,2331,2684,2335,2675,2313,2674,2309xe" filled="true" fillcolor="#ffffff" stroked="false">
                <v:path arrowok="t"/>
                <v:fill type="solid"/>
              </v:shape>
              <v:shape style="position:absolute;left:2021;top:1533;width:782;height:858" coordorigin="2021,1533" coordsize="782,858" path="m2551,2003l2552,2041,2565,2085,2584,2141,2604,2217,2667,2217,2665,2207,2656,2179,2634,2141,2670,2141,2669,2135,2670,2115,2668,2101,2658,2083,2724,2083,2721,2075,2719,2067,2640,2067,2608,2047,2584,2031,2566,2017,2551,2003xe" filled="true" fillcolor="#ffffff" stroked="false">
                <v:path arrowok="t"/>
                <v:fill type="solid"/>
              </v:shape>
              <v:shape style="position:absolute;left:2021;top:1533;width:782;height:858" coordorigin="2021,1533" coordsize="782,858" path="m2559,2093l2486,2093,2500,2151,2502,2163,2504,2173,2511,2195,2516,2193,2525,2191,2550,2185,2593,2185,2585,2159,2561,2099,2559,2093xe" filled="true" fillcolor="#ffffff" stroked="false">
                <v:path arrowok="t"/>
                <v:fill type="solid"/>
              </v:shape>
              <v:shape style="position:absolute;left:2021;top:1533;width:782;height:858" coordorigin="2021,1533" coordsize="782,858" path="m2670,2141l2634,2141,2649,2155,2663,2167,2675,2173,2684,2181,2677,2165,2672,2153,2670,2143,2670,2141xe" filled="true" fillcolor="#ffffff" stroked="false">
                <v:path arrowok="t"/>
                <v:fill type="solid"/>
              </v:shape>
              <v:shape style="position:absolute;left:2021;top:1533;width:782;height:858" coordorigin="2021,1533" coordsize="782,858" path="m2724,2083l2658,2083,2674,2095,2690,2103,2705,2107,2718,2111,2726,2115,2735,2119,2744,2125,2739,2115,2734,2105,2728,2095,2724,2083xe" filled="true" fillcolor="#ffffff" stroked="false">
                <v:path arrowok="t"/>
                <v:fill type="solid"/>
              </v:shape>
              <v:shape style="position:absolute;left:2021;top:1533;width:782;height:858" coordorigin="2021,1533" coordsize="782,858" path="m2782,2037l2715,2037,2741,2069,2763,2093,2782,2107,2797,2115,2799,2117,2801,2117,2802,2119,2798,2109,2791,2099,2782,2085,2770,2069,2750,2043,2786,2043,2782,2037xe" filled="true" fillcolor="#ffffff" stroked="false">
                <v:path arrowok="t"/>
                <v:fill type="solid"/>
              </v:shape>
              <v:shape style="position:absolute;left:2021;top:1533;width:782;height:858" coordorigin="2021,1533" coordsize="782,858" path="m2560,1687l2361,1687,2408,1697,2415,1735,2394,1783,2361,1819,2361,1821,2356,1831,2352,1837,2338,1855,2329,1873,2323,1889,2321,1903,2321,1911,2360,1961,2425,1993,2431,1995,2434,1999,2443,2011,2447,2027,2450,2047,2451,2067,2452,2079,2453,2093,2456,2105,2459,2113,2460,2111,2461,2111,2474,2103,2486,2093,2559,2093,2541,2033,2536,1955,2375,1955,2383,1943,2397,1927,2421,1909,2461,1895,2463,1883,2459,1871,2453,1859,2447,1853,2461,1843,2474,1831,2494,1819,2526,1813,2519,1807,2507,1803,2495,1801,2486,1801,2503,1793,2519,1779,2532,1763,2542,1749,2523,1749,2538,1731,2559,1695,2560,1687xe" filled="true" fillcolor="#ffffff" stroked="false">
                <v:path arrowok="t"/>
                <v:fill type="solid"/>
              </v:shape>
              <v:shape style="position:absolute;left:2021;top:1533;width:782;height:858" coordorigin="2021,1533" coordsize="782,858" path="m2480,1919l2440,1919,2403,1933,2375,1955,2536,1955,2559,1983,2587,2017,2615,2045,2640,2067,2719,2067,2718,2063,2717,2057,2716,2051,2716,2043,2715,2037,2782,2037,2778,2029,2770,2009,2692,2009,2657,1959,2608,1959,2604,1945,2518,1945,2480,1919xe" filled="true" fillcolor="#ffffff" stroked="false">
                <v:path arrowok="t"/>
                <v:fill type="solid"/>
              </v:shape>
              <v:shape style="position:absolute;left:2021;top:1533;width:782;height:858" coordorigin="2021,1533" coordsize="782,858" path="m2786,2043l2750,2043,2784,2053,2790,2055,2793,2055,2786,2043xe" filled="true" fillcolor="#ffffff" stroked="false">
                <v:path arrowok="t"/>
                <v:fill type="solid"/>
              </v:shape>
              <v:shape style="position:absolute;left:2021;top:1533;width:782;height:858" coordorigin="2021,1533" coordsize="782,858" path="m2703,1817l2554,1817,2608,1851,2641,1903,2665,1959,2692,2009,2770,2009,2766,1999,2756,1969,2748,1937,2736,1887,2720,1843,2703,1817xe" filled="true" fillcolor="#ffffff" stroked="false">
                <v:path arrowok="t"/>
                <v:fill type="solid"/>
              </v:shape>
              <v:shape style="position:absolute;left:2021;top:1533;width:782;height:858" coordorigin="2021,1533" coordsize="782,858" path="m2583,1841l2592,1871,2598,1895,2603,1921,2608,1959,2657,1959,2652,1953,2625,1907,2604,1869,2583,1841xe" filled="true" fillcolor="#ffffff" stroked="false">
                <v:path arrowok="t"/>
                <v:fill type="solid"/>
              </v:shape>
              <v:shape style="position:absolute;left:2021;top:1533;width:782;height:858" coordorigin="2021,1533" coordsize="782,858" path="m2572,1761l2538,1771,2515,1795,2525,1801,2535,1807,2542,1813,2547,1823,2525,1823,2503,1829,2481,1841,2461,1859,2464,1867,2467,1877,2469,1887,2468,1899,2480,1907,2496,1921,2511,1935,2518,1945,2604,1945,2599,1927,2585,1887,2569,1849,2554,1817,2703,1817,2696,1805,2661,1773,2614,1763,2572,1761xe" filled="true" fillcolor="#ffffff" stroked="false">
                <v:path arrowok="t"/>
                <v:fill type="solid"/>
              </v:shape>
              <v:shape style="position:absolute;left:2021;top:1533;width:782;height:858" coordorigin="2021,1533" coordsize="782,858" path="m2151,1791l2086,1791,2086,1819,2084,1825,2080,1835,2075,1847,2073,1853,2080,1851,2086,1847,2093,1845,2101,1843,2111,1839,2124,1833,2140,1821,2158,1809,2195,1809,2212,1803,2223,1801,2147,1801,2151,1791xe" filled="true" fillcolor="#ffffff" stroked="false">
                <v:path arrowok="t"/>
                <v:fill type="solid"/>
              </v:shape>
              <v:shape style="position:absolute;left:2021;top:1533;width:782;height:858" coordorigin="2021,1533" coordsize="782,858" path="m2172,1715l2151,1721,2126,1729,2093,1739,2090,1741,2073,1761,2058,1783,2044,1805,2030,1825,2025,1833,2021,1839,2027,1835,2035,1829,2042,1823,2086,1791,2151,1791,2160,1771,2171,1749,2180,1733,2189,1719,2172,1715xe" filled="true" fillcolor="#ffffff" stroked="false">
                <v:path arrowok="t"/>
                <v:fill type="solid"/>
              </v:shape>
              <v:shape style="position:absolute;left:2021;top:1533;width:782;height:858" coordorigin="2021,1533" coordsize="782,858" path="m2195,1809l2158,1809,2158,1831,2169,1821,2181,1815,2195,1809xe" filled="true" fillcolor="#ffffff" stroked="false">
                <v:path arrowok="t"/>
                <v:fill type="solid"/>
              </v:shape>
              <v:shape style="position:absolute;left:2021;top:1533;width:782;height:858" coordorigin="2021,1533" coordsize="782,858" path="m2392,1773l2347,1773,2354,1775,2359,1779,2363,1785,2365,1791,2365,1799,2364,1809,2361,1819,2392,1773xe" filled="true" fillcolor="#ffffff" stroked="false">
                <v:path arrowok="t"/>
                <v:fill type="solid"/>
              </v:shape>
              <v:shape style="position:absolute;left:2021;top:1533;width:782;height:858" coordorigin="2021,1533" coordsize="782,858" path="m2218,1707l2181,1707,2214,1713,2196,1731,2177,1755,2159,1779,2147,1801,2223,1801,2226,1803,2248,1809,2267,1809,2283,1801,2299,1791,2306,1787,2197,1787,2210,1747,2217,1711,2218,1707xe" filled="true" fillcolor="#ffffff" stroked="false">
                <v:path arrowok="t"/>
                <v:fill type="solid"/>
              </v:shape>
              <v:shape style="position:absolute;left:2021;top:1533;width:782;height:858" coordorigin="2021,1533" coordsize="782,858" path="m2304,1731l2270,1759,2244,1773,2221,1779,2197,1787,2306,1787,2324,1777,2324,1777,2337,1773,2392,1773,2396,1767,2396,1763,2322,1763,2307,1759,2307,1737,2304,1731xe" filled="true" fillcolor="#ffffff" stroked="false">
                <v:path arrowok="t"/>
                <v:fill type="solid"/>
              </v:shape>
              <v:shape style="position:absolute;left:2021;top:1533;width:782;height:858" coordorigin="2021,1533" coordsize="782,858" path="m2561,1645l2286,1645,2244,1667,2230,1695,2228,1727,2222,1767,2245,1759,2270,1747,2293,1727,2311,1705,2357,1705,2357,1703,2361,1687,2560,1687,2564,1663,2561,1645xe" filled="true" fillcolor="#ffffff" stroked="false">
                <v:path arrowok="t"/>
                <v:fill type="solid"/>
              </v:shape>
              <v:shape style="position:absolute;left:2021;top:1533;width:782;height:858" coordorigin="2021,1533" coordsize="782,858" path="m2357,1713l2352,1727,2342,1741,2331,1753,2322,1763,2396,1763,2397,1733,2379,1715,2357,1713xe" filled="true" fillcolor="#ffffff" stroked="false">
                <v:path arrowok="t"/>
                <v:fill type="solid"/>
              </v:shape>
              <v:shape style="position:absolute;left:2021;top:1533;width:782;height:858" coordorigin="2021,1533" coordsize="782,858" path="m2357,1705l2311,1705,2309,1715,2310,1727,2315,1737,2325,1745,2341,1729,2351,1717,2357,1705xe" filled="true" fillcolor="#ffffff" stroked="false">
                <v:path arrowok="t"/>
                <v:fill type="solid"/>
              </v:shape>
              <v:shape style="position:absolute;left:2021;top:1533;width:782;height:858" coordorigin="2021,1533" coordsize="782,858" path="m2137,1719l2111,1719,2094,1737,2121,1727,2137,1719xe" filled="true" fillcolor="#ffffff" stroked="false">
                <v:path arrowok="t"/>
                <v:fill type="solid"/>
              </v:shape>
              <v:shape style="position:absolute;left:2021;top:1533;width:782;height:858" coordorigin="2021,1533" coordsize="782,858" path="m2199,1637l2158,1639,2106,1663,2046,1723,2053,1725,2062,1725,2081,1723,2111,1719,2137,1719,2150,1713,2181,1707,2218,1707,2229,1677,2254,1651,2253,1651,2229,1643,2199,1637xe" filled="true" fillcolor="#ffffff" stroked="false">
                <v:path arrowok="t"/>
                <v:fill type="solid"/>
              </v:shape>
              <v:shape style="position:absolute;left:2021;top:1533;width:782;height:858" coordorigin="2021,1533" coordsize="782,858" path="m2319,1593l2297,1595,2274,1609,2258,1641,2257,1643,2269,1647,2277,1645,2561,1645,2559,1635,2547,1613,2535,1601,2371,1601,2334,1595,2319,1593xe" filled="true" fillcolor="#ffffff" stroked="false">
                <v:path arrowok="t"/>
                <v:fill type="solid"/>
              </v:shape>
              <v:shape style="position:absolute;left:2021;top:1533;width:782;height:858" coordorigin="2021,1533" coordsize="782,858" path="m2351,1563l2331,1563,2335,1567,2338,1569,2342,1573,2371,1601,2535,1601,2520,1585,2400,1585,2377,1573,2363,1565,2351,1563xe" filled="true" fillcolor="#ffffff" stroked="false">
                <v:path arrowok="t"/>
                <v:fill type="solid"/>
              </v:shape>
              <v:shape style="position:absolute;left:2021;top:1533;width:782;height:858" coordorigin="2021,1533" coordsize="782,858" path="m2380,1533l2389,1543,2393,1559,2400,1585,2520,1585,2515,1579,2473,1553,2426,1537,2380,1533xe" filled="true" fillcolor="#ffffff" stroked="false">
                <v:path arrowok="t"/>
                <v:fill type="solid"/>
              </v:shape>
              <v:shape style="position:absolute;left:1795;top:3445;width:953;height:740" type="#_x0000_t75" stroked="false">
                <v:imagedata r:id="rId359" o:title=""/>
              </v:shape>
              <v:shape style="position:absolute;left:1834;top:3484;width:873;height:663" type="#_x0000_t75" stroked="false">
                <v:imagedata r:id="rId809" o:title=""/>
              </v:shape>
              <v:shape style="position:absolute;left:1834;top:3485;width:873;height:662" type="#_x0000_t75" stroked="false">
                <v:imagedata r:id="rId810" o:title=""/>
              </v:shape>
              <v:shape style="position:absolute;left:1902;top:1582;width:1492;height:1330" type="#_x0000_t75" stroked="false">
                <v:imagedata r:id="rId707" o:title=""/>
              </v:shape>
              <v:shape style="position:absolute;left:2169;top:1401;width:197;height:174" type="#_x0000_t75" stroked="false">
                <v:imagedata r:id="rId708" o:title=""/>
              </v:shape>
              <v:shape style="position:absolute;left:3393;top:822;width:650;height:438" type="#_x0000_t75" stroked="false">
                <v:imagedata r:id="rId710" o:title=""/>
              </v:shape>
              <v:shape style="position:absolute;left:2206;top:1202;width:650;height:438" type="#_x0000_t75" stroked="false">
                <v:imagedata r:id="rId709" o:title=""/>
              </v:shape>
              <v:shape style="position:absolute;left:3757;top:2439;width:487;height:429" type="#_x0000_t75" stroked="false">
                <v:imagedata r:id="rId712" o:title=""/>
              </v:shape>
              <v:shape style="position:absolute;left:2547;top:1151;width:1449;height:556" type="#_x0000_t75" stroked="false">
                <v:imagedata r:id="rId711" o:title=""/>
              </v:shape>
              <v:shape style="position:absolute;left:0;top:5184;width:771;height:556" type="#_x0000_t75" stroked="false">
                <v:imagedata r:id="rId737" o:title=""/>
              </v:shape>
              <v:shape style="position:absolute;left:0;top:5184;width:771;height:556" type="#_x0000_t75" stroked="false">
                <v:imagedata r:id="rId737" o:title=""/>
              </v:shape>
              <v:shape style="position:absolute;left:525;top:5407;width:1152;height:611" type="#_x0000_t75" stroked="false">
                <v:imagedata r:id="rId738" o:title=""/>
              </v:shape>
              <v:shape style="position:absolute;left:525;top:5407;width:1061;height:616" type="#_x0000_t75" stroked="false">
                <v:imagedata r:id="rId739" o:title=""/>
              </v:shape>
              <v:shape style="position:absolute;left:3483;top:5182;width:1288;height:750" type="#_x0000_t75" stroked="false">
                <v:imagedata r:id="rId740" o:title=""/>
              </v:shape>
              <v:shape style="position:absolute;left:1323;top:5401;width:2285;height:872" type="#_x0000_t75" stroked="false">
                <v:imagedata r:id="rId741" o:title=""/>
              </v:shape>
              <v:shape style="position:absolute;left:3405;top:2763;width:1262;height:2279" type="#_x0000_t75" stroked="false">
                <v:imagedata r:id="rId713" o:title=""/>
              </v:shape>
              <v:shape style="position:absolute;left:2390;top:389;width:27;height:271" type="#_x0000_t75" stroked="false">
                <v:imagedata r:id="rId754" o:title=""/>
              </v:shape>
              <v:shape style="position:absolute;left:2201;top:390;width:39;height:287" type="#_x0000_t75" stroked="false">
                <v:imagedata r:id="rId715" o:title=""/>
              </v:shape>
              <v:shape style="position:absolute;left:3318;top:598;width:380;height:495" type="#_x0000_t75" stroked="false">
                <v:imagedata r:id="rId714" o:title=""/>
              </v:shape>
              <v:shape style="position:absolute;left:2132;top:647;width:28;height:491" type="#_x0000_t75" stroked="false">
                <v:imagedata r:id="rId716" o:title=""/>
              </v:shape>
              <v:shape style="position:absolute;left:2390;top:1090;width:142;height:238" type="#_x0000_t75" stroked="false">
                <v:imagedata r:id="rId717" o:title=""/>
              </v:shape>
              <v:shape style="position:absolute;left:2532;top:874;width:1136;height:590" type="#_x0000_t75" stroked="false">
                <v:imagedata r:id="rId718" o:title=""/>
              </v:shape>
            </v:group>
            <v:group style="position:absolute;left:2167;top:1549;width:40;height:251" coordorigin="2167,1549" coordsize="40,251">
              <v:shape style="position:absolute;left:2167;top:1549;width:40;height:251" coordorigin="2167,1549" coordsize="40,251" path="m2167,1549l2167,1772,2206,1799,2206,1576,2167,1549xe" filled="true" fillcolor="#939598" stroked="false">
                <v:path arrowok="t"/>
                <v:fill type="solid"/>
              </v:shape>
              <v:shape style="position:absolute;left:1942;top:1752;width:38;height:252" type="#_x0000_t75" stroked="false">
                <v:imagedata r:id="rId719" o:title=""/>
              </v:shape>
              <v:shape style="position:absolute;left:1910;top:1886;width:103;height:281" type="#_x0000_t75" stroked="false">
                <v:imagedata r:id="rId720" o:title=""/>
              </v:shape>
              <v:shape style="position:absolute;left:2871;top:2073;width:17;height:259" type="#_x0000_t75" stroked="false">
                <v:imagedata r:id="rId721" o:title=""/>
              </v:shape>
              <v:shape style="position:absolute;left:2840;top:2284;width:70;height:311" type="#_x0000_t75" stroked="false">
                <v:imagedata r:id="rId722" o:title=""/>
              </v:shape>
              <v:shape style="position:absolute;left:2739;top:2285;width:102;height:281" type="#_x0000_t75" stroked="false">
                <v:imagedata r:id="rId723" o:title=""/>
              </v:shape>
              <v:shape style="position:absolute;left:2785;top:2479;width:60;height:252" type="#_x0000_t75" stroked="false">
                <v:imagedata r:id="rId724" o:title=""/>
              </v:shape>
              <v:shape style="position:absolute;left:715;top:2277;width:20;height:475" type="#_x0000_t75" stroked="false">
                <v:imagedata r:id="rId755" o:title=""/>
              </v:shape>
              <v:shape style="position:absolute;left:3805;top:2277;width:27;height:482" type="#_x0000_t75" stroked="false">
                <v:imagedata r:id="rId725" o:title=""/>
              </v:shape>
              <v:shape style="position:absolute;left:1816;top:2292;width:86;height:474" type="#_x0000_t75" stroked="false">
                <v:imagedata r:id="rId726" o:title=""/>
              </v:shape>
              <v:shape style="position:absolute;left:1816;top:2292;width:86;height:474" type="#_x0000_t75" stroked="false">
                <v:imagedata r:id="rId726" o:title=""/>
              </v:shape>
              <v:shape style="position:absolute;left:2552;top:2463;width:256;height:311" type="#_x0000_t75" stroked="false">
                <v:imagedata r:id="rId727" o:title=""/>
              </v:shape>
              <v:shape style="position:absolute;left:1917;top:2561;width:17;height:223" type="#_x0000_t75" stroked="false">
                <v:imagedata r:id="rId728" o:title=""/>
              </v:shape>
              <v:shape style="position:absolute;left:1903;top:2543;width:15;height:241" type="#_x0000_t75" stroked="false">
                <v:imagedata r:id="rId729" o:title=""/>
              </v:shape>
              <v:shape style="position:absolute;left:1934;top:2561;width:123;height:289" type="#_x0000_t75" stroked="false">
                <v:imagedata r:id="rId811" o:title=""/>
              </v:shape>
              <v:shape style="position:absolute;left:1934;top:2561;width:123;height:289" type="#_x0000_t75" stroked="false">
                <v:imagedata r:id="rId812" o:title=""/>
              </v:shape>
              <v:shape style="position:absolute;left:2058;top:2626;width:4;height:242" type="#_x0000_t75" stroked="false">
                <v:imagedata r:id="rId732" o:title=""/>
              </v:shape>
              <v:shape style="position:absolute;left:2058;top:2626;width:4;height:242" type="#_x0000_t75" stroked="false">
                <v:imagedata r:id="rId732" o:title=""/>
              </v:shape>
              <v:shape style="position:absolute;left:619;top:2637;width:17;height:332" type="#_x0000_t75" stroked="false">
                <v:imagedata r:id="rId756" o:title=""/>
              </v:shape>
              <v:shape style="position:absolute;left:619;top:2637;width:17;height:332" type="#_x0000_t75" stroked="false">
                <v:imagedata r:id="rId756" o:title=""/>
              </v:shape>
              <v:shape style="position:absolute;left:3910;top:2649;width:17;height:320" type="#_x0000_t75" stroked="false">
                <v:imagedata r:id="rId733" o:title=""/>
              </v:shape>
              <v:shape style="position:absolute;left:368;top:2952;width:81;height:657" type="#_x0000_t75" stroked="false">
                <v:imagedata r:id="rId757" o:title=""/>
              </v:shape>
              <v:shape style="position:absolute;left:4097;top:2963;width:82;height:640" type="#_x0000_t75" stroked="false">
                <v:imagedata r:id="rId734" o:title=""/>
              </v:shape>
              <v:shape style="position:absolute;left:4204;top:4160;width:183;height:486" type="#_x0000_t75" stroked="false">
                <v:imagedata r:id="rId735" o:title=""/>
              </v:shape>
              <v:shape style="position:absolute;left:160;top:4149;width:183;height:496" type="#_x0000_t75" stroked="false">
                <v:imagedata r:id="rId742" o:title=""/>
              </v:shape>
              <v:shape style="position:absolute;left:160;top:4149;width:183;height:496" type="#_x0000_t75" stroked="false">
                <v:imagedata r:id="rId742" o:title=""/>
              </v:shape>
              <v:shape style="position:absolute;left:326;top:4576;width:45;height:462" type="#_x0000_t75" stroked="false">
                <v:imagedata r:id="rId743" o:title=""/>
              </v:shape>
              <v:shape style="position:absolute;left:4175;top:4576;width:45;height:463" type="#_x0000_t75" stroked="false">
                <v:imagedata r:id="rId736" o:title=""/>
              </v:shape>
              <v:shape style="position:absolute;left:0;top:4960;width:471;height:504" type="#_x0000_t75" stroked="false">
                <v:imagedata r:id="rId744" o:title=""/>
              </v:shape>
              <v:shape style="position:absolute;left:4076;top:4960;width:471;height:504" type="#_x0000_t75" stroked="false">
                <v:imagedata r:id="rId745" o:title=""/>
              </v:shape>
              <v:shape style="position:absolute;left:1089;top:5186;width:153;height:306" type="#_x0000_t75" stroked="false">
                <v:imagedata r:id="rId746" o:title=""/>
              </v:shape>
              <v:shape style="position:absolute;left:1089;top:5186;width:153;height:306" type="#_x0000_t75" stroked="false">
                <v:imagedata r:id="rId747" o:title=""/>
              </v:shape>
              <v:shape style="position:absolute;left:3305;top:5186;width:153;height:306" type="#_x0000_t75" stroked="false">
                <v:imagedata r:id="rId748" o:title=""/>
              </v:shape>
              <v:shape style="position:absolute;left:3306;top:5187;width:152;height:305" type="#_x0000_t75" stroked="false">
                <v:imagedata r:id="rId749" o:title=""/>
              </v:shape>
              <v:shape style="position:absolute;left:3458;top:5240;width:618;height:454" type="#_x0000_t75" stroked="false">
                <v:imagedata r:id="rId750" o:title=""/>
              </v:shape>
              <v:shape style="position:absolute;left:471;top:5240;width:618;height:454" type="#_x0000_t75" stroked="false">
                <v:imagedata r:id="rId751" o:title=""/>
              </v:shape>
              <v:shape style="position:absolute;left:1242;top:5186;width:2063;height:777" type="#_x0000_t75" stroked="false">
                <v:imagedata r:id="rId752" o:title=""/>
              </v:shape>
              <v:shape style="position:absolute;left:2150;top:1126;width:90;height:295" type="#_x0000_t75" stroked="false">
                <v:imagedata r:id="rId753" o:title=""/>
              </v:shape>
              <v:shape style="position:absolute;left:2150;top:1126;width:90;height:295" type="#_x0000_t75" stroked="false">
                <v:imagedata r:id="rId753" o:title=""/>
              </v:shape>
            </v:group>
            <v:group style="position:absolute;left:0;top:0;width:4547;height:5740" coordorigin="0,0" coordsize="4547,5740">
              <v:shape style="position:absolute;left:0;top:0;width:4547;height:5740" coordorigin="0,0" coordsize="4547,5740" path="m3305,5200l1242,5200,1277,5240,1315,5300,1356,5340,1399,5380,1459,5440,1522,5500,1588,5540,1657,5580,1728,5620,1801,5660,1876,5680,2111,5740,2427,5740,2502,5720,2576,5720,2648,5700,2719,5660,2789,5640,2856,5600,2922,5560,2985,5520,3046,5480,3104,5420,3159,5380,3211,5320,3259,5260,3305,5200xe" filled="true" fillcolor="#e6e7e8" stroked="false">
                <v:path arrowok="t"/>
                <v:fill type="solid"/>
              </v:shape>
              <v:shape style="position:absolute;left:0;top:0;width:4547;height:5740" coordorigin="0,0" coordsize="4547,5740" path="m4067,2760l480,2760,441,2800,411,2820,383,2880,369,2940,371,3000,387,3100,427,3220,446,3320,449,3420,441,3480,427,3540,410,3580,395,3620,386,3640,370,3660,348,3700,325,3740,286,3800,247,3880,211,3960,182,4020,164,4100,160,4180,175,4260,199,4300,236,4360,284,4400,343,4440,331,4500,326,4580,335,4680,365,4760,370,4800,368,4860,292,4920,225,4940,127,4960,0,4980,87,5060,104,5080,134,5100,175,5140,227,5180,285,5200,342,5240,398,5240,452,5260,471,5260,493,5300,548,5380,670,5460,726,5480,773,5480,859,5460,936,5440,1001,5400,1051,5340,1064,5340,1074,5320,1083,5300,1089,5280,1135,5260,1176,5240,1211,5220,1242,5200,4262,5200,4320,5180,4372,5140,4413,5100,4443,5080,4460,5060,4547,4980,4419,4960,4322,4940,4255,4920,4191,4880,4175,4820,4177,4800,4182,4760,4212,4680,4221,4580,4216,4500,4204,4440,4263,4400,4311,4360,4347,4300,4372,4260,4386,4180,4383,4100,4364,4020,4336,3960,4300,3880,4261,3800,4221,3740,4198,3700,4176,3660,4157,3620,4143,3600,4132,3580,4117,3540,4104,3480,4097,3420,4102,3320,4122,3220,4162,3100,4177,3000,4178,2940,4164,2880,4137,2820,4106,2800,4067,2760xe" filled="true" fillcolor="#e6e7e8" stroked="false">
                <v:path arrowok="t"/>
                <v:fill type="solid"/>
              </v:shape>
              <v:shape style="position:absolute;left:0;top:0;width:4547;height:5740" coordorigin="0,0" coordsize="4547,5740" path="m4262,5200l3305,5200,3336,5220,3371,5240,3412,5260,3458,5280,3464,5300,3473,5320,3483,5340,3496,5340,3546,5400,3611,5440,3688,5460,3774,5480,3821,5480,3877,5460,3999,5380,4054,5300,4076,5260,4095,5260,4149,5240,4205,5240,4262,5200xe" filled="true" fillcolor="#e6e7e8" stroked="false">
                <v:path arrowok="t"/>
                <v:fill type="solid"/>
              </v:shape>
              <v:shape style="position:absolute;left:0;top:0;width:4547;height:5740" coordorigin="0,0" coordsize="4547,5740" path="m647,2440l626,2580,620,2620,620,2680,626,2720,637,2760,3910,2760,3921,2720,2035,2720,1982,2700,1944,2680,1916,2660,1889,2640,1852,2620,1799,2580,1747,2540,735,2540,647,2440xe" filled="true" fillcolor="#e6e7e8" stroked="false">
                <v:path arrowok="t"/>
                <v:fill type="solid"/>
              </v:shape>
              <v:shape style="position:absolute;left:0;top:0;width:4547;height:5740" coordorigin="0,0" coordsize="4547,5740" path="m2600,2640l2060,2640,2061,2660,2061,2680,2060,2680,2050,2700,2042,2700,2035,2720,3921,2720,3927,2680,3927,2660,2610,2660,2600,2640xe" filled="true" fillcolor="#e6e7e8" stroked="false">
                <v:path arrowok="t"/>
                <v:fill type="solid"/>
              </v:shape>
              <v:shape style="position:absolute;left:0;top:0;width:4547;height:5740" coordorigin="0,0" coordsize="4547,5740" path="m2829,2480l2785,2480,2845,2520,2776,2560,2725,2580,2687,2620,2657,2640,2647,2660,3927,2660,3927,2620,3921,2580,3915,2540,3805,2540,3810,2520,2851,2520,2829,2480xe" filled="true" fillcolor="#e6e7e8" stroked="false">
                <v:path arrowok="t"/>
                <v:fill type="solid"/>
              </v:shape>
              <v:shape style="position:absolute;left:0;top:0;width:4547;height:5740" coordorigin="0,0" coordsize="4547,5740" path="m2565,2580l1934,2580,1948,2600,1969,2620,1995,2640,2583,2640,2576,2620,2569,2620,2568,2600,2565,2580xe" filled="true" fillcolor="#e6e7e8" stroked="false">
                <v:path arrowok="t"/>
                <v:fill type="solid"/>
              </v:shape>
              <v:shape style="position:absolute;left:0;top:0;width:4547;height:5740" coordorigin="0,0" coordsize="4547,5740" path="m3110,660l2135,660,2144,720,2152,760,2158,840,2160,920,2158,1020,2150,1140,2151,1160,2156,1160,2162,1180,2169,1180,2178,1200,2239,1200,2239,1540,2167,1560,2206,1580,2182,1580,2128,1600,2076,1620,2026,1660,1978,1720,1942,1760,1980,1780,1976,1800,1968,1800,1910,1900,1964,1940,1997,1940,2012,1960,1982,1980,1953,2000,1925,2020,1898,2060,1876,2080,1858,2100,1845,2120,1838,2140,1835,2140,1836,2160,1839,2180,1821,2240,1817,2320,1828,2400,1856,2480,1903,2560,1917,2580,2559,2580,2552,2560,2554,2560,2560,2540,2561,2540,2572,2520,2585,2520,2601,2500,2618,2480,2829,2480,2764,2360,2752,2340,2745,2320,2741,2300,2900,2300,2882,2160,2880,2160,2878,2140,2875,2120,2871,2120,2888,2080,2870,2060,2850,2040,2832,1980,2818,1940,2800,1880,2770,1800,2718,1740,2635,1700,2636,1700,2636,1680,2634,1660,2606,1600,2565,1540,2452,1500,2390,1480,2390,1120,2429,1100,3171,1100,3293,1080,3388,1060,3460,1040,3554,1000,3584,980,3597,980,3626,940,3655,920,3668,880,3318,880,3402,860,3479,820,3545,780,3598,740,3641,680,3139,680,3110,660xe" filled="true" fillcolor="#e6e7e8" stroked="false">
                <v:path arrowok="t"/>
                <v:fill type="solid"/>
              </v:shape>
              <v:shape style="position:absolute;left:0;top:0;width:4547;height:5740" coordorigin="0,0" coordsize="4547,5740" path="m715,2280l728,2460,730,2480,732,2500,734,2520,735,2540,1747,2540,1721,2520,1036,2520,980,2500,929,2480,882,2460,838,2420,715,2280xe" filled="true" fillcolor="#e6e7e8" stroked="false">
                <v:path arrowok="t"/>
                <v:fill type="solid"/>
              </v:shape>
              <v:shape style="position:absolute;left:0;top:0;width:4547;height:5740" coordorigin="0,0" coordsize="4547,5740" path="m2785,2480l2645,2480,2658,2500,2671,2500,2808,2540,2785,2480xe" filled="true" fillcolor="#e6e7e8" stroked="false">
                <v:path arrowok="t"/>
                <v:fill type="solid"/>
              </v:shape>
              <v:shape style="position:absolute;left:0;top:0;width:4547;height:5740" coordorigin="0,0" coordsize="4547,5740" path="m3900,2440l3805,2540,3915,2540,3900,2440xe" filled="true" fillcolor="#e6e7e8" stroked="false">
                <v:path arrowok="t"/>
                <v:fill type="solid"/>
              </v:shape>
              <v:shape style="position:absolute;left:0;top:0;width:4547;height:5740" coordorigin="0,0" coordsize="4547,5740" path="m1530,2440l1336,2440,1275,2460,1204,2480,1167,2500,1082,2500,1036,2520,1721,2520,1607,2480,1570,2460,1530,2440xe" filled="true" fillcolor="#e6e7e8" stroked="false">
                <v:path arrowok="t"/>
                <v:fill type="solid"/>
              </v:shape>
              <v:shape style="position:absolute;left:0;top:0;width:4547;height:5740" coordorigin="0,0" coordsize="4547,5740" path="m3465,2500l2867,2500,2851,2520,3511,2520,3465,2500xe" filled="true" fillcolor="#e6e7e8" stroked="false">
                <v:path arrowok="t"/>
                <v:fill type="solid"/>
              </v:shape>
              <v:shape style="position:absolute;left:0;top:0;width:4547;height:5740" coordorigin="0,0" coordsize="4547,5740" path="m3832,2280l3709,2420,3618,2480,3511,2520,3810,2520,3814,2500,3817,2480,3819,2460,3832,2280xe" filled="true" fillcolor="#e6e7e8" stroked="false">
                <v:path arrowok="t"/>
                <v:fill type="solid"/>
              </v:shape>
              <v:shape style="position:absolute;left:0;top:0;width:4547;height:5740" coordorigin="0,0" coordsize="4547,5740" path="m3374,2480l2902,2480,2884,2500,3419,2500,3374,2480xe" filled="true" fillcolor="#e6e7e8" stroked="false">
                <v:path arrowok="t"/>
                <v:fill type="solid"/>
              </v:shape>
              <v:shape style="position:absolute;left:0;top:0;width:4547;height:5740" coordorigin="0,0" coordsize="4547,5740" path="m3209,2440l3015,2440,2969,2460,2921,2480,3329,2480,3266,2460,3209,2440xe" filled="true" fillcolor="#e6e7e8" stroked="false">
                <v:path arrowok="t"/>
                <v:fill type="solid"/>
              </v:shape>
              <v:shape style="position:absolute;left:0;top:0;width:4547;height:5740" coordorigin="0,0" coordsize="4547,5740" path="m2900,2300l2840,2300,2910,2380,2900,2300xe" filled="true" fillcolor="#e6e7e8" stroked="false">
                <v:path arrowok="t"/>
                <v:fill type="solid"/>
              </v:shape>
              <v:shape style="position:absolute;left:0;top:0;width:4547;height:5740" coordorigin="0,0" coordsize="4547,5740" path="m2840,2300l2794,2300,2841,2360,2840,2300xe" filled="true" fillcolor="#e6e7e8" stroked="false">
                <v:path arrowok="t"/>
                <v:fill type="solid"/>
              </v:shape>
              <v:shape style="position:absolute;left:0;top:0;width:4547;height:5740" coordorigin="0,0" coordsize="4547,5740" path="m2642,1240l2586,1240,2614,1260,2642,1240xe" filled="true" fillcolor="#e6e7e8" stroked="false">
                <v:path arrowok="t"/>
                <v:fill type="solid"/>
              </v:shape>
              <v:shape style="position:absolute;left:0;top:0;width:4547;height:5740" coordorigin="0,0" coordsize="4547,5740" path="m3070,1100l2532,1100,2532,1120,2532,1120,2532,1140,2533,1160,2534,1160,2535,1180,2537,1200,2547,1220,2564,1240,2674,1240,2711,1220,2755,1200,2820,1180,2895,1160,2978,1120,3070,1100xe" filled="true" fillcolor="#e6e7e8" stroked="false">
                <v:path arrowok="t"/>
                <v:fill type="solid"/>
              </v:shape>
              <v:shape style="position:absolute;left:0;top:0;width:4547;height:5740" coordorigin="0,0" coordsize="4547,5740" path="m3698,600l3544,660,3490,680,3641,680,3698,600xe" filled="true" fillcolor="#e6e7e8" stroked="false">
                <v:path arrowok="t"/>
                <v:fill type="solid"/>
              </v:shape>
              <v:shape style="position:absolute;left:0;top:0;width:4547;height:5740" coordorigin="0,0" coordsize="4547,5740" path="m2312,0l2262,120,2201,400,2239,460,2239,560,2189,580,2159,600,2144,620,2138,620,2134,640,2132,640,2132,660,2813,660,2778,620,2729,580,2666,540,2590,520,2390,520,2390,440,2417,400,2360,120,2312,0xe" filled="true" fillcolor="#e6e7e8" stroked="false">
                <v:path arrowok="t"/>
                <v:fill type="solid"/>
              </v:shape>
              <v:shape style="position:absolute;left:1092;top:2940;width:2364;height:2723" type="#_x0000_t75" stroked="false">
                <v:imagedata r:id="rId758" o:title=""/>
              </v:shape>
              <v:shape style="position:absolute;left:1085;top:2934;width:2378;height:2736" type="#_x0000_t75" stroked="false">
                <v:imagedata r:id="rId759" o:title=""/>
              </v:shape>
              <v:shape style="position:absolute;left:1173;top:3048;width:2205;height:2512" type="#_x0000_t75" stroked="false">
                <v:imagedata r:id="rId295" o:title=""/>
              </v:shape>
            </v:group>
            <v:group style="position:absolute;left:1252;top:3127;width:2044;height:2354" coordorigin="1252,3127" coordsize="2044,2354">
              <v:shape style="position:absolute;left:1252;top:3127;width:2044;height:2354" coordorigin="1252,3127" coordsize="2044,2354" path="m3293,3127l1252,3127,1252,4478,1255,4549,1264,4622,1278,4694,1297,4763,1321,4831,1350,4897,1383,4960,1420,5021,1462,5079,1507,5134,1556,5185,1608,5234,1664,5278,1723,5319,1784,5355,1848,5388,1915,5416,1983,5439,2054,5457,2126,5470,2201,5478,2276,5480,2351,5478,2425,5469,2498,5456,2568,5437,2637,5414,2703,5386,2767,5354,2828,5317,2887,5277,2942,5232,2994,5184,3043,5133,3088,5079,3129,5021,3166,4961,3199,4898,3227,4833,3251,4765,3270,4696,3284,4625,3293,4552,3296,4478,3293,3127xe" filled="true" fillcolor="#ffffff" stroked="false">
                <v:path arrowok="t"/>
                <v:fill type="solid"/>
              </v:shape>
              <v:shape style="position:absolute;left:1426;top:3310;width:1685;height:1988" type="#_x0000_t75" stroked="false">
                <v:imagedata r:id="rId760" o:title=""/>
              </v:shape>
            </v:group>
            <v:group style="position:absolute;left:1426;top:3310;width:1686;height:1988" coordorigin="1426,3310" coordsize="1686,1988">
              <v:shape style="position:absolute;left:1426;top:3310;width:1686;height:1988" coordorigin="1426,3310" coordsize="1686,1988" path="m3111,3310l1426,3310,1426,4458,1430,4530,1440,4604,1457,4676,1480,4746,1509,4813,1543,4877,1582,4938,1627,4995,1676,5048,1729,5097,1787,5141,1848,5181,1912,5215,1979,5244,2049,5267,2122,5284,2196,5294,2273,5298,2348,5293,2422,5283,2494,5266,2563,5243,2630,5214,2694,5179,2754,5140,2811,5096,2864,5047,2913,4994,2957,4938,2996,4877,3030,4814,3058,4747,3081,4678,3098,4607,3108,4533,3111,4458,3111,3310xe" filled="true" fillcolor="#6f7173" stroked="false">
                <v:path arrowok="t"/>
                <v:fill type="solid"/>
              </v:shape>
              <v:shape style="position:absolute;left:1413;top:3297;width:1711;height:2014" type="#_x0000_t75" stroked="false">
                <v:imagedata r:id="rId761" o:title=""/>
              </v:shape>
            </v:group>
            <v:group style="position:absolute;left:1828;top:4269;width:11;height:12" coordorigin="1828,4269" coordsize="11,12">
              <v:shape style="position:absolute;left:1828;top:4269;width:11;height:12" coordorigin="1828,4269" coordsize="11,12" path="m1835,4269l1828,4269,1828,4281,1835,4281,1839,4277,1839,4273,1835,4269xe" filled="true" fillcolor="#5f6062" stroked="false">
                <v:path arrowok="t"/>
                <v:fill type="solid"/>
              </v:shape>
              <v:shape style="position:absolute;left:1547;top:4203;width:709;height:906" type="#_x0000_t75" stroked="false">
                <v:imagedata r:id="rId298" o:title=""/>
              </v:shape>
              <v:shape style="position:absolute;left:1586;top:4244;width:622;height:824" type="#_x0000_t75" stroked="false">
                <v:imagedata r:id="rId762" o:title=""/>
              </v:shape>
            </v:group>
            <v:group style="position:absolute;left:2699;top:4269;width:11;height:12" coordorigin="2699,4269" coordsize="11,12">
              <v:shape style="position:absolute;left:2699;top:4269;width:11;height:12" coordorigin="2699,4269" coordsize="11,12" path="m2706,4269l2702,4269,2699,4273,2699,4277,2702,4281,2706,4281,2710,4277,2710,4273,2706,4269xe" filled="true" fillcolor="#5f6062" stroked="false">
                <v:path arrowok="t"/>
                <v:fill type="solid"/>
              </v:shape>
              <v:shape style="position:absolute;left:2290;top:4203;width:709;height:906" type="#_x0000_t75" stroked="false">
                <v:imagedata r:id="rId301" o:title=""/>
              </v:shape>
              <v:shape style="position:absolute;left:2329;top:4244;width:622;height:824" type="#_x0000_t75" stroked="false">
                <v:imagedata r:id="rId763" o:title=""/>
              </v:shape>
              <v:shape style="position:absolute;left:1981;top:3958;width:583;height:1268" type="#_x0000_t75" stroked="false">
                <v:imagedata r:id="rId304" o:title=""/>
              </v:shape>
              <v:shape style="position:absolute;left:2034;top:4003;width:469;height:1166" type="#_x0000_t75" stroked="false">
                <v:imagedata r:id="rId764" o:title=""/>
              </v:shape>
              <v:shape style="position:absolute;left:2019;top:3996;width:500;height:1187" type="#_x0000_t75" stroked="false">
                <v:imagedata r:id="rId765" o:title=""/>
              </v:shape>
              <v:shape style="position:absolute;left:81;top:2377;width:2199;height:3079" type="#_x0000_t75" stroked="false">
                <v:imagedata r:id="rId766" o:title=""/>
              </v:shape>
              <v:shape style="position:absolute;left:134;top:2440;width:2076;height:2948" type="#_x0000_t75" stroked="false">
                <v:imagedata r:id="rId767" o:title=""/>
              </v:shape>
              <v:shape style="position:absolute;left:107;top:2421;width:2117;height:2980" type="#_x0000_t75" stroked="false">
                <v:imagedata r:id="rId768" o:title=""/>
              </v:shape>
              <v:shape style="position:absolute;left:316;top:2520;width:1831;height:2800" type="#_x0000_t75" stroked="false">
                <v:imagedata r:id="rId769" o:title=""/>
              </v:shape>
            </v:group>
            <v:group style="position:absolute;left:316;top:2520;width:1831;height:2800" coordorigin="316,2520" coordsize="1831,2800">
              <v:shape style="position:absolute;left:316;top:2520;width:1831;height:2800" coordorigin="316,2520" coordsize="1831,2800" path="m831,4520l671,4520,677,4600,688,4680,703,4740,719,4780,736,4820,752,4860,766,4900,775,4920,779,4960,766,5040,745,5100,713,5160,668,5240,709,5280,794,5320,874,5320,943,5280,991,5200,1013,5100,1012,5040,1000,4960,978,4880,945,4820,899,4720,1037,4720,1009,4680,984,4640,977,4620,863,4620,831,4520xe" filled="true" fillcolor="#323031" stroked="false">
                <v:path arrowok="t"/>
                <v:fill type="solid"/>
              </v:shape>
              <v:shape style="position:absolute;left:316;top:2520;width:1831;height:2800" coordorigin="316,2520" coordsize="1831,2800" path="m1037,4720l899,4720,984,4820,1035,4900,1060,4960,1066,5020,1062,5080,1055,5140,1087,5120,1121,5100,1153,5080,1179,5040,1193,5000,1191,4940,1167,4880,1118,4800,1037,4720xe" filled="true" fillcolor="#323031" stroked="false">
                <v:path arrowok="t"/>
                <v:fill type="solid"/>
              </v:shape>
              <v:shape style="position:absolute;left:316;top:2520;width:1831;height:2800" coordorigin="316,2520" coordsize="1831,2800" path="m928,3680l686,3680,690,3740,686,3820,673,3880,653,3940,629,4000,600,4080,570,4140,539,4200,509,4260,482,4320,458,4380,440,4440,429,4500,426,4560,433,4620,451,4680,483,4740,498,4820,492,4900,463,4960,407,5000,319,5040,352,5080,394,5080,443,5100,495,5100,594,5060,663,4960,678,4880,675,4800,663,4720,657,4660,659,4600,671,4520,831,4520,827,4440,844,4360,874,4300,911,4240,947,4200,974,4160,984,4160,1019,4120,1039,4080,1047,4020,1045,3980,1033,3920,1014,3860,989,3800,960,3740,928,3680xe" filled="true" fillcolor="#323031" stroked="false">
                <v:path arrowok="t"/>
                <v:fill type="solid"/>
              </v:shape>
              <v:shape style="position:absolute;left:316;top:2520;width:1831;height:2800" coordorigin="316,2520" coordsize="1831,2800" path="m977,4320l921,4380,891,4440,878,4500,872,4560,863,4620,977,4620,965,4580,955,4520,958,4440,977,4320xe" filled="true" fillcolor="#323031" stroked="false">
                <v:path arrowok="t"/>
                <v:fill type="solid"/>
              </v:shape>
              <v:shape style="position:absolute;left:316;top:2520;width:1831;height:2800" coordorigin="316,2520" coordsize="1831,2800" path="m525,3220l536,3300,539,3380,535,3460,523,3520,506,3600,483,3660,455,3720,423,3800,387,3860,348,3940,322,4040,316,4100,332,4160,371,4220,433,4300,453,4220,482,4160,516,4100,590,3980,624,3920,653,3840,675,3760,677,3740,586,3740,578,3680,576,3600,576,3500,575,3420,568,3340,553,3260,525,3220xe" filled="true" fillcolor="#323031" stroked="false">
                <v:path arrowok="t"/>
                <v:fill type="solid"/>
              </v:shape>
              <v:shape style="position:absolute;left:316;top:2520;width:1831;height:2800" coordorigin="316,2520" coordsize="1831,2800" path="m611,3380l624,3520,623,3600,613,3640,600,3680,589,3720,586,3740,677,3740,686,3680,928,3680,906,3640,746,3640,698,3520,666,3460,640,3440,611,3380xe" filled="true" fillcolor="#323031" stroked="false">
                <v:path arrowok="t"/>
                <v:fill type="solid"/>
              </v:shape>
              <v:shape style="position:absolute;left:316;top:2520;width:1831;height:2800" coordorigin="316,2520" coordsize="1831,2800" path="m851,2860l569,2860,541,2880,522,2900,510,2920,505,2960,505,2980,521,3060,553,3140,573,3180,594,3240,617,3280,640,3320,662,3360,704,3440,735,3520,751,3600,751,3620,746,3640,906,3640,895,3620,863,3560,833,3500,807,3420,787,3360,773,3320,769,3260,774,3220,792,3160,949,3160,959,3120,984,3080,1030,3040,1093,3020,1360,3020,1435,3000,1529,2960,1645,2920,1741,2900,2112,2900,2147,2880,941,2880,851,2860xe" filled="true" fillcolor="#323031" stroked="false">
                <v:path arrowok="t"/>
                <v:fill type="solid"/>
              </v:shape>
              <v:shape style="position:absolute;left:316;top:2520;width:1831;height:2800" coordorigin="316,2520" coordsize="1831,2800" path="m949,3160l792,3160,805,3240,818,3280,833,3320,847,3360,861,3380,875,3420,887,3480,899,3580,940,3500,962,3440,969,3380,966,3300,958,3260,951,3200,949,3160xe" filled="true" fillcolor="#323031" stroked="false">
                <v:path arrowok="t"/>
                <v:fill type="solid"/>
              </v:shape>
              <v:shape style="position:absolute;left:316;top:2520;width:1831;height:2800" coordorigin="316,2520" coordsize="1831,2800" path="m732,2660l762,2760,856,2860,941,2880,2147,2880,2134,2860,2097,2840,2061,2840,2051,2800,1980,2800,1931,2780,1897,2760,966,2760,896,2740,819,2720,732,2660xe" filled="true" fillcolor="#323031" stroked="false">
                <v:path arrowok="t"/>
                <v:fill type="solid"/>
              </v:shape>
              <v:shape style="position:absolute;left:316;top:2520;width:1831;height:2800" coordorigin="316,2520" coordsize="1831,2800" path="m706,2840l651,2840,605,2860,773,2860,706,2840xe" filled="true" fillcolor="#323031" stroked="false">
                <v:path arrowok="t"/>
                <v:fill type="solid"/>
              </v:shape>
              <v:shape style="position:absolute;left:316;top:2520;width:1831;height:2800" coordorigin="316,2520" coordsize="1831,2800" path="m1743,2640l1338,2640,1240,2680,1191,2720,1140,2740,1087,2760,1897,2760,1871,2740,1846,2720,1816,2700,1774,2660,1743,2640xe" filled="true" fillcolor="#323031" stroked="false">
                <v:path arrowok="t"/>
                <v:fill type="solid"/>
              </v:shape>
              <v:shape style="position:absolute;left:316;top:2520;width:1831;height:2800" coordorigin="316,2520" coordsize="1831,2800" path="m877,2560l901,2620,929,2680,963,2700,1002,2720,1048,2700,1101,2700,1161,2680,1228,2660,1304,2640,1743,2640,1712,2620,1668,2600,981,2600,928,2580,877,2560xe" filled="true" fillcolor="#323031" stroked="false">
                <v:path arrowok="t"/>
                <v:fill type="solid"/>
              </v:shape>
              <v:shape style="position:absolute;left:316;top:2520;width:1831;height:2800" coordorigin="316,2520" coordsize="1831,2800" path="m1486,2520l1418,2520,1351,2540,1285,2540,1157,2580,1096,2580,1038,2600,1668,2600,1624,2580,1555,2540,1486,2520xe" filled="true" fillcolor="#323031" stroked="false">
                <v:path arrowok="t"/>
                <v:fill type="solid"/>
              </v:shape>
              <v:shape style="position:absolute;left:316;top:2520;width:1831;height:2800" type="#_x0000_t75" stroked="false">
                <v:imagedata r:id="rId770" o:title=""/>
              </v:shape>
            </v:group>
            <v:group style="position:absolute;left:316;top:2520;width:1831;height:2800" coordorigin="316,2520" coordsize="1831,2800">
              <v:shape style="position:absolute;left:316;top:2520;width:1831;height:2800" coordorigin="316,2520" coordsize="1831,2800" path="m831,4520l671,4520,677,4600,688,4680,703,4740,719,4780,736,4820,752,4860,766,4900,775,4920,779,4960,766,5040,745,5100,713,5160,668,5240,709,5280,794,5320,874,5320,943,5280,991,5200,1013,5100,1012,5040,1000,4960,978,4880,945,4820,899,4720,1037,4720,1009,4680,984,4640,977,4620,863,4620,831,4520xe" filled="true" fillcolor="#6f7173" stroked="false">
                <v:path arrowok="t"/>
                <v:fill type="solid"/>
              </v:shape>
              <v:shape style="position:absolute;left:316;top:2520;width:1831;height:2800" coordorigin="316,2520" coordsize="1831,2800" path="m1037,4720l899,4720,984,4820,1035,4900,1060,4960,1066,5020,1062,5080,1055,5140,1087,5120,1121,5100,1153,5080,1179,5040,1193,5000,1191,4940,1167,4880,1118,4800,1037,4720xe" filled="true" fillcolor="#6f7173" stroked="false">
                <v:path arrowok="t"/>
                <v:fill type="solid"/>
              </v:shape>
              <v:shape style="position:absolute;left:316;top:2520;width:1831;height:2800" coordorigin="316,2520" coordsize="1831,2800" path="m928,3680l686,3680,690,3740,686,3820,673,3880,653,3940,629,4000,600,4080,570,4140,539,4200,509,4260,482,4320,458,4380,440,4440,429,4500,426,4560,433,4620,451,4680,483,4740,498,4820,492,4900,463,4960,407,5000,319,5040,352,5080,394,5080,443,5100,495,5100,594,5060,663,4960,678,4880,675,4800,663,4720,657,4660,659,4600,671,4520,831,4520,827,4440,844,4360,874,4300,911,4240,947,4200,974,4160,984,4160,1019,4120,1039,4080,1047,4020,1045,3980,1033,3920,1014,3860,989,3800,960,3740,928,3680xe" filled="true" fillcolor="#6f7173" stroked="false">
                <v:path arrowok="t"/>
                <v:fill type="solid"/>
              </v:shape>
              <v:shape style="position:absolute;left:316;top:2520;width:1831;height:2800" coordorigin="316,2520" coordsize="1831,2800" path="m977,4320l921,4380,891,4440,878,4500,872,4560,863,4620,977,4620,965,4580,955,4520,958,4440,977,4320xe" filled="true" fillcolor="#6f7173" stroked="false">
                <v:path arrowok="t"/>
                <v:fill type="solid"/>
              </v:shape>
              <v:shape style="position:absolute;left:316;top:2520;width:1831;height:2800" coordorigin="316,2520" coordsize="1831,2800" path="m525,3220l536,3300,539,3380,535,3460,523,3520,506,3600,483,3660,455,3720,423,3800,387,3860,348,3940,322,4040,316,4100,332,4160,371,4220,433,4300,453,4220,482,4160,516,4100,590,3980,624,3920,653,3840,675,3760,677,3740,586,3740,578,3680,576,3600,576,3500,575,3420,568,3340,553,3260,525,3220xe" filled="true" fillcolor="#6f7173" stroked="false">
                <v:path arrowok="t"/>
                <v:fill type="solid"/>
              </v:shape>
              <v:shape style="position:absolute;left:316;top:2520;width:1831;height:2800" coordorigin="316,2520" coordsize="1831,2800" path="m611,3380l624,3520,623,3600,613,3640,600,3680,589,3720,586,3740,677,3740,686,3680,928,3680,906,3640,746,3640,698,3520,666,3460,640,3440,611,3380xe" filled="true" fillcolor="#6f7173" stroked="false">
                <v:path arrowok="t"/>
                <v:fill type="solid"/>
              </v:shape>
              <v:shape style="position:absolute;left:316;top:2520;width:1831;height:2800" coordorigin="316,2520" coordsize="1831,2800" path="m851,2860l569,2860,541,2880,522,2900,510,2920,505,2960,505,2980,521,3060,553,3140,573,3180,594,3240,617,3280,640,3320,662,3360,704,3440,735,3520,751,3600,751,3620,746,3640,906,3640,895,3620,863,3560,833,3500,807,3420,787,3360,773,3320,769,3260,774,3220,792,3160,949,3160,959,3120,984,3080,1030,3040,1093,3020,1360,3020,1435,3000,1529,2960,1645,2920,1741,2900,2112,2900,2147,2880,941,2880,851,2860xe" filled="true" fillcolor="#6f7173" stroked="false">
                <v:path arrowok="t"/>
                <v:fill type="solid"/>
              </v:shape>
              <v:shape style="position:absolute;left:316;top:2520;width:1831;height:2800" coordorigin="316,2520" coordsize="1831,2800" path="m949,3160l792,3160,805,3240,818,3280,833,3320,847,3360,861,3380,875,3420,887,3480,899,3580,940,3500,962,3440,969,3380,966,3300,958,3260,951,3200,949,3160xe" filled="true" fillcolor="#6f7173" stroked="false">
                <v:path arrowok="t"/>
                <v:fill type="solid"/>
              </v:shape>
              <v:shape style="position:absolute;left:316;top:2520;width:1831;height:2800" coordorigin="316,2520" coordsize="1831,2800" path="m732,2660l762,2760,856,2860,941,2880,2147,2880,2134,2860,2097,2840,2061,2840,2051,2800,1980,2800,1931,2780,1897,2760,966,2760,896,2740,819,2720,732,2660xe" filled="true" fillcolor="#6f7173" stroked="false">
                <v:path arrowok="t"/>
                <v:fill type="solid"/>
              </v:shape>
              <v:shape style="position:absolute;left:316;top:2520;width:1831;height:2800" coordorigin="316,2520" coordsize="1831,2800" path="m706,2840l651,2840,605,2860,773,2860,706,2840xe" filled="true" fillcolor="#6f7173" stroked="false">
                <v:path arrowok="t"/>
                <v:fill type="solid"/>
              </v:shape>
              <v:shape style="position:absolute;left:316;top:2520;width:1831;height:2800" coordorigin="316,2520" coordsize="1831,2800" path="m1743,2640l1338,2640,1240,2680,1191,2720,1140,2740,1087,2760,1897,2760,1871,2740,1846,2720,1816,2700,1774,2660,1743,2640xe" filled="true" fillcolor="#6f7173" stroked="false">
                <v:path arrowok="t"/>
                <v:fill type="solid"/>
              </v:shape>
              <v:shape style="position:absolute;left:316;top:2520;width:1831;height:2800" coordorigin="316,2520" coordsize="1831,2800" path="m877,2560l901,2620,929,2680,963,2700,1002,2720,1048,2700,1101,2700,1161,2680,1228,2660,1304,2640,1743,2640,1712,2620,1668,2600,981,2600,928,2580,877,2560xe" filled="true" fillcolor="#6f7173" stroked="false">
                <v:path arrowok="t"/>
                <v:fill type="solid"/>
              </v:shape>
              <v:shape style="position:absolute;left:316;top:2520;width:1831;height:2800" coordorigin="316,2520" coordsize="1831,2800" path="m1486,2520l1418,2520,1351,2540,1285,2540,1157,2580,1096,2580,1038,2600,1668,2600,1624,2580,1555,2540,1486,2520xe" filled="true" fillcolor="#6f7173" stroked="false">
                <v:path arrowok="t"/>
                <v:fill type="solid"/>
              </v:shape>
              <v:shape style="position:absolute;left:967;top:2636;width:858;height:378" type="#_x0000_t75" stroked="false">
                <v:imagedata r:id="rId312" o:title=""/>
              </v:shape>
              <v:shape style="position:absolute;left:1030;top:2699;width:725;height:245" type="#_x0000_t75" stroked="false">
                <v:imagedata r:id="rId771" o:title=""/>
              </v:shape>
              <v:shape style="position:absolute;left:643;top:3681;width:299;height:811" type="#_x0000_t75" stroked="false">
                <v:imagedata r:id="rId314" o:title=""/>
              </v:shape>
              <v:shape style="position:absolute;left:707;top:3744;width:172;height:683" type="#_x0000_t75" stroked="false">
                <v:imagedata r:id="rId772" o:title=""/>
              </v:shape>
              <v:shape style="position:absolute;left:2271;top:2377;width:2199;height:3079" type="#_x0000_t75" stroked="false">
                <v:imagedata r:id="rId773" o:title=""/>
              </v:shape>
              <v:shape style="position:absolute;left:2338;top:2440;width:2076;height:2948" type="#_x0000_t75" stroked="false">
                <v:imagedata r:id="rId774" o:title=""/>
              </v:shape>
              <v:shape style="position:absolute;left:2324;top:2421;width:2118;height:2980" type="#_x0000_t75" stroked="false">
                <v:imagedata r:id="rId775" o:title=""/>
              </v:shape>
              <v:shape style="position:absolute;left:2402;top:2520;width:1831;height:2800" type="#_x0000_t75" stroked="false">
                <v:imagedata r:id="rId776" o:title=""/>
              </v:shape>
            </v:group>
            <v:group style="position:absolute;left:2402;top:2520;width:1831;height:2800" coordorigin="2402,2520" coordsize="1831,2800">
              <v:shape style="position:absolute;left:2402;top:2520;width:1831;height:2800" coordorigin="2402,2520" coordsize="1831,2800" path="m3850,4720l3650,4720,3603,4820,3570,4880,3548,4960,3537,5040,3535,5100,3542,5160,3579,5240,3638,5300,3675,5320,3755,5320,3839,5280,3881,5240,3836,5160,3804,5100,3783,5040,3772,5000,3769,4960,3773,4920,3783,4900,3796,4860,3812,4820,3829,4780,3846,4740,3850,4720xe" filled="true" fillcolor="#323031" stroked="false">
                <v:path arrowok="t"/>
                <v:fill type="solid"/>
              </v:shape>
              <v:shape style="position:absolute;left:2402;top:2520;width:1831;height:2800" coordorigin="2402,2520" coordsize="1831,2800" path="m3572,4320l3591,4440,3594,4520,3584,4580,3565,4640,3539,4680,3511,4720,3431,4800,3382,4880,3358,4940,3356,5000,3370,5040,3395,5080,3428,5100,3462,5120,3493,5140,3487,5080,3483,5020,3489,4960,3513,4900,3564,4820,3650,4720,3850,4720,3860,4680,3868,4620,3685,4620,3677,4560,3671,4500,3658,4440,3628,4380,3572,4320xe" filled="true" fillcolor="#323031" stroked="false">
                <v:path arrowok="t"/>
                <v:fill type="solid"/>
              </v:shape>
              <v:shape style="position:absolute;left:2402;top:2520;width:1831;height:2800" coordorigin="2402,2520" coordsize="1831,2800" path="m4121,4520l3877,4520,3890,4600,3891,4660,3885,4720,3874,4800,3871,4880,3886,4960,3915,5020,4002,5080,4053,5100,4105,5100,4154,5080,4197,5080,4229,5040,4142,5000,4085,4960,4056,4900,4051,4820,4066,4740,4097,4680,4116,4620,4123,4560,4121,4520xe" filled="true" fillcolor="#323031" stroked="false">
                <v:path arrowok="t"/>
                <v:fill type="solid"/>
              </v:shape>
              <v:shape style="position:absolute;left:2402;top:2520;width:1831;height:2800" coordorigin="2402,2520" coordsize="1831,2800" path="m3985,3160l3756,3160,3774,3220,3780,3260,3775,3320,3762,3360,3741,3420,3715,3500,3685,3560,3653,3620,3620,3680,3589,3740,3559,3800,3534,3860,3515,3920,3504,3980,3501,4020,3509,4080,3530,4120,3564,4160,3575,4160,3602,4200,3637,4240,3674,4300,3705,4360,3722,4440,3718,4520,3685,4620,3868,4620,3871,4600,3877,4520,4121,4520,4108,4440,4090,4380,4067,4320,4039,4260,4009,4200,3978,4140,3948,4080,3920,4000,3895,3940,3876,3880,3863,3820,3858,3740,3863,3680,3948,3680,3935,3640,3803,3640,3797,3620,3803,3560,3827,3480,3864,3400,3908,3320,3931,3280,3954,3240,3976,3180,3985,3160xe" filled="true" fillcolor="#323031" stroked="false">
                <v:path arrowok="t"/>
                <v:fill type="solid"/>
              </v:shape>
              <v:shape style="position:absolute;left:2402;top:2520;width:1831;height:2800" coordorigin="2402,2520" coordsize="1831,2800" path="m3948,3680l3863,3680,3874,3760,3895,3840,3924,3920,3959,3980,4032,4100,4067,4160,4095,4220,4116,4300,4178,4220,4217,4160,4233,4100,4227,4040,4201,3940,4162,3860,4126,3800,4102,3740,3962,3740,3959,3720,3948,3680xe" filled="true" fillcolor="#323031" stroked="false">
                <v:path arrowok="t"/>
                <v:fill type="solid"/>
              </v:shape>
              <v:shape style="position:absolute;left:2402;top:2520;width:1831;height:2800" coordorigin="2402,2520" coordsize="1831,2800" path="m4023,3220l3980,3340,3974,3420,3973,3480,3973,3600,3971,3680,3962,3740,4102,3740,4093,3720,4066,3660,4043,3600,4025,3520,4014,3460,4009,3380,4012,3300,4023,3220xe" filled="true" fillcolor="#323031" stroked="false">
                <v:path arrowok="t"/>
                <v:fill type="solid"/>
              </v:shape>
              <v:shape style="position:absolute;left:2402;top:2520;width:1831;height:2800" coordorigin="2402,2520" coordsize="1831,2800" path="m3938,3380l3908,3440,3882,3460,3850,3520,3803,3640,3935,3640,3926,3600,3925,3520,3938,3380xe" filled="true" fillcolor="#323031" stroked="false">
                <v:path arrowok="t"/>
                <v:fill type="solid"/>
              </v:shape>
              <v:shape style="position:absolute;left:2402;top:2520;width:1831;height:2800" coordorigin="2402,2520" coordsize="1831,2800" path="m3131,2520l3063,2520,2994,2540,2925,2580,2837,2620,2775,2660,2732,2700,2702,2720,2678,2740,2652,2760,2618,2780,2569,2800,2498,2800,2487,2840,2451,2840,2414,2860,2402,2880,2437,2900,2808,2900,2903,2920,3019,2960,3113,3000,3189,3020,3456,3020,3518,3040,3565,3080,3590,3120,3599,3160,3598,3200,3591,3260,3583,3300,3580,3380,3586,3440,3608,3500,3650,3580,3661,3480,3674,3420,3687,3380,3702,3360,3716,3320,3730,3280,3744,3240,3756,3160,3985,3160,4013,3100,4037,3020,4044,2960,4038,2920,4026,2900,4007,2880,3607,2880,3692,2860,3750,2800,3786,2760,3462,2760,3408,2740,3358,2720,3309,2680,3211,2640,3638,2640,3648,2620,3656,2600,3511,2600,3452,2580,3391,2580,3264,2540,3198,2540,3131,2520xe" filled="true" fillcolor="#323031" stroked="false">
                <v:path arrowok="t"/>
                <v:fill type="solid"/>
              </v:shape>
              <v:shape style="position:absolute;left:2402;top:2520;width:1831;height:2800" coordorigin="2402,2520" coordsize="1831,2800" path="m3980,2860l3697,2860,3607,2880,4007,2880,3980,2860xe" filled="true" fillcolor="#323031" stroked="false">
                <v:path arrowok="t"/>
                <v:fill type="solid"/>
              </v:shape>
              <v:shape style="position:absolute;left:2402;top:2520;width:1831;height:2800" coordorigin="2402,2520" coordsize="1831,2800" path="m3898,2840l3842,2840,3776,2860,3944,2860,3898,2840xe" filled="true" fillcolor="#323031" stroked="false">
                <v:path arrowok="t"/>
                <v:fill type="solid"/>
              </v:shape>
              <v:shape style="position:absolute;left:2402;top:2520;width:1831;height:2800" coordorigin="2402,2520" coordsize="1831,2800" path="m3817,2660l3730,2720,3652,2740,3582,2760,3786,2760,3807,2700,3817,2660xe" filled="true" fillcolor="#323031" stroked="false">
                <v:path arrowok="t"/>
                <v:fill type="solid"/>
              </v:shape>
              <v:shape style="position:absolute;left:2402;top:2520;width:1831;height:2800" coordorigin="2402,2520" coordsize="1831,2800" path="m3638,2640l3244,2640,3320,2660,3388,2680,3448,2700,3500,2700,3546,2720,3586,2700,3619,2680,3638,2640xe" filled="true" fillcolor="#323031" stroked="false">
                <v:path arrowok="t"/>
                <v:fill type="solid"/>
              </v:shape>
              <v:shape style="position:absolute;left:2402;top:2520;width:1831;height:2800" coordorigin="2402,2520" coordsize="1831,2800" path="m3671,2560l3621,2580,3567,2600,3656,2600,3671,2560xe" filled="true" fillcolor="#323031" stroked="false">
                <v:path arrowok="t"/>
                <v:fill type="solid"/>
              </v:shape>
              <v:shape style="position:absolute;left:2402;top:2520;width:1831;height:2800" type="#_x0000_t75" stroked="false">
                <v:imagedata r:id="rId777" o:title=""/>
              </v:shape>
            </v:group>
            <v:group style="position:absolute;left:2402;top:2520;width:1831;height:2800" coordorigin="2402,2520" coordsize="1831,2800">
              <v:shape style="position:absolute;left:2402;top:2520;width:1831;height:2800" coordorigin="2402,2520" coordsize="1831,2800" path="m3850,4720l3650,4720,3603,4820,3570,4880,3548,4960,3537,5040,3535,5100,3542,5160,3579,5240,3638,5300,3675,5320,3755,5320,3839,5280,3881,5240,3836,5160,3804,5100,3783,5040,3772,5000,3769,4960,3773,4920,3783,4900,3796,4860,3812,4820,3829,4780,3846,4740,3850,4720xe" filled="true" fillcolor="#6f7173" stroked="false">
                <v:path arrowok="t"/>
                <v:fill type="solid"/>
              </v:shape>
              <v:shape style="position:absolute;left:2402;top:2520;width:1831;height:2800" coordorigin="2402,2520" coordsize="1831,2800" path="m3572,4320l3591,4440,3594,4520,3584,4580,3565,4640,3539,4680,3511,4720,3431,4800,3382,4880,3358,4940,3356,5000,3370,5040,3395,5080,3428,5100,3462,5120,3493,5140,3487,5080,3483,5020,3489,4960,3513,4900,3564,4820,3650,4720,3850,4720,3860,4680,3868,4620,3685,4620,3677,4560,3671,4500,3658,4440,3628,4380,3572,4320xe" filled="true" fillcolor="#6f7173" stroked="false">
                <v:path arrowok="t"/>
                <v:fill type="solid"/>
              </v:shape>
              <v:shape style="position:absolute;left:2402;top:2520;width:1831;height:2800" coordorigin="2402,2520" coordsize="1831,2800" path="m4121,4520l3877,4520,3890,4600,3891,4660,3885,4720,3874,4800,3871,4880,3886,4960,3915,5020,4002,5080,4053,5100,4105,5100,4154,5080,4197,5080,4229,5040,4142,5000,4085,4960,4056,4900,4051,4820,4066,4740,4097,4680,4116,4620,4123,4560,4121,4520xe" filled="true" fillcolor="#6f7173" stroked="false">
                <v:path arrowok="t"/>
                <v:fill type="solid"/>
              </v:shape>
              <v:shape style="position:absolute;left:2402;top:2520;width:1831;height:2800" coordorigin="2402,2520" coordsize="1831,2800" path="m3985,3160l3756,3160,3774,3220,3780,3260,3775,3320,3762,3360,3741,3420,3715,3500,3685,3560,3653,3620,3620,3680,3589,3740,3559,3800,3534,3860,3515,3920,3504,3980,3501,4020,3509,4080,3530,4120,3564,4160,3575,4160,3602,4200,3637,4240,3674,4300,3705,4360,3722,4440,3718,4520,3685,4620,3868,4620,3871,4600,3877,4520,4121,4520,4108,4440,4090,4380,4067,4320,4039,4260,4009,4200,3978,4140,3948,4080,3920,4000,3895,3940,3876,3880,3863,3820,3858,3740,3863,3680,3948,3680,3935,3640,3803,3640,3797,3620,3803,3560,3827,3480,3864,3400,3908,3320,3931,3280,3954,3240,3976,3180,3985,3160xe" filled="true" fillcolor="#6f7173" stroked="false">
                <v:path arrowok="t"/>
                <v:fill type="solid"/>
              </v:shape>
              <v:shape style="position:absolute;left:2402;top:2520;width:1831;height:2800" coordorigin="2402,2520" coordsize="1831,2800" path="m3948,3680l3863,3680,3874,3760,3895,3840,3924,3920,3959,3980,4032,4100,4067,4160,4095,4220,4116,4300,4178,4220,4217,4160,4233,4100,4227,4040,4201,3940,4162,3860,4126,3800,4102,3740,3962,3740,3959,3720,3948,3680xe" filled="true" fillcolor="#6f7173" stroked="false">
                <v:path arrowok="t"/>
                <v:fill type="solid"/>
              </v:shape>
              <v:shape style="position:absolute;left:2402;top:2520;width:1831;height:2800" coordorigin="2402,2520" coordsize="1831,2800" path="m4023,3220l3980,3340,3974,3420,3973,3480,3973,3600,3971,3680,3962,3740,4102,3740,4093,3720,4066,3660,4043,3600,4025,3520,4014,3460,4009,3380,4012,3300,4023,3220xe" filled="true" fillcolor="#6f7173" stroked="false">
                <v:path arrowok="t"/>
                <v:fill type="solid"/>
              </v:shape>
              <v:shape style="position:absolute;left:2402;top:2520;width:1831;height:2800" coordorigin="2402,2520" coordsize="1831,2800" path="m3938,3380l3908,3440,3882,3460,3850,3520,3803,3640,3935,3640,3926,3600,3925,3520,3938,3380xe" filled="true" fillcolor="#6f7173" stroked="false">
                <v:path arrowok="t"/>
                <v:fill type="solid"/>
              </v:shape>
              <v:shape style="position:absolute;left:2402;top:2520;width:1831;height:2800" coordorigin="2402,2520" coordsize="1831,2800" path="m3131,2520l3063,2520,2994,2540,2925,2580,2837,2620,2775,2660,2732,2700,2702,2720,2678,2740,2652,2760,2618,2780,2569,2800,2498,2800,2487,2840,2451,2840,2414,2860,2402,2880,2437,2900,2808,2900,2903,2920,3019,2960,3113,3000,3189,3020,3456,3020,3518,3040,3565,3080,3590,3120,3599,3160,3598,3200,3591,3260,3583,3300,3580,3380,3586,3440,3608,3500,3650,3580,3661,3480,3674,3420,3687,3380,3702,3360,3716,3320,3730,3280,3744,3240,3756,3160,3985,3160,4013,3100,4037,3020,4044,2960,4038,2920,4026,2900,4007,2880,3607,2880,3692,2860,3750,2800,3786,2760,3462,2760,3408,2740,3358,2720,3309,2680,3211,2640,3638,2640,3648,2620,3656,2600,3511,2600,3452,2580,3391,2580,3264,2540,3198,2540,3131,2520xe" filled="true" fillcolor="#6f7173" stroked="false">
                <v:path arrowok="t"/>
                <v:fill type="solid"/>
              </v:shape>
              <v:shape style="position:absolute;left:2402;top:2520;width:1831;height:2800" coordorigin="2402,2520" coordsize="1831,2800" path="m3980,2860l3697,2860,3607,2880,4007,2880,3980,2860xe" filled="true" fillcolor="#6f7173" stroked="false">
                <v:path arrowok="t"/>
                <v:fill type="solid"/>
              </v:shape>
              <v:shape style="position:absolute;left:2402;top:2520;width:1831;height:2800" coordorigin="2402,2520" coordsize="1831,2800" path="m3898,2840l3842,2840,3776,2860,3944,2860,3898,2840xe" filled="true" fillcolor="#6f7173" stroked="false">
                <v:path arrowok="t"/>
                <v:fill type="solid"/>
              </v:shape>
              <v:shape style="position:absolute;left:2402;top:2520;width:1831;height:2800" coordorigin="2402,2520" coordsize="1831,2800" path="m3817,2660l3730,2720,3652,2740,3582,2760,3786,2760,3807,2700,3817,2660xe" filled="true" fillcolor="#6f7173" stroked="false">
                <v:path arrowok="t"/>
                <v:fill type="solid"/>
              </v:shape>
              <v:shape style="position:absolute;left:2402;top:2520;width:1831;height:2800" coordorigin="2402,2520" coordsize="1831,2800" path="m3638,2640l3244,2640,3320,2660,3388,2680,3448,2700,3500,2700,3546,2720,3586,2700,3619,2680,3638,2640xe" filled="true" fillcolor="#6f7173" stroked="false">
                <v:path arrowok="t"/>
                <v:fill type="solid"/>
              </v:shape>
              <v:shape style="position:absolute;left:2402;top:2520;width:1831;height:2800" coordorigin="2402,2520" coordsize="1831,2800" path="m3671,2560l3621,2580,3567,2600,3656,2600,3671,2560xe" filled="true" fillcolor="#6f7173" stroked="false">
                <v:path arrowok="t"/>
                <v:fill type="solid"/>
              </v:shape>
              <v:shape style="position:absolute;left:3607;top:3681;width:299;height:811" type="#_x0000_t75" stroked="false">
                <v:imagedata r:id="rId321" o:title=""/>
              </v:shape>
              <v:shape style="position:absolute;left:3670;top:3744;width:171;height:683" type="#_x0000_t75" stroked="false">
                <v:imagedata r:id="rId778" o:title=""/>
              </v:shape>
              <v:shape style="position:absolute;left:2729;top:2636;width:858;height:378" type="#_x0000_t75" stroked="false">
                <v:imagedata r:id="rId323" o:title=""/>
              </v:shape>
              <v:shape style="position:absolute;left:2793;top:2699;width:726;height:245" type="#_x0000_t75" stroked="false">
                <v:imagedata r:id="rId779" o:title=""/>
              </v:shape>
              <v:shape style="position:absolute;left:2255;top:110;width:110;height:352" type="#_x0000_t75" stroked="false">
                <v:imagedata r:id="rId780" o:title=""/>
              </v:shape>
            </v:group>
            <v:group style="position:absolute;left:2315;top:462;width:2;height:1476" coordorigin="2315,462" coordsize="2,1476">
              <v:shape style="position:absolute;left:2315;top:462;width:2;height:1476" coordorigin="2315,462" coordsize="0,1476" path="m2315,462l2315,1938e" filled="false" stroked="true" strokeweight="2.503pt" strokecolor="#999b9e">
                <v:path arrowok="t"/>
              </v:shape>
            </v:group>
            <v:group style="position:absolute;left:2306;top:476;width:2;height:1401" coordorigin="2306,476" coordsize="2,1401">
              <v:shape style="position:absolute;left:2306;top:476;width:2;height:1401" coordorigin="2306,476" coordsize="0,1401" path="m2306,476l2306,1877e" filled="false" stroked="true" strokeweight=".889pt" strokecolor="#ffffff">
                <v:path arrowok="t"/>
              </v:shape>
              <v:shape style="position:absolute;left:2201;top:1025;width:121;height:108" type="#_x0000_t75" stroked="false">
                <v:imagedata r:id="rId781" o:title=""/>
              </v:shape>
              <v:shape style="position:absolute;left:2184;top:548;width:1386;height:630" type="#_x0000_t75" stroked="false">
                <v:imagedata r:id="rId782" o:title=""/>
              </v:shape>
              <v:shape style="position:absolute;left:2167;top:533;width:1419;height:660" type="#_x0000_t75" stroked="false">
                <v:imagedata r:id="rId783" o:title=""/>
              </v:shape>
              <v:shape style="position:absolute;left:2184;top:548;width:1386;height:630" type="#_x0000_t75" stroked="false">
                <v:imagedata r:id="rId784" o:title=""/>
              </v:shape>
              <v:shape style="position:absolute;left:2276;top:624;width:515;height:532" type="#_x0000_t75" stroked="false">
                <v:imagedata r:id="rId785" o:title=""/>
              </v:shape>
              <v:shape style="position:absolute;left:3137;top:3166;width:121;height:121" type="#_x0000_t75" stroked="false">
                <v:imagedata r:id="rId813" o:title=""/>
              </v:shape>
              <v:shape style="position:absolute;left:3139;top:3958;width:130;height:130" type="#_x0000_t75" stroked="false">
                <v:imagedata r:id="rId787" o:title=""/>
              </v:shape>
              <v:shape style="position:absolute;left:1279;top:3153;width:137;height:137" type="#_x0000_t75" stroked="false">
                <v:imagedata r:id="rId788" o:title=""/>
              </v:shape>
              <v:shape style="position:absolute;left:1268;top:3953;width:140;height:140" type="#_x0000_t75" stroked="false">
                <v:imagedata r:id="rId789" o:title=""/>
              </v:shape>
              <v:shape style="position:absolute;left:1368;top:4789;width:117;height:116" type="#_x0000_t75" stroked="false">
                <v:imagedata r:id="rId814" o:title=""/>
              </v:shape>
              <v:shape style="position:absolute;left:3056;top:4784;width:127;height:127" type="#_x0000_t75" stroked="false">
                <v:imagedata r:id="rId791" o:title=""/>
              </v:shape>
              <v:shape style="position:absolute;left:2202;top:5322;width:133;height:134" type="#_x0000_t75" stroked="false">
                <v:imagedata r:id="rId792" o:title=""/>
              </v:shape>
              <v:shape style="position:absolute;left:1677;top:1859;width:1158;height:1496" type="#_x0000_t75" stroked="false">
                <v:imagedata r:id="rId342" o:title=""/>
              </v:shape>
              <v:shape style="position:absolute;left:1754;top:1893;width:1001;height:1334" type="#_x0000_t75" stroked="false">
                <v:imagedata r:id="rId793" o:title=""/>
              </v:shape>
              <v:shape style="position:absolute;left:1741;top:1880;width:1028;height:1361" type="#_x0000_t75" stroked="false">
                <v:imagedata r:id="rId794" o:title=""/>
              </v:shape>
              <v:shape style="position:absolute;left:2496;top:2841;width:221;height:111" type="#_x0000_t75" stroked="false">
                <v:imagedata r:id="rId795" o:title=""/>
              </v:shape>
              <v:shape style="position:absolute;left:2280;top:2627;width:409;height:377" type="#_x0000_t75" stroked="false">
                <v:imagedata r:id="rId796" o:title=""/>
              </v:shape>
              <v:shape style="position:absolute;left:1814;top:2759;width:370;height:420" type="#_x0000_t75" stroked="false">
                <v:imagedata r:id="rId797" o:title=""/>
              </v:shape>
              <v:shape style="position:absolute;left:1995;top:1912;width:327;height:196" type="#_x0000_t75" stroked="false">
                <v:imagedata r:id="rId798" o:title=""/>
              </v:shape>
              <v:shape style="position:absolute;left:2273;top:1952;width:364;height:786" type="#_x0000_t75" stroked="false">
                <v:imagedata r:id="rId799" o:title=""/>
              </v:shape>
              <v:shape style="position:absolute;left:2127;top:2556;width:107;height:178" type="#_x0000_t75" stroked="false">
                <v:imagedata r:id="rId800" o:title=""/>
              </v:shape>
            </v:group>
            <v:group style="position:absolute;left:2020;top:3008;width:36;height:39" coordorigin="2020,3008" coordsize="36,39">
              <v:shape style="position:absolute;left:2020;top:3008;width:36;height:39" coordorigin="2020,3008" coordsize="36,39" path="m2048,3008l2031,3008,2024,3015,2020,3022,2020,3036,2027,3047,2048,3047,2056,3036,2056,3018,2048,3008xe" filled="true" fillcolor="#b5b7b9" stroked="false">
                <v:path arrowok="t"/>
                <v:fill type="solid"/>
              </v:shape>
            </v:group>
            <v:group style="position:absolute;left:1953;top:3068;width:36;height:40" coordorigin="1953,3068" coordsize="36,40">
              <v:shape style="position:absolute;left:1953;top:3068;width:36;height:40" coordorigin="1953,3068" coordsize="36,40" path="m1981,3068l1963,3068,1956,3075,1953,3082,1953,3097,1960,3107,1981,3107,1988,3097,1988,3079,1981,3068xe" filled="true" fillcolor="#b5b7b9" stroked="false">
                <v:path arrowok="t"/>
                <v:fill type="solid"/>
              </v:shape>
            </v:group>
            <v:group style="position:absolute;left:2112;top:2983;width:36;height:36" coordorigin="2112,2983" coordsize="36,36">
              <v:shape style="position:absolute;left:2112;top:2983;width:36;height:36" coordorigin="2112,2983" coordsize="36,36" path="m2141,2983l2123,2983,2116,2987,2116,2994,2112,2997,2112,3011,2123,3018,2141,3018,2148,3011,2148,2990,2141,2983xe" filled="true" fillcolor="#b5b7b9" stroked="false">
                <v:path arrowok="t"/>
                <v:fill type="solid"/>
              </v:shape>
            </v:group>
            <v:group style="position:absolute;left:2216;top:2997;width:36;height:36" coordorigin="2216,2997" coordsize="36,36">
              <v:shape style="position:absolute;left:2216;top:2997;width:36;height:36" coordorigin="2216,2997" coordsize="36,36" path="m2244,2997l2226,2997,2219,3001,2216,3008,2216,3026,2223,3033,2244,3033,2251,3026,2251,3004,2244,2997xe" filled="true" fillcolor="#b5b7b9" stroked="false">
                <v:path arrowok="t"/>
                <v:fill type="solid"/>
              </v:shape>
            </v:group>
            <v:group style="position:absolute;left:2308;top:2972;width:39;height:36" coordorigin="2308,2972" coordsize="39,36">
              <v:shape style="position:absolute;left:2308;top:2972;width:39;height:36" coordorigin="2308,2972" coordsize="39,36" path="m2336,2972l2319,2972,2312,2976,2312,2983,2308,2987,2308,2997,2319,3008,2336,3008,2347,2997,2347,2979,2336,2972xe" filled="true" fillcolor="#b5b7b9" stroked="false">
                <v:path arrowok="t"/>
                <v:fill type="solid"/>
              </v:shape>
              <v:shape style="position:absolute;left:1868;top:2085;width:499;height:471" type="#_x0000_t75" stroked="false">
                <v:imagedata r:id="rId801" o:title=""/>
              </v:shape>
              <v:shape style="position:absolute;left:2496;top:2842;width:221;height:109" type="#_x0000_t75" stroked="false">
                <v:imagedata r:id="rId802" o:title=""/>
              </v:shape>
            </v:group>
            <v:group style="position:absolute;left:2280;top:2627;width:409;height:377" coordorigin="2280,2627" coordsize="409,377">
              <v:shape style="position:absolute;left:2280;top:2627;width:409;height:377" coordorigin="2280,2627" coordsize="409,377" path="m2496,2627l2464,2668,2419,2713,2358,2752,2280,2777,2340,2830,2370,2883,2375,2939,2361,3004,2407,2970,2504,2873,2558,2830,2619,2804,2686,2804,2584,2763,2527,2728,2503,2688,2496,2627xe" filled="true" fillcolor="#323031" stroked="false">
                <v:path arrowok="t"/>
                <v:fill type="solid"/>
              </v:shape>
              <v:shape style="position:absolute;left:2280;top:2627;width:409;height:377" coordorigin="2280,2627" coordsize="409,377" path="m2686,2804l2619,2804,2688,2805,2686,2804xe" filled="true" fillcolor="#323031" stroked="false">
                <v:path arrowok="t"/>
                <v:fill type="solid"/>
              </v:shape>
            </v:group>
            <v:group style="position:absolute;left:1814;top:2759;width:370;height:420" coordorigin="1814,2759" coordsize="370,420">
              <v:shape style="position:absolute;left:1814;top:2759;width:370;height:420" coordorigin="1814,2759" coordsize="370,420" path="m2120,2759l2064,2812,2018,2863,1977,2915,1938,2973,1900,3038,1860,3115,1851,3130,1841,3148,1829,3165,1814,3178,1866,3179,1934,3163,1969,3143,1899,3143,1937,3047,1987,2965,2043,2897,2098,2842,2147,2801,2183,2773,2165,2773,2148,2770,2132,2765,2120,2759xe" filled="true" fillcolor="#323031" stroked="false">
                <v:path arrowok="t"/>
                <v:fill type="solid"/>
              </v:shape>
              <v:shape style="position:absolute;left:1814;top:2759;width:370;height:420" coordorigin="1814,2759" coordsize="370,420" path="m2073,3044l2031,3084,1988,3115,1944,3134,1899,3143,1969,3143,2007,3121,2073,3044xe" filled="true" fillcolor="#323031" stroked="false">
                <v:path arrowok="t"/>
                <v:fill type="solid"/>
              </v:shape>
              <v:shape style="position:absolute;left:1814;top:2759;width:370;height:420" coordorigin="1814,2759" coordsize="370,420" path="m2184,2773l2165,2773,2183,2773,2184,2773xe" filled="true" fillcolor="#323031" stroked="false">
                <v:path arrowok="t"/>
                <v:fill type="solid"/>
              </v:shape>
              <v:shape style="position:absolute;left:1995;top:1913;width:327;height:196" type="#_x0000_t75" stroked="false">
                <v:imagedata r:id="rId803" o:title=""/>
              </v:shape>
            </v:group>
            <v:group style="position:absolute;left:2273;top:1952;width:365;height:786" coordorigin="2273,1952" coordsize="365,786">
              <v:shape style="position:absolute;left:2273;top:1952;width:365;height:786" coordorigin="2273,1952" coordsize="365,786" path="m2518,1952l2544,2001,2561,2063,2571,2134,2571,2210,2561,2287,2541,2359,2509,2424,2466,2477,2411,2513,2433,2559,2421,2609,2369,2668,2273,2737,2343,2710,2404,2670,2453,2620,2489,2560,2497,2520,2514,2494,2593,2400,2634,2283,2637,2212,2627,2139,2605,2069,2568,2005,2518,1952xe" filled="true" fillcolor="#323031" stroked="false">
                <v:path arrowok="t"/>
                <v:fill type="solid"/>
              </v:shape>
              <v:shape style="position:absolute;left:2127;top:2556;width:107;height:178" type="#_x0000_t75" stroked="false">
                <v:imagedata r:id="rId804" o:title=""/>
              </v:shape>
            </v:group>
            <v:group style="position:absolute;left:2020;top:3008;width:36;height:39" coordorigin="2020,3008" coordsize="36,39">
              <v:shape style="position:absolute;left:2020;top:3008;width:36;height:39" coordorigin="2020,3008" coordsize="36,39" path="m2048,3008l2031,3008,2024,3015,2020,3022,2020,3036,2027,3047,2048,3047,2056,3036,2056,3018,2048,3008xe" filled="true" fillcolor="#323031" stroked="false">
                <v:path arrowok="t"/>
                <v:fill type="solid"/>
              </v:shape>
            </v:group>
            <v:group style="position:absolute;left:1953;top:3068;width:36;height:40" coordorigin="1953,3068" coordsize="36,40">
              <v:shape style="position:absolute;left:1953;top:3068;width:36;height:40" coordorigin="1953,3068" coordsize="36,40" path="m1981,3068l1963,3068,1956,3075,1953,3082,1953,3097,1960,3107,1981,3107,1988,3097,1988,3079,1981,3068xe" filled="true" fillcolor="#323031" stroked="false">
                <v:path arrowok="t"/>
                <v:fill type="solid"/>
              </v:shape>
            </v:group>
            <v:group style="position:absolute;left:2112;top:2983;width:36;height:36" coordorigin="2112,2983" coordsize="36,36">
              <v:shape style="position:absolute;left:2112;top:2983;width:36;height:36" coordorigin="2112,2983" coordsize="36,36" path="m2141,2983l2123,2983,2116,2987,2116,2994,2112,2997,2112,3011,2123,3018,2141,3018,2148,3011,2148,2990,2141,2983xe" filled="true" fillcolor="#323031" stroked="false">
                <v:path arrowok="t"/>
                <v:fill type="solid"/>
              </v:shape>
            </v:group>
            <v:group style="position:absolute;left:2216;top:2997;width:36;height:36" coordorigin="2216,2997" coordsize="36,36">
              <v:shape style="position:absolute;left:2216;top:2997;width:36;height:36" coordorigin="2216,2997" coordsize="36,36" path="m2244,2997l2226,2997,2219,3001,2216,3008,2216,3026,2223,3033,2244,3033,2251,3026,2251,3004,2244,2997xe" filled="true" fillcolor="#323031" stroked="false">
                <v:path arrowok="t"/>
                <v:fill type="solid"/>
              </v:shape>
            </v:group>
            <v:group style="position:absolute;left:2308;top:2972;width:39;height:36" coordorigin="2308,2972" coordsize="39,36">
              <v:shape style="position:absolute;left:2308;top:2972;width:39;height:36" coordorigin="2308,2972" coordsize="39,36" path="m2336,2972l2319,2972,2312,2976,2312,2983,2308,2987,2308,2997,2319,3008,2336,3008,2347,2997,2347,2979,2336,2972xe" filled="true" fillcolor="#323031" stroked="false">
                <v:path arrowok="t"/>
                <v:fill type="solid"/>
              </v:shape>
            </v:group>
            <v:group style="position:absolute;left:1868;top:2086;width:499;height:470" coordorigin="1868,2086" coordsize="499,470">
              <v:shape style="position:absolute;left:1868;top:2086;width:499;height:470" coordorigin="1868,2086" coordsize="499,470" path="m2149,2492l1970,2492,1983,2513,1996,2531,2009,2546,2024,2556,2103,2519,2149,2492xe" filled="true" fillcolor="#323031" stroked="false">
                <v:path arrowok="t"/>
                <v:fill type="solid"/>
              </v:shape>
              <v:shape style="position:absolute;left:1868;top:2086;width:499;height:470" coordorigin="1868,2086" coordsize="499,470" path="m1919,2086l1902,2098,1893,2117,1899,2140,1877,2197,1868,2267,1874,2346,1897,2424,1942,2496,1949,2496,1967,2492,2149,2492,2172,2479,2235,2429,2294,2357,2347,2347,2366,2310,2356,2268,2342,2258,2273,2258,2223,2216,2164,2175,2096,2138,2020,2108,1938,2087,1919,2086xe" filled="true" fillcolor="#323031" stroked="false">
                <v:path arrowok="t"/>
                <v:fill type="solid"/>
              </v:shape>
              <v:shape style="position:absolute;left:1868;top:2086;width:499;height:470" coordorigin="1868,2086" coordsize="499,470" path="m2323,2244l2273,2258,2342,2258,2323,2244xe" filled="true" fillcolor="#323031" stroked="false">
                <v:path arrowok="t"/>
                <v:fill type="solid"/>
              </v:shape>
              <v:shape style="position:absolute;left:1905;top:2151;width:360;height:306" type="#_x0000_t75" stroked="false">
                <v:imagedata r:id="rId805" o:title=""/>
              </v:shape>
              <v:shape style="position:absolute;left:1985;top:2336;width:295;height:181" type="#_x0000_t75" stroked="false">
                <v:imagedata r:id="rId806" o:title=""/>
              </v:shape>
              <v:shape style="position:absolute;left:1905;top:2151;width:442;height:366" type="#_x0000_t75" stroked="false">
                <v:imagedata r:id="rId807" o:title=""/>
              </v:shape>
              <v:shape style="position:absolute;left:1941;top:1482;width:969;height:1000" type="#_x0000_t75" stroked="false">
                <v:imagedata r:id="rId357" o:title=""/>
              </v:shape>
              <v:shape style="position:absolute;left:1981;top:1509;width:883;height:920" type="#_x0000_t75" stroked="false">
                <v:imagedata r:id="rId808" o:title=""/>
              </v:shape>
            </v:group>
            <v:group style="position:absolute;left:2433;top:1996;width:2;height:2" coordorigin="2433,1996" coordsize="2,2">
              <v:shape style="position:absolute;left:2433;top:1996;width:2;height:2" coordorigin="2433,1996" coordsize="2,2" path="m2434,1997l2434,1998,2434,1997,2434,1997xe" filled="true" fillcolor="#58595b" stroked="false">
                <v:path arrowok="t"/>
                <v:fill type="solid"/>
              </v:shape>
              <v:shape style="position:absolute;left:2433;top:1996;width:2;height:2" coordorigin="2433,1996" coordsize="2,2" path="m2433,1996l2433,1997,2434,1997,2433,1996xe" filled="true" fillcolor="#58595b" stroked="false">
                <v:path arrowok="t"/>
                <v:fill type="solid"/>
              </v:shape>
            </v:group>
            <v:group style="position:absolute;left:2021;top:1533;width:782;height:858" coordorigin="2021,1533" coordsize="782,858">
              <v:shape style="position:absolute;left:2021;top:1533;width:782;height:858" coordorigin="2021,1533" coordsize="782,858" path="m2593,2185l2550,2185,2551,2197,2568,2273,2597,2329,2632,2369,2665,2391,2662,2383,2660,2373,2657,2365,2654,2351,2651,2339,2648,2325,2646,2309,2674,2309,2670,2293,2668,2279,2667,2265,2667,2247,2668,2229,2667,2217,2604,2217,2593,2185xe" filled="true" fillcolor="#ffffff" stroked="false">
                <v:path arrowok="t"/>
                <v:fill type="solid"/>
              </v:shape>
              <v:shape style="position:absolute;left:2021;top:1533;width:782;height:858" coordorigin="2021,1533" coordsize="782,858" path="m2674,2309l2646,2309,2655,2321,2666,2327,2677,2331,2684,2335,2675,2313,2674,2309xe" filled="true" fillcolor="#ffffff" stroked="false">
                <v:path arrowok="t"/>
                <v:fill type="solid"/>
              </v:shape>
              <v:shape style="position:absolute;left:2021;top:1533;width:782;height:858" coordorigin="2021,1533" coordsize="782,858" path="m2551,2003l2552,2041,2565,2085,2584,2141,2604,2217,2667,2217,2665,2207,2656,2179,2634,2141,2670,2141,2669,2135,2670,2115,2668,2101,2658,2083,2724,2083,2721,2075,2719,2067,2640,2067,2608,2047,2584,2031,2566,2017,2551,2003xe" filled="true" fillcolor="#ffffff" stroked="false">
                <v:path arrowok="t"/>
                <v:fill type="solid"/>
              </v:shape>
              <v:shape style="position:absolute;left:2021;top:1533;width:782;height:858" coordorigin="2021,1533" coordsize="782,858" path="m2559,2093l2486,2093,2500,2151,2502,2163,2504,2173,2511,2195,2516,2193,2525,2191,2550,2185,2593,2185,2585,2159,2561,2099,2559,2093xe" filled="true" fillcolor="#ffffff" stroked="false">
                <v:path arrowok="t"/>
                <v:fill type="solid"/>
              </v:shape>
              <v:shape style="position:absolute;left:2021;top:1533;width:782;height:858" coordorigin="2021,1533" coordsize="782,858" path="m2670,2141l2634,2141,2649,2155,2663,2167,2675,2173,2684,2181,2677,2165,2672,2153,2670,2143,2670,2141xe" filled="true" fillcolor="#ffffff" stroked="false">
                <v:path arrowok="t"/>
                <v:fill type="solid"/>
              </v:shape>
              <v:shape style="position:absolute;left:2021;top:1533;width:782;height:858" coordorigin="2021,1533" coordsize="782,858" path="m2724,2083l2658,2083,2674,2095,2690,2103,2705,2107,2718,2111,2726,2115,2735,2119,2744,2125,2739,2115,2734,2105,2728,2095,2724,2083xe" filled="true" fillcolor="#ffffff" stroked="false">
                <v:path arrowok="t"/>
                <v:fill type="solid"/>
              </v:shape>
              <v:shape style="position:absolute;left:2021;top:1533;width:782;height:858" coordorigin="2021,1533" coordsize="782,858" path="m2782,2037l2715,2037,2741,2069,2763,2093,2782,2107,2797,2115,2799,2117,2801,2117,2802,2119,2798,2109,2791,2099,2782,2085,2770,2069,2750,2043,2786,2043,2782,2037xe" filled="true" fillcolor="#ffffff" stroked="false">
                <v:path arrowok="t"/>
                <v:fill type="solid"/>
              </v:shape>
              <v:shape style="position:absolute;left:2021;top:1533;width:782;height:858" coordorigin="2021,1533" coordsize="782,858" path="m2560,1687l2361,1687,2408,1697,2415,1735,2394,1783,2361,1819,2361,1821,2356,1831,2352,1837,2338,1855,2329,1873,2323,1889,2321,1903,2321,1911,2360,1961,2425,1993,2431,1995,2434,1999,2443,2011,2447,2027,2450,2047,2451,2067,2452,2079,2453,2093,2456,2105,2459,2113,2460,2111,2461,2111,2474,2103,2486,2093,2559,2093,2541,2033,2536,1955,2375,1955,2383,1943,2397,1927,2421,1909,2461,1895,2463,1883,2459,1871,2453,1859,2447,1853,2461,1843,2474,1831,2494,1819,2526,1813,2519,1807,2507,1803,2495,1801,2486,1801,2503,1793,2519,1779,2532,1763,2542,1749,2523,1749,2538,1731,2559,1695,2560,1687xe" filled="true" fillcolor="#ffffff" stroked="false">
                <v:path arrowok="t"/>
                <v:fill type="solid"/>
              </v:shape>
              <v:shape style="position:absolute;left:2021;top:1533;width:782;height:858" coordorigin="2021,1533" coordsize="782,858" path="m2480,1919l2440,1919,2403,1933,2375,1955,2536,1955,2559,1983,2587,2017,2615,2045,2640,2067,2719,2067,2718,2063,2717,2057,2716,2051,2716,2043,2715,2037,2782,2037,2778,2029,2770,2009,2692,2009,2657,1959,2608,1959,2604,1945,2518,1945,2480,1919xe" filled="true" fillcolor="#ffffff" stroked="false">
                <v:path arrowok="t"/>
                <v:fill type="solid"/>
              </v:shape>
              <v:shape style="position:absolute;left:2021;top:1533;width:782;height:858" coordorigin="2021,1533" coordsize="782,858" path="m2786,2043l2750,2043,2784,2053,2790,2055,2793,2055,2786,2043xe" filled="true" fillcolor="#ffffff" stroked="false">
                <v:path arrowok="t"/>
                <v:fill type="solid"/>
              </v:shape>
              <v:shape style="position:absolute;left:2021;top:1533;width:782;height:858" coordorigin="2021,1533" coordsize="782,858" path="m2703,1817l2554,1817,2608,1851,2641,1903,2665,1959,2692,2009,2770,2009,2766,1999,2756,1969,2748,1937,2736,1887,2720,1843,2703,1817xe" filled="true" fillcolor="#ffffff" stroked="false">
                <v:path arrowok="t"/>
                <v:fill type="solid"/>
              </v:shape>
              <v:shape style="position:absolute;left:2021;top:1533;width:782;height:858" coordorigin="2021,1533" coordsize="782,858" path="m2583,1841l2592,1871,2598,1895,2603,1921,2608,1959,2657,1959,2652,1953,2625,1907,2604,1869,2583,1841xe" filled="true" fillcolor="#ffffff" stroked="false">
                <v:path arrowok="t"/>
                <v:fill type="solid"/>
              </v:shape>
              <v:shape style="position:absolute;left:2021;top:1533;width:782;height:858" coordorigin="2021,1533" coordsize="782,858" path="m2572,1761l2538,1771,2515,1795,2525,1801,2535,1807,2542,1813,2547,1823,2525,1823,2503,1829,2481,1841,2461,1859,2464,1867,2467,1877,2469,1887,2468,1899,2480,1907,2496,1921,2511,1935,2518,1945,2604,1945,2599,1927,2585,1887,2569,1849,2554,1817,2703,1817,2696,1805,2661,1773,2614,1763,2572,1761xe" filled="true" fillcolor="#ffffff" stroked="false">
                <v:path arrowok="t"/>
                <v:fill type="solid"/>
              </v:shape>
              <v:shape style="position:absolute;left:2021;top:1533;width:782;height:858" coordorigin="2021,1533" coordsize="782,858" path="m2151,1791l2086,1791,2086,1819,2084,1825,2080,1835,2075,1847,2073,1853,2080,1851,2086,1847,2093,1845,2101,1843,2111,1839,2124,1833,2140,1821,2158,1809,2195,1809,2212,1803,2223,1801,2147,1801,2151,1791xe" filled="true" fillcolor="#ffffff" stroked="false">
                <v:path arrowok="t"/>
                <v:fill type="solid"/>
              </v:shape>
              <v:shape style="position:absolute;left:2021;top:1533;width:782;height:858" coordorigin="2021,1533" coordsize="782,858" path="m2172,1715l2151,1721,2126,1729,2093,1739,2090,1741,2073,1761,2058,1783,2044,1805,2030,1825,2025,1833,2021,1839,2027,1835,2035,1829,2042,1823,2086,1791,2151,1791,2160,1771,2171,1749,2180,1733,2189,1719,2172,1715xe" filled="true" fillcolor="#ffffff" stroked="false">
                <v:path arrowok="t"/>
                <v:fill type="solid"/>
              </v:shape>
              <v:shape style="position:absolute;left:2021;top:1533;width:782;height:858" coordorigin="2021,1533" coordsize="782,858" path="m2195,1809l2158,1809,2158,1831,2169,1821,2181,1815,2195,1809xe" filled="true" fillcolor="#ffffff" stroked="false">
                <v:path arrowok="t"/>
                <v:fill type="solid"/>
              </v:shape>
              <v:shape style="position:absolute;left:2021;top:1533;width:782;height:858" coordorigin="2021,1533" coordsize="782,858" path="m2392,1773l2347,1773,2354,1775,2359,1779,2363,1785,2365,1791,2365,1799,2364,1809,2361,1819,2392,1773xe" filled="true" fillcolor="#ffffff" stroked="false">
                <v:path arrowok="t"/>
                <v:fill type="solid"/>
              </v:shape>
              <v:shape style="position:absolute;left:2021;top:1533;width:782;height:858" coordorigin="2021,1533" coordsize="782,858" path="m2218,1707l2181,1707,2214,1713,2196,1731,2177,1755,2159,1779,2147,1801,2223,1801,2226,1803,2248,1809,2267,1809,2283,1801,2299,1791,2306,1787,2197,1787,2210,1747,2217,1711,2218,1707xe" filled="true" fillcolor="#ffffff" stroked="false">
                <v:path arrowok="t"/>
                <v:fill type="solid"/>
              </v:shape>
              <v:shape style="position:absolute;left:2021;top:1533;width:782;height:858" coordorigin="2021,1533" coordsize="782,858" path="m2304,1731l2270,1759,2244,1773,2221,1779,2197,1787,2306,1787,2324,1777,2324,1777,2337,1773,2392,1773,2396,1767,2396,1763,2322,1763,2307,1759,2307,1737,2304,1731xe" filled="true" fillcolor="#ffffff" stroked="false">
                <v:path arrowok="t"/>
                <v:fill type="solid"/>
              </v:shape>
              <v:shape style="position:absolute;left:2021;top:1533;width:782;height:858" coordorigin="2021,1533" coordsize="782,858" path="m2561,1645l2286,1645,2244,1667,2230,1695,2228,1727,2222,1767,2245,1759,2270,1747,2293,1727,2311,1705,2357,1705,2357,1703,2361,1687,2560,1687,2564,1663,2561,1645xe" filled="true" fillcolor="#ffffff" stroked="false">
                <v:path arrowok="t"/>
                <v:fill type="solid"/>
              </v:shape>
              <v:shape style="position:absolute;left:2021;top:1533;width:782;height:858" coordorigin="2021,1533" coordsize="782,858" path="m2357,1713l2352,1727,2342,1741,2331,1753,2322,1763,2396,1763,2397,1733,2379,1715,2357,1713xe" filled="true" fillcolor="#ffffff" stroked="false">
                <v:path arrowok="t"/>
                <v:fill type="solid"/>
              </v:shape>
              <v:shape style="position:absolute;left:2021;top:1533;width:782;height:858" coordorigin="2021,1533" coordsize="782,858" path="m2357,1705l2311,1705,2309,1715,2310,1727,2315,1737,2325,1745,2341,1729,2351,1717,2357,1705xe" filled="true" fillcolor="#ffffff" stroked="false">
                <v:path arrowok="t"/>
                <v:fill type="solid"/>
              </v:shape>
              <v:shape style="position:absolute;left:2021;top:1533;width:782;height:858" coordorigin="2021,1533" coordsize="782,858" path="m2137,1719l2111,1719,2094,1737,2121,1727,2137,1719xe" filled="true" fillcolor="#ffffff" stroked="false">
                <v:path arrowok="t"/>
                <v:fill type="solid"/>
              </v:shape>
              <v:shape style="position:absolute;left:2021;top:1533;width:782;height:858" coordorigin="2021,1533" coordsize="782,858" path="m2199,1637l2158,1639,2106,1663,2046,1723,2053,1725,2062,1725,2081,1723,2111,1719,2137,1719,2150,1713,2181,1707,2218,1707,2229,1677,2254,1651,2253,1651,2229,1643,2199,1637xe" filled="true" fillcolor="#ffffff" stroked="false">
                <v:path arrowok="t"/>
                <v:fill type="solid"/>
              </v:shape>
              <v:shape style="position:absolute;left:2021;top:1533;width:782;height:858" coordorigin="2021,1533" coordsize="782,858" path="m2319,1593l2297,1595,2274,1609,2258,1641,2257,1643,2269,1647,2277,1645,2561,1645,2559,1635,2547,1613,2535,1601,2371,1601,2334,1595,2319,1593xe" filled="true" fillcolor="#ffffff" stroked="false">
                <v:path arrowok="t"/>
                <v:fill type="solid"/>
              </v:shape>
              <v:shape style="position:absolute;left:2021;top:1533;width:782;height:858" coordorigin="2021,1533" coordsize="782,858" path="m2351,1563l2331,1563,2335,1567,2338,1569,2342,1573,2371,1601,2535,1601,2520,1585,2400,1585,2377,1573,2363,1565,2351,1563xe" filled="true" fillcolor="#ffffff" stroked="false">
                <v:path arrowok="t"/>
                <v:fill type="solid"/>
              </v:shape>
              <v:shape style="position:absolute;left:2021;top:1533;width:782;height:858" coordorigin="2021,1533" coordsize="782,858" path="m2380,1533l2389,1543,2393,1559,2400,1585,2520,1585,2515,1579,2473,1553,2426,1537,2380,1533xe" filled="true" fillcolor="#ffffff" stroked="false">
                <v:path arrowok="t"/>
                <v:fill type="solid"/>
              </v:shape>
              <v:shape style="position:absolute;left:1795;top:3445;width:953;height:740" type="#_x0000_t75" stroked="false">
                <v:imagedata r:id="rId359" o:title=""/>
              </v:shape>
              <v:shape style="position:absolute;left:1834;top:3484;width:873;height:663" type="#_x0000_t75" stroked="false">
                <v:imagedata r:id="rId809" o:title=""/>
              </v:shape>
              <v:shape style="position:absolute;left:1834;top:3485;width:873;height:662" type="#_x0000_t75" stroked="false">
                <v:imagedata r:id="rId810" o:title=""/>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headerReference w:type="default" r:id="rId705"/>
          <w:footerReference w:type="default" r:id="rId706"/>
          <w:pgSz w:w="11630" w:h="15310"/>
          <w:pgMar w:header="0" w:footer="0" w:top="1440" w:bottom="280" w:left="1640" w:right="1640"/>
        </w:sect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19"/>
          <w:szCs w:val="19"/>
        </w:rPr>
      </w:pPr>
    </w:p>
    <w:p>
      <w:pPr>
        <w:spacing w:line="240" w:lineRule="auto"/>
        <w:ind w:left="114"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442.8pt;height:607.7pt;mso-position-horizontal-relative:char;mso-position-vertical-relative:line" coordorigin="0,0" coordsize="8856,12154">
            <v:shape style="position:absolute;left:0;top:0;width:8856;height:12154" type="#_x0000_t75" stroked="false">
              <v:imagedata r:id="rId817" o:title=""/>
            </v:shape>
            <v:group style="position:absolute;left:85;top:85;width:8683;height:11982" coordorigin="85,85" coordsize="8683,11982">
              <v:shape style="position:absolute;left:85;top:85;width:8683;height:11982" coordorigin="85,85" coordsize="8683,11982" path="m85,12066l8768,12066,8768,85,85,85,85,12066xe" filled="true" fillcolor="#ffffff" stroked="false">
                <v:path arrowok="t"/>
                <v:fill type="solid"/>
              </v:shape>
            </v:group>
            <v:group style="position:absolute;left:247;top:246;width:8359;height:11659" coordorigin="247,246" coordsize="8359,11659">
              <v:shape style="position:absolute;left:247;top:246;width:8359;height:11659" coordorigin="247,246" coordsize="8359,11659" path="m247,246l247,11904,8605,11904,8605,928,8605,246,247,246xe" filled="false" stroked="true" strokeweight="2.0110pt" strokecolor="#bcbec0">
                <v:path arrowok="t"/>
              </v:shape>
              <v:shape style="position:absolute;left:1047;top:420;width:671;height:184" type="#_x0000_t75" stroked="false">
                <v:imagedata r:id="rId818" o:title=""/>
              </v:shape>
              <v:shape style="position:absolute;left:1752;top:404;width:197;height:216" type="#_x0000_t75" stroked="false">
                <v:imagedata r:id="rId819" o:title=""/>
              </v:shape>
              <v:shape style="position:absolute;left:1976;top:404;width:549;height:216" type="#_x0000_t75" stroked="false">
                <v:imagedata r:id="rId820" o:title=""/>
              </v:shape>
              <v:shape style="position:absolute;left:2613;top:425;width:665;height:174" type="#_x0000_t75" stroked="false">
                <v:imagedata r:id="rId821" o:title=""/>
              </v:shape>
              <v:shape style="position:absolute;left:3354;top:425;width:305;height:179" type="#_x0000_t75" stroked="false">
                <v:imagedata r:id="rId822" o:title=""/>
              </v:shape>
              <v:shape style="position:absolute;left:3693;top:425;width:273;height:174" type="#_x0000_t75" stroked="false">
                <v:imagedata r:id="rId823" o:title=""/>
              </v:shape>
              <v:shape style="position:absolute;left:3986;top:404;width:571;height:216" type="#_x0000_t75" stroked="false">
                <v:imagedata r:id="rId824" o:title=""/>
              </v:shape>
              <v:shape style="position:absolute;left:4640;top:425;width:308;height:174" type="#_x0000_t75" stroked="false">
                <v:imagedata r:id="rId825" o:title=""/>
              </v:shape>
              <v:shape style="position:absolute;left:5045;top:425;width:259;height:174" type="#_x0000_t75" stroked="false">
                <v:imagedata r:id="rId826" o:title=""/>
              </v:shape>
              <v:shape style="position:absolute;left:5385;top:425;width:449;height:174" type="#_x0000_t75" stroked="false">
                <v:imagedata r:id="rId827" o:title=""/>
              </v:shape>
              <v:shape style="position:absolute;left:5855;top:376;width:450;height:245" type="#_x0000_t75" stroked="false">
                <v:imagedata r:id="rId828" o:title=""/>
              </v:shape>
              <v:shape style="position:absolute;left:6333;top:404;width:431;height:216" type="#_x0000_t75" stroked="false">
                <v:imagedata r:id="rId829" o:title=""/>
              </v:shape>
              <v:shape style="position:absolute;left:6845;top:420;width:332;height:184" type="#_x0000_t75" stroked="false">
                <v:imagedata r:id="rId830" o:title=""/>
              </v:shape>
              <v:shape style="position:absolute;left:7205;top:404;width:232;height:216" type="#_x0000_t75" stroked="false">
                <v:imagedata r:id="rId831" o:title=""/>
              </v:shape>
              <v:shape style="position:absolute;left:7454;top:404;width:367;height:216" type="#_x0000_t75" stroked="false">
                <v:imagedata r:id="rId832" o:title=""/>
              </v:shape>
              <v:shape style="position:absolute;left:2454;top:682;width:229;height:124" type="#_x0000_t75" stroked="false">
                <v:imagedata r:id="rId833" o:title=""/>
              </v:shape>
              <v:shape style="position:absolute;left:2746;top:669;width:290;height:136" type="#_x0000_t75" stroked="false">
                <v:imagedata r:id="rId834" o:title=""/>
              </v:shape>
              <v:shape style="position:absolute;left:3099;top:678;width:176;height:127" type="#_x0000_t75" stroked="false">
                <v:imagedata r:id="rId835" o:title=""/>
              </v:shape>
              <v:shape style="position:absolute;left:3343;top:669;width:1155;height:170" type="#_x0000_t75" stroked="false">
                <v:imagedata r:id="rId836" o:title=""/>
              </v:shape>
              <v:shape style="position:absolute;left:4572;top:690;width:558;height:144" type="#_x0000_t75" stroked="false">
                <v:imagedata r:id="rId837" o:title=""/>
              </v:shape>
              <v:shape style="position:absolute;left:5203;top:681;width:487;height:158" type="#_x0000_t75" stroked="false">
                <v:imagedata r:id="rId838" o:title=""/>
              </v:shape>
            </v:group>
            <v:group style="position:absolute;left:5747;top:715;width:82;height:124" coordorigin="5747,715" coordsize="82,124">
              <v:shape style="position:absolute;left:5747;top:715;width:82;height:124" coordorigin="5747,715" coordsize="82,124" path="m5763,715l5747,715,5774,784,5776,789,5780,799,5781,804,5781,813,5778,817,5769,823,5763,824,5757,824,5757,839,5765,839,5772,837,5785,829,5789,824,5804,783,5790,783,5763,715xe" filled="true" fillcolor="#231f20" stroked="false">
                <v:path arrowok="t"/>
                <v:fill type="solid"/>
              </v:shape>
              <v:shape style="position:absolute;left:5747;top:715;width:82;height:124" coordorigin="5747,715" coordsize="82,124" path="m5829,715l5813,715,5790,783,5804,783,5829,715xe" filled="true" fillcolor="#231f20" stroked="false">
                <v:path arrowok="t"/>
                <v:fill type="solid"/>
              </v:shape>
              <v:shape style="position:absolute;left:5887;top:669;width:518;height:136" type="#_x0000_t75" stroked="false">
                <v:imagedata r:id="rId839" o:title=""/>
              </v:shape>
              <v:shape style="position:absolute;left:1684;top:9088;width:547;height:135" type="#_x0000_t75" stroked="false">
                <v:imagedata r:id="rId840" o:title=""/>
              </v:shape>
              <v:shape style="position:absolute;left:2277;top:9098;width:183;height:124" type="#_x0000_t75" stroked="false">
                <v:imagedata r:id="rId841" o:title=""/>
              </v:shape>
              <v:shape style="position:absolute;left:2481;top:9077;width:375;height:157" type="#_x0000_t75" stroked="false">
                <v:imagedata r:id="rId842" o:title=""/>
              </v:shape>
              <v:shape style="position:absolute;left:2910;top:9092;width:494;height:132" type="#_x0000_t75" stroked="false">
                <v:imagedata r:id="rId843" o:title=""/>
              </v:shape>
            </v:group>
            <v:group style="position:absolute;left:3460;top:9133;width:89;height:91" coordorigin="3460,9133" coordsize="89,91">
              <v:shape style="position:absolute;left:3460;top:9133;width:89;height:91" coordorigin="3460,9133" coordsize="89,91" path="m3512,9133l3499,9133,3493,9134,3460,9171,3460,9186,3500,9223,3515,9223,3523,9222,3536,9215,3541,9211,3545,9205,3539,9202,3504,9202,3502,9201,3486,9186,3548,9186,3548,9171,3548,9168,3486,9168,3487,9166,3503,9152,3542,9152,3540,9149,3532,9141,3528,9138,3518,9134,3512,9133xe" filled="true" fillcolor="#231f20" stroked="false">
                <v:path arrowok="t"/>
                <v:fill type="solid"/>
              </v:shape>
              <v:shape style="position:absolute;left:3460;top:9133;width:89;height:91" coordorigin="3460,9133" coordsize="89,91" path="m3525,9193l3524,9195,3521,9198,3515,9201,3511,9202,3539,9202,3525,9193xe" filled="true" fillcolor="#231f20" stroked="false">
                <v:path arrowok="t"/>
                <v:fill type="solid"/>
              </v:shape>
              <v:shape style="position:absolute;left:3460;top:9133;width:89;height:91" coordorigin="3460,9133" coordsize="89,91" path="m3542,9152l3511,9152,3515,9154,3521,9160,3522,9164,3522,9168,3548,9168,3547,9165,3543,9154,3542,9152xe" filled="true" fillcolor="#231f20" stroked="false">
                <v:path arrowok="t"/>
                <v:fill type="solid"/>
              </v:shape>
              <v:shape style="position:absolute;left:3566;top:9077;width:331;height:157" type="#_x0000_t75" stroked="false">
                <v:imagedata r:id="rId844" o:title=""/>
              </v:shape>
            </v:group>
            <v:group style="position:absolute;left:3960;top:9100;width:66;height:121" coordorigin="3960,9100" coordsize="66,121">
              <v:shape style="position:absolute;left:3960;top:9100;width:66;height:121" coordorigin="3960,9100" coordsize="66,121" path="m4026,9132l3998,9132,3998,9220,4026,9220,4026,9132xe" filled="true" fillcolor="#231f20" stroked="false">
                <v:path arrowok="t"/>
                <v:fill type="solid"/>
              </v:shape>
              <v:shape style="position:absolute;left:3960;top:9100;width:66;height:121" coordorigin="3960,9100" coordsize="66,121" path="m4026,9100l4000,9100,3960,9129,3975,9149,3998,9132,4026,9132,4026,9100xe" filled="true" fillcolor="#231f20" stroked="false">
                <v:path arrowok="t"/>
                <v:fill type="solid"/>
              </v:shape>
              <v:shape style="position:absolute;left:4109;top:9092;width:862;height:131" type="#_x0000_t75" stroked="false">
                <v:imagedata r:id="rId845" o:title=""/>
              </v:shape>
              <v:shape style="position:absolute;left:4991;top:9077;width:269;height:157" type="#_x0000_t75" stroked="false">
                <v:imagedata r:id="rId846" o:title=""/>
              </v:shape>
              <v:shape style="position:absolute;left:5343;top:9092;width:200;height:131" type="#_x0000_t75" stroked="false">
                <v:imagedata r:id="rId847" o:title=""/>
              </v:shape>
              <v:shape style="position:absolute;left:5599;top:9092;width:826;height:132" type="#_x0000_t75" stroked="false">
                <v:imagedata r:id="rId848" o:title=""/>
              </v:shape>
              <v:shape style="position:absolute;left:6480;top:9092;width:200;height:131" type="#_x0000_t75" stroked="false">
                <v:imagedata r:id="rId849" o:title=""/>
              </v:shape>
              <v:shape style="position:absolute;left:6739;top:9097;width:288;height:127" type="#_x0000_t75" stroked="false">
                <v:imagedata r:id="rId850" o:title=""/>
              </v:shape>
            </v:group>
            <v:group style="position:absolute;left:7064;top:9100;width:100;height:121" coordorigin="7064,9100" coordsize="100,121">
              <v:shape style="position:absolute;left:7064;top:9100;width:100;height:121" coordorigin="7064,9100" coordsize="100,121" path="m7148,9197l7121,9197,7121,9220,7148,9220,7148,9197xe" filled="true" fillcolor="#231f20" stroked="false">
                <v:path arrowok="t"/>
                <v:fill type="solid"/>
              </v:shape>
              <v:shape style="position:absolute;left:7064;top:9100;width:100;height:121" coordorigin="7064,9100" coordsize="100,121" path="m7147,9100l7113,9100,7064,9173,7064,9197,7164,9197,7164,9174,7092,9174,7121,9129,7147,9129,7147,9100xe" filled="true" fillcolor="#231f20" stroked="false">
                <v:path arrowok="t"/>
                <v:fill type="solid"/>
              </v:shape>
              <v:shape style="position:absolute;left:7064;top:9100;width:100;height:121" coordorigin="7064,9100" coordsize="100,121" path="m7147,9129l7121,9129,7121,9174,7147,9174,7147,9129xe" filled="true" fillcolor="#231f20" stroked="false">
                <v:path arrowok="t"/>
                <v:fill type="solid"/>
              </v:shape>
              <v:shape style="position:absolute;left:1868;top:9304;width:407;height:123" type="#_x0000_t75" stroked="false">
                <v:imagedata r:id="rId851" o:title=""/>
              </v:shape>
              <v:shape style="position:absolute;left:2322;top:9293;width:512;height:135" type="#_x0000_t75" stroked="false">
                <v:imagedata r:id="rId852" o:title=""/>
              </v:shape>
              <v:shape style="position:absolute;left:2881;top:9303;width:502;height:124" type="#_x0000_t75" stroked="false">
                <v:imagedata r:id="rId853" o:title=""/>
              </v:shape>
              <v:shape style="position:absolute;left:3442;top:9296;width:200;height:132" type="#_x0000_t75" stroked="false">
                <v:imagedata r:id="rId854" o:title=""/>
              </v:shape>
              <v:shape style="position:absolute;left:3697;top:9296;width:663;height:132" type="#_x0000_t75" stroked="false">
                <v:imagedata r:id="rId855" o:title=""/>
              </v:shape>
            </v:group>
            <v:group style="position:absolute;left:4415;top:9337;width:81;height:90" coordorigin="4415,9337" coordsize="81,90">
              <v:shape style="position:absolute;left:4415;top:9337;width:81;height:90" coordorigin="4415,9337" coordsize="81,90" path="m4493,9358l4459,9358,4462,9359,4468,9363,4470,9366,4470,9372,4464,9372,4457,9372,4415,9394,4415,9406,4443,9427,4451,9427,4456,9426,4465,9422,4468,9419,4470,9416,4496,9416,4496,9408,4459,9408,4450,9408,4441,9401,4441,9397,4471,9388,4496,9388,4496,9373,4496,9368,4493,9358xe" filled="true" fillcolor="#231f20" stroked="false">
                <v:path arrowok="t"/>
                <v:fill type="solid"/>
              </v:shape>
              <v:shape style="position:absolute;left:4415;top:9337;width:81;height:90" coordorigin="4415,9337" coordsize="81,90" path="m4496,9416l4471,9416,4471,9425,4496,9425,4496,9416xe" filled="true" fillcolor="#231f20" stroked="false">
                <v:path arrowok="t"/>
                <v:fill type="solid"/>
              </v:shape>
              <v:shape style="position:absolute;left:4415;top:9337;width:81;height:90" coordorigin="4415,9337" coordsize="81,90" path="m4496,9388l4471,9388,4471,9396,4469,9400,4463,9407,4459,9408,4496,9408,4496,9388xe" filled="true" fillcolor="#231f20" stroked="false">
                <v:path arrowok="t"/>
                <v:fill type="solid"/>
              </v:shape>
              <v:shape style="position:absolute;left:4415;top:9337;width:81;height:90" coordorigin="4415,9337" coordsize="81,90" path="m4464,9337l4450,9337,4444,9338,4430,9343,4424,9347,4419,9352,4434,9367,4436,9364,4439,9362,4447,9359,4451,9358,4493,9358,4493,9356,4490,9352,4484,9344,4480,9342,4470,9338,4464,9337xe" filled="true" fillcolor="#231f20" stroked="false">
                <v:path arrowok="t"/>
                <v:fill type="solid"/>
              </v:shape>
              <v:shape style="position:absolute;left:4560;top:9282;width:126;height:157" type="#_x0000_t75" stroked="false">
                <v:imagedata r:id="rId856" o:title=""/>
              </v:shape>
              <v:shape style="position:absolute;left:4751;top:9304;width:275;height:161" type="#_x0000_t75" stroked="false">
                <v:imagedata r:id="rId857" o:title=""/>
              </v:shape>
              <v:shape style="position:absolute;left:5075;top:9296;width:200;height:132" type="#_x0000_t75" stroked="false">
                <v:imagedata r:id="rId858" o:title=""/>
              </v:shape>
              <v:shape style="position:absolute;left:5337;top:9290;width:692;height:176" type="#_x0000_t75" stroked="false">
                <v:imagedata r:id="rId859" o:title=""/>
              </v:shape>
              <v:shape style="position:absolute;left:6083;top:9296;width:200;height:132" type="#_x0000_t75" stroked="false">
                <v:imagedata r:id="rId860" o:title=""/>
              </v:shape>
              <v:shape style="position:absolute;left:6301;top:9282;width:688;height:157" type="#_x0000_t75" stroked="false">
                <v:imagedata r:id="rId861" o:title=""/>
              </v:shape>
              <v:shape style="position:absolute;left:3674;top:9589;width:129;height:121" type="#_x0000_t75" stroked="false">
                <v:imagedata r:id="rId862" o:title=""/>
              </v:shape>
              <v:shape style="position:absolute;left:3835;top:9602;width:1335;height:110" type="#_x0000_t75" stroked="false">
                <v:imagedata r:id="rId863" o:title=""/>
              </v:shape>
              <v:shape style="position:absolute;left:3327;top:9786;width:763;height:130" type="#_x0000_t75" stroked="false">
                <v:imagedata r:id="rId864" o:title=""/>
              </v:shape>
              <v:shape style="position:absolute;left:4149;top:9785;width:200;height:132" type="#_x0000_t75" stroked="false">
                <v:imagedata r:id="rId865" o:title=""/>
              </v:shape>
              <v:shape style="position:absolute;left:4411;top:9785;width:307;height:131" type="#_x0000_t75" stroked="false">
                <v:imagedata r:id="rId866" o:title=""/>
              </v:shape>
              <v:shape style="position:absolute;left:4736;top:9771;width:798;height:157" type="#_x0000_t75" stroked="false">
                <v:imagedata r:id="rId867" o:title=""/>
              </v:shape>
              <v:shape style="position:absolute;left:1072;top:10068;width:198;height:108" type="#_x0000_t75" stroked="false">
                <v:imagedata r:id="rId868" o:title=""/>
              </v:shape>
              <v:shape style="position:absolute;left:1334;top:10056;width:890;height:156" type="#_x0000_t75" stroked="false">
                <v:imagedata r:id="rId869" o:title=""/>
              </v:shape>
              <v:shape style="position:absolute;left:2276;top:10056;width:287;height:125" type="#_x0000_t75" stroked="false">
                <v:imagedata r:id="rId870" o:title=""/>
              </v:shape>
              <v:shape style="position:absolute;left:2589;top:10056;width:199;height:125" type="#_x0000_t75" stroked="false">
                <v:imagedata r:id="rId871" o:title=""/>
              </v:shape>
              <v:shape style="position:absolute;left:2851;top:10065;width:300;height:113" type="#_x0000_t75" stroked="false">
                <v:imagedata r:id="rId872" o:title=""/>
              </v:shape>
              <v:shape style="position:absolute;left:3192;top:10059;width:571;height:137" type="#_x0000_t75" stroked="false">
                <v:imagedata r:id="rId873" o:title=""/>
              </v:shape>
              <v:shape style="position:absolute;left:3818;top:10065;width:128;height:131" type="#_x0000_t75" stroked="false">
                <v:imagedata r:id="rId874" o:title=""/>
              </v:shape>
              <v:shape style="position:absolute;left:4010;top:10070;width:448;height:142" type="#_x0000_t75" stroked="false">
                <v:imagedata r:id="rId875" o:title=""/>
              </v:shape>
              <v:shape style="position:absolute;left:4511;top:10070;width:308;height:142" type="#_x0000_t75" stroked="false">
                <v:imagedata r:id="rId876" o:title=""/>
              </v:shape>
              <v:shape style="position:absolute;left:4877;top:10065;width:181;height:113" type="#_x0000_t75" stroked="false">
                <v:imagedata r:id="rId877" o:title=""/>
              </v:shape>
              <v:shape style="position:absolute;left:5109;top:10065;width:460;height:131" type="#_x0000_t75" stroked="false">
                <v:imagedata r:id="rId878" o:title=""/>
              </v:shape>
              <v:shape style="position:absolute;left:5621;top:10056;width:237;height:125" type="#_x0000_t75" stroked="false">
                <v:imagedata r:id="rId879" o:title=""/>
              </v:shape>
              <v:shape style="position:absolute;left:5915;top:10065;width:222;height:113" type="#_x0000_t75" stroked="false">
                <v:imagedata r:id="rId880" o:title=""/>
              </v:shape>
            </v:group>
            <v:group style="position:absolute;left:6180;top:10065;width:70;height:110" coordorigin="6180,10065" coordsize="70,110">
              <v:shape style="position:absolute;left:6180;top:10065;width:70;height:110" coordorigin="6180,10065" coordsize="70,110" path="m6240,10128l6228,10128,6228,10129,6198,10175,6211,10175,6240,10128xe" filled="true" fillcolor="#231f20" stroked="false">
                <v:path arrowok="t"/>
                <v:fill type="solid"/>
              </v:shape>
              <v:shape style="position:absolute;left:6180;top:10065;width:70;height:110" coordorigin="6180,10065" coordsize="70,110" path="m6220,10065l6210,10065,6205,10066,6180,10105,6181,10108,6208,10132,6216,10132,6218,10132,6224,10130,6227,10129,6228,10128,6240,10128,6243,10124,6243,10123,6211,10123,6208,10123,6202,10120,6200,10119,6197,10116,6195,10114,6194,10112,6192,10106,6191,10103,6191,10096,6211,10075,6240,10075,6237,10072,6233,10070,6225,10066,6220,10065xe" filled="true" fillcolor="#231f20" stroked="false">
                <v:path arrowok="t"/>
                <v:fill type="solid"/>
              </v:shape>
              <v:shape style="position:absolute;left:6180;top:10065;width:70;height:110" coordorigin="6180,10065" coordsize="70,110" path="m6240,10075l6218,10075,6222,10075,6228,10078,6239,10096,6239,10103,6219,10123,6243,10123,6245,10119,6249,10110,6250,10105,6250,10094,6249,10090,6246,10081,6243,10078,6240,10075xe" filled="true" fillcolor="#231f20" stroked="false">
                <v:path arrowok="t"/>
                <v:fill type="solid"/>
              </v:shape>
              <v:shape style="position:absolute;left:6304;top:10065;width:371;height:131" type="#_x0000_t75" stroked="false">
                <v:imagedata r:id="rId881" o:title=""/>
              </v:shape>
              <v:shape style="position:absolute;left:6739;top:10068;width:223;height:109" type="#_x0000_t75" stroked="false">
                <v:imagedata r:id="rId882" o:title=""/>
              </v:shape>
              <v:shape style="position:absolute;left:7009;top:10065;width:222;height:113" type="#_x0000_t75" stroked="false">
                <v:imagedata r:id="rId883" o:title=""/>
              </v:shape>
            </v:group>
            <v:group style="position:absolute;left:7275;top:10065;width:70;height:110" coordorigin="7275,10065" coordsize="70,110">
              <v:shape style="position:absolute;left:7275;top:10065;width:70;height:110" coordorigin="7275,10065" coordsize="70,110" path="m7335,10128l7323,10128,7323,10129,7293,10175,7306,10175,7335,10128xe" filled="true" fillcolor="#231f20" stroked="false">
                <v:path arrowok="t"/>
                <v:fill type="solid"/>
              </v:shape>
              <v:shape style="position:absolute;left:7275;top:10065;width:70;height:110" coordorigin="7275,10065" coordsize="70,110" path="m7315,10065l7305,10065,7300,10066,7275,10105,7276,10108,7303,10132,7310,10132,7313,10132,7319,10130,7321,10129,7323,10128,7335,10128,7337,10124,7338,10123,7306,10123,7303,10123,7297,10120,7294,10119,7292,10116,7290,10114,7288,10112,7286,10106,7286,10103,7286,10096,7306,10075,7334,10075,7331,10072,7328,10070,7319,10066,7315,10065xe" filled="true" fillcolor="#231f20" stroked="false">
                <v:path arrowok="t"/>
                <v:fill type="solid"/>
              </v:shape>
              <v:shape style="position:absolute;left:7275;top:10065;width:70;height:110" coordorigin="7275,10065" coordsize="70,110" path="m7334,10075l7313,10075,7316,10075,7322,10078,7334,10096,7334,10103,7313,10123,7338,10123,7340,10119,7343,10110,7344,10105,7344,10094,7344,10090,7340,10081,7338,10078,7334,10075xe" filled="true" fillcolor="#231f20" stroked="false">
                <v:path arrowok="t"/>
                <v:fill type="solid"/>
              </v:shape>
              <v:shape style="position:absolute;left:7399;top:10065;width:371;height:111" type="#_x0000_t75" stroked="false">
                <v:imagedata r:id="rId884" o:title=""/>
              </v:shape>
              <v:shape style="position:absolute;left:3744;top:10243;width:444;height:117" type="#_x0000_t75" stroked="false">
                <v:imagedata r:id="rId885" o:title=""/>
              </v:shape>
              <v:shape style="position:absolute;left:4214;top:10237;width:387;height:156" type="#_x0000_t75" stroked="false">
                <v:imagedata r:id="rId886" o:title=""/>
              </v:shape>
              <v:shape style="position:absolute;left:4654;top:10250;width:140;height:110" type="#_x0000_t75" stroked="false">
                <v:imagedata r:id="rId887" o:title=""/>
              </v:shape>
              <v:shape style="position:absolute;left:4819;top:10237;width:289;height:125" type="#_x0000_t75" stroked="false">
                <v:imagedata r:id="rId888" o:title=""/>
              </v:shape>
              <v:shape style="position:absolute;left:3182;top:10561;width:470;height:123" type="#_x0000_t75" stroked="false">
                <v:imagedata r:id="rId889" o:title=""/>
              </v:shape>
              <v:shape style="position:absolute;left:3708;top:10553;width:200;height:132" type="#_x0000_t75" stroked="false">
                <v:imagedata r:id="rId890" o:title=""/>
              </v:shape>
              <v:shape style="position:absolute;left:3955;top:10561;width:475;height:123" type="#_x0000_t75" stroked="false">
                <v:imagedata r:id="rId891" o:title=""/>
              </v:shape>
              <v:shape style="position:absolute;left:4482;top:10554;width:1191;height:168" type="#_x0000_t75" stroked="false">
                <v:imagedata r:id="rId892" o:title=""/>
              </v:shape>
              <v:shape style="position:absolute;left:1261;top:10836;width:198;height:108" type="#_x0000_t75" stroked="false">
                <v:imagedata r:id="rId893" o:title=""/>
              </v:shape>
              <v:shape style="position:absolute;left:1522;top:10823;width:890;height:156" type="#_x0000_t75" stroked="false">
                <v:imagedata r:id="rId894" o:title=""/>
              </v:shape>
              <v:shape style="position:absolute;left:2464;top:10823;width:287;height:125" type="#_x0000_t75" stroked="false">
                <v:imagedata r:id="rId895" o:title=""/>
              </v:shape>
              <v:shape style="position:absolute;left:2777;top:10823;width:199;height:125" type="#_x0000_t75" stroked="false">
                <v:imagedata r:id="rId896" o:title=""/>
              </v:shape>
              <v:shape style="position:absolute;left:3040;top:10833;width:362;height:131" type="#_x0000_t75" stroked="false">
                <v:imagedata r:id="rId897" o:title=""/>
              </v:shape>
              <v:shape style="position:absolute;left:3465;top:10823;width:407;height:156" type="#_x0000_t75" stroked="false">
                <v:imagedata r:id="rId898" o:title=""/>
              </v:shape>
              <v:shape style="position:absolute;left:3935;top:10829;width:310;height:151" type="#_x0000_t75" stroked="false">
                <v:imagedata r:id="rId899" o:title=""/>
              </v:shape>
              <v:shape style="position:absolute;left:4308;top:10827;width:490;height:118" type="#_x0000_t75" stroked="false">
                <v:imagedata r:id="rId900" o:title=""/>
              </v:shape>
              <v:shape style="position:absolute;left:4846;top:10829;width:588;height:116" type="#_x0000_t75" stroked="false">
                <v:imagedata r:id="rId901" o:title=""/>
              </v:shape>
              <v:shape style="position:absolute;left:5487;top:10833;width:494;height:113" type="#_x0000_t75" stroked="false">
                <v:imagedata r:id="rId902" o:title=""/>
              </v:shape>
              <v:shape style="position:absolute;left:6006;top:10823;width:206;height:141" type="#_x0000_t75" stroked="false">
                <v:imagedata r:id="rId903" o:title=""/>
              </v:shape>
              <v:shape style="position:absolute;left:6270;top:10838;width:524;height:142" type="#_x0000_t75" stroked="false">
                <v:imagedata r:id="rId904" o:title=""/>
              </v:shape>
              <v:shape style="position:absolute;left:6853;top:10829;width:729;height:117" type="#_x0000_t75" stroked="false">
                <v:imagedata r:id="rId905" o:title=""/>
              </v:shape>
            </v:group>
            <v:group style="position:absolute;left:2066;top:11018;width:83;height:108" coordorigin="2066,11018" coordsize="83,108">
              <v:shape style="position:absolute;left:2066;top:11018;width:83;height:108" coordorigin="2066,11018" coordsize="83,108" path="m2113,11027l2102,11027,2102,11125,2113,11125,2113,11027xe" filled="true" fillcolor="#231f20" stroked="false">
                <v:path arrowok="t"/>
                <v:fill type="solid"/>
              </v:shape>
              <v:shape style="position:absolute;left:2066;top:11018;width:83;height:108" coordorigin="2066,11018" coordsize="83,108" path="m2149,11018l2066,11018,2066,11027,2149,11027,2149,11018xe" filled="true" fillcolor="#231f20" stroked="false">
                <v:path arrowok="t"/>
                <v:fill type="solid"/>
              </v:shape>
            </v:group>
            <v:group style="position:absolute;left:2141;top:11052;width:70;height:75" coordorigin="2141,11052" coordsize="70,75">
              <v:shape style="position:absolute;left:2141;top:11052;width:70;height:75" coordorigin="2141,11052" coordsize="70,75" path="m2182,11052l2171,11052,2166,11053,2141,11096,2141,11100,2172,11127,2183,11127,2188,11125,2199,11121,2202,11118,2173,11118,2170,11117,2151,11092,2210,11092,2210,11084,2151,11084,2152,11081,2173,11061,2200,11061,2199,11059,2195,11057,2187,11053,2182,11052xe" filled="true" fillcolor="#231f20" stroked="false">
                <v:path arrowok="t"/>
                <v:fill type="solid"/>
              </v:shape>
              <v:shape style="position:absolute;left:2141;top:11052;width:70;height:75" coordorigin="2141,11052" coordsize="70,75" path="m2200,11105l2198,11109,2195,11112,2187,11117,2182,11118,2202,11118,2203,11117,2208,11112,2200,11105xe" filled="true" fillcolor="#231f20" stroked="false">
                <v:path arrowok="t"/>
                <v:fill type="solid"/>
              </v:shape>
              <v:shape style="position:absolute;left:2141;top:11052;width:70;height:75" coordorigin="2141,11052" coordsize="70,75" path="m2200,11061l2184,11061,2189,11063,2197,11072,2199,11077,2200,11084,2210,11084,2210,11082,2209,11078,2206,11069,2204,11066,2200,11061xe" filled="true" fillcolor="#231f20" stroked="false">
                <v:path arrowok="t"/>
                <v:fill type="solid"/>
              </v:shape>
            </v:group>
            <v:group style="position:absolute;left:2238;top:11010;width:2;height:115" coordorigin="2238,11010" coordsize="2,115">
              <v:shape style="position:absolute;left:2238;top:11010;width:2;height:115" coordorigin="2238,11010" coordsize="0,115" path="m2238,11010l2238,11125e" filled="false" stroked="true" strokeweight=".515pt" strokecolor="#231f20">
                <v:path arrowok="t"/>
              </v:shape>
            </v:group>
            <v:group style="position:absolute;left:2265;top:11018;width:70;height:109" coordorigin="2265,11018" coordsize="70,109">
              <v:shape style="position:absolute;left:2265;top:11018;width:70;height:109" coordorigin="2265,11018" coordsize="70,109" path="m2324,11018l2310,11018,2295,11039,2304,11039,2324,11018xe" filled="true" fillcolor="#231f20" stroked="false">
                <v:path arrowok="t"/>
                <v:fill type="solid"/>
              </v:shape>
              <v:shape style="position:absolute;left:2265;top:11018;width:70;height:109" coordorigin="2265,11018" coordsize="70,109" path="m2306,11052l2296,11052,2291,11053,2265,11096,2266,11100,2297,11127,2308,11127,2313,11125,2323,11121,2327,11118,2298,11118,2295,11117,2276,11092,2335,11092,2335,11084,2276,11084,2276,11081,2298,11061,2325,11061,2323,11059,2320,11057,2311,11053,2306,11052xe" filled="true" fillcolor="#231f20" stroked="false">
                <v:path arrowok="t"/>
                <v:fill type="solid"/>
              </v:shape>
              <v:shape style="position:absolute;left:2265;top:11018;width:70;height:109" coordorigin="2265,11018" coordsize="70,109" path="m2325,11106l2323,11109,2320,11112,2312,11117,2307,11118,2327,11118,2328,11117,2332,11112,2325,11106xe" filled="true" fillcolor="#231f20" stroked="false">
                <v:path arrowok="t"/>
                <v:fill type="solid"/>
              </v:shape>
              <v:shape style="position:absolute;left:2265;top:11018;width:70;height:109" coordorigin="2265,11018" coordsize="70,109" path="m2325,11061l2308,11061,2314,11063,2322,11072,2324,11077,2324,11084,2335,11084,2335,11082,2334,11078,2331,11069,2329,11066,2325,11061xe" filled="true" fillcolor="#231f20" stroked="false">
                <v:path arrowok="t"/>
                <v:fill type="solid"/>
              </v:shape>
            </v:group>
            <v:group style="position:absolute;left:2345;top:11008;width:48;height:117" coordorigin="2345,11008" coordsize="48,117">
              <v:shape style="position:absolute;left:2345;top:11008;width:48;height:117" coordorigin="2345,11008" coordsize="48,117" path="m2370,11062l2360,11062,2360,11125,2370,11125,2370,11062xe" filled="true" fillcolor="#231f20" stroked="false">
                <v:path arrowok="t"/>
                <v:fill type="solid"/>
              </v:shape>
              <v:shape style="position:absolute;left:2345;top:11008;width:48;height:117" coordorigin="2345,11008" coordsize="48,117" path="m2387,11054l2345,11054,2345,11062,2387,11062,2387,11054xe" filled="true" fillcolor="#231f20" stroked="false">
                <v:path arrowok="t"/>
                <v:fill type="solid"/>
              </v:shape>
              <v:shape style="position:absolute;left:2345;top:11008;width:48;height:117" coordorigin="2345,11008" coordsize="48,117" path="m2376,11008l2370,11011,2362,11020,2360,11026,2360,11054,2370,11054,2370,11031,2371,11026,2381,11018,2391,11018,2393,11010,2391,11009,2390,11009,2388,11009,2376,11008xe" filled="true" fillcolor="#231f20" stroked="false">
                <v:path arrowok="t"/>
                <v:fill type="solid"/>
              </v:shape>
              <v:shape style="position:absolute;left:2345;top:11008;width:48;height:117" coordorigin="2345,11008" coordsize="48,117" path="m2391,11018l2385,11018,2387,11018,2390,11018,2391,11019,2391,11018xe" filled="true" fillcolor="#231f20" stroked="false">
                <v:path arrowok="t"/>
                <v:fill type="solid"/>
              </v:shape>
            </v:group>
            <v:group style="position:absolute;left:2396;top:11052;width:76;height:75" coordorigin="2396,11052" coordsize="76,75">
              <v:shape style="position:absolute;left:2396;top:11052;width:76;height:75" coordorigin="2396,11052" coordsize="76,75" path="m2440,11052l2429,11052,2424,11053,2396,11084,2396,11095,2429,11127,2440,11127,2445,11126,2454,11122,2458,11119,2460,11118,2430,11118,2426,11117,2407,11093,2407,11085,2430,11061,2459,11061,2458,11059,2454,11057,2445,11053,2440,11052xe" filled="true" fillcolor="#231f20" stroked="false">
                <v:path arrowok="t"/>
                <v:fill type="solid"/>
              </v:shape>
              <v:shape style="position:absolute;left:2396;top:11052;width:76;height:75" coordorigin="2396,11052" coordsize="76,75" path="m2459,11061l2438,11061,2442,11061,2449,11064,2461,11085,2461,11093,2438,11118,2460,11118,2465,11113,2467,11109,2471,11100,2472,11095,2472,11084,2471,11079,2467,11070,2465,11066,2459,11061xe" filled="true" fillcolor="#231f20" stroked="false">
                <v:path arrowok="t"/>
                <v:fill type="solid"/>
              </v:shape>
            </v:group>
            <v:group style="position:absolute;left:2494;top:11052;width:62;height:73" coordorigin="2494,11052" coordsize="62,73">
              <v:shape style="position:absolute;left:2494;top:11052;width:62;height:73" coordorigin="2494,11052" coordsize="62,73" path="m2503,11054l2494,11054,2494,11056,2494,11058,2494,11125,2504,11125,2504,11084,2505,11080,2507,11073,2509,11070,2512,11066,2504,11066,2504,11060,2504,11056,2503,11054xe" filled="true" fillcolor="#231f20" stroked="false">
                <v:path arrowok="t"/>
                <v:fill type="solid"/>
              </v:shape>
              <v:shape style="position:absolute;left:2494;top:11052;width:62;height:73" coordorigin="2494,11052" coordsize="62,73" path="m2549,11061l2530,11061,2533,11061,2538,11064,2545,11082,2545,11125,2555,11125,2555,11072,2553,11065,2549,11061xe" filled="true" fillcolor="#231f20" stroked="false">
                <v:path arrowok="t"/>
                <v:fill type="solid"/>
              </v:shape>
              <v:shape style="position:absolute;left:2494;top:11052;width:62;height:73" coordorigin="2494,11052" coordsize="62,73" path="m2537,11052l2523,11052,2519,11053,2510,11058,2506,11062,2504,11066,2512,11066,2513,11065,2515,11063,2521,11061,2523,11061,2549,11061,2544,11055,2537,11052xe" filled="true" fillcolor="#231f20" stroked="false">
                <v:path arrowok="t"/>
                <v:fill type="solid"/>
              </v:shape>
            </v:group>
            <v:group style="position:absolute;left:2577;top:11052;width:76;height:75" coordorigin="2577,11052" coordsize="76,75">
              <v:shape style="position:absolute;left:2577;top:11052;width:76;height:75" coordorigin="2577,11052" coordsize="76,75" path="m2620,11052l2609,11052,2604,11053,2577,11084,2577,11095,2609,11127,2620,11127,2625,11126,2635,11122,2639,11119,2640,11118,2611,11118,2607,11117,2588,11093,2588,11085,2611,11061,2640,11061,2639,11059,2635,11057,2625,11053,2620,11052xe" filled="true" fillcolor="#231f20" stroked="false">
                <v:path arrowok="t"/>
                <v:fill type="solid"/>
              </v:shape>
              <v:shape style="position:absolute;left:2577;top:11052;width:76;height:75" coordorigin="2577,11052" coordsize="76,75" path="m2640,11061l2619,11061,2623,11061,2629,11064,2642,11085,2642,11093,2619,11118,2640,11118,2645,11113,2648,11109,2652,11100,2653,11095,2653,11084,2652,11079,2648,11070,2645,11066,2640,11061xe" filled="true" fillcolor="#231f20" stroked="false">
                <v:path arrowok="t"/>
                <v:fill type="solid"/>
              </v:shape>
              <v:shape style="position:absolute;left:2706;top:11015;width:222;height:113" type="#_x0000_t75" stroked="false">
                <v:imagedata r:id="rId906" o:title=""/>
              </v:shape>
            </v:group>
            <v:group style="position:absolute;left:2972;top:11015;width:70;height:110" coordorigin="2972,11015" coordsize="70,110">
              <v:shape style="position:absolute;left:2972;top:11015;width:70;height:110" coordorigin="2972,11015" coordsize="70,110" path="m3032,11078l3020,11078,3020,11078,2990,11125,3002,11125,3032,11078xe" filled="true" fillcolor="#231f20" stroked="false">
                <v:path arrowok="t"/>
                <v:fill type="solid"/>
              </v:shape>
              <v:shape style="position:absolute;left:2972;top:11015;width:70;height:110" coordorigin="2972,11015" coordsize="70,110" path="m3012,11015l3001,11015,2997,11016,2972,11054,2972,11058,3000,11082,3007,11082,3010,11081,3016,11080,3018,11079,3020,11078,3032,11078,3034,11073,3034,11073,3003,11073,3000,11072,2983,11052,2983,11045,3003,11024,3031,11024,3028,11021,3025,11019,3016,11016,3012,11015xe" filled="true" fillcolor="#231f20" stroked="false">
                <v:path arrowok="t"/>
                <v:fill type="solid"/>
              </v:shape>
              <v:shape style="position:absolute;left:2972;top:11015;width:70;height:110" coordorigin="2972,11015" coordsize="70,110" path="m3031,11024l3010,11024,3013,11025,3019,11027,3030,11045,3030,11052,3010,11073,3034,11073,3036,11069,3040,11059,3041,11054,3041,11044,3040,11039,3037,11031,3035,11027,3031,11024xe" filled="true" fillcolor="#231f20" stroked="false">
                <v:path arrowok="t"/>
                <v:fill type="solid"/>
              </v:shape>
              <v:shape style="position:absolute;left:3096;top:11015;width:371;height:131" type="#_x0000_t75" stroked="false">
                <v:imagedata r:id="rId907" o:title=""/>
              </v:shape>
              <v:shape style="position:absolute;left:3531;top:11018;width:804;height:109" type="#_x0000_t75" stroked="false">
                <v:imagedata r:id="rId908" o:title=""/>
              </v:shape>
              <v:shape style="position:absolute;left:4385;top:11015;width:424;height:113" type="#_x0000_t75" stroked="false">
                <v:imagedata r:id="rId909" o:title=""/>
              </v:shape>
            </v:group>
            <v:group style="position:absolute;left:4858;top:11054;width:70;height:108" coordorigin="4858,11054" coordsize="70,108">
              <v:shape style="position:absolute;left:4858;top:11054;width:70;height:108" coordorigin="4858,11054" coordsize="70,108" path="m4862,11151l4861,11160,4864,11161,4867,11161,4876,11161,4881,11159,4887,11153,4888,11152,4867,11152,4864,11152,4862,11151xe" filled="true" fillcolor="#231f20" stroked="false">
                <v:path arrowok="t"/>
                <v:fill type="solid"/>
              </v:shape>
              <v:shape style="position:absolute;left:4858;top:11054;width:70;height:108" coordorigin="4858,11054" coordsize="70,108" path="m4870,11054l4858,11054,4889,11125,4883,11139,4873,11152,4888,11152,4890,11148,4892,11143,4904,11114,4894,11114,4870,11054xe" filled="true" fillcolor="#231f20" stroked="false">
                <v:path arrowok="t"/>
                <v:fill type="solid"/>
              </v:shape>
              <v:shape style="position:absolute;left:4858;top:11054;width:70;height:108" coordorigin="4858,11054" coordsize="70,108" path="m4927,11054l4916,11054,4894,11114,4904,11114,4927,11054xe" filled="true" fillcolor="#231f20" stroked="false">
                <v:path arrowok="t"/>
                <v:fill type="solid"/>
              </v:shape>
              <v:shape style="position:absolute;left:4974;top:11015;width:461;height:113" type="#_x0000_t75" stroked="false">
                <v:imagedata r:id="rId910" o:title=""/>
              </v:shape>
              <v:shape style="position:absolute;left:5498;top:11010;width:500;height:116" type="#_x0000_t75" stroked="false">
                <v:imagedata r:id="rId911" o:title=""/>
              </v:shape>
              <v:shape style="position:absolute;left:6055;top:11015;width:222;height:113" type="#_x0000_t75" stroked="false">
                <v:imagedata r:id="rId912" o:title=""/>
              </v:shape>
            </v:group>
            <v:group style="position:absolute;left:6321;top:11015;width:70;height:110" coordorigin="6321,11015" coordsize="70,110">
              <v:shape style="position:absolute;left:6321;top:11015;width:70;height:110" coordorigin="6321,11015" coordsize="70,110" path="m6380,11078l6368,11078,6369,11078,6339,11125,6351,11125,6380,11078xe" filled="true" fillcolor="#231f20" stroked="false">
                <v:path arrowok="t"/>
                <v:fill type="solid"/>
              </v:shape>
              <v:shape style="position:absolute;left:6321;top:11015;width:70;height:110" coordorigin="6321,11015" coordsize="70,110" path="m6360,11015l6350,11015,6346,11016,6321,11054,6321,11058,6349,11082,6356,11082,6359,11081,6365,11080,6367,11079,6368,11078,6380,11078,6383,11073,6383,11073,6352,11073,6348,11072,6342,11070,6340,11068,6338,11066,6336,11064,6334,11061,6332,11055,6331,11052,6331,11045,6352,11024,6380,11024,6377,11021,6373,11019,6365,11016,6360,11015xe" filled="true" fillcolor="#231f20" stroked="false">
                <v:path arrowok="t"/>
                <v:fill type="solid"/>
              </v:shape>
              <v:shape style="position:absolute;left:6321;top:11015;width:70;height:110" coordorigin="6321,11015" coordsize="70,110" path="m6380,11024l6359,11024,6362,11025,6368,11027,6379,11045,6379,11052,6359,11073,6383,11073,6385,11069,6389,11059,6390,11054,6390,11044,6389,11039,6386,11031,6383,11027,6380,11024xe" filled="true" fillcolor="#231f20" stroked="false">
                <v:path arrowok="t"/>
                <v:fill type="solid"/>
              </v:shape>
              <v:shape style="position:absolute;left:6445;top:11015;width:334;height:113" type="#_x0000_t75" stroked="false">
                <v:imagedata r:id="rId913" o:title=""/>
              </v:shape>
              <v:shape style="position:absolute;left:3381;top:11310;width:1014;height:153" type="#_x0000_t75" stroked="false">
                <v:imagedata r:id="rId914" o:title=""/>
              </v:shape>
              <v:shape style="position:absolute;left:4421;top:11307;width:171;height:156" type="#_x0000_t75" stroked="false">
                <v:imagedata r:id="rId915" o:title=""/>
              </v:shape>
              <v:shape style="position:absolute;left:4617;top:11307;width:865;height:156" type="#_x0000_t75" stroked="false">
                <v:imagedata r:id="rId916" o:title=""/>
              </v:shape>
              <v:shape style="position:absolute;left:2503;top:11495;width:506;height:149" type="#_x0000_t75" stroked="false">
                <v:imagedata r:id="rId917" o:title=""/>
              </v:shape>
              <v:shape style="position:absolute;left:3051;top:11481;width:3305;height:163" type="#_x0000_t75" stroked="false">
                <v:imagedata r:id="rId918" o:title=""/>
              </v:shape>
              <v:shape style="position:absolute;left:616;top:1145;width:372;height:136" type="#_x0000_t75" stroked="false">
                <v:imagedata r:id="rId919" o:title=""/>
              </v:shape>
              <v:shape style="position:absolute;left:1053;top:1137;width:1307;height:165" type="#_x0000_t75" stroked="false">
                <v:imagedata r:id="rId920" o:title=""/>
              </v:shape>
              <v:shape style="position:absolute;left:2424;top:1136;width:683;height:146" type="#_x0000_t75" stroked="false">
                <v:imagedata r:id="rId921" o:title=""/>
              </v:shape>
              <v:shape style="position:absolute;left:3159;top:1132;width:1061;height:170" type="#_x0000_t75" stroked="false">
                <v:imagedata r:id="rId922" o:title=""/>
              </v:shape>
              <v:shape style="position:absolute;left:4289;top:1136;width:208;height:146" type="#_x0000_t75" stroked="false">
                <v:imagedata r:id="rId923" o:title=""/>
              </v:shape>
              <v:shape style="position:absolute;left:4521;top:1120;width:560;height:175" type="#_x0000_t75" stroked="false">
                <v:imagedata r:id="rId924" o:title=""/>
              </v:shape>
              <v:shape style="position:absolute;left:5133;top:1184;width:108;height:140" type="#_x0000_t75" stroked="false">
                <v:imagedata r:id="rId925" o:title=""/>
              </v:shape>
              <v:shape style="position:absolute;left:5290;top:1137;width:544;height:144" type="#_x0000_t75" stroked="false">
                <v:imagedata r:id="rId926" o:title=""/>
              </v:shape>
            </v:group>
            <v:group style="position:absolute;left:886;top:1362;width:42;height:121" coordorigin="886,1362" coordsize="42,121">
              <v:shape style="position:absolute;left:886;top:1362;width:42;height:121" coordorigin="886,1362" coordsize="42,121" path="m928,1378l916,1378,916,1483,928,1483,928,1378xe" filled="true" fillcolor="#231f20" stroked="false">
                <v:path arrowok="t"/>
                <v:fill type="solid"/>
              </v:shape>
              <v:shape style="position:absolute;left:886;top:1362;width:42;height:121" coordorigin="886,1362" coordsize="42,121" path="m928,1362l917,1362,886,1388,894,1396,916,1378,928,1378,928,1362xe" filled="true" fillcolor="#231f20" stroked="false">
                <v:path arrowok="t"/>
                <v:fill type="solid"/>
              </v:shape>
            </v:group>
            <v:group style="position:absolute;left:979;top:1466;width:19;height:19" coordorigin="979,1466" coordsize="19,19">
              <v:shape style="position:absolute;left:979;top:1466;width:19;height:19" coordorigin="979,1466" coordsize="19,19" path="m991,1466l985,1466,983,1467,979,1470,979,1472,979,1477,979,1479,983,1483,985,1484,991,1484,993,1483,996,1479,997,1477,997,1472,996,1470,993,1467,991,1466xe" filled="true" fillcolor="#231f20" stroked="false">
                <v:path arrowok="t"/>
                <v:fill type="solid"/>
              </v:shape>
              <v:shape style="position:absolute;left:1114;top:1359;width:321;height:126" type="#_x0000_t75" stroked="false">
                <v:imagedata r:id="rId927" o:title=""/>
              </v:shape>
            </v:group>
            <v:group style="position:absolute;left:1494;top:1401;width:62;height:84" coordorigin="1494,1401" coordsize="62,84">
              <v:shape style="position:absolute;left:1494;top:1401;width:62;height:84" coordorigin="1494,1401" coordsize="62,84" path="m1503,1463l1494,1470,1497,1475,1502,1479,1513,1484,1519,1485,1529,1485,1551,1475,1520,1475,1516,1474,1508,1469,1505,1466,1503,1463xe" filled="true" fillcolor="#231f20" stroked="false">
                <v:path arrowok="t"/>
                <v:fill type="solid"/>
              </v:shape>
              <v:shape style="position:absolute;left:1494;top:1401;width:62;height:84" coordorigin="1494,1401" coordsize="62,84" path="m1532,1401l1522,1401,1519,1402,1498,1420,1498,1428,1528,1448,1534,1450,1542,1454,1544,1457,1544,1464,1528,1475,1551,1475,1551,1475,1554,1469,1555,1465,1555,1454,1553,1449,1544,1442,1537,1439,1521,1436,1516,1434,1510,1430,1509,1427,1509,1421,1523,1411,1551,1411,1547,1407,1537,1402,1532,1401xe" filled="true" fillcolor="#231f20" stroked="false">
                <v:path arrowok="t"/>
                <v:fill type="solid"/>
              </v:shape>
              <v:shape style="position:absolute;left:1494;top:1401;width:62;height:84" coordorigin="1494,1401" coordsize="62,84" path="m1551,1411l1530,1411,1534,1412,1541,1416,1543,1419,1545,1422,1554,1416,1551,1411,1551,1411xe" filled="true" fillcolor="#231f20" stroked="false">
                <v:path arrowok="t"/>
                <v:fill type="solid"/>
              </v:shape>
            </v:group>
            <v:group style="position:absolute;left:1573;top:1401;width:79;height:84" coordorigin="1573,1401" coordsize="79,84">
              <v:shape style="position:absolute;left:1573;top:1401;width:79;height:84" coordorigin="1573,1401" coordsize="79,84" path="m1619,1401l1607,1401,1602,1402,1573,1450,1574,1455,1608,1485,1620,1485,1626,1484,1638,1479,1642,1475,1610,1475,1606,1474,1585,1446,1651,1446,1651,1437,1585,1437,1585,1434,1609,1411,1639,1411,1638,1409,1634,1406,1624,1402,1619,1401xe" filled="true" fillcolor="#231f20" stroked="false">
                <v:path arrowok="t"/>
                <v:fill type="solid"/>
              </v:shape>
              <v:shape style="position:absolute;left:1573;top:1401;width:79;height:84" coordorigin="1573,1401" coordsize="79,84" path="m1639,1461l1637,1465,1634,1468,1625,1474,1620,1475,1642,1475,1643,1474,1648,1468,1639,1461xe" filled="true" fillcolor="#231f20" stroked="false">
                <v:path arrowok="t"/>
                <v:fill type="solid"/>
              </v:shape>
              <v:shape style="position:absolute;left:1573;top:1401;width:79;height:84" coordorigin="1573,1401" coordsize="79,84" path="m1639,1411l1621,1411,1627,1413,1636,1423,1639,1430,1639,1437,1651,1437,1651,1435,1650,1430,1647,1421,1644,1416,1639,1411xe" filled="true" fillcolor="#231f20" stroked="false">
                <v:path arrowok="t"/>
                <v:fill type="solid"/>
              </v:shape>
            </v:group>
            <v:group style="position:absolute;left:1670;top:1401;width:69;height:84" coordorigin="1670,1401" coordsize="69,84">
              <v:shape style="position:absolute;left:1670;top:1401;width:69;height:84" coordorigin="1670,1401" coordsize="69,84" path="m1731,1411l1712,1411,1717,1413,1724,1419,1726,1425,1726,1434,1719,1434,1712,1434,1670,1455,1670,1466,1694,1485,1704,1485,1709,1484,1719,1479,1723,1476,1698,1476,1696,1475,1682,1463,1682,1457,1718,1443,1737,1443,1737,1425,1736,1421,1733,1414,1731,1411xe" filled="true" fillcolor="#231f20" stroked="false">
                <v:path arrowok="t"/>
                <v:fill type="solid"/>
              </v:shape>
              <v:shape style="position:absolute;left:1670;top:1401;width:69;height:84" coordorigin="1670,1401" coordsize="69,84" path="m1737,1470l1727,1470,1727,1476,1727,1479,1728,1482,1728,1483,1738,1483,1738,1481,1737,1478,1737,1472,1737,1470xe" filled="true" fillcolor="#231f20" stroked="false">
                <v:path arrowok="t"/>
                <v:fill type="solid"/>
              </v:shape>
              <v:shape style="position:absolute;left:1670;top:1401;width:69;height:84" coordorigin="1670,1401" coordsize="69,84" path="m1737,1443l1726,1443,1726,1454,1725,1456,1704,1476,1723,1476,1726,1470,1737,1470,1737,1443xe" filled="true" fillcolor="#231f20" stroked="false">
                <v:path arrowok="t"/>
                <v:fill type="solid"/>
              </v:shape>
              <v:shape style="position:absolute;left:1670;top:1401;width:69;height:84" coordorigin="1670,1401" coordsize="69,84" path="m1710,1401l1699,1401,1693,1402,1682,1407,1678,1409,1675,1413,1681,1420,1684,1417,1687,1415,1695,1412,1700,1411,1731,1411,1725,1406,1722,1404,1714,1402,1710,1401xe" filled="true" fillcolor="#231f20" stroked="false">
                <v:path arrowok="t"/>
                <v:fill type="solid"/>
              </v:shape>
            </v:group>
            <v:group style="position:absolute;left:1766;top:1401;width:70;height:82" coordorigin="1766,1401" coordsize="70,82">
              <v:shape style="position:absolute;left:1766;top:1401;width:70;height:82" coordorigin="1766,1401" coordsize="70,82" path="m1777,1403l1766,1403,1766,1405,1766,1408,1766,1431,1767,1483,1778,1483,1778,1437,1779,1432,1782,1424,1783,1421,1787,1417,1778,1417,1778,1410,1777,1405,1777,1403xe" filled="true" fillcolor="#231f20" stroked="false">
                <v:path arrowok="t"/>
                <v:fill type="solid"/>
              </v:shape>
              <v:shape style="position:absolute;left:1766;top:1401;width:70;height:82" coordorigin="1766,1401" coordsize="70,82" path="m1829,1411l1807,1411,1810,1412,1816,1414,1824,1435,1824,1483,1836,1483,1836,1424,1833,1416,1829,1411xe" filled="true" fillcolor="#231f20" stroked="false">
                <v:path arrowok="t"/>
                <v:fill type="solid"/>
              </v:shape>
              <v:shape style="position:absolute;left:1766;top:1401;width:70;height:82" coordorigin="1766,1401" coordsize="70,82" path="m1815,1401l1800,1401,1794,1403,1784,1408,1780,1412,1778,1417,1787,1417,1788,1416,1791,1414,1796,1412,1799,1411,1829,1411,1823,1404,1815,1401xe" filled="true" fillcolor="#231f20" stroked="false">
                <v:path arrowok="t"/>
                <v:fill type="solid"/>
              </v:shape>
              <v:shape style="position:absolute;left:1902;top:1364;width:525;height:159" type="#_x0000_t75" stroked="false">
                <v:imagedata r:id="rId928" o:title=""/>
              </v:shape>
              <v:shape style="position:absolute;left:2457;top:1348;width:193;height:140" type="#_x0000_t75" stroked="false">
                <v:imagedata r:id="rId929" o:title=""/>
              </v:shape>
              <v:shape style="position:absolute;left:876;top:1564;width:121;height:125" type="#_x0000_t75" stroked="false">
                <v:imagedata r:id="rId930" o:title=""/>
              </v:shape>
              <v:shape style="position:absolute;left:1114;top:1564;width:321;height:126" type="#_x0000_t75" stroked="false">
                <v:imagedata r:id="rId931" o:title=""/>
              </v:shape>
              <v:shape style="position:absolute;left:1497;top:1567;width:399;height:123" type="#_x0000_t75" stroked="false">
                <v:imagedata r:id="rId932" o:title=""/>
              </v:shape>
              <v:shape style="position:absolute;left:1969;top:1553;width:374;height:175" type="#_x0000_t75" stroked="false">
                <v:imagedata r:id="rId933" o:title=""/>
              </v:shape>
              <v:shape style="position:absolute;left:2368;top:1553;width:193;height:140" type="#_x0000_t75" stroked="false">
                <v:imagedata r:id="rId934" o:title=""/>
              </v:shape>
              <v:shape style="position:absolute;left:875;top:1768;width:122;height:127" type="#_x0000_t75" stroked="false">
                <v:imagedata r:id="rId935" o:title=""/>
              </v:shape>
              <v:shape style="position:absolute;left:1114;top:1768;width:446;height:165" type="#_x0000_t75" stroked="false">
                <v:imagedata r:id="rId936" o:title=""/>
              </v:shape>
              <v:shape style="position:absolute;left:1625;top:1763;width:187;height:131" type="#_x0000_t75" stroked="false">
                <v:imagedata r:id="rId937" o:title=""/>
              </v:shape>
              <v:shape style="position:absolute;left:1837;top:1757;width:385;height:140" type="#_x0000_t75" stroked="false">
                <v:imagedata r:id="rId938" o:title=""/>
              </v:shape>
              <v:shape style="position:absolute;left:2280;top:1763;width:187;height:131" type="#_x0000_t75" stroked="false">
                <v:imagedata r:id="rId937" o:title=""/>
              </v:shape>
              <v:shape style="position:absolute;left:2534;top:1757;width:105;height:140" type="#_x0000_t75" stroked="false">
                <v:imagedata r:id="rId939" o:title=""/>
              </v:shape>
              <v:shape style="position:absolute;left:2705;top:1810;width:658;height:123" type="#_x0000_t75" stroked="false">
                <v:imagedata r:id="rId940" o:title=""/>
              </v:shape>
              <v:shape style="position:absolute;left:874;top:1976;width:123;height:122" type="#_x0000_t75" stroked="false">
                <v:imagedata r:id="rId941" o:title=""/>
              </v:shape>
              <v:shape style="position:absolute;left:1121;top:1967;width:706;height:131" type="#_x0000_t75" stroked="false">
                <v:imagedata r:id="rId942" o:title=""/>
              </v:shape>
              <v:shape style="position:absolute;left:1882;top:1971;width:319;height:152" type="#_x0000_t75" stroked="false">
                <v:imagedata r:id="rId943" o:title=""/>
              </v:shape>
            </v:group>
            <v:group style="position:absolute;left:2273;top:2014;width:70;height:82" coordorigin="2273,2014" coordsize="70,82">
              <v:shape style="position:absolute;left:2273;top:2014;width:70;height:82" coordorigin="2273,2014" coordsize="70,82" path="m2284,2016l2273,2016,2273,2019,2273,2022,2273,2044,2274,2096,2285,2096,2285,2050,2286,2045,2289,2038,2291,2034,2294,2030,2285,2030,2285,2024,2284,2019,2284,2016xe" filled="true" fillcolor="#231f20" stroked="false">
                <v:path arrowok="t"/>
                <v:fill type="solid"/>
              </v:shape>
              <v:shape style="position:absolute;left:2273;top:2014;width:70;height:82" coordorigin="2273,2014" coordsize="70,82" path="m2336,2024l2314,2024,2317,2025,2323,2028,2331,2048,2331,2096,2343,2096,2343,2037,2340,2029,2336,2024xe" filled="true" fillcolor="#231f20" stroked="false">
                <v:path arrowok="t"/>
                <v:fill type="solid"/>
              </v:shape>
              <v:shape style="position:absolute;left:2273;top:2014;width:70;height:82" coordorigin="2273,2014" coordsize="70,82" path="m2322,2014l2307,2014,2301,2016,2291,2022,2287,2025,2285,2030,2294,2030,2295,2029,2298,2027,2303,2025,2306,2024,2336,2024,2330,2017,2322,2014xe" filled="true" fillcolor="#231f20" stroked="false">
                <v:path arrowok="t"/>
                <v:fill type="solid"/>
              </v:shape>
            </v:group>
            <v:group style="position:absolute;left:2367;top:2014;width:85;height:84" coordorigin="2367,2014" coordsize="85,84">
              <v:shape style="position:absolute;left:2367;top:2014;width:85;height:84" coordorigin="2367,2014" coordsize="85,84" path="m2416,2014l2403,2014,2397,2015,2367,2050,2367,2062,2403,2098,2416,2098,2421,2097,2432,2093,2436,2090,2438,2088,2405,2088,2400,2088,2379,2061,2379,2052,2405,2024,2438,2024,2436,2023,2432,2020,2421,2015,2416,2014xe" filled="true" fillcolor="#231f20" stroked="false">
                <v:path arrowok="t"/>
                <v:fill type="solid"/>
              </v:shape>
              <v:shape style="position:absolute;left:2367;top:2014;width:85;height:84" coordorigin="2367,2014" coordsize="85,84" path="m2438,2024l2414,2024,2418,2025,2426,2028,2440,2052,2440,2061,2414,2088,2438,2088,2444,2083,2447,2078,2451,2068,2452,2062,2452,2050,2451,2045,2447,2035,2444,2030,2438,2024xe" filled="true" fillcolor="#231f20" stroked="false">
                <v:path arrowok="t"/>
                <v:fill type="solid"/>
              </v:shape>
            </v:group>
            <v:group style="position:absolute;left:2476;top:2014;width:122;height:82" coordorigin="2476,2014" coordsize="122,82">
              <v:shape style="position:absolute;left:2476;top:2014;width:122;height:82" coordorigin="2476,2014" coordsize="122,82" path="m2487,2016l2476,2016,2476,2021,2477,2044,2477,2096,2488,2096,2488,2050,2489,2045,2492,2037,2494,2034,2497,2030,2488,2030,2488,2024,2487,2019,2487,2016xe" filled="true" fillcolor="#231f20" stroked="false">
                <v:path arrowok="t"/>
                <v:fill type="solid"/>
              </v:shape>
              <v:shape style="position:absolute;left:2476;top:2014;width:122;height:82" coordorigin="2476,2014" coordsize="122,82" path="m2535,2024l2515,2024,2519,2025,2524,2027,2531,2096,2542,2096,2546,2036,2549,2031,2539,2031,2538,2028,2536,2025,2535,2024xe" filled="true" fillcolor="#231f20" stroked="false">
                <v:path arrowok="t"/>
                <v:fill type="solid"/>
              </v:shape>
              <v:shape style="position:absolute;left:2476;top:2014;width:122;height:82" coordorigin="2476,2014" coordsize="122,82" path="m2590,2024l2572,2024,2578,2027,2584,2037,2586,2044,2586,2096,2597,2096,2597,2037,2595,2029,2590,2024xe" filled="true" fillcolor="#231f20" stroked="false">
                <v:path arrowok="t"/>
                <v:fill type="solid"/>
              </v:shape>
              <v:shape style="position:absolute;left:2476;top:2014;width:122;height:82" coordorigin="2476,2014" coordsize="122,82" path="m2577,2014l2560,2014,2555,2016,2545,2022,2542,2026,2539,2031,2549,2031,2549,2031,2551,2028,2557,2025,2561,2024,2590,2024,2585,2017,2577,2014xe" filled="true" fillcolor="#231f20" stroked="false">
                <v:path arrowok="t"/>
                <v:fill type="solid"/>
              </v:shape>
              <v:shape style="position:absolute;left:2476;top:2014;width:122;height:82" coordorigin="2476,2014" coordsize="122,82" path="m2517,2014l2509,2014,2503,2016,2494,2022,2490,2025,2488,2030,2497,2030,2498,2029,2500,2027,2506,2025,2509,2024,2535,2024,2532,2021,2530,2019,2526,2016,2523,2016,2519,2015,2517,2014xe" filled="true" fillcolor="#231f20" stroked="false">
                <v:path arrowok="t"/>
                <v:fill type="solid"/>
              </v:shape>
              <v:shape style="position:absolute;left:2627;top:1967;width:242;height:131" type="#_x0000_t75" stroked="false">
                <v:imagedata r:id="rId944" o:title=""/>
              </v:shape>
            </v:group>
            <v:group style="position:absolute;left:2924;top:2016;width:78;height:121" coordorigin="2924,2016" coordsize="78,121">
              <v:shape style="position:absolute;left:2924;top:2016;width:78;height:121" coordorigin="2924,2016" coordsize="78,121" path="m2928,2125l2927,2136,2930,2137,2934,2137,2944,2137,2950,2135,2957,2128,2958,2127,2934,2127,2931,2126,2928,2125xe" filled="true" fillcolor="#231f20" stroked="false">
                <v:path arrowok="t"/>
                <v:fill type="solid"/>
              </v:shape>
              <v:shape style="position:absolute;left:2924;top:2016;width:78;height:121" coordorigin="2924,2016" coordsize="78,121" path="m2937,2016l2924,2016,2958,2096,2952,2113,2950,2117,2948,2121,2944,2126,2941,2127,2958,2127,2960,2123,2975,2084,2964,2084,2937,2016xe" filled="true" fillcolor="#231f20" stroked="false">
                <v:path arrowok="t"/>
                <v:fill type="solid"/>
              </v:shape>
              <v:shape style="position:absolute;left:2924;top:2016;width:78;height:121" coordorigin="2924,2016" coordsize="78,121" path="m3002,2016l2989,2016,2965,2084,2975,2084,3002,2016xe" filled="true" fillcolor="#231f20" stroked="false">
                <v:path arrowok="t"/>
                <v:fill type="solid"/>
              </v:shape>
              <v:shape style="position:absolute;left:3062;top:1976;width:131;height:123" type="#_x0000_t75" stroked="false">
                <v:imagedata r:id="rId945" o:title=""/>
              </v:shape>
              <v:shape style="position:absolute;left:3223;top:1967;width:418;height:156" type="#_x0000_t75" stroked="false">
                <v:imagedata r:id="rId946" o:title=""/>
              </v:shape>
              <v:shape style="position:absolute;left:876;top:2180;width:121;height:124" type="#_x0000_t75" stroked="false">
                <v:imagedata r:id="rId947" o:title=""/>
              </v:shape>
              <v:shape style="position:absolute;left:1121;top:2180;width:376;height:161" type="#_x0000_t75" stroked="false">
                <v:imagedata r:id="rId948" o:title=""/>
              </v:shape>
            </v:group>
            <v:group style="position:absolute;left:1567;top:2219;width:73;height:84" coordorigin="1567,2219" coordsize="73,84">
              <v:shape style="position:absolute;left:1567;top:2219;width:73;height:84" coordorigin="1567,2219" coordsize="73,84" path="m1615,2219l1603,2219,1597,2220,1567,2255,1567,2267,1603,2303,1616,2303,1622,2301,1632,2296,1636,2293,1637,2293,1605,2293,1601,2292,1579,2265,1579,2256,1605,2229,1636,2229,1636,2228,1631,2225,1620,2220,1615,2219xe" filled="true" fillcolor="#231f20" stroked="false">
                <v:path arrowok="t"/>
                <v:fill type="solid"/>
              </v:shape>
              <v:shape style="position:absolute;left:1567;top:2219;width:73;height:84" coordorigin="1567,2219" coordsize="73,84" path="m1631,2282l1629,2285,1626,2288,1619,2292,1615,2293,1637,2293,1640,2289,1631,2282xe" filled="true" fillcolor="#231f20" stroked="false">
                <v:path arrowok="t"/>
                <v:fill type="solid"/>
              </v:shape>
              <v:shape style="position:absolute;left:1567;top:2219;width:73;height:84" coordorigin="1567,2219" coordsize="73,84" path="m1636,2229l1614,2229,1618,2230,1625,2234,1628,2236,1630,2239,1639,2233,1636,2229xe" filled="true" fillcolor="#231f20" stroked="false">
                <v:path arrowok="t"/>
                <v:fill type="solid"/>
              </v:shape>
            </v:group>
            <v:group style="position:absolute;left:1652;top:2219;width:85;height:84" coordorigin="1652,2219" coordsize="85,84">
              <v:shape style="position:absolute;left:1652;top:2219;width:85;height:84" coordorigin="1652,2219" coordsize="85,84" path="m1701,2219l1688,2219,1683,2220,1652,2255,1652,2267,1688,2303,1701,2303,1706,2302,1717,2297,1721,2294,1723,2293,1690,2293,1686,2292,1664,2265,1664,2256,1690,2229,1723,2229,1721,2227,1717,2224,1706,2220,1701,2219xe" filled="true" fillcolor="#231f20" stroked="false">
                <v:path arrowok="t"/>
                <v:fill type="solid"/>
              </v:shape>
              <v:shape style="position:absolute;left:1652;top:2219;width:85;height:84" coordorigin="1652,2219" coordsize="85,84" path="m1723,2229l1699,2229,1703,2229,1711,2233,1725,2256,1725,2265,1699,2293,1723,2293,1729,2287,1732,2283,1736,2272,1737,2267,1737,2255,1736,2249,1732,2239,1729,2234,1723,2229xe" filled="true" fillcolor="#231f20" stroked="false">
                <v:path arrowok="t"/>
                <v:fill type="solid"/>
              </v:shape>
            </v:group>
            <v:group style="position:absolute;left:1761;top:2219;width:70;height:82" coordorigin="1761,2219" coordsize="70,82">
              <v:shape style="position:absolute;left:1761;top:2219;width:70;height:82" coordorigin="1761,2219" coordsize="70,82" path="m1772,2221l1761,2221,1761,2223,1762,2226,1762,2248,1762,2301,1773,2301,1773,2254,1774,2250,1777,2242,1779,2239,1782,2235,1773,2235,1773,2228,1772,2223,1772,2221xe" filled="true" fillcolor="#231f20" stroked="false">
                <v:path arrowok="t"/>
                <v:fill type="solid"/>
              </v:shape>
              <v:shape style="position:absolute;left:1761;top:2219;width:70;height:82" coordorigin="1761,2219" coordsize="70,82" path="m1824,2229l1802,2229,1805,2229,1811,2232,1819,2252,1819,2301,1831,2301,1831,2242,1828,2234,1824,2229xe" filled="true" fillcolor="#231f20" stroked="false">
                <v:path arrowok="t"/>
                <v:fill type="solid"/>
              </v:shape>
              <v:shape style="position:absolute;left:1761;top:2219;width:70;height:82" coordorigin="1761,2219" coordsize="70,82" path="m1811,2219l1795,2219,1789,2220,1779,2226,1776,2230,1773,2235,1782,2235,1783,2234,1786,2232,1792,2229,1795,2229,1824,2229,1818,2222,1811,2219xe" filled="true" fillcolor="#231f20" stroked="false">
                <v:path arrowok="t"/>
                <v:fill type="solid"/>
              </v:shape>
              <v:shape style="position:absolute;left:1906;top:2172;width:567;height:170" type="#_x0000_t75" stroked="false">
                <v:imagedata r:id="rId949" o:title=""/>
              </v:shape>
            </v:group>
            <v:group style="position:absolute;left:2544;top:2219;width:69;height:84" coordorigin="2544,2219" coordsize="69,84">
              <v:shape style="position:absolute;left:2544;top:2219;width:69;height:84" coordorigin="2544,2219" coordsize="69,84" path="m2605,2229l2585,2229,2591,2230,2598,2237,2600,2242,2600,2252,2592,2252,2585,2252,2544,2272,2544,2283,2568,2303,2578,2303,2583,2301,2592,2297,2596,2293,2572,2293,2570,2293,2555,2281,2555,2274,2592,2261,2611,2261,2610,2242,2610,2239,2607,2231,2605,2229xe" filled="true" fillcolor="#231f20" stroked="false">
                <v:path arrowok="t"/>
                <v:fill type="solid"/>
              </v:shape>
              <v:shape style="position:absolute;left:2544;top:2219;width:69;height:84" coordorigin="2544,2219" coordsize="69,84" path="m2611,2288l2600,2288,2601,2293,2601,2297,2601,2299,2602,2301,2612,2301,2612,2298,2611,2295,2611,2290,2611,2288xe" filled="true" fillcolor="#231f20" stroked="false">
                <v:path arrowok="t"/>
                <v:fill type="solid"/>
              </v:shape>
              <v:shape style="position:absolute;left:2544;top:2219;width:69;height:84" coordorigin="2544,2219" coordsize="69,84" path="m2611,2261l2600,2261,2600,2271,2599,2274,2578,2293,2596,2293,2600,2288,2611,2288,2611,2261xe" filled="true" fillcolor="#231f20" stroked="false">
                <v:path arrowok="t"/>
                <v:fill type="solid"/>
              </v:shape>
              <v:shape style="position:absolute;left:2544;top:2219;width:69;height:84" coordorigin="2544,2219" coordsize="69,84" path="m2584,2219l2573,2219,2567,2220,2556,2224,2552,2227,2548,2230,2555,2238,2558,2235,2561,2233,2569,2229,2574,2229,2605,2229,2599,2224,2595,2222,2588,2219,2584,2219xe" filled="true" fillcolor="#231f20" stroked="false">
                <v:path arrowok="t"/>
                <v:fill type="solid"/>
              </v:shape>
            </v:group>
            <v:group style="position:absolute;left:2691;top:2219;width:70;height:82" coordorigin="2691,2219" coordsize="70,82">
              <v:shape style="position:absolute;left:2691;top:2219;width:70;height:82" coordorigin="2691,2219" coordsize="70,82" path="m2702,2221l2691,2221,2691,2223,2691,2226,2691,2248,2692,2301,2703,2301,2703,2254,2704,2250,2707,2242,2708,2239,2712,2235,2703,2235,2702,2228,2702,2223,2702,2221xe" filled="true" fillcolor="#231f20" stroked="false">
                <v:path arrowok="t"/>
                <v:fill type="solid"/>
              </v:shape>
              <v:shape style="position:absolute;left:2691;top:2219;width:70;height:82" coordorigin="2691,2219" coordsize="70,82" path="m2753,2229l2731,2229,2735,2229,2741,2232,2749,2252,2749,2301,2761,2301,2760,2242,2758,2234,2753,2229xe" filled="true" fillcolor="#231f20" stroked="false">
                <v:path arrowok="t"/>
                <v:fill type="solid"/>
              </v:shape>
              <v:shape style="position:absolute;left:2691;top:2219;width:70;height:82" coordorigin="2691,2219" coordsize="70,82" path="m2740,2219l2724,2219,2719,2220,2709,2226,2705,2230,2703,2235,2712,2235,2713,2234,2715,2232,2721,2229,2724,2229,2753,2229,2748,2222,2740,2219xe" filled="true" fillcolor="#231f20" stroked="false">
                <v:path arrowok="t"/>
                <v:fill type="solid"/>
              </v:shape>
            </v:group>
            <v:group style="position:absolute;left:2785;top:2219;width:85;height:84" coordorigin="2785,2219" coordsize="85,84">
              <v:shape style="position:absolute;left:2785;top:2219;width:85;height:84" coordorigin="2785,2219" coordsize="85,84" path="m2833,2219l2821,2219,2815,2220,2785,2255,2785,2267,2821,2303,2833,2303,2839,2302,2849,2297,2854,2294,2856,2293,2822,2293,2818,2292,2797,2265,2797,2256,2822,2229,2856,2229,2854,2227,2849,2224,2839,2220,2833,2219xe" filled="true" fillcolor="#231f20" stroked="false">
                <v:path arrowok="t"/>
                <v:fill type="solid"/>
              </v:shape>
              <v:shape style="position:absolute;left:2785;top:2219;width:85;height:84" coordorigin="2785,2219" coordsize="85,84" path="m2856,2229l2832,2229,2836,2229,2843,2233,2857,2256,2857,2265,2832,2293,2856,2293,2861,2287,2864,2283,2869,2272,2870,2267,2870,2255,2869,2249,2864,2239,2861,2234,2856,2229xe" filled="true" fillcolor="#231f20" stroked="false">
                <v:path arrowok="t"/>
                <v:fill type="solid"/>
              </v:shape>
            </v:group>
            <v:group style="position:absolute;left:2894;top:2219;width:122;height:82" coordorigin="2894,2219" coordsize="122,82">
              <v:shape style="position:absolute;left:2894;top:2219;width:122;height:82" coordorigin="2894,2219" coordsize="122,82" path="m2905,2221l2894,2221,2894,2225,2894,2248,2895,2301,2906,2301,2906,2254,2907,2250,2910,2242,2911,2239,2915,2234,2906,2234,2905,2228,2905,2223,2905,2221xe" filled="true" fillcolor="#231f20" stroked="false">
                <v:path arrowok="t"/>
                <v:fill type="solid"/>
              </v:shape>
              <v:shape style="position:absolute;left:2894;top:2219;width:122;height:82" coordorigin="2894,2219" coordsize="122,82" path="m2953,2229l2933,2229,2936,2229,2941,2232,2949,2301,2960,2301,2963,2241,2967,2236,2957,2236,2955,2232,2954,2229,2953,2229xe" filled="true" fillcolor="#231f20" stroked="false">
                <v:path arrowok="t"/>
                <v:fill type="solid"/>
              </v:shape>
              <v:shape style="position:absolute;left:2894;top:2219;width:122;height:82" coordorigin="2894,2219" coordsize="122,82" path="m3008,2229l2990,2229,2996,2231,3002,2241,3003,2248,3003,2301,3015,2301,3015,2241,3012,2234,3008,2229xe" filled="true" fillcolor="#231f20" stroked="false">
                <v:path arrowok="t"/>
                <v:fill type="solid"/>
              </v:shape>
              <v:shape style="position:absolute;left:2894;top:2219;width:122;height:82" coordorigin="2894,2219" coordsize="122,82" path="m2995,2219l2978,2219,2973,2220,2963,2226,2959,2230,2957,2236,2967,2236,2967,2235,2969,2233,2975,2229,2979,2229,3008,2229,3002,2222,2995,2219xe" filled="true" fillcolor="#231f20" stroked="false">
                <v:path arrowok="t"/>
                <v:fill type="solid"/>
              </v:shape>
              <v:shape style="position:absolute;left:2894;top:2219;width:122;height:82" coordorigin="2894,2219" coordsize="122,82" path="m2934,2219l2926,2219,2921,2220,2912,2226,2908,2230,2906,2234,2915,2234,2916,2234,2918,2232,2924,2229,2927,2229,2953,2229,2950,2225,2948,2223,2944,2221,2941,2220,2937,2219,2934,2219xe" filled="true" fillcolor="#231f20" stroked="false">
                <v:path arrowok="t"/>
                <v:fill type="solid"/>
              </v:shape>
              <v:shape style="position:absolute;left:3045;top:2172;width:242;height:131" type="#_x0000_t75" stroked="false">
                <v:imagedata r:id="rId950" o:title=""/>
              </v:shape>
              <v:shape style="position:absolute;left:3358;top:2172;width:187;height:131" type="#_x0000_t75" stroked="false">
                <v:imagedata r:id="rId951" o:title=""/>
              </v:shape>
              <v:shape style="position:absolute;left:3621;top:2166;width:105;height:140" type="#_x0000_t75" stroked="false">
                <v:imagedata r:id="rId952" o:title=""/>
              </v:shape>
              <v:shape style="position:absolute;left:3798;top:2177;width:756;height:127" type="#_x0000_t75" stroked="false">
                <v:imagedata r:id="rId953" o:title=""/>
              </v:shape>
              <v:shape style="position:absolute;left:4628;top:2172;width:187;height:131" type="#_x0000_t75" stroked="false">
                <v:imagedata r:id="rId954" o:title=""/>
              </v:shape>
              <v:shape style="position:absolute;left:4891;top:2166;width:866;height:158" type="#_x0000_t75" stroked="false">
                <v:imagedata r:id="rId955" o:title=""/>
              </v:shape>
              <v:shape style="position:absolute;left:5823;top:2172;width:210;height:131" type="#_x0000_t75" stroked="false">
                <v:imagedata r:id="rId956" o:title=""/>
              </v:shape>
              <v:shape style="position:absolute;left:6064;top:2180;width:1064;height:161" type="#_x0000_t75" stroked="false">
                <v:imagedata r:id="rId957" o:title=""/>
              </v:shape>
              <v:shape style="position:absolute;left:7198;top:2180;width:684;height:144" type="#_x0000_t75" stroked="false">
                <v:imagedata r:id="rId958" o:title=""/>
              </v:shape>
              <v:shape style="position:absolute;left:7956;top:2219;width:285;height:123" type="#_x0000_t75" stroked="false">
                <v:imagedata r:id="rId959" o:title=""/>
              </v:shape>
              <v:shape style="position:absolute;left:1122;top:2384;width:305;height:123" type="#_x0000_t75" stroked="false">
                <v:imagedata r:id="rId960" o:title=""/>
              </v:shape>
              <v:shape style="position:absolute;left:1489;top:2374;width:803;height:133" type="#_x0000_t75" stroked="false">
                <v:imagedata r:id="rId961" o:title=""/>
              </v:shape>
              <v:shape style="position:absolute;left:616;top:2802;width:385;height:136" type="#_x0000_t75" stroked="false">
                <v:imagedata r:id="rId962" o:title=""/>
              </v:shape>
              <v:shape style="position:absolute;left:1067;top:2793;width:656;height:146" type="#_x0000_t75" stroked="false">
                <v:imagedata r:id="rId963" o:title=""/>
              </v:shape>
            </v:group>
            <v:group style="position:absolute;left:886;top:3020;width:42;height:121" coordorigin="886,3020" coordsize="42,121">
              <v:shape style="position:absolute;left:886;top:3020;width:42;height:121" coordorigin="886,3020" coordsize="42,121" path="m928,3035l916,3035,916,3141,928,3141,928,3035xe" filled="true" fillcolor="#231f20" stroked="false">
                <v:path arrowok="t"/>
                <v:fill type="solid"/>
              </v:shape>
              <v:shape style="position:absolute;left:886;top:3020;width:42;height:121" coordorigin="886,3020" coordsize="42,121" path="m928,3020l917,3020,886,3045,894,3054,916,3035,928,3035,928,3020xe" filled="true" fillcolor="#231f20" stroked="false">
                <v:path arrowok="t"/>
                <v:fill type="solid"/>
              </v:shape>
            </v:group>
            <v:group style="position:absolute;left:979;top:3124;width:19;height:19" coordorigin="979,3124" coordsize="19,19">
              <v:shape style="position:absolute;left:979;top:3124;width:19;height:19" coordorigin="979,3124" coordsize="19,19" path="m991,3124l985,3124,983,3124,979,3128,979,3130,979,3135,979,3137,983,3141,985,3142,991,3142,993,3141,996,3137,997,3135,997,3130,996,3128,993,3124,991,3124xe" filled="true" fillcolor="#231f20" stroked="false">
                <v:path arrowok="t"/>
                <v:fill type="solid"/>
              </v:shape>
              <v:shape style="position:absolute;left:1114;top:3017;width:321;height:126" type="#_x0000_t75" stroked="false">
                <v:imagedata r:id="rId931" o:title=""/>
              </v:shape>
            </v:group>
            <v:group style="position:absolute;left:1494;top:3059;width:62;height:84" coordorigin="1494,3059" coordsize="62,84">
              <v:shape style="position:absolute;left:1494;top:3059;width:62;height:84" coordorigin="1494,3059" coordsize="62,84" path="m1503,3121l1494,3127,1497,3133,1502,3137,1513,3142,1519,3143,1529,3143,1551,3133,1520,3133,1516,3132,1508,3127,1505,3124,1503,3121xe" filled="true" fillcolor="#231f20" stroked="false">
                <v:path arrowok="t"/>
                <v:fill type="solid"/>
              </v:shape>
              <v:shape style="position:absolute;left:1494;top:3059;width:62;height:84" coordorigin="1494,3059" coordsize="62,84" path="m1532,3059l1522,3059,1519,3060,1498,3078,1498,3086,1528,3106,1534,3108,1542,3112,1544,3115,1544,3122,1528,3133,1551,3133,1551,3133,1554,3127,1555,3123,1555,3112,1553,3107,1544,3100,1537,3097,1521,3094,1516,3092,1510,3088,1509,3085,1509,3079,1523,3069,1551,3069,1547,3065,1537,3060,1532,3059xe" filled="true" fillcolor="#231f20" stroked="false">
                <v:path arrowok="t"/>
                <v:fill type="solid"/>
              </v:shape>
              <v:shape style="position:absolute;left:1494;top:3059;width:62;height:84" coordorigin="1494,3059" coordsize="62,84" path="m1551,3069l1530,3069,1534,3070,1541,3074,1543,3077,1545,3080,1554,3073,1551,3069,1551,3069xe" filled="true" fillcolor="#231f20" stroked="false">
                <v:path arrowok="t"/>
                <v:fill type="solid"/>
              </v:shape>
            </v:group>
            <v:group style="position:absolute;left:1573;top:3059;width:79;height:84" coordorigin="1573,3059" coordsize="79,84">
              <v:shape style="position:absolute;left:1573;top:3059;width:79;height:84" coordorigin="1573,3059" coordsize="79,84" path="m1619,3059l1607,3059,1602,3060,1573,3108,1574,3113,1608,3143,1620,3143,1626,3142,1638,3136,1642,3133,1610,3133,1606,3132,1585,3104,1651,3104,1651,3095,1585,3095,1585,3091,1609,3069,1639,3069,1638,3067,1634,3064,1624,3060,1619,3059xe" filled="true" fillcolor="#231f20" stroked="false">
                <v:path arrowok="t"/>
                <v:fill type="solid"/>
              </v:shape>
              <v:shape style="position:absolute;left:1573;top:3059;width:79;height:84" coordorigin="1573,3059" coordsize="79,84" path="m1639,3119l1637,3123,1634,3126,1625,3132,1620,3133,1642,3133,1643,3132,1648,3126,1639,3119xe" filled="true" fillcolor="#231f20" stroked="false">
                <v:path arrowok="t"/>
                <v:fill type="solid"/>
              </v:shape>
              <v:shape style="position:absolute;left:1573;top:3059;width:79;height:84" coordorigin="1573,3059" coordsize="79,84" path="m1639,3069l1621,3069,1627,3071,1636,3081,1639,3087,1639,3095,1651,3095,1651,3093,1650,3088,1647,3079,1644,3074,1639,3069xe" filled="true" fillcolor="#231f20" stroked="false">
                <v:path arrowok="t"/>
                <v:fill type="solid"/>
              </v:shape>
            </v:group>
            <v:group style="position:absolute;left:1670;top:3059;width:69;height:84" coordorigin="1670,3059" coordsize="69,84">
              <v:shape style="position:absolute;left:1670;top:3059;width:69;height:84" coordorigin="1670,3059" coordsize="69,84" path="m1731,3069l1712,3069,1717,3071,1724,3077,1726,3082,1726,3092,1719,3092,1712,3092,1670,3113,1670,3123,1694,3143,1704,3143,1709,3142,1719,3137,1723,3133,1698,3133,1696,3133,1682,3121,1682,3114,1718,3101,1737,3101,1737,3082,1736,3079,1733,3072,1731,3069xe" filled="true" fillcolor="#231f20" stroked="false">
                <v:path arrowok="t"/>
                <v:fill type="solid"/>
              </v:shape>
              <v:shape style="position:absolute;left:1670;top:3059;width:69;height:84" coordorigin="1670,3059" coordsize="69,84" path="m1737,3128l1727,3128,1727,3133,1727,3137,1728,3139,1728,3141,1738,3141,1738,3139,1737,3136,1737,3130,1737,3128xe" filled="true" fillcolor="#231f20" stroked="false">
                <v:path arrowok="t"/>
                <v:fill type="solid"/>
              </v:shape>
              <v:shape style="position:absolute;left:1670;top:3059;width:69;height:84" coordorigin="1670,3059" coordsize="69,84" path="m1737,3101l1726,3101,1726,3111,1725,3114,1704,3133,1723,3133,1726,3128,1737,3128,1737,3101xe" filled="true" fillcolor="#231f20" stroked="false">
                <v:path arrowok="t"/>
                <v:fill type="solid"/>
              </v:shape>
              <v:shape style="position:absolute;left:1670;top:3059;width:69;height:84" coordorigin="1670,3059" coordsize="69,84" path="m1710,3059l1699,3059,1693,3060,1682,3065,1678,3067,1675,3071,1681,3078,1684,3075,1687,3073,1695,3070,1700,3069,1731,3069,1725,3064,1722,3062,1714,3060,1710,3059xe" filled="true" fillcolor="#231f20" stroked="false">
                <v:path arrowok="t"/>
                <v:fill type="solid"/>
              </v:shape>
            </v:group>
            <v:group style="position:absolute;left:1766;top:3059;width:70;height:82" coordorigin="1766,3059" coordsize="70,82">
              <v:shape style="position:absolute;left:1766;top:3059;width:70;height:82" coordorigin="1766,3059" coordsize="70,82" path="m1777,3061l1766,3061,1766,3063,1766,3066,1766,3089,1767,3141,1778,3141,1778,3095,1779,3090,1782,3082,1783,3079,1787,3075,1778,3075,1778,3068,1777,3063,1777,3061xe" filled="true" fillcolor="#231f20" stroked="false">
                <v:path arrowok="t"/>
                <v:fill type="solid"/>
              </v:shape>
              <v:shape style="position:absolute;left:1766;top:3059;width:70;height:82" coordorigin="1766,3059" coordsize="70,82" path="m1829,3069l1807,3069,1810,3070,1816,3072,1824,3093,1824,3141,1836,3141,1836,3082,1833,3074,1829,3069xe" filled="true" fillcolor="#231f20" stroked="false">
                <v:path arrowok="t"/>
                <v:fill type="solid"/>
              </v:shape>
              <v:shape style="position:absolute;left:1766;top:3059;width:70;height:82" coordorigin="1766,3059" coordsize="70,82" path="m1815,3059l1800,3059,1794,3061,1784,3066,1780,3070,1778,3075,1787,3075,1788,3074,1791,3072,1796,3069,1799,3069,1829,3069,1823,3062,1815,3059xe" filled="true" fillcolor="#231f20" stroked="false">
                <v:path arrowok="t"/>
                <v:fill type="solid"/>
              </v:shape>
              <v:shape style="position:absolute;left:1902;top:3022;width:525;height:159" type="#_x0000_t75" stroked="false">
                <v:imagedata r:id="rId964" o:title=""/>
              </v:shape>
              <v:shape style="position:absolute;left:2457;top:3006;width:193;height:140" type="#_x0000_t75" stroked="false">
                <v:imagedata r:id="rId929" o:title=""/>
              </v:shape>
              <v:shape style="position:absolute;left:876;top:3222;width:121;height:125" type="#_x0000_t75" stroked="false">
                <v:imagedata r:id="rId965" o:title=""/>
              </v:shape>
              <v:shape style="position:absolute;left:1114;top:3222;width:321;height:126" type="#_x0000_t75" stroked="false">
                <v:imagedata r:id="rId931" o:title=""/>
              </v:shape>
            </v:group>
            <v:group style="position:absolute;left:1497;top:3264;width:79;height:84" coordorigin="1497,3264" coordsize="79,84">
              <v:shape style="position:absolute;left:1497;top:3264;width:79;height:84" coordorigin="1497,3264" coordsize="79,84" path="m1543,3264l1531,3264,1526,3265,1497,3312,1498,3317,1532,3347,1545,3347,1551,3346,1562,3341,1566,3337,1534,3337,1530,3337,1509,3308,1575,3308,1575,3299,1509,3299,1509,3296,1533,3273,1564,3273,1562,3272,1558,3269,1549,3265,1543,3264xe" filled="true" fillcolor="#231f20" stroked="false">
                <v:path arrowok="t"/>
                <v:fill type="solid"/>
              </v:shape>
              <v:shape style="position:absolute;left:1497;top:3264;width:79;height:84" coordorigin="1497,3264" coordsize="79,84" path="m1564,3324l1561,3327,1558,3330,1549,3336,1544,3337,1566,3337,1568,3336,1572,3330,1564,3324xe" filled="true" fillcolor="#231f20" stroked="false">
                <v:path arrowok="t"/>
                <v:fill type="solid"/>
              </v:shape>
              <v:shape style="position:absolute;left:1497;top:3264;width:79;height:84" coordorigin="1497,3264" coordsize="79,84" path="m1564,3273l1545,3273,1552,3276,1561,3286,1563,3292,1563,3299,1575,3299,1575,3298,1574,3292,1571,3283,1569,3279,1564,3273xe" filled="true" fillcolor="#231f20" stroked="false">
                <v:path arrowok="t"/>
                <v:fill type="solid"/>
              </v:shape>
            </v:group>
            <v:group style="position:absolute;left:1606;top:3217;width:2;height:129" coordorigin="1606,3217" coordsize="2,129">
              <v:shape style="position:absolute;left:1606;top:3217;width:2;height:129" coordorigin="1606,3217" coordsize="0,129" path="m1606,3217l1606,3345e" filled="false" stroked="true" strokeweight=".579pt" strokecolor="#231f20">
                <v:path arrowok="t"/>
              </v:shape>
            </v:group>
            <v:group style="position:absolute;left:1677;top:3264;width:62;height:84" coordorigin="1677,3264" coordsize="62,84">
              <v:shape style="position:absolute;left:1677;top:3264;width:62;height:84" coordorigin="1677,3264" coordsize="62,84" path="m1686,3325l1677,3332,1680,3337,1685,3341,1696,3346,1702,3347,1712,3347,1734,3337,1703,3337,1699,3336,1691,3331,1688,3329,1686,3325xe" filled="true" fillcolor="#231f20" stroked="false">
                <v:path arrowok="t"/>
                <v:fill type="solid"/>
              </v:shape>
              <v:shape style="position:absolute;left:1677;top:3264;width:62;height:84" coordorigin="1677,3264" coordsize="62,84" path="m1714,3264l1705,3264,1702,3264,1680,3283,1680,3290,1711,3310,1717,3312,1725,3316,1727,3319,1727,3326,1711,3337,1734,3337,1734,3337,1737,3331,1738,3327,1738,3316,1736,3311,1727,3304,1720,3301,1704,3298,1699,3296,1693,3292,1692,3289,1692,3284,1706,3273,1734,3273,1730,3270,1720,3265,1714,3264xe" filled="true" fillcolor="#231f20" stroked="false">
                <v:path arrowok="t"/>
                <v:fill type="solid"/>
              </v:shape>
              <v:shape style="position:absolute;left:1677;top:3264;width:62;height:84" coordorigin="1677,3264" coordsize="62,84" path="m1734,3273l1713,3273,1717,3274,1724,3278,1726,3281,1728,3284,1737,3278,1734,3273,1734,3273xe" filled="true" fillcolor="#231f20" stroked="false">
                <v:path arrowok="t"/>
                <v:fill type="solid"/>
              </v:shape>
            </v:group>
            <v:group style="position:absolute;left:1756;top:3264;width:79;height:84" coordorigin="1756,3264" coordsize="79,84">
              <v:shape style="position:absolute;left:1756;top:3264;width:79;height:84" coordorigin="1756,3264" coordsize="79,84" path="m1802,3264l1790,3264,1785,3265,1756,3312,1756,3317,1791,3347,1803,3347,1809,3346,1821,3341,1825,3337,1793,3337,1789,3337,1767,3308,1834,3308,1834,3299,1768,3299,1768,3296,1792,3273,1822,3273,1821,3272,1817,3269,1807,3265,1802,3264xe" filled="true" fillcolor="#231f20" stroked="false">
                <v:path arrowok="t"/>
                <v:fill type="solid"/>
              </v:shape>
              <v:shape style="position:absolute;left:1756;top:3264;width:79;height:84" coordorigin="1756,3264" coordsize="79,84" path="m1822,3324l1820,3327,1817,3330,1808,3336,1803,3337,1825,3337,1826,3336,1831,3330,1822,3324xe" filled="true" fillcolor="#231f20" stroked="false">
                <v:path arrowok="t"/>
                <v:fill type="solid"/>
              </v:shape>
              <v:shape style="position:absolute;left:1756;top:3264;width:79;height:84" coordorigin="1756,3264" coordsize="79,84" path="m1822,3273l1804,3273,1810,3276,1819,3286,1822,3292,1822,3299,1834,3299,1834,3298,1833,3292,1830,3283,1827,3279,1822,3273xe" filled="true" fillcolor="#231f20" stroked="false">
                <v:path arrowok="t"/>
                <v:fill type="solid"/>
              </v:shape>
              <v:shape style="position:absolute;left:1859;top:3211;width:165;height:140" type="#_x0000_t75" stroked="false">
                <v:imagedata r:id="rId966" o:title=""/>
              </v:shape>
            </v:group>
            <v:group style="position:absolute;left:2079;top:3266;width:78;height:121" coordorigin="2079,3266" coordsize="78,121">
              <v:shape style="position:absolute;left:2079;top:3266;width:78;height:121" coordorigin="2079,3266" coordsize="78,121" path="m2082,3375l2081,3385,2084,3386,2088,3386,2098,3386,2104,3384,2111,3377,2112,3376,2088,3376,2085,3375,2082,3375xe" filled="true" fillcolor="#231f20" stroked="false">
                <v:path arrowok="t"/>
                <v:fill type="solid"/>
              </v:shape>
              <v:shape style="position:absolute;left:2079;top:3266;width:78;height:121" coordorigin="2079,3266" coordsize="78,121" path="m2091,3266l2079,3266,2113,3345,2106,3362,2104,3366,2102,3370,2098,3375,2095,3376,2112,3376,2114,3372,2130,3333,2119,3333,2091,3266xe" filled="true" fillcolor="#231f20" stroked="false">
                <v:path arrowok="t"/>
                <v:fill type="solid"/>
              </v:shape>
              <v:shape style="position:absolute;left:2079;top:3266;width:78;height:121" coordorigin="2079,3266" coordsize="78,121" path="m2156,3266l2144,3266,2119,3333,2130,3333,2156,3266xe" filled="true" fillcolor="#231f20" stroked="false">
                <v:path arrowok="t"/>
                <v:fill type="solid"/>
              </v:shape>
            </v:group>
            <v:group style="position:absolute;left:2211;top:3264;width:79;height:84" coordorigin="2211,3264" coordsize="79,84">
              <v:shape style="position:absolute;left:2211;top:3264;width:79;height:84" coordorigin="2211,3264" coordsize="79,84" path="m2257,3264l2246,3264,2240,3265,2211,3312,2212,3317,2246,3347,2259,3347,2265,3346,2276,3341,2281,3337,2248,3337,2244,3337,2223,3308,2289,3308,2289,3299,2223,3299,2223,3296,2247,3273,2278,3273,2276,3272,2272,3269,2263,3265,2257,3264xe" filled="true" fillcolor="#231f20" stroked="false">
                <v:path arrowok="t"/>
                <v:fill type="solid"/>
              </v:shape>
              <v:shape style="position:absolute;left:2211;top:3264;width:79;height:84" coordorigin="2211,3264" coordsize="79,84" path="m2278,3324l2275,3327,2272,3330,2263,3336,2258,3337,2281,3337,2282,3336,2286,3330,2278,3324xe" filled="true" fillcolor="#231f20" stroked="false">
                <v:path arrowok="t"/>
                <v:fill type="solid"/>
              </v:shape>
              <v:shape style="position:absolute;left:2211;top:3264;width:79;height:84" coordorigin="2211,3264" coordsize="79,84" path="m2278,3273l2259,3273,2266,3276,2275,3286,2277,3292,2278,3299,2289,3299,2289,3298,2289,3292,2285,3283,2283,3279,2278,3273xe" filled="true" fillcolor="#231f20" stroked="false">
                <v:path arrowok="t"/>
                <v:fill type="solid"/>
              </v:shape>
              <v:shape style="position:absolute;left:2315;top:3211;width:552;height:140" type="#_x0000_t75" stroked="false">
                <v:imagedata r:id="rId967" o:title=""/>
              </v:shape>
              <v:shape style="position:absolute;left:2928;top:3225;width:399;height:123" type="#_x0000_t75" stroked="false">
                <v:imagedata r:id="rId968" o:title=""/>
              </v:shape>
              <v:shape style="position:absolute;left:3400;top:3211;width:374;height:175" type="#_x0000_t75" stroked="false">
                <v:imagedata r:id="rId969" o:title=""/>
              </v:shape>
              <v:shape style="position:absolute;left:3799;top:3211;width:193;height:140" type="#_x0000_t75" stroked="false">
                <v:imagedata r:id="rId970" o:title=""/>
              </v:shape>
              <v:shape style="position:absolute;left:875;top:3426;width:122;height:127" type="#_x0000_t75" stroked="false">
                <v:imagedata r:id="rId971" o:title=""/>
              </v:shape>
              <v:shape style="position:absolute;left:1114;top:3426;width:321;height:126" type="#_x0000_t75" stroked="false">
                <v:imagedata r:id="rId931" o:title=""/>
              </v:shape>
              <v:shape style="position:absolute;left:1497;top:3429;width:399;height:123" type="#_x0000_t75" stroked="false">
                <v:imagedata r:id="rId972" o:title=""/>
              </v:shape>
            </v:group>
            <v:group style="position:absolute;left:1960;top:3468;width:62;height:84" coordorigin="1960,3468" coordsize="62,84">
              <v:shape style="position:absolute;left:1960;top:3468;width:62;height:84" coordorigin="1960,3468" coordsize="62,84" path="m1969,3529l1960,3536,1963,3542,1968,3545,1979,3550,1985,3552,1995,3552,2017,3542,1986,3542,1982,3541,1974,3536,1971,3533,1969,3529xe" filled="true" fillcolor="#231f20" stroked="false">
                <v:path arrowok="t"/>
                <v:fill type="solid"/>
              </v:shape>
              <v:shape style="position:absolute;left:1960;top:3468;width:62;height:84" coordorigin="1960,3468" coordsize="62,84" path="m1998,3468l1988,3468,1985,3468,1964,3487,1964,3495,1994,3514,2000,3516,2008,3521,2010,3524,2010,3530,1994,3542,2017,3542,2017,3542,2020,3535,2021,3532,2021,3521,2019,3516,2010,3508,2003,3506,1987,3502,1982,3501,1976,3497,1975,3494,1975,3488,1989,3478,2017,3478,2013,3474,2003,3469,1998,3468xe" filled="true" fillcolor="#231f20" stroked="false">
                <v:path arrowok="t"/>
                <v:fill type="solid"/>
              </v:shape>
              <v:shape style="position:absolute;left:1960;top:3468;width:62;height:84" coordorigin="1960,3468" coordsize="62,84" path="m2017,3478l1996,3478,2000,3479,2007,3483,2009,3486,2011,3489,2020,3482,2017,3478,2017,3478xe" filled="true" fillcolor="#231f20" stroked="false">
                <v:path arrowok="t"/>
                <v:fill type="solid"/>
              </v:shape>
            </v:group>
            <v:group style="position:absolute;left:2039;top:3468;width:79;height:84" coordorigin="2039,3468" coordsize="79,84">
              <v:shape style="position:absolute;left:2039;top:3468;width:79;height:84" coordorigin="2039,3468" coordsize="79,84" path="m2085,3468l2073,3468,2068,3469,2039,3517,2040,3521,2074,3552,2086,3552,2092,3550,2104,3545,2108,3542,2076,3542,2072,3541,2051,3513,2117,3513,2117,3504,2051,3504,2051,3500,2075,3478,2105,3478,2104,3476,2100,3473,2090,3469,2085,3468xe" filled="true" fillcolor="#231f20" stroked="false">
                <v:path arrowok="t"/>
                <v:fill type="solid"/>
              </v:shape>
              <v:shape style="position:absolute;left:2039;top:3468;width:79;height:84" coordorigin="2039,3468" coordsize="79,84" path="m2105,3528l2103,3532,2100,3535,2091,3540,2086,3542,2108,3542,2109,3541,2114,3535,2105,3528xe" filled="true" fillcolor="#231f20" stroked="false">
                <v:path arrowok="t"/>
                <v:fill type="solid"/>
              </v:shape>
              <v:shape style="position:absolute;left:2039;top:3468;width:79;height:84" coordorigin="2039,3468" coordsize="79,84" path="m2105,3478l2087,3478,2093,3480,2102,3490,2105,3496,2105,3504,2117,3504,2117,3502,2116,3497,2113,3487,2110,3483,2105,3478xe" filled="true" fillcolor="#231f20" stroked="false">
                <v:path arrowok="t"/>
                <v:fill type="solid"/>
              </v:shape>
              <v:shape style="position:absolute;left:2142;top:3415;width:442;height:140" type="#_x0000_t75" stroked="false">
                <v:imagedata r:id="rId973" o:title=""/>
              </v:shape>
              <v:shape style="position:absolute;left:2639;top:3424;width:341;height:166" type="#_x0000_t75" stroked="false">
                <v:imagedata r:id="rId974" o:title=""/>
              </v:shape>
            </v:group>
            <v:group style="position:absolute;left:3042;top:3468;width:79;height:84" coordorigin="3042,3468" coordsize="79,84">
              <v:shape style="position:absolute;left:3042;top:3468;width:79;height:84" coordorigin="3042,3468" coordsize="79,84" path="m3088,3468l3076,3468,3071,3469,3042,3517,3043,3521,3077,3552,3090,3552,3096,3550,3107,3545,3111,3542,3079,3542,3075,3541,3054,3513,3120,3513,3120,3504,3054,3504,3054,3500,3078,3478,3109,3478,3107,3476,3103,3473,3094,3469,3088,3468xe" filled="true" fillcolor="#231f20" stroked="false">
                <v:path arrowok="t"/>
                <v:fill type="solid"/>
              </v:shape>
              <v:shape style="position:absolute;left:3042;top:3468;width:79;height:84" coordorigin="3042,3468" coordsize="79,84" path="m3108,3528l3106,3532,3103,3535,3094,3540,3089,3542,3111,3542,3112,3541,3117,3535,3108,3528xe" filled="true" fillcolor="#231f20" stroked="false">
                <v:path arrowok="t"/>
                <v:fill type="solid"/>
              </v:shape>
              <v:shape style="position:absolute;left:3042;top:3468;width:79;height:84" coordorigin="3042,3468" coordsize="79,84" path="m3109,3478l3090,3478,3097,3480,3106,3490,3108,3496,3108,3504,3120,3504,3120,3502,3119,3497,3116,3487,3113,3483,3109,3478xe" filled="true" fillcolor="#231f20" stroked="false">
                <v:path arrowok="t"/>
                <v:fill type="solid"/>
              </v:shape>
            </v:group>
            <v:group style="position:absolute;left:3151;top:3421;width:2;height:129" coordorigin="3151,3421" coordsize="2,129">
              <v:shape style="position:absolute;left:3151;top:3421;width:2;height:129" coordorigin="3151,3421" coordsize="0,129" path="m3151,3421l3151,3550e" filled="false" stroked="true" strokeweight=".579pt" strokecolor="#231f20">
                <v:path arrowok="t"/>
              </v:shape>
            </v:group>
            <v:group style="position:absolute;left:3222;top:3468;width:62;height:84" coordorigin="3222,3468" coordsize="62,84">
              <v:shape style="position:absolute;left:3222;top:3468;width:62;height:84" coordorigin="3222,3468" coordsize="62,84" path="m3231,3529l3222,3536,3225,3542,3230,3545,3241,3550,3247,3552,3257,3552,3278,3542,3248,3542,3244,3541,3236,3536,3233,3533,3231,3529xe" filled="true" fillcolor="#231f20" stroked="false">
                <v:path arrowok="t"/>
                <v:fill type="solid"/>
              </v:shape>
              <v:shape style="position:absolute;left:3222;top:3468;width:62;height:84" coordorigin="3222,3468" coordsize="62,84" path="m3259,3468l3250,3468,3247,3468,3225,3487,3225,3495,3256,3514,3262,3516,3270,3521,3272,3524,3272,3530,3255,3542,3278,3542,3279,3542,3282,3535,3283,3532,3283,3521,3281,3516,3272,3508,3265,3506,3249,3502,3244,3501,3238,3497,3236,3494,3236,3488,3251,3478,3279,3478,3275,3474,3265,3469,3259,3468xe" filled="true" fillcolor="#231f20" stroked="false">
                <v:path arrowok="t"/>
                <v:fill type="solid"/>
              </v:shape>
              <v:shape style="position:absolute;left:3222;top:3468;width:62;height:84" coordorigin="3222,3468" coordsize="62,84" path="m3279,3478l3258,3478,3262,3479,3269,3483,3271,3486,3273,3489,3282,3482,3279,3478,3279,3478xe" filled="true" fillcolor="#231f20" stroked="false">
                <v:path arrowok="t"/>
                <v:fill type="solid"/>
              </v:shape>
            </v:group>
            <v:group style="position:absolute;left:3300;top:3468;width:79;height:84" coordorigin="3300,3468" coordsize="79,84">
              <v:shape style="position:absolute;left:3300;top:3468;width:79;height:84" coordorigin="3300,3468" coordsize="79,84" path="m3347,3468l3335,3468,3329,3469,3300,3517,3301,3521,3336,3552,3348,3552,3354,3550,3366,3545,3370,3542,3337,3542,3334,3541,3312,3513,3378,3513,3379,3504,3313,3504,3313,3500,3337,3478,3367,3478,3366,3476,3362,3473,3352,3469,3347,3468xe" filled="true" fillcolor="#231f20" stroked="false">
                <v:path arrowok="t"/>
                <v:fill type="solid"/>
              </v:shape>
              <v:shape style="position:absolute;left:3300;top:3468;width:79;height:84" coordorigin="3300,3468" coordsize="79,84" path="m3367,3528l3365,3532,3361,3535,3353,3540,3347,3542,3370,3542,3371,3541,3376,3535,3367,3528xe" filled="true" fillcolor="#231f20" stroked="false">
                <v:path arrowok="t"/>
                <v:fill type="solid"/>
              </v:shape>
              <v:shape style="position:absolute;left:3300;top:3468;width:79;height:84" coordorigin="3300,3468" coordsize="79,84" path="m3367,3478l3349,3478,3355,3480,3364,3490,3367,3496,3367,3504,3379,3504,3379,3502,3378,3497,3374,3487,3372,3483,3367,3478xe" filled="true" fillcolor="#231f20" stroked="false">
                <v:path arrowok="t"/>
                <v:fill type="solid"/>
              </v:shape>
              <v:shape style="position:absolute;left:3404;top:3415;width:165;height:140" type="#_x0000_t75" stroked="false">
                <v:imagedata r:id="rId975" o:title=""/>
              </v:shape>
            </v:group>
            <v:group style="position:absolute;left:3635;top:3468;width:70;height:82" coordorigin="3635,3468" coordsize="70,82">
              <v:shape style="position:absolute;left:3635;top:3468;width:70;height:82" coordorigin="3635,3468" coordsize="70,82" path="m3646,3470l3635,3470,3635,3472,3636,3475,3636,3498,3636,3550,3648,3550,3648,3503,3648,3499,3651,3491,3653,3488,3657,3484,3647,3484,3647,3477,3647,3472,3646,3470xe" filled="true" fillcolor="#231f20" stroked="false">
                <v:path arrowok="t"/>
                <v:fill type="solid"/>
              </v:shape>
              <v:shape style="position:absolute;left:3635;top:3468;width:70;height:82" coordorigin="3635,3468" coordsize="70,82" path="m3698,3478l3676,3478,3679,3478,3685,3481,3693,3501,3693,3550,3705,3550,3705,3491,3702,3483,3698,3478xe" filled="true" fillcolor="#231f20" stroked="false">
                <v:path arrowok="t"/>
                <v:fill type="solid"/>
              </v:shape>
              <v:shape style="position:absolute;left:3635;top:3468;width:70;height:82" coordorigin="3635,3468" coordsize="70,82" path="m3685,3468l3669,3468,3664,3469,3653,3475,3650,3479,3647,3484,3657,3484,3657,3483,3660,3481,3666,3478,3669,3478,3698,3478,3692,3471,3685,3468xe" filled="true" fillcolor="#231f20" stroked="false">
                <v:path arrowok="t"/>
                <v:fill type="solid"/>
              </v:shape>
            </v:group>
            <v:group style="position:absolute;left:3729;top:3468;width:85;height:84" coordorigin="3729,3468" coordsize="85,84">
              <v:shape style="position:absolute;left:3729;top:3468;width:85;height:84" coordorigin="3729,3468" coordsize="85,84" path="m3778,3468l3765,3468,3760,3469,3729,3504,3729,3516,3765,3552,3778,3552,3784,3551,3794,3546,3798,3544,3800,3542,3767,3542,3763,3541,3741,3514,3741,3505,3767,3478,3800,3478,3798,3476,3794,3473,3784,3469,3778,3468xe" filled="true" fillcolor="#231f20" stroked="false">
                <v:path arrowok="t"/>
                <v:fill type="solid"/>
              </v:shape>
              <v:shape style="position:absolute;left:3729;top:3468;width:85;height:84" coordorigin="3729,3468" coordsize="85,84" path="m3800,3478l3776,3478,3780,3478,3788,3482,3802,3505,3802,3514,3776,3542,3800,3542,3806,3536,3809,3532,3813,3521,3814,3516,3814,3504,3813,3498,3809,3488,3806,3484,3800,3478xe" filled="true" fillcolor="#231f20" stroked="false">
                <v:path arrowok="t"/>
                <v:fill type="solid"/>
              </v:shape>
              <v:shape style="position:absolute;left:3879;top:3421;width:489;height:131" type="#_x0000_t75" stroked="false">
                <v:imagedata r:id="rId976" o:title=""/>
              </v:shape>
              <v:shape style="position:absolute;left:4440;top:3415;width:186;height:140" type="#_x0000_t75" stroked="false">
                <v:imagedata r:id="rId977" o:title=""/>
              </v:shape>
              <v:shape style="position:absolute;left:4692;top:3415;width:399;height:140" type="#_x0000_t75" stroked="false">
                <v:imagedata r:id="rId978" o:title=""/>
              </v:shape>
              <v:shape style="position:absolute;left:5150;top:3421;width:187;height:131" type="#_x0000_t75" stroked="false">
                <v:imagedata r:id="rId979" o:title=""/>
              </v:shape>
              <v:shape style="position:absolute;left:5362;top:3415;width:854;height:140" type="#_x0000_t75" stroked="false">
                <v:imagedata r:id="rId980" o:title=""/>
              </v:shape>
              <v:shape style="position:absolute;left:6278;top:3421;width:187;height:131" type="#_x0000_t75" stroked="false">
                <v:imagedata r:id="rId979" o:title=""/>
              </v:shape>
              <v:shape style="position:absolute;left:6490;top:3415;width:607;height:162" type="#_x0000_t75" stroked="false">
                <v:imagedata r:id="rId981" o:title=""/>
              </v:shape>
              <v:shape style="position:absolute;left:874;top:3633;width:123;height:122" type="#_x0000_t75" stroked="false">
                <v:imagedata r:id="rId941" o:title=""/>
              </v:shape>
              <v:shape style="position:absolute;left:1121;top:3625;width:706;height:131" type="#_x0000_t75" stroked="false">
                <v:imagedata r:id="rId982" o:title=""/>
              </v:shape>
              <v:shape style="position:absolute;left:1882;top:3629;width:319;height:152" type="#_x0000_t75" stroked="false">
                <v:imagedata r:id="rId983" o:title=""/>
              </v:shape>
            </v:group>
            <v:group style="position:absolute;left:2273;top:3672;width:70;height:82" coordorigin="2273,3672" coordsize="70,82">
              <v:shape style="position:absolute;left:2273;top:3672;width:70;height:82" coordorigin="2273,3672" coordsize="70,82" path="m2284,3674l2273,3674,2273,3677,2273,3680,2273,3702,2274,3754,2285,3754,2285,3708,2286,3703,2289,3695,2291,3692,2294,3688,2285,3688,2285,3682,2284,3677,2284,3674xe" filled="true" fillcolor="#231f20" stroked="false">
                <v:path arrowok="t"/>
                <v:fill type="solid"/>
              </v:shape>
              <v:shape style="position:absolute;left:2273;top:3672;width:70;height:82" coordorigin="2273,3672" coordsize="70,82" path="m2336,3682l2314,3682,2317,3683,2323,3685,2331,3706,2331,3754,2343,3754,2343,3695,2340,3687,2336,3682xe" filled="true" fillcolor="#231f20" stroked="false">
                <v:path arrowok="t"/>
                <v:fill type="solid"/>
              </v:shape>
              <v:shape style="position:absolute;left:2273;top:3672;width:70;height:82" coordorigin="2273,3672" coordsize="70,82" path="m2322,3672l2307,3672,2301,3674,2291,3680,2287,3683,2285,3688,2294,3688,2295,3687,2298,3685,2303,3683,2306,3682,2336,3682,2330,3675,2322,3672xe" filled="true" fillcolor="#231f20" stroked="false">
                <v:path arrowok="t"/>
                <v:fill type="solid"/>
              </v:shape>
            </v:group>
            <v:group style="position:absolute;left:2367;top:3672;width:85;height:84" coordorigin="2367,3672" coordsize="85,84">
              <v:shape style="position:absolute;left:2367;top:3672;width:85;height:84" coordorigin="2367,3672" coordsize="85,84" path="m2416,3672l2403,3672,2397,3673,2367,3708,2367,3720,2403,3756,2416,3756,2421,3755,2432,3751,2436,3748,2438,3746,2405,3746,2400,3745,2379,3719,2379,3710,2405,3682,2438,3682,2436,3680,2432,3678,2421,3673,2416,3672xe" filled="true" fillcolor="#231f20" stroked="false">
                <v:path arrowok="t"/>
                <v:fill type="solid"/>
              </v:shape>
              <v:shape style="position:absolute;left:2367;top:3672;width:85;height:84" coordorigin="2367,3672" coordsize="85,84" path="m2438,3682l2414,3682,2418,3683,2426,3686,2440,3710,2440,3719,2414,3746,2438,3746,2444,3740,2447,3736,2451,3726,2452,3720,2452,3708,2451,3703,2447,3692,2444,3688,2438,3682xe" filled="true" fillcolor="#231f20" stroked="false">
                <v:path arrowok="t"/>
                <v:fill type="solid"/>
              </v:shape>
            </v:group>
            <v:group style="position:absolute;left:2476;top:3672;width:122;height:82" coordorigin="2476,3672" coordsize="122,82">
              <v:shape style="position:absolute;left:2476;top:3672;width:122;height:82" coordorigin="2476,3672" coordsize="122,82" path="m2487,3674l2476,3674,2476,3679,2477,3702,2477,3754,2488,3754,2488,3708,2489,3703,2492,3695,2494,3692,2497,3688,2488,3688,2488,3682,2487,3677,2487,3674xe" filled="true" fillcolor="#231f20" stroked="false">
                <v:path arrowok="t"/>
                <v:fill type="solid"/>
              </v:shape>
              <v:shape style="position:absolute;left:2476;top:3672;width:122;height:82" coordorigin="2476,3672" coordsize="122,82" path="m2535,3682l2515,3682,2519,3683,2524,3685,2531,3754,2542,3754,2546,3694,2549,3689,2539,3689,2538,3686,2536,3683,2535,3682xe" filled="true" fillcolor="#231f20" stroked="false">
                <v:path arrowok="t"/>
                <v:fill type="solid"/>
              </v:shape>
              <v:shape style="position:absolute;left:2476;top:3672;width:122;height:82" coordorigin="2476,3672" coordsize="122,82" path="m2590,3682l2572,3682,2578,3685,2584,3695,2586,3702,2586,3754,2597,3754,2597,3695,2595,3687,2590,3682xe" filled="true" fillcolor="#231f20" stroked="false">
                <v:path arrowok="t"/>
                <v:fill type="solid"/>
              </v:shape>
              <v:shape style="position:absolute;left:2476;top:3672;width:122;height:82" coordorigin="2476,3672" coordsize="122,82" path="m2577,3672l2560,3672,2555,3674,2545,3680,2542,3684,2539,3689,2549,3689,2549,3689,2551,3686,2557,3683,2561,3682,2590,3682,2585,3675,2577,3672xe" filled="true" fillcolor="#231f20" stroked="false">
                <v:path arrowok="t"/>
                <v:fill type="solid"/>
              </v:shape>
              <v:shape style="position:absolute;left:2476;top:3672;width:122;height:82" coordorigin="2476,3672" coordsize="122,82" path="m2517,3672l2509,3672,2503,3674,2494,3680,2490,3683,2488,3688,2497,3688,2498,3687,2500,3685,2506,3683,2509,3682,2535,3682,2532,3679,2530,3677,2526,3674,2523,3673,2519,3673,2517,3672xe" filled="true" fillcolor="#231f20" stroked="false">
                <v:path arrowok="t"/>
                <v:fill type="solid"/>
              </v:shape>
              <v:shape style="position:absolute;left:2627;top:3625;width:242;height:131" type="#_x0000_t75" stroked="false">
                <v:imagedata r:id="rId984" o:title=""/>
              </v:shape>
            </v:group>
            <v:group style="position:absolute;left:2924;top:3674;width:78;height:121" coordorigin="2924,3674" coordsize="78,121">
              <v:shape style="position:absolute;left:2924;top:3674;width:78;height:121" coordorigin="2924,3674" coordsize="78,121" path="m2928,3783l2927,3794,2930,3795,2934,3795,2944,3795,2950,3793,2957,3786,2958,3785,2934,3785,2931,3784,2928,3783xe" filled="true" fillcolor="#231f20" stroked="false">
                <v:path arrowok="t"/>
                <v:fill type="solid"/>
              </v:shape>
              <v:shape style="position:absolute;left:2924;top:3674;width:78;height:121" coordorigin="2924,3674" coordsize="78,121" path="m2937,3674l2924,3674,2958,3754,2952,3771,2950,3775,2948,3779,2944,3783,2941,3785,2958,3785,2960,3781,2975,3742,2964,3742,2937,3674xe" filled="true" fillcolor="#231f20" stroked="false">
                <v:path arrowok="t"/>
                <v:fill type="solid"/>
              </v:shape>
              <v:shape style="position:absolute;left:2924;top:3674;width:78;height:121" coordorigin="2924,3674" coordsize="78,121" path="m3002,3674l2989,3674,2965,3742,2975,3742,3002,3674xe" filled="true" fillcolor="#231f20" stroked="false">
                <v:path arrowok="t"/>
                <v:fill type="solid"/>
              </v:shape>
              <v:shape style="position:absolute;left:3062;top:3633;width:131;height:123" type="#_x0000_t75" stroked="false">
                <v:imagedata r:id="rId985" o:title=""/>
              </v:shape>
              <v:shape style="position:absolute;left:3223;top:3625;width:418;height:156" type="#_x0000_t75" stroked="false">
                <v:imagedata r:id="rId986" o:title=""/>
              </v:shape>
              <v:shape style="position:absolute;left:616;top:4052;width:385;height:136" type="#_x0000_t75" stroked="false">
                <v:imagedata r:id="rId962" o:title=""/>
              </v:shape>
              <v:shape style="position:absolute;left:1072;top:4027;width:248;height:175" type="#_x0000_t75" stroked="false">
                <v:imagedata r:id="rId987" o:title=""/>
              </v:shape>
              <v:shape style="position:absolute;left:1380;top:4042;width:321;height:146" type="#_x0000_t75" stroked="false">
                <v:imagedata r:id="rId988" o:title=""/>
              </v:shape>
              <v:shape style="position:absolute;left:1760;top:4088;width:488;height:100" type="#_x0000_t75" stroked="false">
                <v:imagedata r:id="rId989" o:title=""/>
              </v:shape>
            </v:group>
            <v:group style="position:absolute;left:875;top:4349;width:39;height:2" coordorigin="875,4349" coordsize="39,2">
              <v:shape style="position:absolute;left:875;top:4349;width:39;height:2" coordorigin="875,4349" coordsize="39,0" path="m875,4349l913,4349e" filled="false" stroked="true" strokeweight=".485pt" strokecolor="#231f20">
                <v:path arrowok="t"/>
              </v:shape>
              <v:shape style="position:absolute;left:1114;top:4266;width:321;height:126" type="#_x0000_t75" stroked="false">
                <v:imagedata r:id="rId931" o:title=""/>
              </v:shape>
            </v:group>
            <v:group style="position:absolute;left:1502;top:4308;width:70;height:82" coordorigin="1502,4308" coordsize="70,82">
              <v:shape style="position:absolute;left:1502;top:4308;width:70;height:82" coordorigin="1502,4308" coordsize="70,82" path="m1513,4310l1502,4310,1502,4312,1502,4315,1502,4338,1503,4390,1514,4390,1514,4344,1515,4339,1518,4331,1519,4328,1523,4324,1514,4324,1514,4317,1513,4312,1513,4310xe" filled="true" fillcolor="#231f20" stroked="false">
                <v:path arrowok="t"/>
                <v:fill type="solid"/>
              </v:shape>
              <v:shape style="position:absolute;left:1502;top:4308;width:70;height:82" coordorigin="1502,4308" coordsize="70,82" path="m1565,4318l1543,4318,1546,4319,1552,4321,1560,4342,1560,4390,1572,4390,1572,4331,1569,4323,1565,4318xe" filled="true" fillcolor="#231f20" stroked="false">
                <v:path arrowok="t"/>
                <v:fill type="solid"/>
              </v:shape>
              <v:shape style="position:absolute;left:1502;top:4308;width:70;height:82" coordorigin="1502,4308" coordsize="70,82" path="m1551,4308l1536,4308,1530,4310,1520,4315,1516,4319,1514,4324,1523,4324,1524,4323,1527,4321,1532,4319,1535,4318,1565,4318,1559,4311,1551,4308xe" filled="true" fillcolor="#231f20" stroked="false">
                <v:path arrowok="t"/>
                <v:fill type="solid"/>
              </v:shape>
            </v:group>
            <v:group style="position:absolute;left:1596;top:4308;width:85;height:84" coordorigin="1596,4308" coordsize="85,84">
              <v:shape style="position:absolute;left:1596;top:4308;width:85;height:84" coordorigin="1596,4308" coordsize="85,84" path="m1644,4308l1632,4308,1626,4309,1596,4344,1596,4356,1632,4392,1644,4392,1650,4391,1661,4387,1665,4384,1667,4382,1634,4382,1629,4381,1608,4355,1608,4346,1634,4318,1667,4318,1665,4316,1661,4313,1650,4309,1644,4308xe" filled="true" fillcolor="#231f20" stroked="false">
                <v:path arrowok="t"/>
                <v:fill type="solid"/>
              </v:shape>
              <v:shape style="position:absolute;left:1596;top:4308;width:85;height:84" coordorigin="1596,4308" coordsize="85,84" path="m1667,4318l1643,4318,1647,4319,1655,4322,1669,4346,1669,4355,1643,4382,1667,4382,1673,4376,1676,4372,1680,4362,1681,4356,1681,4344,1680,4339,1676,4328,1673,4324,1667,4318xe" filled="true" fillcolor="#231f20" stroked="false">
                <v:path arrowok="t"/>
                <v:fill type="solid"/>
              </v:shape>
              <v:shape style="position:absolute;left:1743;top:4269;width:399;height:123" type="#_x0000_t75" stroked="false">
                <v:imagedata r:id="rId990" o:title=""/>
              </v:shape>
              <v:shape style="position:absolute;left:2209;top:4271;width:578;height:121" type="#_x0000_t75" stroked="false">
                <v:imagedata r:id="rId991" o:title=""/>
              </v:shape>
              <v:shape style="position:absolute;left:2853;top:4308;width:257;height:123" type="#_x0000_t75" stroked="false">
                <v:imagedata r:id="rId992" o:title=""/>
              </v:shape>
              <v:shape style="position:absolute;left:3169;top:4255;width:105;height:140" type="#_x0000_t75" stroked="false">
                <v:imagedata r:id="rId993" o:title=""/>
              </v:shape>
              <v:shape style="position:absolute;left:3345;top:4288;width:387;height:143" type="#_x0000_t75" stroked="false">
                <v:imagedata r:id="rId994" o:title=""/>
              </v:shape>
              <v:shape style="position:absolute;left:3794;top:4261;width:187;height:131" type="#_x0000_t75" stroked="false">
                <v:imagedata r:id="rId937" o:title=""/>
              </v:shape>
              <v:shape style="position:absolute;left:4042;top:4269;width:356;height:123" type="#_x0000_t75" stroked="false">
                <v:imagedata r:id="rId995" o:title=""/>
              </v:shape>
            </v:group>
            <v:group style="position:absolute;left:4458;top:4308;width:73;height:84" coordorigin="4458,4308" coordsize="73,84">
              <v:shape style="position:absolute;left:4458;top:4308;width:73;height:84" coordorigin="4458,4308" coordsize="73,84" path="m4506,4308l4494,4308,4488,4309,4458,4344,4458,4356,4494,4392,4507,4392,4513,4391,4523,4386,4527,4382,4528,4382,4496,4382,4492,4381,4472,4363,4471,4359,4470,4355,4470,4346,4471,4341,4472,4337,4474,4334,4496,4318,4527,4318,4527,4317,4522,4314,4511,4309,4506,4308xe" filled="true" fillcolor="#231f20" stroked="false">
                <v:path arrowok="t"/>
                <v:fill type="solid"/>
              </v:shape>
              <v:shape style="position:absolute;left:4458;top:4308;width:73;height:84" coordorigin="4458,4308" coordsize="73,84" path="m4522,4372l4520,4375,4517,4377,4510,4381,4505,4382,4528,4382,4531,4378,4522,4372xe" filled="true" fillcolor="#231f20" stroked="false">
                <v:path arrowok="t"/>
                <v:fill type="solid"/>
              </v:shape>
              <v:shape style="position:absolute;left:4458;top:4308;width:73;height:84" coordorigin="4458,4308" coordsize="73,84" path="m4527,4318l4505,4318,4509,4319,4516,4323,4519,4325,4521,4328,4530,4322,4527,4318xe" filled="true" fillcolor="#231f20" stroked="false">
                <v:path arrowok="t"/>
                <v:fill type="solid"/>
              </v:shape>
            </v:group>
            <v:group style="position:absolute;left:4543;top:4308;width:85;height:84" coordorigin="4543,4308" coordsize="85,84">
              <v:shape style="position:absolute;left:4543;top:4308;width:85;height:84" coordorigin="4543,4308" coordsize="85,84" path="m4592,4308l4579,4308,4574,4309,4563,4313,4559,4316,4555,4320,4551,4324,4548,4328,4544,4339,4543,4344,4543,4356,4579,4392,4592,4392,4597,4391,4608,4387,4612,4384,4614,4382,4581,4382,4577,4381,4555,4355,4555,4346,4581,4318,4614,4318,4612,4316,4608,4313,4597,4309,4592,4308xe" filled="true" fillcolor="#231f20" stroked="false">
                <v:path arrowok="t"/>
                <v:fill type="solid"/>
              </v:shape>
              <v:shape style="position:absolute;left:4543;top:4308;width:85;height:84" coordorigin="4543,4308" coordsize="85,84" path="m4614,4318l4590,4318,4594,4319,4602,4322,4616,4346,4616,4355,4590,4382,4614,4382,4620,4376,4623,4372,4627,4362,4628,4356,4628,4344,4627,4339,4623,4328,4620,4324,4614,4318xe" filled="true" fillcolor="#231f20" stroked="false">
                <v:path arrowok="t"/>
                <v:fill type="solid"/>
              </v:shape>
            </v:group>
            <v:group style="position:absolute;left:4652;top:4308;width:70;height:82" coordorigin="4652,4308" coordsize="70,82">
              <v:shape style="position:absolute;left:4652;top:4308;width:70;height:82" coordorigin="4652,4308" coordsize="70,82" path="m4663,4310l4652,4310,4652,4313,4653,4315,4653,4338,4653,4390,4664,4390,4664,4344,4665,4339,4668,4331,4670,4328,4673,4324,4664,4324,4664,4317,4663,4312,4663,4310xe" filled="true" fillcolor="#231f20" stroked="false">
                <v:path arrowok="t"/>
                <v:fill type="solid"/>
              </v:shape>
              <v:shape style="position:absolute;left:4652;top:4308;width:70;height:82" coordorigin="4652,4308" coordsize="70,82" path="m4715,4318l4693,4318,4696,4319,4702,4321,4710,4342,4710,4390,4722,4390,4722,4331,4719,4323,4715,4318xe" filled="true" fillcolor="#231f20" stroked="false">
                <v:path arrowok="t"/>
                <v:fill type="solid"/>
              </v:shape>
              <v:shape style="position:absolute;left:4652;top:4308;width:70;height:82" coordorigin="4652,4308" coordsize="70,82" path="m4702,4308l4686,4308,4680,4310,4670,4315,4666,4319,4664,4324,4673,4324,4674,4323,4677,4321,4683,4319,4686,4318,4715,4318,4709,4311,4702,4308xe" filled="true" fillcolor="#231f20" stroked="false">
                <v:path arrowok="t"/>
                <v:fill type="solid"/>
              </v:shape>
              <v:shape style="position:absolute;left:4794;top:4269;width:517;height:161" type="#_x0000_t75" stroked="false">
                <v:imagedata r:id="rId996" o:title=""/>
              </v:shape>
              <v:shape style="position:absolute;left:5368;top:4271;width:299;height:159" type="#_x0000_t75" stroked="false">
                <v:imagedata r:id="rId997" o:title=""/>
              </v:shape>
              <v:shape style="position:absolute;left:5729;top:4261;width:187;height:131" type="#_x0000_t75" stroked="false">
                <v:imagedata r:id="rId979" o:title=""/>
              </v:shape>
              <v:shape style="position:absolute;left:5968;top:4271;width:327;height:121" type="#_x0000_t75" stroked="false">
                <v:imagedata r:id="rId998" o:title=""/>
              </v:shape>
              <v:shape style="position:absolute;left:6365;top:4271;width:114;height:119" type="#_x0000_t75" stroked="false">
                <v:imagedata r:id="rId999" o:title=""/>
              </v:shape>
              <v:shape style="position:absolute;left:6550;top:4255;width:376;height:175" type="#_x0000_t75" stroked="false">
                <v:imagedata r:id="rId1000" o:title=""/>
              </v:shape>
            </v:group>
            <v:group style="position:absolute;left:875;top:4553;width:39;height:2" coordorigin="875,4553" coordsize="39,2">
              <v:shape style="position:absolute;left:875;top:4553;width:39;height:2" coordorigin="875,4553" coordsize="39,0" path="m875,4553l913,4553e" filled="false" stroked="true" strokeweight=".485pt" strokecolor="#231f20">
                <v:path arrowok="t"/>
              </v:shape>
              <v:shape style="position:absolute;left:1114;top:4471;width:321;height:126" type="#_x0000_t75" stroked="false">
                <v:imagedata r:id="rId1001" o:title=""/>
              </v:shape>
              <v:shape style="position:absolute;left:1503;top:4460;width:105;height:140" type="#_x0000_t75" stroked="false">
                <v:imagedata r:id="rId993" o:title=""/>
              </v:shape>
              <v:shape style="position:absolute;left:1679;top:4460;width:318;height:140" type="#_x0000_t75" stroked="false">
                <v:imagedata r:id="rId1002" o:title=""/>
              </v:shape>
            </v:group>
            <v:group style="position:absolute;left:2059;top:4513;width:62;height:84" coordorigin="2059,4513" coordsize="62,84">
              <v:shape style="position:absolute;left:2059;top:4513;width:62;height:84" coordorigin="2059,4513" coordsize="62,84" path="m2069,4574l2059,4581,2063,4586,2068,4590,2079,4595,2085,4596,2095,4596,2116,4587,2086,4587,2082,4585,2074,4581,2071,4578,2069,4574xe" filled="true" fillcolor="#231f20" stroked="false">
                <v:path arrowok="t"/>
                <v:fill type="solid"/>
              </v:shape>
              <v:shape style="position:absolute;left:2059;top:4513;width:62;height:84" coordorigin="2059,4513" coordsize="62,84" path="m2097,4513l2088,4513,2084,4513,2063,4532,2063,4540,2094,4559,2099,4561,2107,4565,2109,4568,2109,4575,2093,4587,2116,4587,2117,4586,2120,4580,2121,4576,2121,4565,2119,4560,2110,4553,2103,4550,2087,4547,2082,4545,2076,4541,2074,4538,2074,4533,2089,4522,2117,4522,2113,4519,2103,4514,2097,4513xe" filled="true" fillcolor="#231f20" stroked="false">
                <v:path arrowok="t"/>
                <v:fill type="solid"/>
              </v:shape>
              <v:shape style="position:absolute;left:2059;top:4513;width:62;height:84" coordorigin="2059,4513" coordsize="62,84" path="m2117,4522l2096,4522,2099,4523,2106,4528,2109,4530,2111,4534,2120,4527,2117,4523,2117,4522xe" filled="true" fillcolor="#231f20" stroked="false">
                <v:path arrowok="t"/>
                <v:fill type="solid"/>
              </v:shape>
            </v:group>
            <v:group style="position:absolute;left:2138;top:4513;width:79;height:84" coordorigin="2138,4513" coordsize="79,84">
              <v:shape style="position:absolute;left:2138;top:4513;width:79;height:84" coordorigin="2138,4513" coordsize="79,84" path="m2185,4513l2173,4513,2167,4514,2138,4562,2139,4566,2173,4596,2186,4596,2192,4595,2204,4590,2208,4587,2175,4587,2171,4586,2150,4558,2216,4558,2216,4548,2150,4548,2151,4545,2174,4522,2205,4522,2204,4521,2200,4518,2190,4514,2185,4513xe" filled="true" fillcolor="#231f20" stroked="false">
                <v:path arrowok="t"/>
                <v:fill type="solid"/>
              </v:shape>
              <v:shape style="position:absolute;left:2138;top:4513;width:79;height:84" coordorigin="2138,4513" coordsize="79,84" path="m2205,4573l2203,4576,2199,4580,2191,4585,2185,4587,2208,4587,2209,4586,2214,4580,2205,4573xe" filled="true" fillcolor="#231f20" stroked="false">
                <v:path arrowok="t"/>
                <v:fill type="solid"/>
              </v:shape>
              <v:shape style="position:absolute;left:2138;top:4513;width:79;height:84" coordorigin="2138,4513" coordsize="79,84" path="m2205,4522l2187,4522,2193,4525,2202,4535,2204,4541,2205,4548,2216,4548,2216,4547,2216,4542,2212,4532,2210,4528,2205,4522xe" filled="true" fillcolor="#231f20" stroked="false">
                <v:path arrowok="t"/>
                <v:fill type="solid"/>
              </v:shape>
            </v:group>
            <v:group style="position:absolute;left:2235;top:4513;width:69;height:84" coordorigin="2235,4513" coordsize="69,84">
              <v:shape style="position:absolute;left:2235;top:4513;width:69;height:84" coordorigin="2235,4513" coordsize="69,84" path="m2296,4522l2277,4522,2283,4524,2290,4531,2292,4536,2292,4545,2284,4545,2277,4546,2235,4566,2235,4577,2260,4596,2269,4596,2275,4595,2284,4591,2288,4587,2264,4587,2261,4587,2247,4575,2247,4568,2283,4555,2303,4555,2302,4536,2302,4532,2298,4525,2296,4522xe" filled="true" fillcolor="#231f20" stroked="false">
                <v:path arrowok="t"/>
                <v:fill type="solid"/>
              </v:shape>
              <v:shape style="position:absolute;left:2235;top:4513;width:69;height:84" coordorigin="2235,4513" coordsize="69,84" path="m2303,4581l2292,4581,2292,4587,2293,4591,2293,4593,2293,4594,2304,4594,2303,4592,2303,4589,2303,4583,2303,4581xe" filled="true" fillcolor="#231f20" stroked="false">
                <v:path arrowok="t"/>
                <v:fill type="solid"/>
              </v:shape>
              <v:shape style="position:absolute;left:2235;top:4513;width:69;height:84" coordorigin="2235,4513" coordsize="69,84" path="m2303,4555l2292,4555,2291,4565,2291,4567,2270,4587,2288,4587,2292,4581,2303,4581,2303,4555xe" filled="true" fillcolor="#231f20" stroked="false">
                <v:path arrowok="t"/>
                <v:fill type="solid"/>
              </v:shape>
              <v:shape style="position:absolute;left:2235;top:4513;width:69;height:84" coordorigin="2235,4513" coordsize="69,84" path="m2276,4513l2265,4513,2259,4514,2248,4518,2243,4521,2240,4524,2247,4532,2249,4529,2253,4527,2261,4523,2265,4522,2296,4522,2291,4517,2287,4516,2280,4513,2276,4513xe" filled="true" fillcolor="#231f20" stroked="false">
                <v:path arrowok="t"/>
                <v:fill type="solid"/>
              </v:shape>
              <v:shape style="position:absolute;left:2360;top:4478;width:579;height:119" type="#_x0000_t75" stroked="false">
                <v:imagedata r:id="rId1003" o:title=""/>
              </v:shape>
            </v:group>
            <v:group style="position:absolute;left:3006;top:4513;width:70;height:82" coordorigin="3006,4513" coordsize="70,82">
              <v:shape style="position:absolute;left:3006;top:4513;width:70;height:82" coordorigin="3006,4513" coordsize="70,82" path="m3017,4515l3006,4515,3006,4517,3006,4520,3007,4542,3007,4594,3018,4594,3018,4548,3019,4544,3022,4536,3024,4532,3027,4528,3018,4528,3018,4522,3017,4517,3017,4515xe" filled="true" fillcolor="#231f20" stroked="false">
                <v:path arrowok="t"/>
                <v:fill type="solid"/>
              </v:shape>
              <v:shape style="position:absolute;left:3006;top:4513;width:70;height:82" coordorigin="3006,4513" coordsize="70,82" path="m3069,4522l3047,4522,3050,4523,3056,4526,3064,4546,3064,4594,3076,4594,3076,4535,3073,4528,3069,4522xe" filled="true" fillcolor="#231f20" stroked="false">
                <v:path arrowok="t"/>
                <v:fill type="solid"/>
              </v:shape>
              <v:shape style="position:absolute;left:3006;top:4513;width:70;height:82" coordorigin="3006,4513" coordsize="70,82" path="m3056,4513l3040,4513,3034,4514,3024,4520,3020,4524,3018,4528,3027,4528,3028,4527,3031,4525,3036,4523,3039,4522,3069,4522,3063,4516,3056,4513xe" filled="true" fillcolor="#231f20" stroked="false">
                <v:path arrowok="t"/>
                <v:fill type="solid"/>
              </v:shape>
            </v:group>
            <v:group style="position:absolute;left:3100;top:4513;width:85;height:84" coordorigin="3100,4513" coordsize="85,84">
              <v:shape style="position:absolute;left:3100;top:4513;width:85;height:84" coordorigin="3100,4513" coordsize="85,84" path="m3149,4513l3136,4513,3131,4514,3100,4548,3100,4561,3136,4596,3149,4596,3154,4595,3165,4591,3169,4588,3171,4587,3138,4587,3134,4586,3112,4559,3112,4550,3138,4522,3171,4522,3169,4521,3165,4518,3154,4514,3149,4513xe" filled="true" fillcolor="#231f20" stroked="false">
                <v:path arrowok="t"/>
                <v:fill type="solid"/>
              </v:shape>
              <v:shape style="position:absolute;left:3100;top:4513;width:85;height:84" coordorigin="3100,4513" coordsize="85,84" path="m3171,4522l3147,4522,3151,4523,3159,4527,3173,4550,3173,4559,3147,4587,3171,4587,3177,4581,3180,4576,3184,4566,3185,4561,3185,4548,3184,4543,3180,4533,3177,4528,3171,4522xe" filled="true" fillcolor="#231f20" stroked="false">
                <v:path arrowok="t"/>
                <v:fill type="solid"/>
              </v:shape>
            </v:group>
            <v:group style="position:absolute;left:3209;top:4513;width:46;height:82" coordorigin="3209,4513" coordsize="46,82">
              <v:shape style="position:absolute;left:3209;top:4513;width:46;height:82" coordorigin="3209,4513" coordsize="46,82" path="m3220,4515l3209,4515,3209,4517,3210,4524,3210,4594,3221,4594,3221,4548,3222,4544,3225,4536,3226,4533,3230,4528,3221,4528,3221,4522,3220,4517,3220,4515xe" filled="true" fillcolor="#231f20" stroked="false">
                <v:path arrowok="t"/>
                <v:fill type="solid"/>
              </v:shape>
              <v:shape style="position:absolute;left:3209;top:4513;width:46;height:82" coordorigin="3209,4513" coordsize="46,82" path="m3241,4513l3236,4514,3227,4520,3224,4524,3221,4528,3230,4528,3233,4526,3239,4524,3242,4524,3253,4524,3254,4513,3253,4513,3252,4513,3241,4513xe" filled="true" fillcolor="#231f20" stroked="false">
                <v:path arrowok="t"/>
                <v:fill type="solid"/>
              </v:shape>
              <v:shape style="position:absolute;left:3209;top:4513;width:46;height:82" coordorigin="3209,4513" coordsize="46,82" path="m3253,4524l3242,4524,3248,4524,3251,4524,3252,4524,3253,4525,3253,4524xe" filled="true" fillcolor="#231f20" stroked="false">
                <v:path arrowok="t"/>
                <v:fill type="solid"/>
              </v:shape>
            </v:group>
            <v:group style="position:absolute;left:3270;top:4513;width:122;height:82" coordorigin="3270,4513" coordsize="122,82">
              <v:shape style="position:absolute;left:3270;top:4513;width:122;height:82" coordorigin="3270,4513" coordsize="122,82" path="m3282,4515l3270,4515,3271,4519,3271,4542,3271,4594,3283,4594,3283,4548,3283,4544,3286,4536,3288,4532,3292,4528,3282,4528,3282,4522,3282,4517,3282,4515xe" filled="true" fillcolor="#231f20" stroked="false">
                <v:path arrowok="t"/>
                <v:fill type="solid"/>
              </v:shape>
              <v:shape style="position:absolute;left:3270;top:4513;width:122;height:82" coordorigin="3270,4513" coordsize="122,82" path="m3330,4522l3310,4522,3313,4523,3318,4525,3325,4594,3337,4594,3340,4534,3343,4529,3333,4529,3332,4526,3330,4523,3330,4522xe" filled="true" fillcolor="#231f20" stroked="false">
                <v:path arrowok="t"/>
                <v:fill type="solid"/>
              </v:shape>
              <v:shape style="position:absolute;left:3270;top:4513;width:122;height:82" coordorigin="3270,4513" coordsize="122,82" path="m3385,4522l3367,4522,3372,4525,3378,4535,3380,4542,3380,4594,3392,4594,3391,4535,3389,4528,3385,4522xe" filled="true" fillcolor="#231f20" stroked="false">
                <v:path arrowok="t"/>
                <v:fill type="solid"/>
              </v:shape>
              <v:shape style="position:absolute;left:3270;top:4513;width:122;height:82" coordorigin="3270,4513" coordsize="122,82" path="m3371,4513l3355,4513,3349,4514,3340,4520,3336,4524,3333,4529,3343,4529,3344,4529,3346,4527,3352,4523,3355,4522,3385,4522,3379,4516,3371,4513xe" filled="true" fillcolor="#231f20" stroked="false">
                <v:path arrowok="t"/>
                <v:fill type="solid"/>
              </v:shape>
              <v:shape style="position:absolute;left:3270;top:4513;width:122;height:82" coordorigin="3270,4513" coordsize="122,82" path="m3311,4513l3303,4513,3298,4514,3288,4520,3285,4524,3283,4528,3292,4528,3292,4527,3295,4525,3301,4523,3303,4522,3330,4522,3327,4519,3325,4517,3320,4515,3318,4514,3313,4513,3311,4513xe" filled="true" fillcolor="#231f20" stroked="false">
                <v:path arrowok="t"/>
                <v:fill type="solid"/>
              </v:shape>
            </v:group>
            <v:group style="position:absolute;left:3416;top:4513;width:69;height:84" coordorigin="3416,4513" coordsize="69,84">
              <v:shape style="position:absolute;left:3416;top:4513;width:69;height:84" coordorigin="3416,4513" coordsize="69,84" path="m3477,4522l3457,4522,3463,4524,3470,4531,3472,4536,3472,4545,3465,4545,3458,4546,3416,4566,3416,4577,3440,4596,3450,4596,3455,4595,3464,4591,3468,4587,3444,4587,3442,4587,3428,4575,3428,4568,3464,4555,3483,4555,3483,4536,3482,4532,3479,4525,3477,4522xe" filled="true" fillcolor="#231f20" stroked="false">
                <v:path arrowok="t"/>
                <v:fill type="solid"/>
              </v:shape>
              <v:shape style="position:absolute;left:3416;top:4513;width:69;height:84" coordorigin="3416,4513" coordsize="69,84" path="m3483,4581l3472,4581,3473,4587,3473,4591,3473,4593,3474,4594,3484,4594,3484,4592,3483,4589,3483,4583,3483,4581xe" filled="true" fillcolor="#231f20" stroked="false">
                <v:path arrowok="t"/>
                <v:fill type="solid"/>
              </v:shape>
              <v:shape style="position:absolute;left:3416;top:4513;width:69;height:84" coordorigin="3416,4513" coordsize="69,84" path="m3483,4555l3472,4555,3472,4565,3471,4567,3450,4587,3468,4587,3472,4581,3483,4581,3483,4555xe" filled="true" fillcolor="#231f20" stroked="false">
                <v:path arrowok="t"/>
                <v:fill type="solid"/>
              </v:shape>
              <v:shape style="position:absolute;left:3416;top:4513;width:69;height:84" coordorigin="3416,4513" coordsize="69,84" path="m3456,4513l3445,4513,3439,4514,3428,4518,3424,4521,3420,4524,3427,4532,3430,4529,3433,4527,3441,4523,3446,4522,3477,4522,3471,4517,3468,4516,3460,4513,3456,4513xe" filled="true" fillcolor="#231f20" stroked="false">
                <v:path arrowok="t"/>
                <v:fill type="solid"/>
              </v:shape>
            </v:group>
            <v:group style="position:absolute;left:3519;top:4466;width:2;height:129" coordorigin="3519,4466" coordsize="2,129">
              <v:shape style="position:absolute;left:3519;top:4466;width:2;height:129" coordorigin="3519,4466" coordsize="0,129" path="m3519,4466l3519,4594e" filled="false" stroked="true" strokeweight=".579pt" strokecolor="#231f20">
                <v:path arrowok="t"/>
              </v:shape>
            </v:group>
            <v:group style="position:absolute;left:3553;top:4577;width:19;height:19" coordorigin="3553,4577" coordsize="19,19">
              <v:shape style="position:absolute;left:3553;top:4577;width:19;height:19" coordorigin="3553,4577" coordsize="19,19" path="m3565,4577l3560,4577,3557,4578,3554,4582,3553,4584,3553,4589,3554,4591,3557,4594,3560,4595,3565,4595,3567,4594,3571,4591,3571,4589,3571,4584,3571,4582,3567,4578,3565,4577xe" filled="true" fillcolor="#231f20" stroked="false">
                <v:path arrowok="t"/>
                <v:fill type="solid"/>
              </v:shape>
            </v:group>
            <v:group style="position:absolute;left:875;top:4757;width:39;height:2" coordorigin="875,4757" coordsize="39,2">
              <v:shape style="position:absolute;left:875;top:4757;width:39;height:2" coordorigin="875,4757" coordsize="39,0" path="m875,4757l913,4757e" filled="false" stroked="true" strokeweight=".485pt" strokecolor="#231f20">
                <v:path arrowok="t"/>
              </v:shape>
              <v:shape style="position:absolute;left:1114;top:4675;width:321;height:126" type="#_x0000_t75" stroked="false">
                <v:imagedata r:id="rId1004" o:title=""/>
              </v:shape>
              <v:shape style="position:absolute;left:1503;top:4664;width:199;height:140" type="#_x0000_t75" stroked="false">
                <v:imagedata r:id="rId1005" o:title=""/>
              </v:shape>
              <v:shape style="position:absolute;left:1769;top:4678;width:170;height:123" type="#_x0000_t75" stroked="false">
                <v:imagedata r:id="rId1006" o:title=""/>
              </v:shape>
              <v:shape style="position:absolute;left:1967;top:4664;width:468;height:140" type="#_x0000_t75" stroked="false">
                <v:imagedata r:id="rId1007" o:title=""/>
              </v:shape>
            </v:group>
            <v:group style="position:absolute;left:2495;top:4717;width:85;height:84" coordorigin="2495,4717" coordsize="85,84">
              <v:shape style="position:absolute;left:2495;top:4717;width:85;height:84" coordorigin="2495,4717" coordsize="85,84" path="m2544,4717l2531,4717,2526,4718,2495,4753,2495,4765,2531,4801,2544,4801,2549,4800,2560,4796,2564,4793,2566,4791,2533,4791,2529,4790,2507,4763,2507,4754,2533,4727,2566,4727,2564,4725,2560,4722,2549,4718,2544,4717xe" filled="true" fillcolor="#231f20" stroked="false">
                <v:path arrowok="t"/>
                <v:fill type="solid"/>
              </v:shape>
              <v:shape style="position:absolute;left:2495;top:4717;width:85;height:84" coordorigin="2495,4717" coordsize="85,84" path="m2566,4727l2542,4727,2546,4728,2554,4731,2568,4754,2568,4763,2542,4791,2566,4791,2572,4785,2575,4781,2579,4770,2580,4765,2580,4753,2579,4747,2575,4737,2572,4733,2566,4727xe" filled="true" fillcolor="#231f20" stroked="false">
                <v:path arrowok="t"/>
                <v:fill type="solid"/>
              </v:shape>
              <v:shape style="position:absolute;left:2648;top:4670;width:586;height:131" type="#_x0000_t75" stroked="false">
                <v:imagedata r:id="rId1008" o:title=""/>
              </v:shape>
              <v:shape style="position:absolute;left:3300;top:4678;width:1389;height:144" type="#_x0000_t75" stroked="false">
                <v:imagedata r:id="rId1009" o:title=""/>
              </v:shape>
              <v:shape style="position:absolute;left:4749;top:4680;width:486;height:142" type="#_x0000_t75" stroked="false">
                <v:imagedata r:id="rId1010" o:title=""/>
              </v:shape>
              <v:shape style="position:absolute;left:5294;top:4717;width:560;height:123" type="#_x0000_t75" stroked="false">
                <v:imagedata r:id="rId1011" o:title=""/>
              </v:shape>
            </v:group>
            <v:group style="position:absolute;left:5925;top:4719;width:70;height:82" coordorigin="5925,4719" coordsize="70,82">
              <v:shape style="position:absolute;left:5925;top:4719;width:70;height:82" coordorigin="5925,4719" coordsize="70,82" path="m5937,4719l5925,4719,5925,4778,5928,4786,5938,4798,5946,4801,5961,4801,5967,4799,5977,4794,5979,4791,5954,4791,5951,4790,5937,4767,5937,4719xe" filled="true" fillcolor="#231f20" stroked="false">
                <v:path arrowok="t"/>
                <v:fill type="solid"/>
              </v:shape>
              <v:shape style="position:absolute;left:5925;top:4719;width:70;height:82" coordorigin="5925,4719" coordsize="70,82" path="m5995,4785l5983,4785,5983,4793,5984,4796,5984,4799,5995,4799,5995,4797,5995,4794,5995,4785xe" filled="true" fillcolor="#231f20" stroked="false">
                <v:path arrowok="t"/>
                <v:fill type="solid"/>
              </v:shape>
              <v:shape style="position:absolute;left:5925;top:4719;width:70;height:82" coordorigin="5925,4719" coordsize="70,82" path="m5994,4719l5983,4719,5983,4765,5982,4770,5962,4791,5979,4791,5981,4790,5983,4785,5995,4785,5994,4719xe" filled="true" fillcolor="#231f20" stroked="false">
                <v:path arrowok="t"/>
                <v:fill type="solid"/>
              </v:shape>
            </v:group>
            <v:group style="position:absolute;left:6024;top:4717;width:70;height:82" coordorigin="6024,4717" coordsize="70,82">
              <v:shape style="position:absolute;left:6024;top:4717;width:70;height:82" coordorigin="6024,4717" coordsize="70,82" path="m6035,4719l6024,4719,6024,4721,6025,4724,6025,4747,6025,4799,6037,4799,6037,4753,6037,4748,6040,4740,6042,4737,6045,4733,6036,4733,6036,4726,6036,4721,6035,4719xe" filled="true" fillcolor="#231f20" stroked="false">
                <v:path arrowok="t"/>
                <v:fill type="solid"/>
              </v:shape>
              <v:shape style="position:absolute;left:6024;top:4717;width:70;height:82" coordorigin="6024,4717" coordsize="70,82" path="m6087,4727l6065,4727,6068,4727,6074,4730,6082,4750,6082,4799,6094,4799,6094,4740,6091,4732,6087,4727xe" filled="true" fillcolor="#231f20" stroked="false">
                <v:path arrowok="t"/>
                <v:fill type="solid"/>
              </v:shape>
              <v:shape style="position:absolute;left:6024;top:4717;width:70;height:82" coordorigin="6024,4717" coordsize="70,82" path="m6074,4717l6058,4717,6053,4718,6042,4724,6039,4728,6036,4733,6045,4733,6046,4732,6049,4730,6055,4727,6058,4727,6087,4727,6081,4720,6074,4717xe" filled="true" fillcolor="#231f20" stroked="false">
                <v:path arrowok="t"/>
                <v:fill type="solid"/>
              </v:shape>
            </v:group>
            <v:group style="position:absolute;left:6118;top:4717;width:85;height:84" coordorigin="6118,4717" coordsize="85,84">
              <v:shape style="position:absolute;left:6118;top:4717;width:85;height:84" coordorigin="6118,4717" coordsize="85,84" path="m6167,4717l6154,4717,6149,4718,6118,4753,6118,4765,6154,4801,6167,4801,6173,4800,6183,4796,6187,4793,6189,4791,6156,4791,6152,4790,6130,4763,6130,4754,6156,4727,6189,4727,6187,4725,6183,4722,6173,4718,6167,4717xe" filled="true" fillcolor="#231f20" stroked="false">
                <v:path arrowok="t"/>
                <v:fill type="solid"/>
              </v:shape>
              <v:shape style="position:absolute;left:6118;top:4717;width:85;height:84" coordorigin="6118,4717" coordsize="85,84" path="m6189,4727l6165,4727,6169,4728,6177,4731,6191,4754,6191,4763,6165,4791,6189,4791,6195,4785,6198,4781,6202,4770,6203,4765,6203,4753,6202,4747,6198,4737,6195,4733,6189,4727xe" filled="true" fillcolor="#231f20" stroked="false">
                <v:path arrowok="t"/>
                <v:fill type="solid"/>
              </v:shape>
            </v:group>
            <v:group style="position:absolute;left:6265;top:4717;width:79;height:84" coordorigin="6265,4717" coordsize="79,84">
              <v:shape style="position:absolute;left:6265;top:4717;width:79;height:84" coordorigin="6265,4717" coordsize="79,84" path="m6311,4717l6299,4717,6294,4718,6265,4766,6266,4770,6300,4801,6313,4801,6319,4799,6330,4794,6334,4791,6302,4791,6298,4790,6277,4762,6343,4762,6343,4753,6277,4753,6277,4749,6301,4727,6332,4727,6330,4725,6326,4722,6317,4718,6311,4717xe" filled="true" fillcolor="#231f20" stroked="false">
                <v:path arrowok="t"/>
                <v:fill type="solid"/>
              </v:shape>
              <v:shape style="position:absolute;left:6265;top:4717;width:79;height:84" coordorigin="6265,4717" coordsize="79,84" path="m6332,4777l6329,4781,6326,4784,6317,4790,6312,4791,6334,4791,6335,4790,6340,4784,6332,4777xe" filled="true" fillcolor="#231f20" stroked="false">
                <v:path arrowok="t"/>
                <v:fill type="solid"/>
              </v:shape>
              <v:shape style="position:absolute;left:6265;top:4717;width:79;height:84" coordorigin="6265,4717" coordsize="79,84" path="m6332,4727l6313,4727,6320,4729,6329,4739,6331,4745,6331,4753,6343,4753,6343,4751,6342,4746,6339,4736,6337,4732,6332,4727xe" filled="true" fillcolor="#231f20" stroked="false">
                <v:path arrowok="t"/>
                <v:fill type="solid"/>
              </v:shape>
            </v:group>
            <v:group style="position:absolute;left:6367;top:4717;width:70;height:82" coordorigin="6367,4717" coordsize="70,82">
              <v:shape style="position:absolute;left:6367;top:4717;width:70;height:82" coordorigin="6367,4717" coordsize="70,82" path="m6378,4719l6367,4719,6367,4721,6368,4724,6368,4747,6368,4799,6380,4799,6380,4753,6380,4748,6383,4740,6385,4737,6388,4733,6379,4733,6379,4726,6379,4721,6378,4719xe" filled="true" fillcolor="#231f20" stroked="false">
                <v:path arrowok="t"/>
                <v:fill type="solid"/>
              </v:shape>
              <v:shape style="position:absolute;left:6367;top:4717;width:70;height:82" coordorigin="6367,4717" coordsize="70,82" path="m6430,4727l6408,4727,6411,4727,6417,4730,6425,4750,6425,4799,6437,4799,6437,4740,6434,4732,6430,4727xe" filled="true" fillcolor="#231f20" stroked="false">
                <v:path arrowok="t"/>
                <v:fill type="solid"/>
              </v:shape>
              <v:shape style="position:absolute;left:6367;top:4717;width:70;height:82" coordorigin="6367,4717" coordsize="70,82" path="m6417,4717l6401,4717,6396,4718,6385,4724,6382,4728,6379,4733,6388,4733,6389,4732,6392,4730,6398,4727,6401,4727,6430,4727,6424,4720,6417,4717xe" filled="true" fillcolor="#231f20" stroked="false">
                <v:path arrowok="t"/>
                <v:fill type="solid"/>
              </v:shape>
              <v:shape style="position:absolute;left:6504;top:4670;width:353;height:131" type="#_x0000_t75" stroked="false">
                <v:imagedata r:id="rId1012" o:title=""/>
              </v:shape>
              <v:shape style="position:absolute;left:6928;top:4670;width:353;height:170" type="#_x0000_t75" stroked="false">
                <v:imagedata r:id="rId1013" o:title=""/>
              </v:shape>
            </v:group>
            <v:group style="position:absolute;left:875;top:4962;width:39;height:2" coordorigin="875,4962" coordsize="39,2">
              <v:shape style="position:absolute;left:875;top:4962;width:39;height:2" coordorigin="875,4962" coordsize="39,0" path="m875,4962l913,4962e" filled="false" stroked="true" strokeweight=".485pt" strokecolor="#231f20">
                <v:path arrowok="t"/>
              </v:shape>
              <v:shape style="position:absolute;left:1121;top:4883;width:149;height:123" type="#_x0000_t75" stroked="false">
                <v:imagedata r:id="rId1014" o:title=""/>
              </v:shape>
              <v:shape style="position:absolute;left:1332;top:4872;width:902;height:133" type="#_x0000_t75" stroked="false">
                <v:imagedata r:id="rId1015" o:title=""/>
              </v:shape>
              <v:shape style="position:absolute;left:2294;top:4874;width:187;height:131" type="#_x0000_t75" stroked="false">
                <v:imagedata r:id="rId1016" o:title=""/>
              </v:shape>
              <v:shape style="position:absolute;left:2543;top:4872;width:863;height:172" type="#_x0000_t75" stroked="false">
                <v:imagedata r:id="rId1017" o:title=""/>
              </v:shape>
              <v:shape style="position:absolute;left:3464;top:4874;width:541;height:131" type="#_x0000_t75" stroked="false">
                <v:imagedata r:id="rId1018" o:title=""/>
              </v:shape>
              <v:shape style="position:absolute;left:4058;top:4885;width:379;height:121" type="#_x0000_t75" stroked="false">
                <v:imagedata r:id="rId1019" o:title=""/>
              </v:shape>
            </v:group>
            <v:group style="position:absolute;left:4485;top:4921;width:79;height:84" coordorigin="4485,4921" coordsize="79,84">
              <v:shape style="position:absolute;left:4485;top:4921;width:79;height:84" coordorigin="4485,4921" coordsize="79,84" path="m4531,4921l4519,4921,4514,4922,4485,4970,4486,4975,4520,5005,4533,5005,4539,5004,4550,4999,4554,4995,4522,4995,4518,4995,4497,4966,4563,4966,4563,4957,4497,4957,4497,4954,4521,4931,4552,4931,4550,4929,4546,4927,4537,4922,4531,4921xe" filled="true" fillcolor="#231f20" stroked="false">
                <v:path arrowok="t"/>
                <v:fill type="solid"/>
              </v:shape>
              <v:shape style="position:absolute;left:4485;top:4921;width:79;height:84" coordorigin="4485,4921" coordsize="79,84" path="m4552,4982l4549,4985,4546,4988,4537,4994,4532,4995,4554,4995,4556,4994,4560,4988,4552,4982xe" filled="true" fillcolor="#231f20" stroked="false">
                <v:path arrowok="t"/>
                <v:fill type="solid"/>
              </v:shape>
              <v:shape style="position:absolute;left:4485;top:4921;width:79;height:84" coordorigin="4485,4921" coordsize="79,84" path="m4552,4931l4533,4931,4540,4934,4549,4943,4551,4950,4552,4957,4563,4957,4563,4955,4563,4950,4559,4941,4557,4937,4552,4931xe" filled="true" fillcolor="#231f20" stroked="false">
                <v:path arrowok="t"/>
                <v:fill type="solid"/>
              </v:shape>
            </v:group>
            <v:group style="position:absolute;left:4588;top:4921;width:70;height:82" coordorigin="4588,4921" coordsize="70,82">
              <v:shape style="position:absolute;left:4588;top:4921;width:70;height:82" coordorigin="4588,4921" coordsize="70,82" path="m4599,4923l4588,4923,4588,4926,4588,4929,4588,4951,4588,5003,4600,5003,4600,4957,4600,4952,4603,4944,4605,4941,4609,4937,4599,4937,4599,4931,4599,4926,4599,4923xe" filled="true" fillcolor="#231f20" stroked="false">
                <v:path arrowok="t"/>
                <v:fill type="solid"/>
              </v:shape>
              <v:shape style="position:absolute;left:4588;top:4921;width:70;height:82" coordorigin="4588,4921" coordsize="70,82" path="m4650,4931l4628,4931,4632,4932,4637,4935,4646,4955,4646,5003,4657,5003,4657,4944,4655,4936,4650,4931xe" filled="true" fillcolor="#231f20" stroked="false">
                <v:path arrowok="t"/>
                <v:fill type="solid"/>
              </v:shape>
              <v:shape style="position:absolute;left:4588;top:4921;width:70;height:82" coordorigin="4588,4921" coordsize="70,82" path="m4637,4921l4621,4921,4616,4923,4606,4929,4602,4932,4600,4937,4609,4937,4610,4936,4612,4934,4618,4932,4621,4931,4650,4931,4645,4924,4637,4921xe" filled="true" fillcolor="#231f20" stroked="false">
                <v:path arrowok="t"/>
                <v:fill type="solid"/>
              </v:shape>
              <v:shape style="position:absolute;left:4718;top:4874;width:168;height:131" type="#_x0000_t75" stroked="false">
                <v:imagedata r:id="rId1020" o:title=""/>
              </v:shape>
            </v:group>
            <v:group style="position:absolute;left:4948;top:4921;width:85;height:84" coordorigin="4948,4921" coordsize="85,84">
              <v:shape style="position:absolute;left:4948;top:4921;width:85;height:84" coordorigin="4948,4921" coordsize="85,84" path="m4997,4921l4984,4921,4979,4922,4948,4957,4948,4969,4984,5005,4997,5005,5002,5004,5013,5000,5017,4997,5019,4995,4986,4995,4982,4995,4960,4968,4960,4959,4986,4931,5019,4931,5017,4930,5013,4927,5002,4922,4997,4921xe" filled="true" fillcolor="#231f20" stroked="false">
                <v:path arrowok="t"/>
                <v:fill type="solid"/>
              </v:shape>
              <v:shape style="position:absolute;left:4948;top:4921;width:85;height:84" coordorigin="4948,4921" coordsize="85,84" path="m5019,4931l4995,4931,4999,4932,5007,4935,5021,4959,5021,4968,4995,4995,5019,4995,5025,4990,5028,4985,5032,4975,5033,4969,5033,4957,5032,4952,5028,4942,5025,4937,5019,4931xe" filled="true" fillcolor="#231f20" stroked="false">
                <v:path arrowok="t"/>
                <v:fill type="solid"/>
              </v:shape>
              <v:shape style="position:absolute;left:5094;top:4874;width:300;height:153" type="#_x0000_t75" stroked="false">
                <v:imagedata r:id="rId1021" o:title=""/>
              </v:shape>
            </v:group>
            <v:group style="position:absolute;left:5453;top:4921;width:79;height:84" coordorigin="5453,4921" coordsize="79,84">
              <v:shape style="position:absolute;left:5453;top:4921;width:79;height:84" coordorigin="5453,4921" coordsize="79,84" path="m5499,4921l5487,4921,5482,4922,5453,4970,5454,4975,5488,5005,5500,5005,5507,5004,5518,4999,5522,4995,5490,4995,5486,4995,5465,4966,5531,4966,5531,4957,5465,4957,5465,4954,5489,4931,5519,4931,5518,4929,5514,4927,5505,4922,5499,4921xe" filled="true" fillcolor="#231f20" stroked="false">
                <v:path arrowok="t"/>
                <v:fill type="solid"/>
              </v:shape>
              <v:shape style="position:absolute;left:5453;top:4921;width:79;height:84" coordorigin="5453,4921" coordsize="79,84" path="m5519,4982l5517,4985,5514,4988,5505,4994,5500,4995,5522,4995,5523,4994,5528,4988,5519,4982xe" filled="true" fillcolor="#231f20" stroked="false">
                <v:path arrowok="t"/>
                <v:fill type="solid"/>
              </v:shape>
              <v:shape style="position:absolute;left:5453;top:4921;width:79;height:84" coordorigin="5453,4921" coordsize="79,84" path="m5519,4931l5501,4931,5507,4934,5516,4943,5519,4950,5519,4957,5531,4957,5531,4955,5530,4950,5527,4941,5524,4937,5519,4931xe" filled="true" fillcolor="#231f20" stroked="false">
                <v:path arrowok="t"/>
                <v:fill type="solid"/>
              </v:shape>
            </v:group>
            <v:group style="position:absolute;left:5555;top:4921;width:70;height:82" coordorigin="5555,4921" coordsize="70,82">
              <v:shape style="position:absolute;left:5555;top:4921;width:70;height:82" coordorigin="5555,4921" coordsize="70,82" path="m5566,4923l5555,4923,5555,4926,5555,4929,5556,4951,5556,5003,5567,5003,5567,4957,5568,4952,5571,4944,5573,4941,5576,4937,5567,4937,5567,4931,5566,4926,5566,4923xe" filled="true" fillcolor="#231f20" stroked="false">
                <v:path arrowok="t"/>
                <v:fill type="solid"/>
              </v:shape>
              <v:shape style="position:absolute;left:5555;top:4921;width:70;height:82" coordorigin="5555,4921" coordsize="70,82" path="m5618,4931l5596,4931,5599,4932,5605,4935,5613,4955,5613,5003,5625,5003,5625,4944,5622,4936,5618,4931xe" filled="true" fillcolor="#231f20" stroked="false">
                <v:path arrowok="t"/>
                <v:fill type="solid"/>
              </v:shape>
              <v:shape style="position:absolute;left:5555;top:4921;width:70;height:82" coordorigin="5555,4921" coordsize="70,82" path="m5605,4921l5589,4921,5583,4923,5573,4929,5569,4932,5567,4937,5576,4937,5577,4936,5580,4934,5586,4932,5588,4931,5618,4931,5612,4924,5605,4921xe" filled="true" fillcolor="#231f20" stroked="false">
                <v:path arrowok="t"/>
                <v:fill type="solid"/>
              </v:shape>
            </v:group>
            <v:group style="position:absolute;left:5686;top:4921;width:79;height:84" coordorigin="5686,4921" coordsize="79,84">
              <v:shape style="position:absolute;left:5686;top:4921;width:79;height:84" coordorigin="5686,4921" coordsize="79,84" path="m5732,4921l5720,4921,5715,4922,5686,4970,5687,4975,5721,5005,5733,5005,5739,5004,5751,4999,5755,4995,5723,4995,5719,4995,5698,4966,5764,4966,5764,4957,5698,4957,5698,4954,5722,4931,5752,4931,5751,4929,5747,4927,5737,4922,5732,4921xe" filled="true" fillcolor="#231f20" stroked="false">
                <v:path arrowok="t"/>
                <v:fill type="solid"/>
              </v:shape>
              <v:shape style="position:absolute;left:5686;top:4921;width:79;height:84" coordorigin="5686,4921" coordsize="79,84" path="m5752,4982l5750,4985,5747,4988,5738,4994,5733,4995,5755,4995,5756,4994,5761,4988,5752,4982xe" filled="true" fillcolor="#231f20" stroked="false">
                <v:path arrowok="t"/>
                <v:fill type="solid"/>
              </v:shape>
              <v:shape style="position:absolute;left:5686;top:4921;width:79;height:84" coordorigin="5686,4921" coordsize="79,84" path="m5752,4931l5734,4931,5740,4934,5749,4943,5752,4950,5752,4957,5764,4957,5764,4955,5763,4950,5760,4941,5757,4937,5752,4931xe" filled="true" fillcolor="#231f20" stroked="false">
                <v:path arrowok="t"/>
                <v:fill type="solid"/>
              </v:shape>
              <v:shape style="position:absolute;left:5789;top:4869;width:825;height:175" type="#_x0000_t75" stroked="false">
                <v:imagedata r:id="rId1022" o:title=""/>
              </v:shape>
              <v:shape style="position:absolute;left:6667;top:4874;width:421;height:131" type="#_x0000_t75" stroked="false">
                <v:imagedata r:id="rId1023" o:title=""/>
              </v:shape>
            </v:group>
            <v:group style="position:absolute;left:7155;top:4923;width:70;height:82" coordorigin="7155,4923" coordsize="70,82">
              <v:shape style="position:absolute;left:7155;top:4923;width:70;height:82" coordorigin="7155,4923" coordsize="70,82" path="m7166,4923l7155,4923,7155,4982,7157,4990,7167,5002,7175,5005,7191,5005,7196,5004,7206,4998,7209,4995,7184,4995,7180,4995,7166,4972,7166,4923xe" filled="true" fillcolor="#231f20" stroked="false">
                <v:path arrowok="t"/>
                <v:fill type="solid"/>
              </v:shape>
              <v:shape style="position:absolute;left:7155;top:4923;width:70;height:82" coordorigin="7155,4923" coordsize="70,82" path="m7224,4990l7213,4990,7213,4997,7213,5000,7213,5003,7224,5003,7224,5001,7224,4998,7224,4990xe" filled="true" fillcolor="#231f20" stroked="false">
                <v:path arrowok="t"/>
                <v:fill type="solid"/>
              </v:shape>
              <v:shape style="position:absolute;left:7155;top:4923;width:70;height:82" coordorigin="7155,4923" coordsize="70,82" path="m7224,4923l7212,4923,7212,4970,7211,4974,7191,4995,7209,4995,7210,4994,7212,4990,7224,4990,7224,4923xe" filled="true" fillcolor="#231f20" stroked="false">
                <v:path arrowok="t"/>
                <v:fill type="solid"/>
              </v:shape>
              <v:shape style="position:absolute;left:7285;top:4901;width:304;height:104" type="#_x0000_t75" stroked="false">
                <v:imagedata r:id="rId1024" o:title=""/>
              </v:shape>
              <v:shape style="position:absolute;left:7638;top:4872;width:603;height:133" type="#_x0000_t75" stroked="false">
                <v:imagedata r:id="rId1025" o:title=""/>
              </v:shape>
              <v:shape style="position:absolute;left:1114;top:5079;width:483;height:131" type="#_x0000_t75" stroked="false">
                <v:imagedata r:id="rId1026" o:title=""/>
              </v:shape>
              <v:shape style="position:absolute;left:1622;top:5073;width:156;height:140" type="#_x0000_t75" stroked="false">
                <v:imagedata r:id="rId1027" o:title=""/>
              </v:shape>
              <v:shape style="position:absolute;left:614;top:5496;width:271;height:123" type="#_x0000_t75" stroked="false">
                <v:imagedata r:id="rId1028" o:title=""/>
              </v:shape>
              <v:shape style="position:absolute;left:939;top:5484;width:149;height:134" type="#_x0000_t75" stroked="false">
                <v:imagedata r:id="rId1029" o:title=""/>
              </v:shape>
              <v:shape style="position:absolute;left:1109;top:5473;width:189;height:157" type="#_x0000_t75" stroked="false">
                <v:imagedata r:id="rId1030" o:title=""/>
              </v:shape>
              <v:shape style="position:absolute;left:1368;top:5488;width:200;height:131" type="#_x0000_t75" stroked="false">
                <v:imagedata r:id="rId1031" o:title=""/>
              </v:shape>
            </v:group>
            <v:group style="position:absolute;left:1633;top:5529;width:81;height:90" coordorigin="1633,5529" coordsize="81,90">
              <v:shape style="position:absolute;left:1633;top:5529;width:81;height:90" coordorigin="1633,5529" coordsize="81,90" path="m1711,5550l1677,5550,1680,5551,1686,5555,1688,5558,1688,5563,1681,5563,1675,5564,1633,5586,1633,5597,1660,5618,1669,5618,1674,5617,1682,5614,1686,5611,1688,5607,1714,5607,1714,5600,1677,5600,1668,5599,1659,5593,1659,5588,1688,5579,1714,5579,1714,5565,1713,5559,1711,5550xe" filled="true" fillcolor="#231f20" stroked="false">
                <v:path arrowok="t"/>
                <v:fill type="solid"/>
              </v:shape>
              <v:shape style="position:absolute;left:1633;top:5529;width:81;height:90" coordorigin="1633,5529" coordsize="81,90" path="m1714,5607l1688,5607,1688,5616,1714,5616,1714,5607xe" filled="true" fillcolor="#231f20" stroked="false">
                <v:path arrowok="t"/>
                <v:fill type="solid"/>
              </v:shape>
              <v:shape style="position:absolute;left:1633;top:5529;width:81;height:90" coordorigin="1633,5529" coordsize="81,90" path="m1714,5579l1688,5579,1688,5588,1687,5592,1681,5598,1677,5600,1714,5600,1714,5579xe" filled="true" fillcolor="#231f20" stroked="false">
                <v:path arrowok="t"/>
                <v:fill type="solid"/>
              </v:shape>
              <v:shape style="position:absolute;left:1633;top:5529;width:81;height:90" coordorigin="1633,5529" coordsize="81,90" path="m1682,5529l1668,5529,1661,5530,1648,5535,1642,5538,1637,5543,1651,5558,1654,5556,1657,5554,1664,5550,1668,5550,1711,5550,1710,5548,1708,5543,1702,5536,1698,5533,1688,5530,1682,5529xe" filled="true" fillcolor="#231f20" stroked="false">
                <v:path arrowok="t"/>
                <v:fill type="solid"/>
              </v:shape>
              <v:shape style="position:absolute;left:1735;top:5473;width:462;height:184" type="#_x0000_t75" stroked="false">
                <v:imagedata r:id="rId1032" o:title=""/>
              </v:shape>
              <v:shape style="position:absolute;left:2263;top:5488;width:200;height:131" type="#_x0000_t75" stroked="false">
                <v:imagedata r:id="rId1033" o:title=""/>
              </v:shape>
              <v:shape style="position:absolute;left:2534;top:5473;width:223;height:157" type="#_x0000_t75" stroked="false">
                <v:imagedata r:id="rId1034" o:title=""/>
              </v:shape>
              <v:shape style="position:absolute;left:2826;top:5489;width:803;height:168" type="#_x0000_t75" stroked="false">
                <v:imagedata r:id="rId1035" o:title=""/>
              </v:shape>
              <v:shape style="position:absolute;left:3692;top:5509;width:437;height:110" type="#_x0000_t75" stroked="false">
                <v:imagedata r:id="rId1036" o:title=""/>
              </v:shape>
              <v:shape style="position:absolute;left:4196;top:5488;width:1643;height:150" type="#_x0000_t75" stroked="false">
                <v:imagedata r:id="rId1037" o:title=""/>
              </v:shape>
              <v:shape style="position:absolute;left:5905;top:5494;width:704;height:163" type="#_x0000_t75" stroked="false">
                <v:imagedata r:id="rId1038" o:title=""/>
              </v:shape>
              <v:shape style="position:absolute;left:6682;top:5489;width:561;height:168" type="#_x0000_t75" stroked="false">
                <v:imagedata r:id="rId1039" o:title=""/>
              </v:shape>
              <v:shape style="position:absolute;left:7312;top:5488;width:931;height:131" type="#_x0000_t75" stroked="false">
                <v:imagedata r:id="rId1040" o:title=""/>
              </v:shape>
              <v:shape style="position:absolute;left:613;top:5733;width:346;height:128" type="#_x0000_t75" stroked="false">
                <v:imagedata r:id="rId1041" o:title=""/>
              </v:shape>
            </v:group>
            <v:group style="position:absolute;left:1013;top:5733;width:75;height:91" coordorigin="1013,5733" coordsize="75,91">
              <v:shape style="position:absolute;left:1013;top:5733;width:75;height:91" coordorigin="1013,5733" coordsize="75,91" path="m1029,5794l1013,5810,1018,5815,1023,5818,1036,5822,1043,5823,1054,5823,1086,5803,1045,5803,1042,5802,1034,5799,1031,5797,1029,5794xe" filled="true" fillcolor="#231f20" stroked="false">
                <v:path arrowok="t"/>
                <v:fill type="solid"/>
              </v:shape>
              <v:shape style="position:absolute;left:1013;top:5733;width:75;height:91" coordorigin="1013,5733" coordsize="75,91" path="m1060,5733l1049,5733,1045,5734,1018,5766,1019,5769,1049,5788,1053,5789,1058,5791,1060,5793,1060,5799,1059,5801,1054,5803,1052,5803,1086,5803,1086,5801,1086,5790,1086,5787,1059,5769,1054,5767,1050,5766,1045,5764,1044,5762,1044,5758,1045,5756,1049,5754,1052,5753,1079,5753,1087,5745,1083,5741,1078,5738,1066,5734,1060,5733xe" filled="true" fillcolor="#231f20" stroked="false">
                <v:path arrowok="t"/>
                <v:fill type="solid"/>
              </v:shape>
              <v:shape style="position:absolute;left:1013;top:5733;width:75;height:91" coordorigin="1013,5733" coordsize="75,91" path="m1079,5753l1058,5753,1061,5754,1067,5757,1070,5759,1072,5761,1079,5753xe" filled="true" fillcolor="#231f20" stroked="false">
                <v:path arrowok="t"/>
                <v:fill type="solid"/>
              </v:shape>
            </v:group>
            <v:group style="position:absolute;left:1102;top:5736;width:84;height:88" coordorigin="1102,5736" coordsize="84,88">
              <v:shape style="position:absolute;left:1102;top:5736;width:84;height:88" coordorigin="1102,5736" coordsize="84,88" path="m1130,5736l1102,5736,1102,5793,1127,5823,1135,5823,1158,5809,1185,5809,1185,5800,1140,5800,1138,5799,1130,5787,1130,5736xe" filled="true" fillcolor="#231f20" stroked="false">
                <v:path arrowok="t"/>
                <v:fill type="solid"/>
              </v:shape>
              <v:shape style="position:absolute;left:1102;top:5736;width:84;height:88" coordorigin="1102,5736" coordsize="84,88" path="m1185,5809l1158,5809,1158,5821,1185,5821,1185,5809xe" filled="true" fillcolor="#231f20" stroked="false">
                <v:path arrowok="t"/>
                <v:fill type="solid"/>
              </v:shape>
              <v:shape style="position:absolute;left:1102;top:5736;width:84;height:88" coordorigin="1102,5736" coordsize="84,88" path="m1185,5736l1157,5736,1157,5787,1156,5791,1151,5798,1147,5800,1185,5800,1185,5736xe" filled="true" fillcolor="#231f20" stroked="false">
                <v:path arrowok="t"/>
                <v:fill type="solid"/>
              </v:shape>
              <v:shape style="position:absolute;left:1250;top:5692;width:311;height:170" type="#_x0000_t75" stroked="false">
                <v:imagedata r:id="rId1042" o:title=""/>
              </v:shape>
              <v:shape style="position:absolute;left:1579;top:5678;width:663;height:157" type="#_x0000_t75" stroked="false">
                <v:imagedata r:id="rId1043" o:title=""/>
              </v:shape>
              <v:shape style="position:absolute;left:3065;top:5994;width:511;height:134" type="#_x0000_t75" stroked="false">
                <v:imagedata r:id="rId1044" o:title=""/>
              </v:shape>
              <v:shape style="position:absolute;left:3618;top:5994;width:647;height:134" type="#_x0000_t75" stroked="false">
                <v:imagedata r:id="rId1045" o:title=""/>
              </v:shape>
              <v:shape style="position:absolute;left:4305;top:5994;width:134;height:134" type="#_x0000_t75" stroked="false">
                <v:imagedata r:id="rId1046" o:title=""/>
              </v:shape>
              <v:shape style="position:absolute;left:4497;top:5994;width:471;height:138" type="#_x0000_t75" stroked="false">
                <v:imagedata r:id="rId1047" o:title=""/>
              </v:shape>
              <v:shape style="position:absolute;left:4983;top:5978;width:448;height:167" type="#_x0000_t75" stroked="false">
                <v:imagedata r:id="rId1048" o:title=""/>
              </v:shape>
              <v:shape style="position:absolute;left:5445;top:5956;width:343;height:188" type="#_x0000_t75" stroked="false">
                <v:imagedata r:id="rId1049" o:title=""/>
              </v:shape>
              <v:shape style="position:absolute;left:595;top:6381;width:528;height:137" type="#_x0000_t75" stroked="false">
                <v:imagedata r:id="rId1050" o:title=""/>
              </v:shape>
            </v:group>
            <v:group style="position:absolute;left:883;top:6598;width:42;height:121" coordorigin="883,6598" coordsize="42,121">
              <v:shape style="position:absolute;left:883;top:6598;width:42;height:121" coordorigin="883,6598" coordsize="42,121" path="m924,6614l912,6614,912,6719,924,6719,924,6614xe" filled="true" fillcolor="#231f20" stroked="false">
                <v:path arrowok="t"/>
                <v:fill type="solid"/>
              </v:shape>
              <v:shape style="position:absolute;left:883;top:6598;width:42;height:121" coordorigin="883,6598" coordsize="42,121" path="m924,6598l913,6598,883,6624,890,6632,912,6614,924,6614,924,6598xe" filled="true" fillcolor="#231f20" stroked="false">
                <v:path arrowok="t"/>
                <v:fill type="solid"/>
              </v:shape>
            </v:group>
            <v:group style="position:absolute;left:975;top:6702;width:19;height:19" coordorigin="975,6702" coordsize="19,19">
              <v:shape style="position:absolute;left:975;top:6702;width:19;height:19" coordorigin="975,6702" coordsize="19,19" path="m987,6702l981,6702,979,6703,976,6706,975,6709,975,6713,976,6715,979,6719,981,6720,987,6720,989,6719,993,6715,993,6713,993,6709,993,6706,989,6703,987,6702xe" filled="true" fillcolor="#231f20" stroked="false">
                <v:path arrowok="t"/>
                <v:fill type="solid"/>
              </v:shape>
            </v:group>
            <v:group style="position:absolute;left:1117;top:6598;width:99;height:121" coordorigin="1117,6598" coordsize="99,121">
              <v:shape style="position:absolute;left:1117;top:6598;width:99;height:121" coordorigin="1117,6598" coordsize="99,121" path="m1132,6598l1117,6598,1117,6719,1129,6719,1129,6615,1144,6615,1132,6598xe" filled="true" fillcolor="#231f20" stroked="false">
                <v:path arrowok="t"/>
                <v:fill type="solid"/>
              </v:shape>
              <v:shape style="position:absolute;left:1117;top:6598;width:99;height:121" coordorigin="1117,6598" coordsize="99,121" path="m1144,6615l1130,6615,1200,6719,1215,6719,1215,6701,1203,6701,1144,6615xe" filled="true" fillcolor="#231f20" stroked="false">
                <v:path arrowok="t"/>
                <v:fill type="solid"/>
              </v:shape>
              <v:shape style="position:absolute;left:1117;top:6598;width:99;height:121" coordorigin="1117,6598" coordsize="99,121" path="m1215,6598l1203,6598,1203,6701,1215,6701,1215,6598xe" filled="true" fillcolor="#231f20" stroked="false">
                <v:path arrowok="t"/>
                <v:fill type="solid"/>
              </v:shape>
              <v:shape style="position:absolute;left:1246;top:6598;width:488;height:123" type="#_x0000_t75" stroked="false">
                <v:imagedata r:id="rId1051" o:title=""/>
              </v:shape>
              <v:shape style="position:absolute;left:1796;top:6590;width:187;height:131" type="#_x0000_t75" stroked="false">
                <v:imagedata r:id="rId1052" o:title=""/>
              </v:shape>
            </v:group>
            <v:group style="position:absolute;left:2013;top:6590;width:2;height:129" coordorigin="2013,6590" coordsize="2,129">
              <v:shape style="position:absolute;left:2013;top:6590;width:2;height:129" coordorigin="2013,6590" coordsize="0,129" path="m2013,6590l2013,6719e" filled="false" stroked="true" strokeweight=".579pt" strokecolor="#231f20">
                <v:path arrowok="t"/>
              </v:shape>
            </v:group>
            <v:group style="position:absolute;left:2087;top:6590;width:84;height:131" coordorigin="2087,6590" coordsize="84,131">
              <v:shape style="position:absolute;left:2087;top:6590;width:84;height:131" coordorigin="2087,6590" coordsize="84,131" path="m2134,6637l2122,6637,2116,6638,2087,6673,2087,6685,2122,6721,2134,6721,2140,6720,2150,6715,2154,6711,2125,6711,2120,6710,2099,6684,2099,6675,2125,6647,2154,6647,2150,6644,2140,6639,2134,6637xe" filled="true" fillcolor="#231f20" stroked="false">
                <v:path arrowok="t"/>
                <v:fill type="solid"/>
              </v:shape>
              <v:shape style="position:absolute;left:2087;top:6590;width:84;height:131" coordorigin="2087,6590" coordsize="84,131" path="m2170,6706l2159,6706,2159,6719,2170,6719,2170,6706xe" filled="true" fillcolor="#231f20" stroked="false">
                <v:path arrowok="t"/>
                <v:fill type="solid"/>
              </v:shape>
              <v:shape style="position:absolute;left:2087;top:6590;width:84;height:131" coordorigin="2087,6590" coordsize="84,131" path="m2154,6647l2134,6647,2138,6648,2145,6651,2160,6675,2160,6684,2134,6711,2154,6711,2155,6711,2158,6706,2170,6706,2170,6653,2158,6653,2155,6648,2154,6647xe" filled="true" fillcolor="#231f20" stroked="false">
                <v:path arrowok="t"/>
                <v:fill type="solid"/>
              </v:shape>
              <v:shape style="position:absolute;left:2087;top:6590;width:84;height:131" coordorigin="2087,6590" coordsize="84,131" path="m2170,6590l2159,6590,2159,6653,2170,6653,2170,6590xe" filled="true" fillcolor="#231f20" stroked="false">
                <v:path arrowok="t"/>
                <v:fill type="solid"/>
              </v:shape>
              <v:shape style="position:absolute;left:2201;top:6598;width:105;height:123" type="#_x0000_t75" stroked="false">
                <v:imagedata r:id="rId1053" o:title=""/>
              </v:shape>
              <v:shape style="position:absolute;left:7728;top:6584;width:519;height:149" type="#_x0000_t75" stroked="false">
                <v:imagedata r:id="rId1054" o:title=""/>
              </v:shape>
              <v:shape style="position:absolute;left:872;top:6800;width:121;height:125" type="#_x0000_t75" stroked="false">
                <v:imagedata r:id="rId1055" o:title=""/>
              </v:shape>
            </v:group>
            <v:group style="position:absolute;left:1117;top:6803;width:99;height:121" coordorigin="1117,6803" coordsize="99,121">
              <v:shape style="position:absolute;left:1117;top:6803;width:99;height:121" coordorigin="1117,6803" coordsize="99,121" path="m1132,6803l1117,6803,1117,6923,1129,6923,1129,6820,1144,6820,1132,6803xe" filled="true" fillcolor="#231f20" stroked="false">
                <v:path arrowok="t"/>
                <v:fill type="solid"/>
              </v:shape>
              <v:shape style="position:absolute;left:1117;top:6803;width:99;height:121" coordorigin="1117,6803" coordsize="99,121" path="m1144,6820l1130,6820,1200,6923,1215,6923,1215,6906,1203,6906,1144,6820xe" filled="true" fillcolor="#231f20" stroked="false">
                <v:path arrowok="t"/>
                <v:fill type="solid"/>
              </v:shape>
              <v:shape style="position:absolute;left:1117;top:6803;width:99;height:121" coordorigin="1117,6803" coordsize="99,121" path="m1215,6803l1203,6803,1203,6906,1215,6906,1215,6803xe" filled="true" fillcolor="#231f20" stroked="false">
                <v:path arrowok="t"/>
                <v:fill type="solid"/>
              </v:shape>
              <v:shape style="position:absolute;left:1246;top:6803;width:488;height:123" type="#_x0000_t75" stroked="false">
                <v:imagedata r:id="rId1056" o:title=""/>
              </v:shape>
              <v:shape style="position:absolute;left:1795;top:6795;width:657;height:131" type="#_x0000_t75" stroked="false">
                <v:imagedata r:id="rId1057" o:title=""/>
              </v:shape>
              <v:shape style="position:absolute;left:7728;top:6789;width:519;height:149" type="#_x0000_t75" stroked="false">
                <v:imagedata r:id="rId1058" o:title=""/>
              </v:shape>
              <v:shape style="position:absolute;left:872;top:7004;width:122;height:127" type="#_x0000_t75" stroked="false">
                <v:imagedata r:id="rId1059" o:title=""/>
              </v:shape>
              <v:shape style="position:absolute;left:1117;top:6999;width:552;height:131" type="#_x0000_t75" stroked="false">
                <v:imagedata r:id="rId1060" o:title=""/>
              </v:shape>
              <v:shape style="position:absolute;left:1736;top:7009;width:575;height:159" type="#_x0000_t75" stroked="false">
                <v:imagedata r:id="rId1061" o:title=""/>
              </v:shape>
            </v:group>
            <v:group style="position:absolute;left:2345;top:6999;width:2;height:129" coordorigin="2345,6999" coordsize="2,129">
              <v:shape style="position:absolute;left:2345;top:6999;width:2;height:129" coordorigin="2345,6999" coordsize="0,129" path="m2345,6999l2345,7128e" filled="false" stroked="true" strokeweight=".579pt" strokecolor="#231f20">
                <v:path arrowok="t"/>
              </v:shape>
              <v:shape style="position:absolute;left:7728;top:6993;width:519;height:149" type="#_x0000_t75" stroked="false">
                <v:imagedata r:id="rId1062" o:title=""/>
              </v:shape>
              <v:shape style="position:absolute;left:611;top:7363;width:307;height:131" type="#_x0000_t75" stroked="false">
                <v:imagedata r:id="rId1063" o:title=""/>
              </v:shape>
              <v:shape style="position:absolute;left:935;top:7349;width:798;height:157" type="#_x0000_t75" stroked="false">
                <v:imagedata r:id="rId1064" o:title=""/>
              </v:shape>
            </v:group>
            <v:group style="position:absolute;left:883;top:7616;width:42;height:121" coordorigin="883,7616" coordsize="42,121">
              <v:shape style="position:absolute;left:883;top:7616;width:42;height:121" coordorigin="883,7616" coordsize="42,121" path="m924,7631l912,7631,912,7737,924,7737,924,7631xe" filled="true" fillcolor="#231f20" stroked="false">
                <v:path arrowok="t"/>
                <v:fill type="solid"/>
              </v:shape>
              <v:shape style="position:absolute;left:883;top:7616;width:42;height:121" coordorigin="883,7616" coordsize="42,121" path="m924,7616l913,7616,883,7641,890,7650,912,7631,924,7631,924,7616xe" filled="true" fillcolor="#231f20" stroked="false">
                <v:path arrowok="t"/>
                <v:fill type="solid"/>
              </v:shape>
            </v:group>
            <v:group style="position:absolute;left:975;top:7719;width:19;height:19" coordorigin="975,7719" coordsize="19,19">
              <v:shape style="position:absolute;left:975;top:7719;width:19;height:19" coordorigin="975,7719" coordsize="19,19" path="m987,7719l981,7719,979,7720,976,7724,975,7726,975,7731,976,7733,979,7737,981,7738,987,7738,989,7737,993,7733,993,7731,993,7726,993,7724,989,7720,987,7719xe" filled="true" fillcolor="#231f20" stroked="false">
                <v:path arrowok="t"/>
                <v:fill type="solid"/>
              </v:shape>
              <v:shape style="position:absolute;left:1117;top:7616;width:167;height:123" type="#_x0000_t75" stroked="false">
                <v:imagedata r:id="rId1065" o:title=""/>
              </v:shape>
            </v:group>
            <v:group style="position:absolute;left:1314;top:7608;width:84;height:131" coordorigin="1314,7608" coordsize="84,131">
              <v:shape style="position:absolute;left:1314;top:7608;width:84;height:131" coordorigin="1314,7608" coordsize="84,131" path="m1337,7723l1326,7723,1330,7728,1334,7732,1345,7737,1351,7739,1363,7739,1368,7738,1379,7733,1383,7730,1384,7729,1351,7729,1347,7728,1339,7725,1337,7723xe" filled="true" fillcolor="#231f20" stroked="false">
                <v:path arrowok="t"/>
                <v:fill type="solid"/>
              </v:shape>
              <v:shape style="position:absolute;left:1314;top:7608;width:84;height:131" coordorigin="1314,7608" coordsize="84,131" path="m1326,7608l1314,7608,1314,7737,1326,7737,1326,7723,1337,7723,1325,7701,1325,7692,1336,7671,1326,7671,1326,7608xe" filled="true" fillcolor="#231f20" stroked="false">
                <v:path arrowok="t"/>
                <v:fill type="solid"/>
              </v:shape>
              <v:shape style="position:absolute;left:1314;top:7608;width:84;height:131" coordorigin="1314,7608" coordsize="84,131" path="m1384,7665l1360,7665,1364,7665,1372,7669,1386,7692,1386,7701,1360,7729,1384,7729,1390,7723,1393,7718,1397,7708,1398,7703,1398,7691,1397,7685,1393,7675,1390,7671,1384,7665xe" filled="true" fillcolor="#231f20" stroked="false">
                <v:path arrowok="t"/>
                <v:fill type="solid"/>
              </v:shape>
              <v:shape style="position:absolute;left:1314;top:7608;width:84;height:131" coordorigin="1314,7608" coordsize="84,131" path="m1363,7655l1351,7655,1345,7656,1334,7662,1330,7666,1326,7671,1336,7671,1339,7669,1347,7665,1351,7665,1384,7665,1383,7663,1379,7660,1368,7656,1363,7655xe" filled="true" fillcolor="#231f20" stroked="false">
                <v:path arrowok="t"/>
                <v:fill type="solid"/>
              </v:shape>
              <v:shape style="position:absolute;left:1423;top:7602;width:562;height:140" type="#_x0000_t75" stroked="false">
                <v:imagedata r:id="rId1066" o:title=""/>
              </v:shape>
              <v:shape style="position:absolute;left:2052;top:7608;width:187;height:131" type="#_x0000_t75" stroked="false">
                <v:imagedata r:id="rId1067" o:title=""/>
              </v:shape>
              <v:shape style="position:absolute;left:2301;top:7608;width:550;height:131" type="#_x0000_t75" stroked="false">
                <v:imagedata r:id="rId1068" o:title=""/>
              </v:shape>
            </v:group>
            <v:group style="position:absolute;left:2903;top:7657;width:78;height:121" coordorigin="2903,7657" coordsize="78,121">
              <v:shape style="position:absolute;left:2903;top:7657;width:78;height:121" coordorigin="2903,7657" coordsize="78,121" path="m2907,7766l2906,7777,2909,7777,2913,7778,2923,7778,2929,7776,2932,7772,2936,7768,2937,7767,2913,7767,2910,7767,2907,7766xe" filled="true" fillcolor="#231f20" stroked="false">
                <v:path arrowok="t"/>
                <v:fill type="solid"/>
              </v:shape>
              <v:shape style="position:absolute;left:2903;top:7657;width:78;height:121" coordorigin="2903,7657" coordsize="78,121" path="m2916,7657l2903,7657,2938,7736,2931,7753,2929,7758,2927,7761,2923,7766,2920,7767,2937,7767,2939,7763,2941,7757,2955,7724,2943,7724,2916,7657xe" filled="true" fillcolor="#231f20" stroked="false">
                <v:path arrowok="t"/>
                <v:fill type="solid"/>
              </v:shape>
              <v:shape style="position:absolute;left:2903;top:7657;width:78;height:121" coordorigin="2903,7657" coordsize="78,121" path="m2981,7657l2969,7657,2944,7724,2955,7724,2981,7657xe" filled="true" fillcolor="#231f20" stroked="false">
                <v:path arrowok="t"/>
                <v:fill type="solid"/>
              </v:shape>
              <v:shape style="position:absolute;left:3036;top:7618;width:455;height:121" type="#_x0000_t75" stroked="false">
                <v:imagedata r:id="rId1069" o:title=""/>
              </v:shape>
              <v:shape style="position:absolute;left:3556;top:7618;width:515;height:121" type="#_x0000_t75" stroked="false">
                <v:imagedata r:id="rId1070" o:title=""/>
              </v:shape>
              <v:shape style="position:absolute;left:4100;top:7602;width:193;height:140" type="#_x0000_t75" stroked="false">
                <v:imagedata r:id="rId1071" o:title=""/>
              </v:shape>
              <v:shape style="position:absolute;left:4358;top:7655;width:257;height:123" type="#_x0000_t75" stroked="false">
                <v:imagedata r:id="rId1072" o:title=""/>
              </v:shape>
              <v:shape style="position:absolute;left:4668;top:7608;width:353;height:131" type="#_x0000_t75" stroked="false">
                <v:imagedata r:id="rId1073" o:title=""/>
              </v:shape>
              <v:shape style="position:absolute;left:5092;top:7655;width:171;height:123" type="#_x0000_t75" stroked="false">
                <v:imagedata r:id="rId1074" o:title=""/>
              </v:shape>
              <v:shape style="position:absolute;left:5291;top:7602;width:366;height:140" type="#_x0000_t75" stroked="false">
                <v:imagedata r:id="rId1075" o:title=""/>
              </v:shape>
              <v:shape style="position:absolute;left:7827;top:7602;width:421;height:149" type="#_x0000_t75" stroked="false">
                <v:imagedata r:id="rId1076" o:title=""/>
              </v:shape>
              <v:shape style="position:absolute;left:872;top:7817;width:121;height:125" type="#_x0000_t75" stroked="false">
                <v:imagedata r:id="rId1077" o:title=""/>
              </v:shape>
              <v:shape style="position:absolute;left:1117;top:7820;width:168;height:123" type="#_x0000_t75" stroked="false">
                <v:imagedata r:id="rId1078" o:title=""/>
              </v:shape>
              <v:shape style="position:absolute;left:1313;top:7807;width:496;height:158" type="#_x0000_t75" stroked="false">
                <v:imagedata r:id="rId1079" o:title=""/>
              </v:shape>
              <v:shape style="position:absolute;left:1877;top:7812;width:576;height:131" type="#_x0000_t75" stroked="false">
                <v:imagedata r:id="rId1080" o:title=""/>
              </v:shape>
              <v:shape style="position:absolute;left:2516;top:7820;width:980;height:161" type="#_x0000_t75" stroked="false">
                <v:imagedata r:id="rId1081" o:title=""/>
              </v:shape>
              <v:shape style="position:absolute;left:3547;top:7812;width:499;height:131" type="#_x0000_t75" stroked="false">
                <v:imagedata r:id="rId1082" o:title=""/>
              </v:shape>
              <v:shape style="position:absolute;left:4108;top:7807;width:1038;height:175" type="#_x0000_t75" stroked="false">
                <v:imagedata r:id="rId1083" o:title=""/>
              </v:shape>
              <v:shape style="position:absolute;left:5202;top:7822;width:564;height:159" type="#_x0000_t75" stroked="false">
                <v:imagedata r:id="rId1084" o:title=""/>
              </v:shape>
              <v:shape style="position:absolute;left:5794;top:7807;width:226;height:158" type="#_x0000_t75" stroked="false">
                <v:imagedata r:id="rId1085" o:title=""/>
              </v:shape>
              <v:shape style="position:absolute;left:6088;top:7859;width:253;height:123" type="#_x0000_t75" stroked="false">
                <v:imagedata r:id="rId1086" o:title=""/>
              </v:shape>
              <v:shape style="position:absolute;left:6391;top:7812;width:348;height:131" type="#_x0000_t75" stroked="false">
                <v:imagedata r:id="rId1087" o:title=""/>
              </v:shape>
              <v:shape style="position:absolute;left:6807;top:7820;width:502;height:161" type="#_x0000_t75" stroked="false">
                <v:imagedata r:id="rId1088" o:title=""/>
              </v:shape>
            </v:group>
            <v:group style="position:absolute;left:7486;top:7806;width:79;height:150" coordorigin="7486,7806" coordsize="79,150">
              <v:shape style="position:absolute;left:7486;top:7806;width:79;height:150" coordorigin="7486,7806" coordsize="79,150" path="m7496,7918l7486,7925,7490,7930,7495,7935,7507,7941,7514,7943,7522,7943,7522,7955,7530,7955,7530,7943,7535,7943,7540,7942,7548,7939,7552,7937,7556,7933,7520,7933,7518,7933,7497,7921,7496,7918xe" filled="true" fillcolor="#231f20" stroked="false">
                <v:path arrowok="t"/>
                <v:fill type="solid"/>
              </v:shape>
              <v:shape style="position:absolute;left:7486;top:7806;width:79;height:150" coordorigin="7486,7806" coordsize="79,150" path="m7530,7806l7522,7806,7522,7818,7518,7819,7489,7846,7489,7856,7522,7884,7522,7933,7530,7933,7530,7886,7553,7886,7530,7875,7530,7872,7501,7843,7503,7838,7511,7830,7516,7828,7522,7828,7557,7828,7552,7825,7530,7818,7530,7806xe" filled="true" fillcolor="#231f20" stroked="false">
                <v:path arrowok="t"/>
                <v:fill type="solid"/>
              </v:shape>
              <v:shape style="position:absolute;left:7486;top:7806;width:79;height:150" coordorigin="7486,7806" coordsize="79,150" path="m7553,7886l7530,7886,7537,7888,7542,7891,7550,7899,7552,7904,7552,7914,7530,7933,7556,7933,7558,7931,7560,7928,7564,7920,7565,7916,7565,7905,7564,7901,7560,7893,7557,7890,7553,7886xe" filled="true" fillcolor="#231f20" stroked="false">
                <v:path arrowok="t"/>
                <v:fill type="solid"/>
              </v:shape>
              <v:shape style="position:absolute;left:7486;top:7806;width:79;height:150" coordorigin="7486,7806" coordsize="79,150" path="m7530,7828l7522,7828,7522,7872,7530,7872,7530,7828xe" filled="true" fillcolor="#231f20" stroked="false">
                <v:path arrowok="t"/>
                <v:fill type="solid"/>
              </v:shape>
              <v:shape style="position:absolute;left:7486;top:7806;width:79;height:150" coordorigin="7486,7806" coordsize="79,150" path="m7557,7828l7530,7828,7534,7828,7538,7829,7546,7833,7550,7836,7552,7839,7562,7832,7560,7830,7557,7828xe" filled="true" fillcolor="#231f20" stroked="false">
                <v:path arrowok="t"/>
                <v:fill type="solid"/>
              </v:shape>
            </v:group>
            <v:group style="position:absolute;left:7595;top:7820;width:42;height:121" coordorigin="7595,7820" coordsize="42,121">
              <v:shape style="position:absolute;left:7595;top:7820;width:42;height:121" coordorigin="7595,7820" coordsize="42,121" path="m7637,7836l7625,7836,7625,7941,7637,7941,7637,7836xe" filled="true" fillcolor="#231f20" stroked="false">
                <v:path arrowok="t"/>
                <v:fill type="solid"/>
              </v:shape>
              <v:shape style="position:absolute;left:7595;top:7820;width:42;height:121" coordorigin="7595,7820" coordsize="42,121" path="m7637,7820l7626,7820,7595,7846,7603,7854,7625,7836,7637,7836,7637,7820xe" filled="true" fillcolor="#231f20" stroked="false">
                <v:path arrowok="t"/>
                <v:fill type="solid"/>
              </v:shape>
            </v:group>
            <v:group style="position:absolute;left:7682;top:7925;width:24;height:40" coordorigin="7682,7925" coordsize="24,40">
              <v:shape style="position:absolute;left:7682;top:7925;width:24;height:40" coordorigin="7682,7925" coordsize="24,40" path="m7706,7925l7694,7925,7682,7965,7692,7965,7706,7925xe" filled="true" fillcolor="#231f20" stroked="false">
                <v:path arrowok="t"/>
                <v:fill type="solid"/>
              </v:shape>
            </v:group>
            <v:group style="position:absolute;left:7738;top:7820;width:42;height:121" coordorigin="7738,7820" coordsize="42,121">
              <v:shape style="position:absolute;left:7738;top:7820;width:42;height:121" coordorigin="7738,7820" coordsize="42,121" path="m7780,7836l7768,7836,7768,7941,7780,7941,7780,7836xe" filled="true" fillcolor="#231f20" stroked="false">
                <v:path arrowok="t"/>
                <v:fill type="solid"/>
              </v:shape>
              <v:shape style="position:absolute;left:7738;top:7820;width:42;height:121" coordorigin="7738,7820" coordsize="42,121" path="m7780,7820l7769,7820,7738,7846,7746,7854,7768,7836,7780,7836,7780,7820xe" filled="true" fillcolor="#231f20" stroked="false">
                <v:path arrowok="t"/>
                <v:fill type="solid"/>
              </v:shape>
            </v:group>
            <v:group style="position:absolute;left:7837;top:7820;width:42;height:121" coordorigin="7837,7820" coordsize="42,121">
              <v:shape style="position:absolute;left:7837;top:7820;width:42;height:121" coordorigin="7837,7820" coordsize="42,121" path="m7879,7836l7866,7836,7866,7941,7879,7941,7879,7836xe" filled="true" fillcolor="#231f20" stroked="false">
                <v:path arrowok="t"/>
                <v:fill type="solid"/>
              </v:shape>
              <v:shape style="position:absolute;left:7837;top:7820;width:42;height:121" coordorigin="7837,7820" coordsize="42,121" path="m7879,7820l7868,7820,7837,7846,7845,7854,7866,7836,7879,7836,7879,7820xe" filled="true" fillcolor="#231f20" stroked="false">
                <v:path arrowok="t"/>
                <v:fill type="solid"/>
              </v:shape>
              <v:shape style="position:absolute;left:7926;top:7817;width:321;height:127" type="#_x0000_t75" stroked="false">
                <v:imagedata r:id="rId1089" o:title=""/>
              </v:shape>
              <v:shape style="position:absolute;left:872;top:8022;width:122;height:127" type="#_x0000_t75" stroked="false">
                <v:imagedata r:id="rId1090" o:title=""/>
              </v:shape>
              <v:shape style="position:absolute;left:1117;top:8025;width:119;height:121" type="#_x0000_t75" stroked="false">
                <v:imagedata r:id="rId1091" o:title=""/>
              </v:shape>
              <v:shape style="position:absolute;left:1267;top:8025;width:397;height:123" type="#_x0000_t75" stroked="false">
                <v:imagedata r:id="rId1092" o:title=""/>
              </v:shape>
              <v:shape style="position:absolute;left:1722;top:8015;width:602;height:133" type="#_x0000_t75" stroked="false">
                <v:imagedata r:id="rId1093" o:title=""/>
              </v:shape>
              <v:shape style="position:absolute;left:2391;top:8017;width:187;height:131" type="#_x0000_t75" stroked="false">
                <v:imagedata r:id="rId1094" o:title=""/>
              </v:shape>
              <v:shape style="position:absolute;left:2649;top:8022;width:234;height:127" type="#_x0000_t75" stroked="false">
                <v:imagedata r:id="rId1095" o:title=""/>
              </v:shape>
              <v:shape style="position:absolute;left:2942;top:8017;width:187;height:131" type="#_x0000_t75" stroked="false">
                <v:imagedata r:id="rId1094" o:title=""/>
              </v:shape>
              <v:shape style="position:absolute;left:3197;top:8025;width:511;height:161" type="#_x0000_t75" stroked="false">
                <v:imagedata r:id="rId1096" o:title=""/>
              </v:shape>
            </v:group>
            <v:group style="position:absolute;left:3773;top:8064;width:79;height:84" coordorigin="3773,8064" coordsize="79,84">
              <v:shape style="position:absolute;left:3773;top:8064;width:79;height:84" coordorigin="3773,8064" coordsize="79,84" path="m3819,8064l3807,8064,3802,8065,3773,8113,3774,8117,3808,8148,3820,8148,3827,8146,3838,8141,3842,8138,3810,8138,3806,8137,3785,8109,3851,8109,3851,8099,3785,8099,3785,8096,3809,8073,3840,8073,3838,8072,3834,8069,3825,8065,3819,8064xe" filled="true" fillcolor="#231f20" stroked="false">
                <v:path arrowok="t"/>
                <v:fill type="solid"/>
              </v:shape>
              <v:shape style="position:absolute;left:3773;top:8064;width:79;height:84" coordorigin="3773,8064" coordsize="79,84" path="m3839,8124l3837,8127,3834,8131,3825,8136,3820,8138,3842,8138,3843,8137,3848,8131,3839,8124xe" filled="true" fillcolor="#231f20" stroked="false">
                <v:path arrowok="t"/>
                <v:fill type="solid"/>
              </v:shape>
              <v:shape style="position:absolute;left:3773;top:8064;width:79;height:84" coordorigin="3773,8064" coordsize="79,84" path="m3840,8073l3821,8073,3827,8076,3836,8086,3839,8092,3839,8099,3851,8099,3851,8098,3850,8093,3847,8083,3844,8079,3840,8073xe" filled="true" fillcolor="#231f20" stroked="false">
                <v:path arrowok="t"/>
                <v:fill type="solid"/>
              </v:shape>
            </v:group>
            <v:group style="position:absolute;left:3875;top:8064;width:70;height:82" coordorigin="3875,8064" coordsize="70,82">
              <v:shape style="position:absolute;left:3875;top:8064;width:70;height:82" coordorigin="3875,8064" coordsize="70,82" path="m3886,8066l3875,8066,3875,8068,3876,8071,3876,8145,3887,8145,3887,8099,3888,8095,3891,8087,3893,8084,3896,8079,3887,8079,3887,8073,3886,8068,3886,8066xe" filled="true" fillcolor="#231f20" stroked="false">
                <v:path arrowok="t"/>
                <v:fill type="solid"/>
              </v:shape>
              <v:shape style="position:absolute;left:3875;top:8064;width:70;height:82" coordorigin="3875,8064" coordsize="70,82" path="m3938,8073l3916,8073,3919,8074,3925,8077,3933,8097,3933,8145,3945,8145,3945,8087,3942,8079,3938,8073xe" filled="true" fillcolor="#231f20" stroked="false">
                <v:path arrowok="t"/>
                <v:fill type="solid"/>
              </v:shape>
              <v:shape style="position:absolute;left:3875;top:8064;width:70;height:82" coordorigin="3875,8064" coordsize="70,82" path="m3925,8064l3909,8064,3903,8065,3898,8068,3893,8071,3890,8075,3887,8079,3896,8079,3897,8078,3900,8077,3906,8074,3909,8073,3938,8073,3932,8067,3925,8064xe" filled="true" fillcolor="#231f20" stroked="false">
                <v:path arrowok="t"/>
                <v:fill type="solid"/>
              </v:shape>
              <v:shape style="position:absolute;left:4018;top:8011;width:318;height:140" type="#_x0000_t75" stroked="false">
                <v:imagedata r:id="rId1097" o:title=""/>
              </v:shape>
            </v:group>
            <v:group style="position:absolute;left:4406;top:8064;width:70;height:82" coordorigin="4406,8064" coordsize="70,82">
              <v:shape style="position:absolute;left:4406;top:8064;width:70;height:82" coordorigin="4406,8064" coordsize="70,82" path="m4417,8066l4406,8066,4406,8068,4406,8071,4407,8145,4418,8145,4418,8099,4419,8095,4422,8087,4423,8084,4427,8079,4418,8079,4417,8073,4417,8068,4417,8066xe" filled="true" fillcolor="#231f20" stroked="false">
                <v:path arrowok="t"/>
                <v:fill type="solid"/>
              </v:shape>
              <v:shape style="position:absolute;left:4406;top:8064;width:70;height:82" coordorigin="4406,8064" coordsize="70,82" path="m4469,8073l4447,8073,4450,8074,4456,8077,4464,8097,4464,8145,4476,8145,4476,8087,4473,8079,4469,8073xe" filled="true" fillcolor="#231f20" stroked="false">
                <v:path arrowok="t"/>
                <v:fill type="solid"/>
              </v:shape>
              <v:shape style="position:absolute;left:4406;top:8064;width:70;height:82" coordorigin="4406,8064" coordsize="70,82" path="m4455,8064l4440,8064,4434,8065,4429,8068,4424,8071,4420,8075,4418,8079,4427,8079,4428,8078,4431,8077,4436,8074,4439,8073,4469,8073,4463,8067,4455,8064xe" filled="true" fillcolor="#231f20" stroked="false">
                <v:path arrowok="t"/>
                <v:fill type="solid"/>
              </v:shape>
            </v:group>
            <v:group style="position:absolute;left:4500;top:8064;width:85;height:84" coordorigin="4500,8064" coordsize="85,84">
              <v:shape style="position:absolute;left:4500;top:8064;width:85;height:84" coordorigin="4500,8064" coordsize="85,84" path="m4548,8064l4536,8064,4530,8065,4500,8100,4500,8112,4501,8117,4505,8127,4508,8132,4512,8136,4515,8139,4520,8142,4530,8146,4536,8148,4548,8148,4554,8146,4565,8142,4569,8139,4571,8138,4538,8138,4533,8137,4512,8110,4512,8101,4538,8073,4571,8073,4569,8072,4565,8069,4554,8065,4548,8064xe" filled="true" fillcolor="#231f20" stroked="false">
                <v:path arrowok="t"/>
                <v:fill type="solid"/>
              </v:shape>
              <v:shape style="position:absolute;left:4500;top:8064;width:85;height:84" coordorigin="4500,8064" coordsize="85,84" path="m4571,8073l4547,8073,4551,8074,4559,8078,4572,8101,4572,8110,4547,8138,4571,8138,4577,8132,4580,8127,4584,8117,4585,8112,4585,8100,4584,8094,4580,8084,4577,8079,4571,8073xe" filled="true" fillcolor="#231f20" stroked="false">
                <v:path arrowok="t"/>
                <v:fill type="solid"/>
              </v:shape>
            </v:group>
            <v:group style="position:absolute;left:4609;top:8064;width:46;height:82" coordorigin="4609,8064" coordsize="46,82">
              <v:shape style="position:absolute;left:4609;top:8064;width:46;height:82" coordorigin="4609,8064" coordsize="46,82" path="m4620,8066l4609,8066,4609,8068,4609,8075,4610,8145,4621,8145,4621,8099,4622,8095,4624,8087,4626,8084,4630,8079,4621,8079,4621,8073,4620,8068,4620,8066xe" filled="true" fillcolor="#231f20" stroked="false">
                <v:path arrowok="t"/>
                <v:fill type="solid"/>
              </v:shape>
              <v:shape style="position:absolute;left:4609;top:8064;width:46;height:82" coordorigin="4609,8064" coordsize="46,82" path="m4641,8064l4636,8065,4627,8071,4623,8075,4621,8079,4630,8079,4633,8077,4639,8075,4641,8075,4653,8075,4654,8065,4653,8064,4652,8064,4641,8064xe" filled="true" fillcolor="#231f20" stroked="false">
                <v:path arrowok="t"/>
                <v:fill type="solid"/>
              </v:shape>
              <v:shape style="position:absolute;left:4609;top:8064;width:46;height:82" coordorigin="4609,8064" coordsize="46,82" path="m4653,8075l4641,8075,4648,8075,4651,8075,4652,8075,4653,8076,4653,8075xe" filled="true" fillcolor="#231f20" stroked="false">
                <v:path arrowok="t"/>
                <v:fill type="solid"/>
              </v:shape>
            </v:group>
            <v:group style="position:absolute;left:4670;top:8064;width:122;height:82" coordorigin="4670,8064" coordsize="122,82">
              <v:shape style="position:absolute;left:4670;top:8064;width:122;height:82" coordorigin="4670,8064" coordsize="122,82" path="m4681,8066l4670,8066,4670,8068,4671,8070,4671,8075,4671,8145,4683,8145,4683,8099,4683,8095,4686,8087,4688,8084,4691,8079,4682,8079,4682,8073,4682,8068,4681,8066xe" filled="true" fillcolor="#231f20" stroked="false">
                <v:path arrowok="t"/>
                <v:fill type="solid"/>
              </v:shape>
              <v:shape style="position:absolute;left:4670;top:8064;width:122;height:82" coordorigin="4670,8064" coordsize="122,82" path="m4729,8073l4710,8073,4713,8074,4718,8076,4724,8089,4725,8092,4725,8093,4725,8145,4737,8145,4740,8085,4743,8081,4733,8081,4732,8077,4730,8074,4729,8073xe" filled="true" fillcolor="#231f20" stroked="false">
                <v:path arrowok="t"/>
                <v:fill type="solid"/>
              </v:shape>
              <v:shape style="position:absolute;left:4670;top:8064;width:122;height:82" coordorigin="4670,8064" coordsize="122,82" path="m4784,8073l4767,8073,4772,8076,4778,8086,4780,8093,4780,8145,4791,8145,4791,8086,4789,8079,4784,8073xe" filled="true" fillcolor="#231f20" stroked="false">
                <v:path arrowok="t"/>
                <v:fill type="solid"/>
              </v:shape>
              <v:shape style="position:absolute;left:4670;top:8064;width:122;height:82" coordorigin="4670,8064" coordsize="122,82" path="m4771,8064l4755,8064,4749,8065,4740,8071,4736,8075,4733,8081,4743,8081,4743,8080,4746,8078,4751,8074,4755,8073,4784,8073,4779,8067,4771,8064xe" filled="true" fillcolor="#231f20" stroked="false">
                <v:path arrowok="t"/>
                <v:fill type="solid"/>
              </v:shape>
              <v:shape style="position:absolute;left:4670;top:8064;width:122;height:82" coordorigin="4670,8064" coordsize="122,82" path="m4711,8064l4703,8064,4698,8065,4688,8071,4685,8075,4682,8079,4691,8079,4692,8078,4695,8077,4700,8074,4703,8073,4729,8073,4726,8070,4724,8068,4720,8066,4718,8065,4713,8064,4711,8064xe" filled="true" fillcolor="#231f20" stroked="false">
                <v:path arrowok="t"/>
                <v:fill type="solid"/>
              </v:shape>
            </v:group>
            <v:group style="position:absolute;left:4815;top:8064;width:69;height:84" coordorigin="4815,8064" coordsize="69,84">
              <v:shape style="position:absolute;left:4815;top:8064;width:69;height:84" coordorigin="4815,8064" coordsize="69,84" path="m4876,8073l4857,8073,4862,8075,4870,8082,4872,8087,4872,8096,4864,8096,4857,8097,4815,8117,4815,8128,4840,8148,4849,8148,4855,8146,4864,8142,4868,8138,4844,8138,4842,8138,4827,8126,4827,8119,4863,8106,4883,8106,4882,8087,4882,8084,4879,8076,4876,8073xe" filled="true" fillcolor="#231f20" stroked="false">
                <v:path arrowok="t"/>
                <v:fill type="solid"/>
              </v:shape>
              <v:shape style="position:absolute;left:4815;top:8064;width:69;height:84" coordorigin="4815,8064" coordsize="69,84" path="m4883,8133l4872,8133,4872,8138,4873,8142,4873,8144,4873,8145,4884,8145,4883,8143,4883,8140,4883,8134,4883,8133xe" filled="true" fillcolor="#231f20" stroked="false">
                <v:path arrowok="t"/>
                <v:fill type="solid"/>
              </v:shape>
              <v:shape style="position:absolute;left:4815;top:8064;width:69;height:84" coordorigin="4815,8064" coordsize="69,84" path="m4883,8106l4872,8106,4871,8116,4871,8118,4850,8138,4868,8138,4872,8133,4883,8133,4883,8106xe" filled="true" fillcolor="#231f20" stroked="false">
                <v:path arrowok="t"/>
                <v:fill type="solid"/>
              </v:shape>
              <v:shape style="position:absolute;left:4815;top:8064;width:69;height:84" coordorigin="4815,8064" coordsize="69,84" path="m4856,8064l4845,8064,4839,8065,4828,8069,4823,8072,4820,8075,4827,8083,4829,8080,4833,8078,4841,8074,4846,8073,4876,8073,4871,8068,4867,8067,4860,8064,4856,8064xe" filled="true" fillcolor="#231f20" stroked="false">
                <v:path arrowok="t"/>
                <v:fill type="solid"/>
              </v:shape>
            </v:group>
            <v:group style="position:absolute;left:4918;top:8017;width:2;height:129" coordorigin="4918,8017" coordsize="2,129">
              <v:shape style="position:absolute;left:4918;top:8017;width:2;height:129" coordorigin="4918,8017" coordsize="0,129" path="m4918,8017l4918,8145e" filled="false" stroked="true" strokeweight=".579pt" strokecolor="#231f20">
                <v:path arrowok="t"/>
              </v:shape>
              <v:shape style="position:absolute;left:7629;top:8011;width:618;height:149" type="#_x0000_t75" stroked="false">
                <v:imagedata r:id="rId1098" o:title=""/>
              </v:shape>
              <v:shape style="position:absolute;left:601;top:8391;width:1041;height:387" type="#_x0000_t75" stroked="false">
                <v:imagedata r:id="rId1099" o:title=""/>
              </v:shape>
              <v:shape style="position:absolute;left:1117;top:8656;width:247;height:123" type="#_x0000_t75" stroked="false">
                <v:imagedata r:id="rId1100" o:title=""/>
              </v:shape>
              <v:shape style="position:absolute;left:1414;top:8656;width:1281;height:161" type="#_x0000_t75" stroked="false">
                <v:imagedata r:id="rId1101" o:title=""/>
              </v:shape>
            </v:group>
            <v:group style="position:absolute;left:2730;top:8648;width:2;height:129" coordorigin="2730,8648" coordsize="2,129">
              <v:shape style="position:absolute;left:2730;top:8648;width:2;height:129" coordorigin="2730,8648" coordsize="0,129" path="m2730,8648l2730,8777e" filled="false" stroked="true" strokeweight=".579pt" strokecolor="#231f20">
                <v:path arrowok="t"/>
              </v:shape>
            </v:group>
            <v:group style="position:absolute;left:7486;top:8642;width:79;height:150" coordorigin="7486,8642" coordsize="79,150">
              <v:shape style="position:absolute;left:7486;top:8642;width:79;height:150" coordorigin="7486,8642" coordsize="79,150" path="m7496,8754l7486,8761,7490,8766,7495,8770,7507,8777,7514,8779,7522,8779,7522,8791,7530,8791,7530,8779,7535,8779,7540,8778,7548,8775,7552,8773,7556,8769,7520,8769,7518,8769,7497,8757,7496,8754xe" filled="true" fillcolor="#231f20" stroked="false">
                <v:path arrowok="t"/>
                <v:fill type="solid"/>
              </v:shape>
              <v:shape style="position:absolute;left:7486;top:8642;width:79;height:150" coordorigin="7486,8642" coordsize="79,150" path="m7530,8642l7522,8642,7522,8654,7518,8655,7489,8682,7489,8692,7522,8720,7522,8769,7530,8769,7530,8722,7553,8722,7530,8711,7530,8708,7501,8679,7503,8674,7511,8666,7516,8664,7522,8664,7558,8664,7553,8660,7530,8654,7530,8642xe" filled="true" fillcolor="#231f20" stroked="false">
                <v:path arrowok="t"/>
                <v:fill type="solid"/>
              </v:shape>
              <v:shape style="position:absolute;left:7486;top:8642;width:79;height:150" coordorigin="7486,8642" coordsize="79,150" path="m7553,8722l7530,8722,7537,8724,7542,8727,7550,8735,7552,8740,7552,8750,7530,8769,7556,8769,7558,8767,7560,8764,7564,8756,7565,8752,7565,8741,7564,8737,7560,8729,7557,8725,7553,8722xe" filled="true" fillcolor="#231f20" stroked="false">
                <v:path arrowok="t"/>
                <v:fill type="solid"/>
              </v:shape>
              <v:shape style="position:absolute;left:7486;top:8642;width:79;height:150" coordorigin="7486,8642" coordsize="79,150" path="m7530,8664l7522,8664,7522,8708,7530,8708,7530,8664xe" filled="true" fillcolor="#231f20" stroked="false">
                <v:path arrowok="t"/>
                <v:fill type="solid"/>
              </v:shape>
              <v:shape style="position:absolute;left:7486;top:8642;width:79;height:150" coordorigin="7486,8642" coordsize="79,150" path="m7558,8664l7530,8664,7534,8664,7538,8665,7546,8669,7550,8672,7552,8675,7562,8668,7560,8666,7558,8664xe" filled="true" fillcolor="#231f20" stroked="false">
                <v:path arrowok="t"/>
                <v:fill type="solid"/>
              </v:shape>
            </v:group>
            <v:group style="position:absolute;left:7595;top:8656;width:42;height:121" coordorigin="7595,8656" coordsize="42,121">
              <v:shape style="position:absolute;left:7595;top:8656;width:42;height:121" coordorigin="7595,8656" coordsize="42,121" path="m7637,8672l7625,8672,7625,8777,7637,8777,7637,8672xe" filled="true" fillcolor="#231f20" stroked="false">
                <v:path arrowok="t"/>
                <v:fill type="solid"/>
              </v:shape>
              <v:shape style="position:absolute;left:7595;top:8656;width:42;height:121" coordorigin="7595,8656" coordsize="42,121" path="m7637,8656l7626,8656,7595,8682,7603,8690,7625,8672,7637,8672,7637,8656xe" filled="true" fillcolor="#231f20" stroked="false">
                <v:path arrowok="t"/>
                <v:fill type="solid"/>
              </v:shape>
            </v:group>
            <v:group style="position:absolute;left:7682;top:8761;width:24;height:41" coordorigin="7682,8761" coordsize="24,41">
              <v:shape style="position:absolute;left:7682;top:8761;width:24;height:41" coordorigin="7682,8761" coordsize="24,41" path="m7706,8761l7694,8761,7682,8801,7692,8801,7706,8761xe" filled="true" fillcolor="#231f20" stroked="false">
                <v:path arrowok="t"/>
                <v:fill type="solid"/>
              </v:shape>
            </v:group>
            <v:group style="position:absolute;left:7738;top:8656;width:42;height:121" coordorigin="7738,8656" coordsize="42,121">
              <v:shape style="position:absolute;left:7738;top:8656;width:42;height:121" coordorigin="7738,8656" coordsize="42,121" path="m7780,8672l7768,8672,7768,8777,7780,8777,7780,8672xe" filled="true" fillcolor="#231f20" stroked="false">
                <v:path arrowok="t"/>
                <v:fill type="solid"/>
              </v:shape>
              <v:shape style="position:absolute;left:7738;top:8656;width:42;height:121" coordorigin="7738,8656" coordsize="42,121" path="m7780,8656l7769,8656,7738,8682,7746,8690,7768,8672,7780,8672,7780,8656xe" filled="true" fillcolor="#231f20" stroked="false">
                <v:path arrowok="t"/>
                <v:fill type="solid"/>
              </v:shape>
              <v:shape style="position:absolute;left:7828;top:8653;width:420;height:127" type="#_x0000_t75" stroked="false">
                <v:imagedata r:id="rId1102" o:title=""/>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headerReference w:type="default" r:id="rId815"/>
          <w:footerReference w:type="default" r:id="rId816"/>
          <w:pgSz w:w="11630" w:h="15310"/>
          <w:pgMar w:header="714" w:footer="0" w:top="1360" w:bottom="280" w:left="1220" w:right="1320"/>
        </w:sectPr>
      </w:pPr>
    </w:p>
    <w:p>
      <w:pPr>
        <w:spacing w:line="240" w:lineRule="auto" w:before="0"/>
        <w:rPr>
          <w:rFonts w:ascii="Times New Roman" w:hAnsi="Times New Roman" w:cs="Times New Roman" w:eastAsia="Times New Roman" w:hint="default"/>
          <w:sz w:val="20"/>
          <w:szCs w:val="20"/>
        </w:rPr>
      </w:pPr>
      <w:r>
        <w:rPr/>
        <w:pict>
          <v:group style="position:absolute;margin-left:-.174979pt;margin-top:621.486023pt;width:581.450pt;height:144.050pt;mso-position-horizontal-relative:page;mso-position-vertical-relative:page;z-index:-120904" coordorigin="-3,12430" coordsize="11629,2881">
            <v:shape style="position:absolute;left:-3;top:12430;width:11629;height:2881" type="#_x0000_t75" stroked="false">
              <v:imagedata r:id="rId1105" o:title=""/>
            </v:shape>
            <v:shape style="position:absolute;left:5339;top:12981;width:192;height:1333" type="#_x0000_t75" stroked="false">
              <v:imagedata r:id="rId1106" o:title=""/>
            </v:shape>
            <v:shape style="position:absolute;left:5503;top:13902;width:1767;height:68" type="#_x0000_t75" stroked="false">
              <v:imagedata r:id="rId1107" o:title=""/>
            </v:shape>
            <v:shape style="position:absolute;left:5976;top:13410;width:825;height:137" type="#_x0000_t75" stroked="false">
              <v:imagedata r:id="rId1108" o:title=""/>
            </v:shape>
            <v:shape style="position:absolute;left:5505;top:13601;width:601;height:137" type="#_x0000_t75" stroked="false">
              <v:imagedata r:id="rId1109" o:title=""/>
            </v:shape>
            <v:shape style="position:absolute;left:6130;top:13585;width:291;height:161" type="#_x0000_t75" stroked="false">
              <v:imagedata r:id="rId1110" o:title=""/>
            </v:shape>
            <v:shape style="position:absolute;left:6483;top:13596;width:796;height:142" type="#_x0000_t75" stroked="false">
              <v:imagedata r:id="rId1111" o:title=""/>
            </v:shape>
            <v:shape style="position:absolute;left:4766;top:13399;width:235;height:210" type="#_x0000_t75" stroked="false">
              <v:imagedata r:id="rId1112" o:title=""/>
            </v:shape>
            <v:shape style="position:absolute;left:4808;top:13370;width:31;height:27" type="#_x0000_t75" stroked="false">
              <v:imagedata r:id="rId1113" o:title=""/>
            </v:shape>
            <v:shape style="position:absolute;left:5001;top:13279;width:102;height:69" type="#_x0000_t75" stroked="false">
              <v:imagedata r:id="rId1114" o:title=""/>
            </v:shape>
            <v:shape style="position:absolute;left:4814;top:13339;width:102;height:69" type="#_x0000_t75" stroked="false">
              <v:imagedata r:id="rId1115" o:title=""/>
            </v:shape>
            <v:shape style="position:absolute;left:5058;top:13534;width:77;height:70" type="#_x0000_t75" stroked="false">
              <v:imagedata r:id="rId1116" o:title=""/>
            </v:shape>
            <v:shape style="position:absolute;left:4868;top:13331;width:228;height:87" type="#_x0000_t75" stroked="false">
              <v:imagedata r:id="rId1117" o:title=""/>
            </v:shape>
            <v:shape style="position:absolute;left:4467;top:13966;width:121;height:88" type="#_x0000_t75" stroked="false">
              <v:imagedata r:id="rId604" o:title=""/>
            </v:shape>
            <v:shape style="position:absolute;left:4467;top:13966;width:121;height:88" type="#_x0000_t75" stroked="false">
              <v:imagedata r:id="rId604" o:title=""/>
            </v:shape>
            <v:shape style="position:absolute;left:4549;top:14001;width:181;height:96" type="#_x0000_t75" stroked="false">
              <v:imagedata r:id="rId1118" o:title=""/>
            </v:shape>
            <v:shape style="position:absolute;left:4549;top:14001;width:167;height:99" type="#_x0000_t75" stroked="false">
              <v:imagedata r:id="rId1119" o:title=""/>
            </v:shape>
            <v:shape style="position:absolute;left:5015;top:13966;width:203;height:118" type="#_x0000_t75" stroked="false">
              <v:imagedata r:id="rId1120" o:title=""/>
            </v:shape>
            <v:shape style="position:absolute;left:4675;top:14000;width:359;height:137" type="#_x0000_t75" stroked="false">
              <v:imagedata r:id="rId1121" o:title=""/>
            </v:shape>
            <v:shape style="position:absolute;left:5003;top:13585;width:198;height:359" type="#_x0000_t75" stroked="false">
              <v:imagedata r:id="rId1122" o:title=""/>
            </v:shape>
            <v:shape style="position:absolute;left:4843;top:13211;width:4;height:43" type="#_x0000_t75" stroked="false">
              <v:imagedata r:id="rId613" o:title=""/>
            </v:shape>
            <v:shape style="position:absolute;left:4813;top:13211;width:6;height:45" type="#_x0000_t75" stroked="false">
              <v:imagedata r:id="rId1123" o:title=""/>
            </v:shape>
            <v:shape style="position:absolute;left:4989;top:13244;width:60;height:78" type="#_x0000_t75" stroked="false">
              <v:imagedata r:id="rId1124" o:title=""/>
            </v:shape>
            <v:shape style="position:absolute;left:4803;top:13251;width:4;height:78" type="#_x0000_t75" stroked="false">
              <v:imagedata r:id="rId1125" o:title=""/>
            </v:shape>
            <v:shape style="position:absolute;left:4843;top:13321;width:22;height:37" type="#_x0000_t75" stroked="false">
              <v:imagedata r:id="rId1126" o:title=""/>
            </v:shape>
            <v:shape style="position:absolute;left:4866;top:13287;width:179;height:93" type="#_x0000_t75" stroked="false">
              <v:imagedata r:id="rId1127" o:title=""/>
            </v:shape>
            <v:group style="position:absolute;left:4808;top:13394;width:7;height:40" coordorigin="4808,13394" coordsize="7,40">
              <v:shape style="position:absolute;left:4808;top:13394;width:7;height:40" coordorigin="4808,13394" coordsize="7,40" path="m4808,13394l4808,13429,4814,13433,4814,13398,4808,13394xe" filled="true" fillcolor="#939598" stroked="false">
                <v:path arrowok="t"/>
                <v:fill type="solid"/>
              </v:shape>
              <v:shape style="position:absolute;left:4773;top:13426;width:6;height:40" type="#_x0000_t75" stroked="false">
                <v:imagedata r:id="rId626" o:title=""/>
              </v:shape>
              <v:shape style="position:absolute;left:4768;top:13447;width:16;height:44" type="#_x0000_t75" stroked="false">
                <v:imagedata r:id="rId626" o:title=""/>
              </v:shape>
              <v:shape style="position:absolute;left:4919;top:13476;width:3;height:41" type="#_x0000_t75" stroked="false">
                <v:imagedata r:id="rId619" o:title=""/>
              </v:shape>
              <v:shape style="position:absolute;left:4914;top:13509;width:11;height:49" type="#_x0000_t75" stroked="false">
                <v:imagedata r:id="rId1128" o:title=""/>
              </v:shape>
              <v:shape style="position:absolute;left:4898;top:13510;width:16;height:44" type="#_x0000_t75" stroked="false">
                <v:imagedata r:id="rId1129" o:title=""/>
              </v:shape>
              <v:shape style="position:absolute;left:4905;top:13540;width:9;height:40" type="#_x0000_t75" stroked="false">
                <v:imagedata r:id="rId1130" o:title=""/>
              </v:shape>
              <v:shape style="position:absolute;left:4579;top:13508;width:3;height:75" type="#_x0000_t75" stroked="false">
                <v:imagedata r:id="rId1131" o:title=""/>
              </v:shape>
              <v:shape style="position:absolute;left:5066;top:13509;width:4;height:76" type="#_x0000_t75" stroked="false">
                <v:imagedata r:id="rId637" o:title=""/>
              </v:shape>
              <v:shape style="position:absolute;left:4753;top:13511;width:14;height:75" type="#_x0000_t75" stroked="false">
                <v:imagedata r:id="rId624" o:title=""/>
              </v:shape>
              <v:shape style="position:absolute;left:4753;top:13511;width:14;height:75" type="#_x0000_t75" stroked="false">
                <v:imagedata r:id="rId624" o:title=""/>
              </v:shape>
              <v:shape style="position:absolute;left:4869;top:13538;width:40;height:49" type="#_x0000_t75" stroked="false">
                <v:imagedata r:id="rId1132" o:title=""/>
              </v:shape>
              <v:shape style="position:absolute;left:4769;top:13553;width:3;height:35" type="#_x0000_t75" stroked="false">
                <v:imagedata r:id="rId1133" o:title=""/>
              </v:shape>
              <v:shape style="position:absolute;left:4766;top:13550;width:2;height:38" type="#_x0000_t75" stroked="false">
                <v:imagedata r:id="rId626" o:title=""/>
              </v:shape>
              <v:shape style="position:absolute;left:4772;top:13553;width:19;height:45" type="#_x0000_t75" stroked="false">
                <v:imagedata r:id="rId1134" o:title=""/>
              </v:shape>
              <v:shape style="position:absolute;left:4772;top:13553;width:19;height:45" type="#_x0000_t75" stroked="false">
                <v:imagedata r:id="rId1134" o:title=""/>
              </v:shape>
              <v:shape style="position:absolute;left:4791;top:13563;width:2;height:38" type="#_x0000_t75" stroked="false">
                <v:imagedata r:id="rId1135" o:title=""/>
              </v:shape>
              <v:shape style="position:absolute;left:4791;top:13563;width:2;height:38" type="#_x0000_t75" stroked="false">
                <v:imagedata r:id="rId1135" o:title=""/>
              </v:shape>
              <v:shape style="position:absolute;left:4564;top:13572;width:3;height:46" type="#_x0000_t75" stroked="false">
                <v:imagedata r:id="rId630" o:title=""/>
              </v:shape>
              <v:shape style="position:absolute;left:4564;top:13572;width:3;height:46" type="#_x0000_t75" stroked="false">
                <v:imagedata r:id="rId630" o:title=""/>
              </v:shape>
              <v:shape style="position:absolute;left:5083;top:13565;width:3;height:52" type="#_x0000_t75" stroked="false">
                <v:imagedata r:id="rId1136" o:title=""/>
              </v:shape>
              <v:shape style="position:absolute;left:4525;top:13621;width:13;height:97" type="#_x0000_t75" stroked="false">
                <v:imagedata r:id="rId1137" o:title=""/>
              </v:shape>
              <v:shape style="position:absolute;left:5112;top:13615;width:13;height:103" type="#_x0000_t75" stroked="false">
                <v:imagedata r:id="rId1138" o:title=""/>
              </v:shape>
              <v:shape style="position:absolute;left:5129;top:13804;width:29;height:78" type="#_x0000_t75" stroked="false">
                <v:imagedata r:id="rId1139" o:title=""/>
              </v:shape>
              <v:shape style="position:absolute;left:4492;top:13808;width:29;height:73" type="#_x0000_t75" stroked="false">
                <v:imagedata r:id="rId1140" o:title=""/>
              </v:shape>
              <v:shape style="position:absolute;left:4492;top:13808;width:29;height:73" type="#_x0000_t75" stroked="false">
                <v:imagedata r:id="rId1140" o:title=""/>
              </v:shape>
              <v:shape style="position:absolute;left:4518;top:13880;width:7;height:61" type="#_x0000_t75" stroked="false">
                <v:imagedata r:id="rId1141" o:title=""/>
              </v:shape>
              <v:shape style="position:absolute;left:5124;top:13871;width:7;height:69" type="#_x0000_t75" stroked="false">
                <v:imagedata r:id="rId130" o:title=""/>
              </v:shape>
              <v:shape style="position:absolute;left:4467;top:13931;width:74;height:79" type="#_x0000_t75" stroked="false">
                <v:imagedata r:id="rId1142" o:title=""/>
              </v:shape>
              <v:shape style="position:absolute;left:5109;top:13931;width:74;height:79" type="#_x0000_t75" stroked="false">
                <v:imagedata r:id="rId1143" o:title=""/>
              </v:shape>
              <v:shape style="position:absolute;left:4638;top:13967;width:24;height:48" type="#_x0000_t75" stroked="false">
                <v:imagedata r:id="rId1144" o:title=""/>
              </v:shape>
              <v:shape style="position:absolute;left:4638;top:13967;width:24;height:48" type="#_x0000_t75" stroked="false">
                <v:imagedata r:id="rId1145" o:title=""/>
              </v:shape>
              <v:shape style="position:absolute;left:4987;top:13967;width:24;height:48" type="#_x0000_t75" stroked="false">
                <v:imagedata r:id="rId1144" o:title=""/>
              </v:shape>
              <v:shape style="position:absolute;left:4988;top:13967;width:24;height:48" type="#_x0000_t75" stroked="false">
                <v:imagedata r:id="rId1146" o:title=""/>
              </v:shape>
              <v:shape style="position:absolute;left:5011;top:13975;width:97;height:72" type="#_x0000_t75" stroked="false">
                <v:imagedata r:id="rId1147" o:title=""/>
              </v:shape>
              <v:shape style="position:absolute;left:4541;top:13975;width:97;height:72" type="#_x0000_t75" stroked="false">
                <v:imagedata r:id="rId1148" o:title=""/>
              </v:shape>
              <v:shape style="position:absolute;left:4662;top:13967;width:325;height:122" type="#_x0000_t75" stroked="false">
                <v:imagedata r:id="rId1149" o:title=""/>
              </v:shape>
              <v:shape style="position:absolute;left:4805;top:13331;width:14;height:42" type="#_x0000_t75" stroked="false">
                <v:imagedata r:id="rId645" o:title=""/>
              </v:shape>
              <v:shape style="position:absolute;left:4805;top:13331;width:14;height:42" type="#_x0000_t75" stroked="false">
                <v:imagedata r:id="rId645" o:title=""/>
              </v:shape>
            </v:group>
            <v:group style="position:absolute;left:4467;top:13150;width:717;height:904" coordorigin="4467,13150" coordsize="717,904">
              <v:shape style="position:absolute;left:4467;top:13150;width:717;height:904" coordorigin="4467,13150" coordsize="717,904" path="m4987,13968l4662,13968,4670,13978,4717,14022,4787,14052,4825,14054,4873,14048,4917,14032,4956,14004,4987,13968xe" filled="true" fillcolor="#e6e7e8" stroked="false">
                <v:path arrowok="t"/>
                <v:fill type="solid"/>
              </v:shape>
              <v:shape style="position:absolute;left:4467;top:13150;width:717;height:904" coordorigin="4467,13150" coordsize="717,904" path="m4561,13582l4546,13582,4537,13586,4531,13594,4527,13602,4525,13612,4525,13624,4528,13638,4537,13670,4537,13694,4533,13710,4529,13718,4528,13722,4518,13740,4507,13758,4498,13778,4492,13798,4494,13820,4498,13832,4507,13840,4521,13848,4519,13860,4518,13872,4520,13886,4524,13900,4526,13906,4526,13914,4520,13922,4511,13928,4487,13930,4467,13932,4481,13948,4483,13950,4491,13958,4515,13972,4527,13976,4541,13976,4545,13982,4556,13998,4568,14008,4579,14012,4589,14012,4638,13980,4649,13976,4656,13972,4662,13968,5142,13968,5159,13958,5167,13950,5183,13932,5163,13930,5139,13928,5130,13922,5124,13914,5124,13906,5125,13900,5130,13886,5132,13872,5131,13860,5129,13848,5143,13840,5151,13832,5155,13820,5157,13798,5152,13778,5143,13758,5132,13738,5122,13722,5119,13716,5116,13708,5113,13694,5113,13670,5122,13636,5125,13622,5108,13584,4564,13584,4561,13582xe" filled="true" fillcolor="#e6e7e8" stroked="false">
                <v:path arrowok="t"/>
                <v:fill type="solid"/>
              </v:shape>
              <v:shape style="position:absolute;left:4467;top:13150;width:717;height:904" coordorigin="4467,13150" coordsize="717,904" path="m5142,13968l4987,13968,4993,13972,5001,13976,5011,13980,5013,13984,5061,14012,5071,14012,5082,14008,5094,13998,5105,13982,5109,13976,5123,13976,5135,13972,5142,13968xe" filled="true" fillcolor="#e6e7e8" stroked="false">
                <v:path arrowok="t"/>
                <v:fill type="solid"/>
              </v:shape>
              <v:shape style="position:absolute;left:4467;top:13150;width:717;height:904" coordorigin="4467,13150" coordsize="717,904" path="m4569,13534l4563,13566,4565,13576,4567,13584,5083,13584,5085,13578,4787,13578,4774,13574,4764,13566,4759,13560,4750,13554,4742,13550,4583,13550,4569,13534xe" filled="true" fillcolor="#e6e7e8" stroked="false">
                <v:path arrowok="t"/>
                <v:fill type="solid"/>
              </v:shape>
              <v:shape style="position:absolute;left:4467;top:13150;width:717;height:904" coordorigin="4467,13150" coordsize="717,904" path="m5104,13582l5089,13582,5086,13584,5108,13584,5104,13582xe" filled="true" fillcolor="#e6e7e8" stroked="false">
                <v:path arrowok="t"/>
                <v:fill type="solid"/>
              </v:shape>
              <v:shape style="position:absolute;left:4467;top:13150;width:717;height:904" coordorigin="4467,13150" coordsize="717,904" path="m4799,13398l4788,13406,4773,13426,4779,13432,4778,13432,4777,13434,4768,13448,4776,13454,4778,13454,4780,13456,4784,13456,4777,13462,4771,13466,4766,13474,4761,13476,4757,13480,4756,13488,4756,13490,4756,13492,4753,13506,4753,13520,4758,13536,4766,13552,4769,13554,4772,13554,4774,13560,4779,13564,4791,13564,4791,13566,4792,13570,4791,13572,4790,13574,4788,13576,4787,13578,5085,13578,5085,13576,5086,13570,4881,13570,4879,13568,4874,13564,4873,13562,4872,13562,4871,13558,4871,13556,4869,13552,4870,13550,4875,13544,4879,13538,4912,13538,4902,13520,4899,13516,4898,13512,4898,13510,4923,13510,4921,13490,4920,13488,4919,13482,4922,13478,4918,13476,4913,13466,4911,13456,4908,13444,4903,13434,4895,13424,4882,13418,4882,13410,4880,13404,4877,13400,4814,13400,4799,13398xe" filled="true" fillcolor="#e6e7e8" stroked="false">
                <v:path arrowok="t"/>
                <v:fill type="solid"/>
              </v:shape>
              <v:shape style="position:absolute;left:4467;top:13150;width:717;height:904" coordorigin="4467,13150" coordsize="717,904" path="m4914,13542l4905,13542,4915,13546,4898,13554,4885,13566,4882,13568,4881,13570,5086,13570,5086,13566,5084,13550,5066,13550,5067,13546,4916,13546,4914,13542xe" filled="true" fillcolor="#e6e7e8" stroked="false">
                <v:path arrowok="t"/>
                <v:fill type="solid"/>
              </v:shape>
              <v:shape style="position:absolute;left:4467;top:13150;width:717;height:904" coordorigin="4467,13150" coordsize="717,904" path="m4579,13510l4582,13542,4582,13546,4583,13550,4742,13550,4738,13548,4734,13546,4618,13546,4608,13540,4579,13510xe" filled="true" fillcolor="#e6e7e8" stroked="false">
                <v:path arrowok="t"/>
                <v:fill type="solid"/>
              </v:shape>
              <v:shape style="position:absolute;left:4467;top:13150;width:717;height:904" coordorigin="4467,13150" coordsize="717,904" path="m5081,13534l5066,13550,5084,13550,5081,13534xe" filled="true" fillcolor="#e6e7e8" stroked="false">
                <v:path arrowok="t"/>
                <v:fill type="solid"/>
              </v:shape>
              <v:shape style="position:absolute;left:4467;top:13150;width:717;height:904" coordorigin="4467,13150" coordsize="717,904" path="m4912,13538l4879,13538,4885,13542,4909,13548,4905,13542,4914,13542,4912,13538xe" filled="true" fillcolor="#e6e7e8" stroked="false">
                <v:path arrowok="t"/>
                <v:fill type="solid"/>
              </v:shape>
              <v:shape style="position:absolute;left:4467;top:13150;width:717;height:904" coordorigin="4467,13150" coordsize="717,904" path="m4704,13534l4673,13534,4656,13540,4640,13546,4734,13546,4720,13538,4704,13534xe" filled="true" fillcolor="#e6e7e8" stroked="false">
                <v:path arrowok="t"/>
                <v:fill type="solid"/>
              </v:shape>
              <v:shape style="position:absolute;left:4467;top:13150;width:717;height:904" coordorigin="4467,13150" coordsize="717,904" path="m4977,13534l4945,13534,4938,13536,4927,13540,4923,13542,4919,13544,4916,13546,5010,13546,4991,13540,4977,13534xe" filled="true" fillcolor="#e6e7e8" stroked="false">
                <v:path arrowok="t"/>
                <v:fill type="solid"/>
              </v:shape>
              <v:shape style="position:absolute;left:4467;top:13150;width:717;height:904" coordorigin="4467,13150" coordsize="717,904" path="m5070,13510l5042,13540,5032,13546,5067,13546,5068,13542,5068,13538,5070,13510xe" filled="true" fillcolor="#e6e7e8" stroked="false">
                <v:path arrowok="t"/>
                <v:fill type="solid"/>
              </v:shape>
              <v:shape style="position:absolute;left:4467;top:13150;width:717;height:904" coordorigin="4467,13150" coordsize="717,904" path="m4923,13510l4914,13510,4925,13524,4923,13510xe" filled="true" fillcolor="#e6e7e8" stroked="false">
                <v:path arrowok="t"/>
                <v:fill type="solid"/>
              </v:shape>
              <v:shape style="position:absolute;left:4467;top:13150;width:717;height:904" coordorigin="4467,13150" coordsize="717,904" path="m4914,13510l4898,13510,4907,13512,4914,13520,4914,13510xe" filled="true" fillcolor="#e6e7e8" stroked="false">
                <v:path arrowok="t"/>
                <v:fill type="solid"/>
              </v:shape>
              <v:shape style="position:absolute;left:4467;top:13150;width:717;height:904" coordorigin="4467,13150" coordsize="717,904" path="m4831,13150l4823,13168,4813,13212,4820,13222,4820,13238,4806,13242,4804,13246,4803,13248,4803,13250,4802,13252,4803,13254,4805,13266,4807,13282,4807,13304,4805,13328,4805,13332,4807,13334,4810,13338,4813,13340,4820,13340,4820,13392,4808,13394,4814,13400,4877,13400,4870,13390,4856,13382,4843,13382,4843,13324,4852,13324,4859,13322,4966,13322,4993,13318,5012,13314,5024,13310,5031,13304,5045,13294,5045,13290,5003,13290,4995,13288,4989,13288,5003,13284,5015,13280,5025,13274,5034,13266,5040,13258,4987,13258,4963,13256,4957,13254,4910,13254,4903,13244,4892,13236,4878,13232,4843,13232,4843,13220,4848,13212,4839,13168,4831,13150xe" filled="true" fillcolor="#e6e7e8" stroked="false">
                <v:path arrowok="t"/>
                <v:fill type="solid"/>
              </v:shape>
              <v:shape style="position:absolute;left:4467;top:13150;width:717;height:904" coordorigin="4467,13150" coordsize="717,904" path="m4966,13322l4866,13322,4866,13328,4866,13334,4868,13342,4872,13346,4884,13346,4891,13344,4901,13340,4914,13334,4929,13328,4947,13324,4966,13322xe" filled="true" fillcolor="#e6e7e8" stroked="false">
                <v:path arrowok="t"/>
                <v:fill type="solid"/>
              </v:shape>
              <v:shape style="position:absolute;left:4467;top:13150;width:717;height:904" coordorigin="4467,13150" coordsize="717,904" path="m5045,13288l5029,13288,5023,13290,5045,13290,5045,13288xe" filled="true" fillcolor="#e6e7e8" stroked="false">
                <v:path arrowok="t"/>
                <v:fill type="solid"/>
              </v:shape>
              <v:shape style="position:absolute;left:4467;top:13150;width:717;height:904" coordorigin="4467,13150" coordsize="717,904" path="m5049,13246l5025,13252,5013,13256,5004,13258,5040,13258,5049,13246xe" filled="true" fillcolor="#e6e7e8" stroked="false">
                <v:path arrowok="t"/>
                <v:fill type="solid"/>
              </v:shape>
              <v:shape style="position:absolute;left:4467;top:13150;width:717;height:904" coordorigin="4467,13150" coordsize="717,904" path="m4941,13252l4930,13252,4915,13254,4947,13254,4941,13252xe" filled="true" fillcolor="#e6e7e8" stroked="false">
                <v:path arrowok="t"/>
                <v:fill type="solid"/>
              </v:shape>
              <v:shape style="position:absolute;left:4638;top:13612;width:374;height:431" type="#_x0000_t75" stroked="false">
                <v:imagedata r:id="rId1150" o:title=""/>
              </v:shape>
            </v:group>
            <v:group style="position:absolute;left:4664;top:13642;width:322;height:371" coordorigin="4664,13642" coordsize="322,371">
              <v:shape style="position:absolute;left:4664;top:13642;width:322;height:371" coordorigin="4664,13642" coordsize="322,371" path="m4985,13642l4664,13642,4664,13855,4677,13916,4712,13966,4763,14001,4825,14013,4887,14000,4938,13966,4973,13916,4986,13855,4985,13642xe" filled="true" fillcolor="#ffffff" stroked="false">
                <v:path arrowok="t"/>
                <v:fill type="solid"/>
              </v:shape>
              <v:shape style="position:absolute;left:4691;top:13671;width:265;height:313" type="#_x0000_t75" stroked="false">
                <v:imagedata r:id="rId1151" o:title=""/>
              </v:shape>
            </v:group>
            <v:group style="position:absolute;left:4691;top:13671;width:266;height:314" coordorigin="4691,13671" coordsize="266,314">
              <v:shape style="position:absolute;left:4691;top:13671;width:266;height:314" coordorigin="4691,13671" coordsize="266,314" path="m4957,13671l4691,13671,4692,13852,4702,13903,4731,13945,4773,13974,4825,13984,4876,13973,4918,13945,4946,13903,4957,13852,4957,13671xe" filled="true" fillcolor="#6f7173" stroked="false">
                <v:path arrowok="t"/>
                <v:fill type="solid"/>
              </v:shape>
              <v:shape style="position:absolute;left:4689;top:13669;width:270;height:317" type="#_x0000_t75" stroked="false">
                <v:imagedata r:id="rId1152" o:title=""/>
              </v:shape>
            </v:group>
            <v:group style="position:absolute;left:4755;top:13822;width:2;height:2" coordorigin="4755,13822" coordsize="2,2">
              <v:shape style="position:absolute;left:4755;top:13822;width:2;height:2" coordorigin="4755,13822" coordsize="2,2" path="m4756,13822l4755,13822,4755,13824,4756,13824,4756,13823,4756,13823,4756,13822xe" filled="true" fillcolor="#5f6062" stroked="false">
                <v:path arrowok="t"/>
                <v:fill type="solid"/>
              </v:shape>
              <v:shape style="position:absolute;left:4710;top:13812;width:111;height:143" type="#_x0000_t75" stroked="false">
                <v:imagedata r:id="rId1153" o:title=""/>
              </v:shape>
              <v:shape style="position:absolute;left:4717;top:13818;width:177;height:130" type="#_x0000_t75" stroked="false">
                <v:imagedata r:id="rId1154" o:title=""/>
              </v:shape>
              <v:shape style="position:absolute;left:4828;top:13812;width:111;height:143" type="#_x0000_t75" stroked="false">
                <v:imagedata r:id="rId1155" o:title=""/>
              </v:shape>
              <v:shape style="position:absolute;left:4779;top:13773;width:153;height:200" type="#_x0000_t75" stroked="false">
                <v:imagedata r:id="rId1156" o:title=""/>
              </v:shape>
              <v:shape style="position:absolute;left:4787;top:13780;width:74;height:184" type="#_x0000_t75" stroked="false">
                <v:imagedata r:id="rId1157" o:title=""/>
              </v:shape>
              <v:shape style="position:absolute;left:4785;top:13779;width:79;height:187" type="#_x0000_t75" stroked="false">
                <v:imagedata r:id="rId1158" o:title=""/>
              </v:shape>
              <v:shape style="position:absolute;left:4480;top:13524;width:346;height:485" type="#_x0000_t75" stroked="false">
                <v:imagedata r:id="rId1159" o:title=""/>
              </v:shape>
              <v:shape style="position:absolute;left:4488;top:13534;width:328;height:462" type="#_x0000_t75" stroked="false">
                <v:imagedata r:id="rId1160" o:title=""/>
              </v:shape>
              <v:shape style="position:absolute;left:4484;top:13528;width:334;height:472" type="#_x0000_t75" stroked="false">
                <v:imagedata r:id="rId1161" o:title=""/>
              </v:shape>
              <v:shape style="position:absolute;left:4517;top:13546;width:290;height:442" type="#_x0000_t75" stroked="false">
                <v:imagedata r:id="rId1162" o:title=""/>
              </v:shape>
            </v:group>
            <v:group style="position:absolute;left:4517;top:13546;width:290;height:442" coordorigin="4517,13546" coordsize="290,442">
              <v:shape style="position:absolute;left:4517;top:13546;width:290;height:442" coordorigin="4517,13546" coordsize="290,442" path="m4599,13860l4573,13860,4579,13898,4587,13919,4588,13939,4572,13974,4598,13988,4620,13975,4626,13941,4608,13893,4631,13893,4630,13891,4624,13882,4621,13876,4603,13876,4599,13860xe" filled="true" fillcolor="#323031" stroked="false">
                <v:path arrowok="t"/>
                <v:fill type="solid"/>
              </v:shape>
              <v:shape style="position:absolute;left:4517;top:13546;width:290;height:442" coordorigin="4517,13546" coordsize="290,442" path="m4631,13893l4608,13893,4626,13914,4634,13931,4635,13945,4633,13958,4645,13951,4654,13938,4652,13919,4631,13893xe" filled="true" fillcolor="#323031" stroked="false">
                <v:path arrowok="t"/>
                <v:fill type="solid"/>
              </v:shape>
              <v:shape style="position:absolute;left:4517;top:13546;width:290;height:442" coordorigin="4517,13546" coordsize="290,442" path="m4613,13728l4575,13728,4569,13772,4549,13814,4535,13856,4543,13896,4545,13911,4543,13924,4534,13935,4517,13943,4533,13951,4553,13949,4569,13934,4573,13904,4571,13893,4571,13891,4570,13882,4571,13871,4573,13860,4599,13860,4597,13848,4605,13825,4616,13809,4622,13802,4631,13771,4613,13728xe" filled="true" fillcolor="#323031" stroked="false">
                <v:path arrowok="t"/>
                <v:fill type="solid"/>
              </v:shape>
              <v:shape style="position:absolute;left:4517;top:13546;width:290;height:442" coordorigin="4517,13546" coordsize="290,442" path="m4621,13829l4610,13841,4606,13853,4604,13864,4603,13876,4621,13876,4619,13871,4617,13854,4621,13829xe" filled="true" fillcolor="#323031" stroked="false">
                <v:path arrowok="t"/>
                <v:fill type="solid"/>
              </v:shape>
              <v:shape style="position:absolute;left:4517;top:13546;width:290;height:442" coordorigin="4517,13546" coordsize="290,442" path="m4550,13654l4551,13687,4546,13714,4536,13740,4522,13769,4517,13787,4517,13800,4523,13812,4535,13825,4544,13800,4557,13779,4569,13757,4573,13738,4559,13738,4558,13718,4557,13694,4556,13670,4550,13654xe" filled="true" fillcolor="#323031" stroked="false">
                <v:path arrowok="t"/>
                <v:fill type="solid"/>
              </v:shape>
              <v:shape style="position:absolute;left:4517;top:13546;width:290;height:442" coordorigin="4517,13546" coordsize="290,442" path="m4563,13682l4565,13708,4563,13723,4560,13730,4559,13738,4573,13738,4575,13728,4613,13728,4610,13722,4584,13722,4577,13704,4572,13694,4568,13689,4563,13682xe" filled="true" fillcolor="#323031" stroked="false">
                <v:path arrowok="t"/>
                <v:fill type="solid"/>
              </v:shape>
              <v:shape style="position:absolute;left:4517;top:13546;width:290;height:442" coordorigin="4517,13546" coordsize="290,442" path="m4552,13602l4551,13637,4575,13685,4584,13722,4610,13722,4592,13684,4592,13647,4617,13647,4617,13642,4629,13627,4649,13625,4668,13625,4690,13622,4726,13608,4752,13605,4794,13605,4801,13603,4615,13603,4552,13602xe" filled="true" fillcolor="#323031" stroked="false">
                <v:path arrowok="t"/>
                <v:fill type="solid"/>
              </v:shape>
              <v:shape style="position:absolute;left:4517;top:13546;width:290;height:442" coordorigin="4517,13546" coordsize="290,442" path="m4617,13647l4592,13647,4596,13666,4600,13677,4605,13688,4608,13711,4619,13684,4618,13661,4617,13647xe" filled="true" fillcolor="#323031" stroked="false">
                <v:path arrowok="t"/>
                <v:fill type="solid"/>
              </v:shape>
              <v:shape style="position:absolute;left:4517;top:13546;width:290;height:442" coordorigin="4517,13546" coordsize="290,442" path="m4668,13625l4649,13625,4667,13625,4668,13625xe" filled="true" fillcolor="#323031" stroked="false">
                <v:path arrowok="t"/>
                <v:fill type="solid"/>
              </v:shape>
              <v:shape style="position:absolute;left:4517;top:13546;width:290;height:442" coordorigin="4517,13546" coordsize="290,442" path="m4794,13605l4752,13605,4794,13605,4794,13605xe" filled="true" fillcolor="#323031" stroked="false">
                <v:path arrowok="t"/>
                <v:fill type="solid"/>
              </v:shape>
              <v:shape style="position:absolute;left:4517;top:13546;width:290;height:442" coordorigin="4517,13546" coordsize="290,442" path="m4582,13568l4584,13576,4589,13586,4599,13596,4615,13603,4801,13603,4805,13602,4805,13599,4788,13599,4790,13591,4769,13584,4767,13583,4616,13583,4582,13568xe" filled="true" fillcolor="#323031" stroked="false">
                <v:path arrowok="t"/>
                <v:fill type="solid"/>
              </v:shape>
              <v:shape style="position:absolute;left:4517;top:13546;width:290;height:442" coordorigin="4517,13546" coordsize="290,442" path="m4807,13593l4788,13599,4805,13599,4807,13593xe" filled="true" fillcolor="#323031" stroked="false">
                <v:path arrowok="t"/>
                <v:fill type="solid"/>
              </v:shape>
              <v:shape style="position:absolute;left:4517;top:13546;width:290;height:442" coordorigin="4517,13546" coordsize="290,442" path="m4739,13563l4686,13563,4664,13571,4642,13581,4616,13583,4767,13583,4760,13578,4748,13568,4739,13563xe" filled="true" fillcolor="#323031" stroked="false">
                <v:path arrowok="t"/>
                <v:fill type="solid"/>
              </v:shape>
              <v:shape style="position:absolute;left:4517;top:13546;width:290;height:442" coordorigin="4517,13546" coordsize="290,442" path="m4605,13552l4616,13572,4632,13575,4655,13569,4686,13563,4739,13563,4730,13557,4630,13557,4605,13552xe" filled="true" fillcolor="#323031" stroked="false">
                <v:path arrowok="t"/>
                <v:fill type="solid"/>
              </v:shape>
              <v:shape style="position:absolute;left:4517;top:13546;width:290;height:442" coordorigin="4517,13546" coordsize="290,442" path="m4690,13546l4659,13551,4630,13557,4730,13557,4723,13553,4690,13546xe" filled="true" fillcolor="#323031" stroked="false">
                <v:path arrowok="t"/>
                <v:fill type="solid"/>
              </v:shape>
              <v:shape style="position:absolute;left:4517;top:13546;width:290;height:442" type="#_x0000_t75" stroked="false">
                <v:imagedata r:id="rId1163" o:title=""/>
              </v:shape>
            </v:group>
            <v:group style="position:absolute;left:4517;top:13546;width:290;height:442" coordorigin="4517,13546" coordsize="290,442">
              <v:shape style="position:absolute;left:4517;top:13546;width:290;height:442" coordorigin="4517,13546" coordsize="290,442" path="m4599,13860l4573,13860,4579,13898,4587,13919,4588,13939,4572,13974,4598,13988,4620,13975,4626,13941,4608,13893,4631,13893,4630,13891,4624,13882,4621,13876,4603,13876,4599,13860xe" filled="true" fillcolor="#6f7173" stroked="false">
                <v:path arrowok="t"/>
                <v:fill type="solid"/>
              </v:shape>
              <v:shape style="position:absolute;left:4517;top:13546;width:290;height:442" coordorigin="4517,13546" coordsize="290,442" path="m4631,13893l4608,13893,4626,13914,4634,13931,4635,13945,4633,13958,4645,13951,4654,13938,4652,13919,4631,13893xe" filled="true" fillcolor="#6f7173" stroked="false">
                <v:path arrowok="t"/>
                <v:fill type="solid"/>
              </v:shape>
              <v:shape style="position:absolute;left:4517;top:13546;width:290;height:442" coordorigin="4517,13546" coordsize="290,442" path="m4613,13728l4575,13728,4569,13772,4549,13814,4535,13856,4543,13896,4545,13911,4543,13924,4534,13935,4517,13943,4533,13951,4553,13949,4569,13934,4573,13904,4571,13893,4571,13891,4570,13882,4571,13871,4573,13860,4599,13860,4597,13848,4605,13825,4616,13809,4622,13802,4631,13771,4613,13728xe" filled="true" fillcolor="#6f7173" stroked="false">
                <v:path arrowok="t"/>
                <v:fill type="solid"/>
              </v:shape>
              <v:shape style="position:absolute;left:4517;top:13546;width:290;height:442" coordorigin="4517,13546" coordsize="290,442" path="m4621,13829l4610,13841,4606,13853,4604,13864,4603,13876,4621,13876,4619,13871,4617,13854,4621,13829xe" filled="true" fillcolor="#6f7173" stroked="false">
                <v:path arrowok="t"/>
                <v:fill type="solid"/>
              </v:shape>
              <v:shape style="position:absolute;left:4517;top:13546;width:290;height:442" coordorigin="4517,13546" coordsize="290,442" path="m4550,13654l4551,13687,4546,13714,4536,13740,4522,13769,4517,13787,4517,13800,4523,13812,4535,13825,4544,13800,4557,13779,4569,13757,4573,13738,4559,13738,4558,13718,4557,13694,4556,13670,4550,13654xe" filled="true" fillcolor="#6f7173" stroked="false">
                <v:path arrowok="t"/>
                <v:fill type="solid"/>
              </v:shape>
              <v:shape style="position:absolute;left:4517;top:13546;width:290;height:442" coordorigin="4517,13546" coordsize="290,442" path="m4563,13682l4565,13708,4563,13723,4560,13730,4559,13738,4573,13738,4575,13728,4613,13728,4610,13722,4584,13722,4577,13704,4572,13694,4568,13689,4563,13682xe" filled="true" fillcolor="#6f7173" stroked="false">
                <v:path arrowok="t"/>
                <v:fill type="solid"/>
              </v:shape>
              <v:shape style="position:absolute;left:4517;top:13546;width:290;height:442" coordorigin="4517,13546" coordsize="290,442" path="m4552,13602l4551,13637,4575,13685,4584,13722,4610,13722,4592,13684,4592,13647,4617,13647,4617,13642,4629,13627,4649,13625,4668,13625,4690,13622,4726,13608,4752,13605,4794,13605,4801,13603,4615,13603,4552,13602xe" filled="true" fillcolor="#6f7173" stroked="false">
                <v:path arrowok="t"/>
                <v:fill type="solid"/>
              </v:shape>
              <v:shape style="position:absolute;left:4517;top:13546;width:290;height:442" coordorigin="4517,13546" coordsize="290,442" path="m4617,13647l4592,13647,4596,13666,4600,13677,4605,13688,4608,13711,4619,13684,4618,13661,4617,13647xe" filled="true" fillcolor="#6f7173" stroked="false">
                <v:path arrowok="t"/>
                <v:fill type="solid"/>
              </v:shape>
              <v:shape style="position:absolute;left:4517;top:13546;width:290;height:442" coordorigin="4517,13546" coordsize="290,442" path="m4668,13625l4649,13625,4667,13625,4668,13625xe" filled="true" fillcolor="#6f7173" stroked="false">
                <v:path arrowok="t"/>
                <v:fill type="solid"/>
              </v:shape>
              <v:shape style="position:absolute;left:4517;top:13546;width:290;height:442" coordorigin="4517,13546" coordsize="290,442" path="m4794,13605l4752,13605,4794,13605,4794,13605xe" filled="true" fillcolor="#6f7173" stroked="false">
                <v:path arrowok="t"/>
                <v:fill type="solid"/>
              </v:shape>
              <v:shape style="position:absolute;left:4517;top:13546;width:290;height:442" coordorigin="4517,13546" coordsize="290,442" path="m4582,13568l4584,13576,4589,13586,4599,13596,4615,13603,4801,13603,4805,13602,4805,13599,4788,13599,4790,13591,4769,13584,4767,13583,4616,13583,4582,13568xe" filled="true" fillcolor="#6f7173" stroked="false">
                <v:path arrowok="t"/>
                <v:fill type="solid"/>
              </v:shape>
              <v:shape style="position:absolute;left:4517;top:13546;width:290;height:442" coordorigin="4517,13546" coordsize="290,442" path="m4807,13593l4788,13599,4805,13599,4807,13593xe" filled="true" fillcolor="#6f7173" stroked="false">
                <v:path arrowok="t"/>
                <v:fill type="solid"/>
              </v:shape>
              <v:shape style="position:absolute;left:4517;top:13546;width:290;height:442" coordorigin="4517,13546" coordsize="290,442" path="m4739,13563l4686,13563,4664,13571,4642,13581,4616,13583,4767,13583,4760,13578,4748,13568,4739,13563xe" filled="true" fillcolor="#6f7173" stroked="false">
                <v:path arrowok="t"/>
                <v:fill type="solid"/>
              </v:shape>
              <v:shape style="position:absolute;left:4517;top:13546;width:290;height:442" coordorigin="4517,13546" coordsize="290,442" path="m4605,13552l4616,13572,4632,13575,4655,13569,4686,13563,4739,13563,4730,13557,4630,13557,4605,13552xe" filled="true" fillcolor="#6f7173" stroked="false">
                <v:path arrowok="t"/>
                <v:fill type="solid"/>
              </v:shape>
              <v:shape style="position:absolute;left:4517;top:13546;width:290;height:442" coordorigin="4517,13546" coordsize="290,442" path="m4690,13546l4659,13551,4630,13557,4730,13557,4723,13553,4690,13546xe" filled="true" fillcolor="#6f7173" stroked="false">
                <v:path arrowok="t"/>
                <v:fill type="solid"/>
              </v:shape>
              <v:shape style="position:absolute;left:4619;top:13565;width:135;height:59" type="#_x0000_t75" stroked="false">
                <v:imagedata r:id="rId1164" o:title=""/>
              </v:shape>
              <v:shape style="position:absolute;left:4629;top:13575;width:114;height:39" type="#_x0000_t75" stroked="false">
                <v:imagedata r:id="rId1165" o:title=""/>
              </v:shape>
              <v:shape style="position:absolute;left:4568;top:13729;width:47;height:129" type="#_x0000_t75" stroked="false">
                <v:imagedata r:id="rId1166" o:title=""/>
              </v:shape>
              <v:shape style="position:absolute;left:4578;top:13740;width:27;height:108" type="#_x0000_t75" stroked="false">
                <v:imagedata r:id="rId1167" o:title=""/>
              </v:shape>
              <v:shape style="position:absolute;left:4825;top:13524;width:346;height:485" type="#_x0000_t75" stroked="false">
                <v:imagedata r:id="rId1168" o:title=""/>
              </v:shape>
              <v:shape style="position:absolute;left:4834;top:13534;width:328;height:462" type="#_x0000_t75" stroked="false">
                <v:imagedata r:id="rId1169" o:title=""/>
              </v:shape>
              <v:shape style="position:absolute;left:4833;top:13528;width:334;height:472" type="#_x0000_t75" stroked="false">
                <v:imagedata r:id="rId1170" o:title=""/>
              </v:shape>
              <v:shape style="position:absolute;left:4843;top:13546;width:290;height:442" type="#_x0000_t75" stroked="false">
                <v:imagedata r:id="rId1171" o:title=""/>
              </v:shape>
            </v:group>
            <v:group style="position:absolute;left:4843;top:13546;width:290;height:442" coordorigin="4843,13546" coordsize="290,442">
              <v:shape style="position:absolute;left:4843;top:13546;width:290;height:442" coordorigin="4843,13546" coordsize="290,442" path="m5072,13893l5042,13893,5024,13941,5030,13975,5052,13988,5078,13974,5062,13939,5063,13919,5071,13898,5072,13893xe" filled="true" fillcolor="#323031" stroked="false">
                <v:path arrowok="t"/>
                <v:fill type="solid"/>
              </v:shape>
              <v:shape style="position:absolute;left:4843;top:13546;width:290;height:442" coordorigin="4843,13546" coordsize="290,442" path="m5029,13829l5033,13854,5031,13871,5026,13882,5020,13891,4998,13919,4996,13938,5005,13951,5017,13958,5015,13945,5016,13931,5024,13914,5042,13893,5072,13893,5075,13876,5047,13876,5046,13864,5044,13853,5040,13841,5029,13829xe" filled="true" fillcolor="#323031" stroked="false">
                <v:path arrowok="t"/>
                <v:fill type="solid"/>
              </v:shape>
              <v:shape style="position:absolute;left:4843;top:13546;width:290;height:442" coordorigin="4843,13546" coordsize="290,442" path="m5114,13860l5077,13860,5079,13871,5080,13882,5079,13891,5079,13893,5077,13904,5081,13934,5097,13949,5117,13951,5133,13943,5116,13935,5107,13924,5105,13911,5107,13896,5114,13860xe" filled="true" fillcolor="#323031" stroked="false">
                <v:path arrowok="t"/>
                <v:fill type="solid"/>
              </v:shape>
              <v:shape style="position:absolute;left:4843;top:13546;width:290;height:442" coordorigin="4843,13546" coordsize="290,442" path="m5094,13647l5058,13647,5058,13684,5037,13728,5019,13771,5028,13802,5034,13809,5045,13825,5053,13848,5047,13876,5075,13876,5077,13860,5114,13860,5115,13856,5101,13814,5081,13772,5075,13728,5089,13728,5087,13723,5086,13722,5066,13722,5075,13685,5094,13647xe" filled="true" fillcolor="#323031" stroked="false">
                <v:path arrowok="t"/>
                <v:fill type="solid"/>
              </v:shape>
              <v:shape style="position:absolute;left:4843;top:13546;width:290;height:442" coordorigin="4843,13546" coordsize="290,442" path="m5089,13728l5075,13728,5081,13757,5093,13779,5106,13800,5115,13825,5127,13812,5133,13800,5133,13787,5128,13769,5114,13740,5113,13738,5091,13738,5090,13730,5089,13728xe" filled="true" fillcolor="#323031" stroked="false">
                <v:path arrowok="t"/>
                <v:fill type="solid"/>
              </v:shape>
              <v:shape style="position:absolute;left:4843;top:13546;width:290;height:442" coordorigin="4843,13546" coordsize="290,442" path="m5100,13654l5094,13670,5093,13694,5092,13718,5091,13738,5113,13738,5104,13714,5099,13688,5099,13682,5100,13654xe" filled="true" fillcolor="#323031" stroked="false">
                <v:path arrowok="t"/>
                <v:fill type="solid"/>
              </v:shape>
              <v:shape style="position:absolute;left:4843;top:13546;width:290;height:442" coordorigin="4843,13546" coordsize="290,442" path="m5087,13682l5082,13689,5078,13694,5073,13704,5066,13722,5086,13722,5085,13708,5087,13682xe" filled="true" fillcolor="#323031" stroked="false">
                <v:path arrowok="t"/>
                <v:fill type="solid"/>
              </v:shape>
              <v:shape style="position:absolute;left:4843;top:13546;width:290;height:442" coordorigin="4843,13546" coordsize="290,442" path="m5098,13625l5001,13625,5021,13627,5033,13642,5032,13661,5031,13684,5042,13711,5045,13688,5050,13677,5054,13666,5058,13647,5094,13647,5099,13637,5098,13625xe" filled="true" fillcolor="#323031" stroked="false">
                <v:path arrowok="t"/>
                <v:fill type="solid"/>
              </v:shape>
              <v:shape style="position:absolute;left:4843;top:13546;width:290;height:442" coordorigin="4843,13546" coordsize="290,442" path="m5098,13605l4898,13605,4924,13608,4960,13622,4983,13625,5098,13625,5098,13605xe" filled="true" fillcolor="#323031" stroked="false">
                <v:path arrowok="t"/>
                <v:fill type="solid"/>
              </v:shape>
              <v:shape style="position:absolute;left:4843;top:13546;width:290;height:442" coordorigin="4843,13546" coordsize="290,442" path="m4843,13593l4845,13602,4856,13605,5098,13605,5098,13603,5035,13603,5043,13599,4862,13599,4843,13593xe" filled="true" fillcolor="#323031" stroked="false">
                <v:path arrowok="t"/>
                <v:fill type="solid"/>
              </v:shape>
              <v:shape style="position:absolute;left:4843;top:13546;width:290;height:442" coordorigin="4843,13546" coordsize="290,442" path="m5098,13602l5035,13603,5098,13603,5098,13602xe" filled="true" fillcolor="#323031" stroked="false">
                <v:path arrowok="t"/>
                <v:fill type="solid"/>
              </v:shape>
              <v:shape style="position:absolute;left:4843;top:13546;width:290;height:442" coordorigin="4843,13546" coordsize="290,442" path="m4960,13546l4927,13553,4902,13568,4890,13578,4881,13584,4860,13591,4862,13599,5043,13599,5051,13596,5061,13586,5062,13583,5034,13583,5008,13581,4986,13571,4964,13563,5039,13563,5042,13557,5020,13557,4991,13551,4960,13546xe" filled="true" fillcolor="#323031" stroked="false">
                <v:path arrowok="t"/>
                <v:fill type="solid"/>
              </v:shape>
              <v:shape style="position:absolute;left:4843;top:13546;width:290;height:442" coordorigin="4843,13546" coordsize="290,442" path="m5068,13568l5034,13583,5062,13583,5066,13576,5068,13568xe" filled="true" fillcolor="#323031" stroked="false">
                <v:path arrowok="t"/>
                <v:fill type="solid"/>
              </v:shape>
              <v:shape style="position:absolute;left:4843;top:13546;width:290;height:442" coordorigin="4843,13546" coordsize="290,442" path="m5039,13563l4964,13563,4995,13569,5018,13575,5034,13572,5039,13563xe" filled="true" fillcolor="#323031" stroked="false">
                <v:path arrowok="t"/>
                <v:fill type="solid"/>
              </v:shape>
              <v:shape style="position:absolute;left:4843;top:13546;width:290;height:442" coordorigin="4843,13546" coordsize="290,442" path="m5045,13552l5020,13557,5042,13557,5045,13552xe" filled="true" fillcolor="#323031" stroked="false">
                <v:path arrowok="t"/>
                <v:fill type="solid"/>
              </v:shape>
              <v:shape style="position:absolute;left:4843;top:13546;width:290;height:442" type="#_x0000_t75" stroked="false">
                <v:imagedata r:id="rId1172" o:title=""/>
              </v:shape>
            </v:group>
            <v:group style="position:absolute;left:4843;top:13546;width:290;height:442" coordorigin="4843,13546" coordsize="290,442">
              <v:shape style="position:absolute;left:4843;top:13546;width:290;height:442" coordorigin="4843,13546" coordsize="290,442" path="m5072,13893l5042,13893,5024,13941,5030,13975,5052,13988,5078,13974,5062,13939,5063,13919,5071,13898,5072,13893xe" filled="true" fillcolor="#6f7173" stroked="false">
                <v:path arrowok="t"/>
                <v:fill type="solid"/>
              </v:shape>
              <v:shape style="position:absolute;left:4843;top:13546;width:290;height:442" coordorigin="4843,13546" coordsize="290,442" path="m5029,13829l5033,13854,5031,13871,5026,13882,5020,13891,4998,13919,4996,13938,5005,13951,5017,13958,5015,13945,5016,13931,5024,13914,5042,13893,5072,13893,5075,13876,5047,13876,5046,13864,5044,13853,5040,13841,5029,13829xe" filled="true" fillcolor="#6f7173" stroked="false">
                <v:path arrowok="t"/>
                <v:fill type="solid"/>
              </v:shape>
              <v:shape style="position:absolute;left:4843;top:13546;width:290;height:442" coordorigin="4843,13546" coordsize="290,442" path="m5114,13860l5077,13860,5079,13871,5080,13882,5079,13891,5079,13893,5077,13904,5081,13934,5097,13949,5117,13951,5133,13943,5116,13935,5107,13924,5105,13911,5107,13896,5114,13860xe" filled="true" fillcolor="#6f7173" stroked="false">
                <v:path arrowok="t"/>
                <v:fill type="solid"/>
              </v:shape>
              <v:shape style="position:absolute;left:4843;top:13546;width:290;height:442" coordorigin="4843,13546" coordsize="290,442" path="m5094,13647l5058,13647,5058,13684,5037,13728,5019,13771,5028,13802,5034,13809,5045,13825,5053,13848,5047,13876,5075,13876,5077,13860,5114,13860,5115,13856,5101,13814,5081,13772,5075,13728,5089,13728,5087,13723,5086,13722,5066,13722,5075,13685,5094,13647xe" filled="true" fillcolor="#6f7173" stroked="false">
                <v:path arrowok="t"/>
                <v:fill type="solid"/>
              </v:shape>
              <v:shape style="position:absolute;left:4843;top:13546;width:290;height:442" coordorigin="4843,13546" coordsize="290,442" path="m5089,13728l5075,13728,5081,13757,5093,13779,5106,13800,5115,13825,5127,13812,5133,13800,5133,13787,5128,13769,5114,13740,5113,13738,5091,13738,5090,13730,5089,13728xe" filled="true" fillcolor="#6f7173" stroked="false">
                <v:path arrowok="t"/>
                <v:fill type="solid"/>
              </v:shape>
              <v:shape style="position:absolute;left:4843;top:13546;width:290;height:442" coordorigin="4843,13546" coordsize="290,442" path="m5100,13654l5094,13670,5093,13694,5092,13718,5091,13738,5113,13738,5104,13714,5099,13688,5099,13682,5100,13654xe" filled="true" fillcolor="#6f7173" stroked="false">
                <v:path arrowok="t"/>
                <v:fill type="solid"/>
              </v:shape>
              <v:shape style="position:absolute;left:4843;top:13546;width:290;height:442" coordorigin="4843,13546" coordsize="290,442" path="m5087,13682l5082,13689,5078,13694,5073,13704,5066,13722,5086,13722,5085,13708,5087,13682xe" filled="true" fillcolor="#6f7173" stroked="false">
                <v:path arrowok="t"/>
                <v:fill type="solid"/>
              </v:shape>
              <v:shape style="position:absolute;left:4843;top:13546;width:290;height:442" coordorigin="4843,13546" coordsize="290,442" path="m5098,13625l5001,13625,5021,13627,5033,13642,5032,13661,5031,13684,5042,13711,5045,13688,5050,13677,5054,13666,5058,13647,5094,13647,5099,13637,5098,13625xe" filled="true" fillcolor="#6f7173" stroked="false">
                <v:path arrowok="t"/>
                <v:fill type="solid"/>
              </v:shape>
              <v:shape style="position:absolute;left:4843;top:13546;width:290;height:442" coordorigin="4843,13546" coordsize="290,442" path="m5098,13605l4898,13605,4924,13608,4960,13622,4983,13625,5098,13625,5098,13605xe" filled="true" fillcolor="#6f7173" stroked="false">
                <v:path arrowok="t"/>
                <v:fill type="solid"/>
              </v:shape>
              <v:shape style="position:absolute;left:4843;top:13546;width:290;height:442" coordorigin="4843,13546" coordsize="290,442" path="m4843,13593l4845,13602,4856,13605,5098,13605,5098,13603,5035,13603,5043,13599,4862,13599,4843,13593xe" filled="true" fillcolor="#6f7173" stroked="false">
                <v:path arrowok="t"/>
                <v:fill type="solid"/>
              </v:shape>
              <v:shape style="position:absolute;left:4843;top:13546;width:290;height:442" coordorigin="4843,13546" coordsize="290,442" path="m5098,13602l5035,13603,5098,13603,5098,13602xe" filled="true" fillcolor="#6f7173" stroked="false">
                <v:path arrowok="t"/>
                <v:fill type="solid"/>
              </v:shape>
              <v:shape style="position:absolute;left:4843;top:13546;width:290;height:442" coordorigin="4843,13546" coordsize="290,442" path="m4960,13546l4927,13553,4902,13568,4890,13578,4881,13584,4860,13591,4862,13599,5043,13599,5051,13596,5061,13586,5062,13583,5034,13583,5008,13581,4986,13571,4964,13563,5039,13563,5042,13557,5020,13557,4991,13551,4960,13546xe" filled="true" fillcolor="#6f7173" stroked="false">
                <v:path arrowok="t"/>
                <v:fill type="solid"/>
              </v:shape>
              <v:shape style="position:absolute;left:4843;top:13546;width:290;height:442" coordorigin="4843,13546" coordsize="290,442" path="m5068,13568l5034,13583,5062,13583,5066,13576,5068,13568xe" filled="true" fillcolor="#6f7173" stroked="false">
                <v:path arrowok="t"/>
                <v:fill type="solid"/>
              </v:shape>
              <v:shape style="position:absolute;left:4843;top:13546;width:290;height:442" coordorigin="4843,13546" coordsize="290,442" path="m5039,13563l4964,13563,4995,13569,5018,13575,5034,13572,5039,13563xe" filled="true" fillcolor="#6f7173" stroked="false">
                <v:path arrowok="t"/>
                <v:fill type="solid"/>
              </v:shape>
              <v:shape style="position:absolute;left:4843;top:13546;width:290;height:442" coordorigin="4843,13546" coordsize="290,442" path="m5045,13552l5020,13557,5042,13557,5045,13552xe" filled="true" fillcolor="#6f7173" stroked="false">
                <v:path arrowok="t"/>
                <v:fill type="solid"/>
              </v:shape>
              <v:shape style="position:absolute;left:5035;top:13729;width:47;height:129" type="#_x0000_t75" stroked="false">
                <v:imagedata r:id="rId1173" o:title=""/>
              </v:shape>
              <v:shape style="position:absolute;left:5045;top:13740;width:27;height:108" type="#_x0000_t75" stroked="false">
                <v:imagedata r:id="rId1174" o:title=""/>
              </v:shape>
              <v:shape style="position:absolute;left:4897;top:13565;width:135;height:59" type="#_x0000_t75" stroked="false">
                <v:imagedata r:id="rId1175" o:title=""/>
              </v:shape>
              <v:shape style="position:absolute;left:4907;top:13575;width:114;height:39" type="#_x0000_t75" stroked="false">
                <v:imagedata r:id="rId1176" o:title=""/>
              </v:shape>
            </v:group>
            <v:group style="position:absolute;left:4822;top:13167;width:18;height:56" coordorigin="4822,13167" coordsize="18,56">
              <v:shape style="position:absolute;left:4822;top:13167;width:18;height:56" coordorigin="4822,13167" coordsize="18,56" path="m4831,13167l4822,13208,4831,13223,4839,13208,4831,13167xe" filled="true" fillcolor="#999b9e" stroked="false">
                <v:path arrowok="t"/>
                <v:fill type="solid"/>
              </v:shape>
            </v:group>
            <v:group style="position:absolute;left:4825;top:13173;width:8;height:44" coordorigin="4825,13173" coordsize="8,44">
              <v:shape style="position:absolute;left:4825;top:13173;width:8;height:44" coordorigin="4825,13173" coordsize="8,44" path="m4830,13173l4825,13207,4830,13217,4832,13208,4830,13173xe" filled="true" fillcolor="#ffffff" stroked="false">
                <v:path arrowok="t"/>
                <v:fill type="solid"/>
              </v:shape>
            </v:group>
            <v:group style="position:absolute;left:4831;top:13223;width:2;height:233" coordorigin="4831,13223" coordsize="2,233">
              <v:shape style="position:absolute;left:4831;top:13223;width:2;height:233" coordorigin="4831,13223" coordsize="0,233" path="m4831,13223l4831,13455e" filled="false" stroked="true" strokeweight=".393pt" strokecolor="#999b9e">
                <v:path arrowok="t"/>
              </v:shape>
            </v:group>
            <v:group style="position:absolute;left:4830;top:13225;width:2;height:220" coordorigin="4830,13225" coordsize="2,220">
              <v:shape style="position:absolute;left:4830;top:13225;width:2;height:220" coordorigin="4830,13225" coordsize="0,220" path="m4830,13225l4830,13445e" filled="false" stroked="true" strokeweight=".141pt" strokecolor="#ffffff">
                <v:path arrowok="t"/>
              </v:shape>
              <v:shape style="position:absolute;left:4808;top:13234;width:223;height:104" type="#_x0000_t75" stroked="false">
                <v:imagedata r:id="rId1177" o:title=""/>
              </v:shape>
              <v:shape style="position:absolute;left:4961;top:13648;width:19;height:19" type="#_x0000_t75" stroked="false">
                <v:imagedata r:id="rId1178" o:title=""/>
              </v:shape>
              <v:shape style="position:absolute;left:4961;top:13773;width:21;height:20" type="#_x0000_t75" stroked="false">
                <v:imagedata r:id="rId1179" o:title=""/>
              </v:shape>
              <v:shape style="position:absolute;left:4668;top:13646;width:22;height:22" type="#_x0000_t75" stroked="false">
                <v:imagedata r:id="rId1179" o:title=""/>
              </v:shape>
              <v:shape style="position:absolute;left:4666;top:13772;width:22;height:22" type="#_x0000_t75" stroked="false">
                <v:imagedata r:id="rId679" o:title=""/>
              </v:shape>
              <v:shape style="position:absolute;left:4682;top:13904;width:18;height:18" type="#_x0000_t75" stroked="false">
                <v:imagedata r:id="rId1180" o:title=""/>
              </v:shape>
              <v:shape style="position:absolute;left:4948;top:13903;width:20;height:20" type="#_x0000_t75" stroked="false">
                <v:imagedata r:id="rId1180" o:title=""/>
              </v:shape>
              <v:shape style="position:absolute;left:4814;top:13988;width:21;height:21" type="#_x0000_t75" stroked="false">
                <v:imagedata r:id="rId1179" o:title=""/>
              </v:shape>
              <v:shape style="position:absolute;left:4731;top:13443;width:183;height:235" type="#_x0000_t75" stroked="false">
                <v:imagedata r:id="rId1181" o:title=""/>
              </v:shape>
              <v:shape style="position:absolute;left:4741;top:13448;width:162;height:210" type="#_x0000_t75" stroked="false">
                <v:imagedata r:id="rId1182" o:title=""/>
              </v:shape>
              <v:shape style="position:absolute;left:4741;top:13446;width:163;height:214" type="#_x0000_t75" stroked="false">
                <v:imagedata r:id="rId1183" o:title=""/>
              </v:shape>
              <v:shape style="position:absolute;left:4860;top:13597;width:39;height:17" type="#_x0000_t75" stroked="false">
                <v:imagedata r:id="rId1184" o:title=""/>
              </v:shape>
              <v:shape style="position:absolute;left:4826;top:13564;width:64;height:59" type="#_x0000_t75" stroked="false">
                <v:imagedata r:id="rId1185" o:title=""/>
              </v:shape>
              <v:shape style="position:absolute;left:4752;top:13584;width:58;height:66" type="#_x0000_t75" stroked="false">
                <v:imagedata r:id="rId1186" o:title=""/>
              </v:shape>
              <v:shape style="position:absolute;left:4781;top:13451;width:51;height:31" type="#_x0000_t75" stroked="false">
                <v:imagedata r:id="rId1187" o:title=""/>
              </v:shape>
              <v:shape style="position:absolute;left:4825;top:13457;width:57;height:124" type="#_x0000_t75" stroked="false">
                <v:imagedata r:id="rId1188" o:title=""/>
              </v:shape>
              <v:shape style="position:absolute;left:4802;top:13552;width:17;height:28" type="#_x0000_t75" stroked="false">
                <v:imagedata r:id="rId1189" o:title=""/>
              </v:shape>
            </v:group>
            <v:group style="position:absolute;left:4785;top:13623;width:6;height:7" coordorigin="4785,13623" coordsize="6,7">
              <v:shape style="position:absolute;left:4785;top:13623;width:6;height:7" coordorigin="4785,13623" coordsize="6,7" path="m4789,13623l4787,13623,4786,13625,4785,13626,4785,13628,4786,13630,4789,13630,4791,13628,4791,13625,4789,13623xe" filled="true" fillcolor="#b5b7b9" stroked="false">
                <v:path arrowok="t"/>
                <v:fill type="solid"/>
              </v:shape>
            </v:group>
            <v:group style="position:absolute;left:4774;top:13633;width:6;height:7" coordorigin="4774,13633" coordsize="6,7">
              <v:shape style="position:absolute;left:4774;top:13633;width:6;height:7" coordorigin="4774,13633" coordsize="6,7" path="m4779,13633l4776,13633,4775,13634,4774,13635,4774,13637,4775,13639,4779,13639,4780,13637,4780,13635,4779,13633xe" filled="true" fillcolor="#b5b7b9" stroked="false">
                <v:path arrowok="t"/>
                <v:fill type="solid"/>
              </v:shape>
            </v:group>
            <v:group style="position:absolute;left:4800;top:13620;width:6;height:6" coordorigin="4800,13620" coordsize="6,6">
              <v:shape style="position:absolute;left:4800;top:13620;width:6;height:6" coordorigin="4800,13620" coordsize="6,6" path="m4804,13620l4801,13620,4800,13620,4800,13621,4800,13622,4800,13624,4801,13625,4804,13625,4805,13624,4805,13621,4804,13620xe" filled="true" fillcolor="#b5b7b9" stroked="false">
                <v:path arrowok="t"/>
                <v:fill type="solid"/>
              </v:shape>
            </v:group>
            <v:group style="position:absolute;left:4816;top:13622;width:6;height:6" coordorigin="4816,13622" coordsize="6,6">
              <v:shape style="position:absolute;left:4816;top:13622;width:6;height:6" coordorigin="4816,13622" coordsize="6,6" path="m4820,13622l4817,13622,4816,13622,4816,13623,4816,13626,4817,13627,4820,13627,4821,13626,4821,13623,4820,13622xe" filled="true" fillcolor="#b5b7b9" stroked="false">
                <v:path arrowok="t"/>
                <v:fill type="solid"/>
              </v:shape>
            </v:group>
            <v:group style="position:absolute;left:4830;top:13618;width:7;height:6" coordorigin="4830,13618" coordsize="7,6">
              <v:shape style="position:absolute;left:4830;top:13618;width:7;height:6" coordorigin="4830,13618" coordsize="7,6" path="m4835,13618l4832,13618,4831,13618,4831,13620,4830,13620,4830,13622,4832,13623,4835,13623,4836,13622,4836,13619,4835,13618xe" filled="true" fillcolor="#b5b7b9" stroked="false">
                <v:path arrowok="t"/>
                <v:fill type="solid"/>
              </v:shape>
              <v:shape style="position:absolute;left:4761;top:13478;width:79;height:74" type="#_x0000_t75" stroked="false">
                <v:imagedata r:id="rId1190" o:title=""/>
              </v:shape>
            </v:group>
            <v:group style="position:absolute;left:4860;top:13598;width:34;height:17" coordorigin="4860,13598" coordsize="34,17">
              <v:shape style="position:absolute;left:4860;top:13598;width:34;height:17" coordorigin="4860,13598" coordsize="34,17" path="m4881,13598l4860,13615,4871,13613,4874,13613,4878,13613,4893,13607,4893,13599,4881,13598xe" filled="true" fillcolor="#323031" stroked="false">
                <v:path arrowok="t"/>
                <v:fill type="solid"/>
              </v:shape>
              <v:shape style="position:absolute;left:4860;top:13598;width:34;height:17" coordorigin="4860,13598" coordsize="34,17" path="m4874,13613l4871,13613,4869,13614,4874,13613xe" filled="true" fillcolor="#323031" stroked="false">
                <v:path arrowok="t"/>
                <v:fill type="solid"/>
              </v:shape>
            </v:group>
            <v:group style="position:absolute;left:4826;top:13564;width:65;height:60" coordorigin="4826,13564" coordsize="65,60">
              <v:shape style="position:absolute;left:4826;top:13564;width:65;height:60" coordorigin="4826,13564" coordsize="65,60" path="m4860,13564l4855,13570,4848,13577,4838,13583,4826,13587,4835,13596,4840,13604,4841,13613,4839,13623,4850,13614,4861,13602,4874,13593,4890,13592,4874,13585,4865,13579,4861,13573,4860,13564xe" filled="true" fillcolor="#323031" stroked="false">
                <v:path arrowok="t"/>
                <v:fill type="solid"/>
              </v:shape>
            </v:group>
            <v:group style="position:absolute;left:4752;top:13584;width:59;height:67" coordorigin="4752,13584" coordsize="59,67">
              <v:shape style="position:absolute;left:4752;top:13584;width:59;height:67" coordorigin="4752,13584" coordsize="59,67" path="m4801,13584l4788,13597,4778,13609,4769,13623,4760,13640,4758,13643,4756,13648,4752,13650,4761,13650,4771,13648,4777,13645,4766,13645,4776,13623,4789,13606,4801,13594,4810,13587,4807,13587,4803,13585,4801,13584xe" filled="true" fillcolor="#323031" stroked="false">
                <v:path arrowok="t"/>
                <v:fill type="solid"/>
              </v:shape>
              <v:shape style="position:absolute;left:4752;top:13584;width:59;height:67" coordorigin="4752,13584" coordsize="59,67" path="m4793,13629l4784,13639,4775,13644,4766,13645,4777,13645,4783,13641,4793,13629xe" filled="true" fillcolor="#323031" stroked="false">
                <v:path arrowok="t"/>
                <v:fill type="solid"/>
              </v:shape>
              <v:shape style="position:absolute;left:4752;top:13584;width:59;height:67" coordorigin="4752,13584" coordsize="59,67" path="m4811,13587l4807,13587,4810,13587,4811,13587xe" filled="true" fillcolor="#323031" stroked="false">
                <v:path arrowok="t"/>
                <v:fill type="solid"/>
              </v:shape>
            </v:group>
            <v:group style="position:absolute;left:4781;top:13451;width:52;height:31" coordorigin="4781,13451" coordsize="52,31">
              <v:shape style="position:absolute;left:4781;top:13451;width:52;height:31" coordorigin="4781,13451" coordsize="52,31" path="m4833,13451l4824,13452,4810,13457,4794,13465,4781,13477,4788,13478,4792,13480,4796,13482,4801,13471,4809,13462,4821,13456,4833,13451xe" filled="true" fillcolor="#323031" stroked="false">
                <v:path arrowok="t"/>
                <v:fill type="solid"/>
              </v:shape>
            </v:group>
            <v:group style="position:absolute;left:4825;top:13457;width:57;height:124" coordorigin="4825,13457" coordsize="57,124">
              <v:shape style="position:absolute;left:4825;top:13457;width:57;height:124" coordorigin="4825,13457" coordsize="57,124" path="m4863,13457l4871,13477,4871,13504,4863,13529,4847,13546,4850,13553,4848,13561,4840,13570,4825,13581,4836,13577,4845,13570,4853,13562,4859,13553,4860,13542,4865,13542,4875,13528,4881,13512,4882,13492,4876,13473,4863,13457xe" filled="true" fillcolor="#323031" stroked="false">
                <v:path arrowok="t"/>
                <v:fill type="solid"/>
              </v:shape>
              <v:shape style="position:absolute;left:4825;top:13457;width:57;height:124" coordorigin="4825,13457" coordsize="57,124" path="m4865,13542l4860,13542,4863,13545,4865,13542xe" filled="true" fillcolor="#323031" stroked="false">
                <v:path arrowok="t"/>
                <v:fill type="solid"/>
              </v:shape>
            </v:group>
            <v:group style="position:absolute;left:4802;top:13552;width:17;height:28" coordorigin="4802,13552" coordsize="17,28">
              <v:shape style="position:absolute;left:4802;top:13552;width:17;height:28" coordorigin="4802,13552" coordsize="17,28" path="m4803,13554l4802,13555,4805,13556,4805,13571,4803,13579,4804,13580,4812,13580,4810,13573,4814,13557,4811,13557,4803,13554xe" filled="true" fillcolor="#323031" stroked="false">
                <v:path arrowok="t"/>
                <v:fill type="solid"/>
              </v:shape>
              <v:shape style="position:absolute;left:4802;top:13552;width:17;height:28" coordorigin="4802,13552" coordsize="17,28" path="m4819,13552l4811,13557,4814,13557,4819,13552xe" filled="true" fillcolor="#323031" stroked="false">
                <v:path arrowok="t"/>
                <v:fill type="solid"/>
              </v:shape>
            </v:group>
            <v:group style="position:absolute;left:4785;top:13623;width:6;height:7" coordorigin="4785,13623" coordsize="6,7">
              <v:shape style="position:absolute;left:4785;top:13623;width:6;height:7" coordorigin="4785,13623" coordsize="6,7" path="m4789,13623l4787,13623,4786,13625,4785,13626,4785,13628,4786,13630,4789,13630,4791,13628,4791,13625,4789,13623xe" filled="true" fillcolor="#323031" stroked="false">
                <v:path arrowok="t"/>
                <v:fill type="solid"/>
              </v:shape>
            </v:group>
            <v:group style="position:absolute;left:4774;top:13633;width:6;height:7" coordorigin="4774,13633" coordsize="6,7">
              <v:shape style="position:absolute;left:4774;top:13633;width:6;height:7" coordorigin="4774,13633" coordsize="6,7" path="m4779,13633l4776,13633,4775,13634,4774,13635,4774,13637,4775,13639,4779,13639,4780,13637,4780,13635,4779,13633xe" filled="true" fillcolor="#323031" stroked="false">
                <v:path arrowok="t"/>
                <v:fill type="solid"/>
              </v:shape>
            </v:group>
            <v:group style="position:absolute;left:4800;top:13620;width:6;height:6" coordorigin="4800,13620" coordsize="6,6">
              <v:shape style="position:absolute;left:4800;top:13620;width:6;height:6" coordorigin="4800,13620" coordsize="6,6" path="m4804,13620l4801,13620,4800,13620,4800,13621,4800,13622,4800,13624,4801,13625,4804,13625,4805,13624,4805,13621,4804,13620xe" filled="true" fillcolor="#323031" stroked="false">
                <v:path arrowok="t"/>
                <v:fill type="solid"/>
              </v:shape>
            </v:group>
            <v:group style="position:absolute;left:4816;top:13622;width:6;height:6" coordorigin="4816,13622" coordsize="6,6">
              <v:shape style="position:absolute;left:4816;top:13622;width:6;height:6" coordorigin="4816,13622" coordsize="6,6" path="m4820,13622l4817,13622,4816,13622,4816,13623,4816,13626,4817,13627,4820,13627,4821,13626,4821,13623,4820,13622xe" filled="true" fillcolor="#323031" stroked="false">
                <v:path arrowok="t"/>
                <v:fill type="solid"/>
              </v:shape>
            </v:group>
            <v:group style="position:absolute;left:4830;top:13618;width:7;height:6" coordorigin="4830,13618" coordsize="7,6">
              <v:shape style="position:absolute;left:4830;top:13618;width:7;height:6" coordorigin="4830,13618" coordsize="7,6" path="m4835,13618l4832,13618,4831,13618,4831,13620,4830,13620,4830,13622,4832,13623,4835,13623,4836,13622,4836,13619,4835,13618xe" filled="true" fillcolor="#323031" stroked="false">
                <v:path arrowok="t"/>
                <v:fill type="solid"/>
              </v:shape>
            </v:group>
            <v:group style="position:absolute;left:4761;top:13477;width:79;height:76" coordorigin="4761,13477" coordsize="79,76">
              <v:shape style="position:absolute;left:4761;top:13477;width:79;height:76" coordorigin="4761,13477" coordsize="79,76" path="m4805,13542l4777,13542,4780,13547,4782,13551,4786,13552,4798,13546,4805,13542xe" filled="true" fillcolor="#323031" stroked="false">
                <v:path arrowok="t"/>
                <v:fill type="solid"/>
              </v:shape>
              <v:shape style="position:absolute;left:4761;top:13477;width:79;height:76" coordorigin="4761,13477" coordsize="79,76" path="m4768,13477l4763,13482,4766,13487,4762,13498,4761,13513,4764,13529,4773,13543,4774,13543,4777,13542,4805,13542,4809,13540,4819,13532,4828,13521,4838,13518,4839,13510,4836,13505,4825,13505,4815,13497,4802,13489,4788,13483,4772,13478,4768,13477xe" filled="true" fillcolor="#323031" stroked="false">
                <v:path arrowok="t"/>
                <v:fill type="solid"/>
              </v:shape>
              <v:shape style="position:absolute;left:4761;top:13477;width:79;height:76" coordorigin="4761,13477" coordsize="79,76" path="m4834,13504l4825,13505,4836,13505,4834,13504xe" filled="true" fillcolor="#323031" stroked="false">
                <v:path arrowok="t"/>
                <v:fill type="solid"/>
              </v:shape>
              <v:shape style="position:absolute;left:4767;top:13489;width:57;height:48" type="#_x0000_t75" stroked="false">
                <v:imagedata r:id="rId1191" o:title=""/>
              </v:shape>
              <v:shape style="position:absolute;left:4779;top:13518;width:46;height:29" type="#_x0000_t75" stroked="false">
                <v:imagedata r:id="rId1192" o:title=""/>
              </v:shape>
            </v:group>
            <v:group style="position:absolute;left:4767;top:13489;width:57;height:49" coordorigin="4767,13489" coordsize="57,49">
              <v:shape style="position:absolute;left:4767;top:13489;width:57;height:49" coordorigin="4767,13489" coordsize="57,49" path="m4777,13489l4775,13489,4772,13490,4771,13492,4768,13503,4767,13515,4767,13516,4769,13528,4775,13537,4790,13532,4804,13526,4816,13521,4824,13516,4822,13515,4821,13511,4822,13508,4812,13501,4803,13496,4793,13492,4777,13489xe" filled="true" fillcolor="#323031" stroked="false">
                <v:path arrowok="t"/>
                <v:fill type="solid"/>
              </v:shape>
            </v:group>
            <v:group style="position:absolute;left:4779;top:13518;width:47;height:29" coordorigin="4779,13518" coordsize="47,29">
              <v:shape style="position:absolute;left:4779;top:13518;width:47;height:29" coordorigin="4779,13518" coordsize="47,29" path="m4824,13518l4818,13523,4810,13528,4797,13535,4779,13542,4780,13543,4782,13545,4783,13546,4794,13542,4805,13537,4816,13530,4826,13519,4825,13519,4824,13518xe" filled="true" fillcolor="#323031" stroked="false">
                <v:path arrowok="t"/>
                <v:fill type="solid"/>
              </v:shape>
            </v:group>
            <v:group style="position:absolute;left:4825;top:13506;width:12;height:12" coordorigin="4825,13506" coordsize="12,12">
              <v:shape style="position:absolute;left:4825;top:13506;width:12;height:12" coordorigin="4825,13506" coordsize="12,12" path="m4834,13506l4828,13506,4826,13508,4825,13510,4825,13515,4827,13518,4834,13518,4836,13515,4836,13509,4834,13506xe" filled="true" fillcolor="#d5d7d8" stroked="false">
                <v:path arrowok="t"/>
                <v:fill type="solid"/>
              </v:shape>
            </v:group>
            <v:group style="position:absolute;left:4828;top:13509;width:7;height:7" coordorigin="4828,13509" coordsize="7,7">
              <v:shape style="position:absolute;left:4828;top:13509;width:7;height:7" coordorigin="4828,13509" coordsize="7,7" path="m4832,13509l4829,13509,4828,13510,4828,13511,4828,13514,4829,13516,4832,13516,4834,13514,4834,13511,4832,13509xe" filled="true" fillcolor="#999b9e" stroked="false">
                <v:path arrowok="t"/>
                <v:fill type="solid"/>
              </v:shape>
              <v:shape style="position:absolute;left:4773;top:13383;width:152;height:158" type="#_x0000_t75" stroked="false">
                <v:imagedata r:id="rId1193" o:title=""/>
              </v:shape>
              <v:shape style="position:absolute;left:4779;top:13387;width:139;height:145" type="#_x0000_t75" stroked="false">
                <v:imagedata r:id="rId1194" o:title=""/>
              </v:shape>
              <v:shape style="position:absolute;left:4750;top:13692;width:151;height:117" type="#_x0000_t75" stroked="false">
                <v:imagedata r:id="rId1195" o:title=""/>
              </v:shape>
              <v:shape style="position:absolute;left:4749;top:13695;width:150;height:110" type="#_x0000_t75" stroked="false">
                <v:imagedata r:id="rId1196" o:title=""/>
              </v:shape>
              <v:shape style="position:absolute;left:4749;top:13698;width:150;height:104" type="#_x0000_t75" stroked="false">
                <v:imagedata r:id="rId1197" o:title=""/>
              </v:shape>
              <v:shape style="position:absolute;left:6415;top:13809;width:866;height:47" type="#_x0000_t75" stroked="false">
                <v:imagedata r:id="rId1198" o:title=""/>
              </v:shape>
            </v:group>
            <v:group style="position:absolute;left:6415;top:13809;width:853;height:2" coordorigin="6415,13809" coordsize="853,2">
              <v:shape style="position:absolute;left:6415;top:13809;width:853;height:2" coordorigin="6415,13809" coordsize="853,0" path="m6415,13809l7268,13809e" filled="false" stroked="true" strokeweight="1.772pt" strokecolor="#76777a">
                <v:path arrowok="t"/>
              </v:shape>
            </v:group>
            <v:group style="position:absolute;left:6426;top:13818;width:842;height:2" coordorigin="6426,13818" coordsize="842,2">
              <v:shape style="position:absolute;left:6426;top:13818;width:842;height:2" coordorigin="6426,13818" coordsize="842,0" path="m6426,13818l7268,13818e" filled="false" stroked="true" strokeweight=".886pt" strokecolor="#939598">
                <v:path arrowok="t"/>
              </v:shape>
            </v:group>
            <v:group style="position:absolute;left:6415;top:13801;width:12;height:27" coordorigin="6415,13801" coordsize="12,27">
              <v:shape style="position:absolute;left:6415;top:13801;width:12;height:27" coordorigin="6415,13801" coordsize="12,27" path="m6415,13801l6415,13818,6426,13827,6426,13810,6415,13801xe" filled="true" fillcolor="#bcbec0" stroked="false">
                <v:path arrowok="t"/>
                <v:fill type="solid"/>
              </v:shape>
              <v:shape style="position:absolute;left:5484;top:13809;width:866;height:47" type="#_x0000_t75" stroked="false">
                <v:imagedata r:id="rId1199" o:title=""/>
              </v:shape>
            </v:group>
            <v:group style="position:absolute;left:5497;top:13809;width:853;height:2" coordorigin="5497,13809" coordsize="853,2">
              <v:shape style="position:absolute;left:5497;top:13809;width:853;height:2" coordorigin="5497,13809" coordsize="853,0" path="m5497,13809l6350,13809e" filled="false" stroked="true" strokeweight="1.772pt" strokecolor="#76777a">
                <v:path arrowok="t"/>
              </v:shape>
            </v:group>
            <v:group style="position:absolute;left:5497;top:13818;width:842;height:2" coordorigin="5497,13818" coordsize="842,2">
              <v:shape style="position:absolute;left:5497;top:13818;width:842;height:2" coordorigin="5497,13818" coordsize="842,0" path="m5497,13818l6339,13818e" filled="false" stroked="true" strokeweight=".886pt" strokecolor="#939598">
                <v:path arrowok="t"/>
              </v:shape>
            </v:group>
            <v:group style="position:absolute;left:6339;top:13801;width:12;height:27" coordorigin="6339,13801" coordsize="12,27">
              <v:shape style="position:absolute;left:6339;top:13801;width:12;height:27" coordorigin="6339,13801" coordsize="12,27" path="m6350,13801l6339,13810,6339,13827,6350,13818,6350,13801xe" filled="true" fillcolor="#bcbec0" stroked="false">
                <v:path arrowok="t"/>
                <v:fill type="solid"/>
              </v:shape>
            </v:group>
            <w10:wrap type="none"/>
          </v:group>
        </w:pict>
      </w:r>
    </w:p>
    <w:p>
      <w:pPr>
        <w:spacing w:line="240" w:lineRule="auto" w:before="8"/>
        <w:rPr>
          <w:rFonts w:ascii="Times New Roman" w:hAnsi="Times New Roman" w:cs="Times New Roman" w:eastAsia="Times New Roman" w:hint="default"/>
          <w:sz w:val="18"/>
          <w:szCs w:val="18"/>
        </w:rPr>
      </w:pPr>
    </w:p>
    <w:p>
      <w:pPr>
        <w:spacing w:line="240" w:lineRule="auto"/>
        <w:ind w:left="3195" w:right="0" w:firstLine="0"/>
        <w:rPr>
          <w:rFonts w:ascii="Times New Roman" w:hAnsi="Times New Roman" w:cs="Times New Roman" w:eastAsia="Times New Roman" w:hint="default"/>
          <w:sz w:val="20"/>
          <w:szCs w:val="20"/>
        </w:rPr>
      </w:pPr>
      <w:r>
        <w:rPr>
          <w:rFonts w:ascii="Times New Roman"/>
          <w:position w:val="8"/>
          <w:sz w:val="20"/>
        </w:rPr>
        <w:pict>
          <v:group style="width:82.55pt;height:3.6pt;mso-position-horizontal-relative:char;mso-position-vertical-relative:line" coordorigin="0,0" coordsize="1651,72">
            <v:group style="position:absolute;left:0;top:0;width:1651;height:72" coordorigin="0,0" coordsize="1651,72">
              <v:shape style="position:absolute;left:0;top:0;width:1651;height:72" coordorigin="0,0" coordsize="1651,72" path="m1628,0l0,35,1628,71,1650,53,1650,19,1628,0xe" filled="true" fillcolor="#d1d3d4" stroked="false">
                <v:path arrowok="t"/>
                <v:fill type="solid"/>
              </v:shape>
            </v:group>
          </v:group>
        </w:pict>
      </w:r>
      <w:r>
        <w:rPr>
          <w:rFonts w:ascii="Times New Roman"/>
          <w:position w:val="8"/>
          <w:sz w:val="20"/>
        </w:rPr>
      </w:r>
      <w:r>
        <w:rPr>
          <w:rFonts w:ascii="Times New Roman"/>
          <w:spacing w:val="63"/>
          <w:position w:val="8"/>
          <w:sz w:val="20"/>
        </w:rPr>
        <w:t> </w:t>
      </w:r>
      <w:r>
        <w:rPr>
          <w:rFonts w:ascii="Times New Roman"/>
          <w:spacing w:val="63"/>
          <w:sz w:val="20"/>
        </w:rPr>
        <w:drawing>
          <wp:inline distT="0" distB="0" distL="0" distR="0">
            <wp:extent cx="215304" cy="152400"/>
            <wp:effectExtent l="0" t="0" r="0" b="0"/>
            <wp:docPr id="7" name="image1198.png" descr=""/>
            <wp:cNvGraphicFramePr>
              <a:graphicFrameLocks noChangeAspect="1"/>
            </wp:cNvGraphicFramePr>
            <a:graphic>
              <a:graphicData uri="http://schemas.openxmlformats.org/drawingml/2006/picture">
                <pic:pic>
                  <pic:nvPicPr>
                    <pic:cNvPr id="8" name="image1198.png"/>
                    <pic:cNvPicPr/>
                  </pic:nvPicPr>
                  <pic:blipFill>
                    <a:blip r:embed="rId1200" cstate="print"/>
                    <a:stretch>
                      <a:fillRect/>
                    </a:stretch>
                  </pic:blipFill>
                  <pic:spPr>
                    <a:xfrm>
                      <a:off x="0" y="0"/>
                      <a:ext cx="215304" cy="152400"/>
                    </a:xfrm>
                    <a:prstGeom prst="rect">
                      <a:avLst/>
                    </a:prstGeom>
                  </pic:spPr>
                </pic:pic>
              </a:graphicData>
            </a:graphic>
          </wp:inline>
        </w:drawing>
      </w:r>
      <w:r>
        <w:rPr>
          <w:rFonts w:ascii="Times New Roman"/>
          <w:spacing w:val="63"/>
          <w:sz w:val="20"/>
        </w:rPr>
      </w:r>
      <w:r>
        <w:rPr>
          <w:rFonts w:ascii="Times New Roman"/>
          <w:spacing w:val="76"/>
          <w:sz w:val="7"/>
        </w:rPr>
        <w:t> </w:t>
      </w:r>
      <w:r>
        <w:rPr>
          <w:rFonts w:ascii="Times New Roman"/>
          <w:spacing w:val="76"/>
          <w:position w:val="8"/>
          <w:sz w:val="20"/>
        </w:rPr>
        <w:pict>
          <v:group style="width:82.55pt;height:3.6pt;mso-position-horizontal-relative:char;mso-position-vertical-relative:line" coordorigin="0,0" coordsize="1651,72">
            <v:group style="position:absolute;left:0;top:0;width:1651;height:72" coordorigin="0,0" coordsize="1651,72">
              <v:shape style="position:absolute;left:0;top:0;width:1651;height:72" coordorigin="0,0" coordsize="1651,72" path="m22,0l0,19,0,53,22,71,1650,35,22,0xe" filled="true" fillcolor="#d1d3d4" stroked="false">
                <v:path arrowok="t"/>
                <v:fill type="solid"/>
              </v:shape>
            </v:group>
          </v:group>
        </w:pict>
      </w:r>
      <w:r>
        <w:rPr>
          <w:rFonts w:ascii="Times New Roman"/>
          <w:spacing w:val="76"/>
          <w:position w:val="8"/>
          <w:sz w:val="20"/>
        </w:rPr>
      </w: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2"/>
        <w:rPr>
          <w:rFonts w:ascii="Times New Roman" w:hAnsi="Times New Roman" w:cs="Times New Roman" w:eastAsia="Times New Roman" w:hint="default"/>
          <w:sz w:val="26"/>
          <w:szCs w:val="26"/>
        </w:rPr>
      </w:pPr>
    </w:p>
    <w:p>
      <w:pPr>
        <w:tabs>
          <w:tab w:pos="572" w:val="left" w:leader="none"/>
          <w:tab w:pos="1198" w:val="left" w:leader="none"/>
          <w:tab w:pos="1902" w:val="left" w:leader="none"/>
          <w:tab w:pos="2524" w:val="left" w:leader="none"/>
          <w:tab w:pos="3123" w:val="left" w:leader="none"/>
          <w:tab w:pos="3597" w:val="left" w:leader="none"/>
        </w:tabs>
        <w:spacing w:before="26"/>
        <w:ind w:left="0" w:right="50" w:firstLine="0"/>
        <w:jc w:val="center"/>
        <w:rPr>
          <w:rFonts w:ascii="Arial" w:hAnsi="Arial" w:cs="Arial" w:eastAsia="Arial" w:hint="default"/>
          <w:sz w:val="36"/>
          <w:szCs w:val="36"/>
        </w:rPr>
      </w:pPr>
      <w:r>
        <w:rPr/>
        <w:pict>
          <v:shape style="position:absolute;margin-left:157.908997pt;margin-top:-28.523195pt;width:5.998881pt;height:8.415pt;mso-position-horizontal-relative:page;mso-position-vertical-relative:paragraph;z-index:2968" type="#_x0000_t75" stroked="false">
            <v:imagedata r:id="rId1201" o:title=""/>
            <w10:wrap type="none"/>
          </v:shape>
        </w:pict>
      </w:r>
      <w:r>
        <w:rPr/>
        <w:pict>
          <v:shape style="position:absolute;margin-left:169.817993pt;margin-top:-28.672195pt;width:6.030585pt;height:8.7975pt;mso-position-horizontal-relative:page;mso-position-vertical-relative:paragraph;z-index:2992" type="#_x0000_t75" stroked="false">
            <v:imagedata r:id="rId1202" o:title=""/>
            <w10:wrap type="none"/>
          </v:shape>
        </w:pict>
      </w:r>
      <w:r>
        <w:rPr/>
        <w:pict>
          <v:shape style="position:absolute;margin-left:182.134003pt;margin-top:-28.523195pt;width:6.776499pt;height:8.625pt;mso-position-horizontal-relative:page;mso-position-vertical-relative:paragraph;z-index:3016" type="#_x0000_t75" stroked="false">
            <v:imagedata r:id="rId1203" o:title=""/>
            <w10:wrap type="none"/>
          </v:shape>
        </w:pict>
      </w:r>
      <w:r>
        <w:rPr/>
        <w:pict>
          <v:group style="position:absolute;margin-left:194.421005pt;margin-top:-28.785194pt;width:3.25pt;height:9pt;mso-position-horizontal-relative:page;mso-position-vertical-relative:paragraph;z-index:3040" coordorigin="3888,-576" coordsize="65,180">
            <v:group style="position:absolute;left:3892;top:-406;width:57;height:2" coordorigin="3892,-406" coordsize="57,2">
              <v:shape style="position:absolute;left:3892;top:-406;width:57;height:2" coordorigin="3892,-406" coordsize="57,0" path="m3892,-406l3949,-406e" filled="false" stroked="true" strokeweight=".388pt" strokecolor="#d1d3d4">
                <v:path arrowok="t"/>
              </v:shape>
            </v:group>
            <v:group style="position:absolute;left:3921;top:-563;width:2;height:154" coordorigin="3921,-563" coordsize="2,154">
              <v:shape style="position:absolute;left:3921;top:-563;width:2;height:154" coordorigin="3921,-563" coordsize="0,154" path="m3921,-563l3921,-409e" filled="false" stroked="true" strokeweight="1.272349pt" strokecolor="#d1d3d4">
                <v:path arrowok="t"/>
              </v:shape>
            </v:group>
            <v:group style="position:absolute;left:3892;top:-567;width:57;height:2" coordorigin="3892,-567" coordsize="57,2">
              <v:shape style="position:absolute;left:3892;top:-567;width:57;height:2" coordorigin="3892,-567" coordsize="57,0" path="m3892,-567l3949,-567e" filled="false" stroked="true" strokeweight=".388pt" strokecolor="#d1d3d4">
                <v:path arrowok="t"/>
              </v:shape>
            </v:group>
            <w10:wrap type="none"/>
          </v:group>
        </w:pict>
      </w:r>
      <w:r>
        <w:rPr/>
        <w:pict>
          <v:shape style="position:absolute;margin-left:203.744003pt;margin-top:-31.362196pt;width:7.656797pt;height:11.3925pt;mso-position-horizontal-relative:page;mso-position-vertical-relative:paragraph;z-index:3064" type="#_x0000_t75" stroked="false">
            <v:imagedata r:id="rId1204" o:title=""/>
            <w10:wrap type="none"/>
          </v:shape>
        </w:pict>
      </w:r>
      <w:r>
        <w:rPr/>
        <w:pict>
          <v:shape style="position:absolute;margin-left:217.716003pt;margin-top:-28.522196pt;width:7.247359pt;height:8.415pt;mso-position-horizontal-relative:page;mso-position-vertical-relative:paragraph;z-index:3088" type="#_x0000_t75" stroked="false">
            <v:imagedata r:id="rId1205" o:title=""/>
            <w10:wrap type="none"/>
          </v:shape>
        </w:pict>
      </w:r>
      <w:r>
        <w:rPr/>
        <w:pict>
          <v:group style="position:absolute;margin-left:231.069pt;margin-top:-28.785194pt;width:3.25pt;height:9pt;mso-position-horizontal-relative:page;mso-position-vertical-relative:paragraph;z-index:3112" coordorigin="4621,-576" coordsize="65,180">
            <v:group style="position:absolute;left:4625;top:-406;width:57;height:2" coordorigin="4625,-406" coordsize="57,2">
              <v:shape style="position:absolute;left:4625;top:-406;width:57;height:2" coordorigin="4625,-406" coordsize="57,0" path="m4625,-406l4682,-406e" filled="false" stroked="true" strokeweight=".388pt" strokecolor="#d1d3d4">
                <v:path arrowok="t"/>
              </v:shape>
            </v:group>
            <v:group style="position:absolute;left:4654;top:-563;width:2;height:154" coordorigin="4654,-563" coordsize="2,154">
              <v:shape style="position:absolute;left:4654;top:-563;width:2;height:154" coordorigin="4654,-563" coordsize="0,154" path="m4654,-563l4654,-409e" filled="false" stroked="true" strokeweight="1.271333pt" strokecolor="#d1d3d4">
                <v:path arrowok="t"/>
              </v:shape>
            </v:group>
            <v:group style="position:absolute;left:4625;top:-567;width:57;height:2" coordorigin="4625,-567" coordsize="57,2">
              <v:shape style="position:absolute;left:4625;top:-567;width:57;height:2" coordorigin="4625,-567" coordsize="57,0" path="m4625,-567l4682,-567e" filled="false" stroked="true" strokeweight=".388pt" strokecolor="#d1d3d4">
                <v:path arrowok="t"/>
              </v:shape>
            </v:group>
            <w10:wrap type="none"/>
          </v:group>
        </w:pict>
      </w:r>
      <w:r>
        <w:rPr/>
        <w:pict>
          <v:shape style="position:absolute;margin-left:240.391418pt;margin-top:-28.681196pt;width:6.536353pt;height:8.7975pt;mso-position-horizontal-relative:page;mso-position-vertical-relative:paragraph;z-index:3136" type="#_x0000_t75" stroked="false">
            <v:imagedata r:id="rId378" o:title=""/>
            <w10:wrap type="none"/>
          </v:shape>
        </w:pict>
      </w:r>
      <w:r>
        <w:rPr/>
        <w:pict>
          <v:shape style="position:absolute;margin-left:253.311996pt;margin-top:-28.680195pt;width:7.726474pt;height:8.7975pt;mso-position-horizontal-relative:page;mso-position-vertical-relative:paragraph;z-index:3160" type="#_x0000_t75" stroked="false">
            <v:imagedata r:id="rId1206" o:title=""/>
            <w10:wrap type="none"/>
          </v:shape>
        </w:pict>
      </w:r>
      <w:r>
        <w:rPr/>
        <w:pict>
          <v:shape style="position:absolute;margin-left:276.091003pt;margin-top:-28.680195pt;width:7.726474pt;height:8.7975pt;mso-position-horizontal-relative:page;mso-position-vertical-relative:paragraph;z-index:3184" type="#_x0000_t75" stroked="false">
            <v:imagedata r:id="rId1207" o:title=""/>
            <w10:wrap type="none"/>
          </v:shape>
        </w:pict>
      </w:r>
      <w:r>
        <w:rPr/>
        <w:pict>
          <v:shape style="position:absolute;margin-left:290.065002pt;margin-top:-28.671196pt;width:5.723333pt;height:8.58pt;mso-position-horizontal-relative:page;mso-position-vertical-relative:paragraph;z-index:3208" type="#_x0000_t75" stroked="false">
            <v:imagedata r:id="rId1208" o:title=""/>
            <w10:wrap type="none"/>
          </v:shape>
        </w:pict>
      </w:r>
      <w:r>
        <w:rPr/>
        <w:pict>
          <v:group style="position:absolute;margin-left:301.52301pt;margin-top:-28.785194pt;width:3.25pt;height:9pt;mso-position-horizontal-relative:page;mso-position-vertical-relative:paragraph;z-index:3232" coordorigin="6030,-576" coordsize="65,180">
            <v:group style="position:absolute;left:6034;top:-406;width:57;height:2" coordorigin="6034,-406" coordsize="57,2">
              <v:shape style="position:absolute;left:6034;top:-406;width:57;height:2" coordorigin="6034,-406" coordsize="57,0" path="m6034,-406l6091,-406e" filled="false" stroked="true" strokeweight=".388pt" strokecolor="#d1d3d4">
                <v:path arrowok="t"/>
              </v:shape>
            </v:group>
            <v:group style="position:absolute;left:6063;top:-563;width:2;height:154" coordorigin="6063,-563" coordsize="2,154">
              <v:shape style="position:absolute;left:6063;top:-563;width:2;height:154" coordorigin="6063,-563" coordsize="0,154" path="m6063,-563l6063,-409e" filled="false" stroked="true" strokeweight="1.273349pt" strokecolor="#d1d3d4">
                <v:path arrowok="t"/>
              </v:shape>
            </v:group>
            <v:group style="position:absolute;left:6034;top:-567;width:57;height:2" coordorigin="6034,-567" coordsize="57,2">
              <v:shape style="position:absolute;left:6034;top:-567;width:57;height:2" coordorigin="6034,-567" coordsize="57,0" path="m6034,-567l6091,-567e" filled="false" stroked="true" strokeweight=".388pt" strokecolor="#d1d3d4">
                <v:path arrowok="t"/>
              </v:shape>
            </v:group>
            <w10:wrap type="none"/>
          </v:group>
        </w:pict>
      </w:r>
      <w:r>
        <w:rPr/>
        <w:pict>
          <v:shape style="position:absolute;margin-left:310.846436pt;margin-top:-28.681196pt;width:6.536353pt;height:8.7975pt;mso-position-horizontal-relative:page;mso-position-vertical-relative:paragraph;z-index:3256" type="#_x0000_t75" stroked="false">
            <v:imagedata r:id="rId382" o:title=""/>
            <w10:wrap type="none"/>
          </v:shape>
        </w:pict>
      </w:r>
      <w:r>
        <w:rPr/>
        <w:pict>
          <v:group style="position:absolute;margin-left:323.567993pt;margin-top:-28.785194pt;width:3.25pt;height:9pt;mso-position-horizontal-relative:page;mso-position-vertical-relative:paragraph;z-index:3280" coordorigin="6471,-576" coordsize="65,180">
            <v:group style="position:absolute;left:6475;top:-406;width:57;height:2" coordorigin="6475,-406" coordsize="57,2">
              <v:shape style="position:absolute;left:6475;top:-406;width:57;height:2" coordorigin="6475,-406" coordsize="57,0" path="m6475,-406l6532,-406e" filled="false" stroked="true" strokeweight=".388pt" strokecolor="#d1d3d4">
                <v:path arrowok="t"/>
              </v:shape>
            </v:group>
            <v:group style="position:absolute;left:6504;top:-563;width:2;height:154" coordorigin="6504,-563" coordsize="2,154">
              <v:shape style="position:absolute;left:6504;top:-563;width:2;height:154" coordorigin="6504,-563" coordsize="0,154" path="m6504,-563l6504,-409e" filled="false" stroked="true" strokeweight="1.271556pt" strokecolor="#d1d3d4">
                <v:path arrowok="t"/>
              </v:shape>
            </v:group>
            <v:group style="position:absolute;left:6475;top:-567;width:57;height:2" coordorigin="6475,-567" coordsize="57,2">
              <v:shape style="position:absolute;left:6475;top:-567;width:57;height:2" coordorigin="6475,-567" coordsize="57,0" path="m6475,-567l6532,-567e" filled="false" stroked="true" strokeweight=".388pt" strokecolor="#d1d3d4">
                <v:path arrowok="t"/>
              </v:shape>
            </v:group>
            <w10:wrap type="none"/>
          </v:group>
        </w:pict>
      </w:r>
      <w:r>
        <w:rPr/>
        <w:pict>
          <v:shape style="position:absolute;margin-left:332.296997pt;margin-top:-28.523195pt;width:7.837167pt;height:8.415pt;mso-position-horizontal-relative:page;mso-position-vertical-relative:paragraph;z-index:3304" type="#_x0000_t75" stroked="false">
            <v:imagedata r:id="rId1209" o:title=""/>
            <w10:wrap type="none"/>
          </v:shape>
        </w:pict>
      </w:r>
      <w:r>
        <w:rPr/>
        <w:pict>
          <v:shape style="position:absolute;margin-left:345.850006pt;margin-top:-28.522196pt;width:5.686007pt;height:8.625pt;mso-position-horizontal-relative:page;mso-position-vertical-relative:paragraph;z-index:3328" type="#_x0000_t75" stroked="false">
            <v:imagedata r:id="rId384" o:title=""/>
            <w10:wrap type="none"/>
          </v:shape>
        </w:pict>
      </w:r>
      <w:r>
        <w:rPr/>
        <w:pict>
          <v:group style="position:absolute;margin-left:157.324005pt;margin-top:-57.745193pt;width:89.35pt;height:18.650pt;mso-position-horizontal-relative:page;mso-position-vertical-relative:paragraph;z-index:3352" coordorigin="3146,-1155" coordsize="1787,373">
            <v:shape style="position:absolute;left:3146;top:-1154;width:257;height:370" type="#_x0000_t75" stroked="false">
              <v:imagedata r:id="rId1210" o:title=""/>
            </v:shape>
            <v:shape style="position:absolute;left:3437;top:-1155;width:531;height:373" type="#_x0000_t75" stroked="false">
              <v:imagedata r:id="rId386" o:title=""/>
            </v:shape>
            <v:group style="position:absolute;left:3936;top:-1148;width:646;height:360" coordorigin="3936,-1148" coordsize="646,360">
              <v:shape style="position:absolute;left:3936;top:-1148;width:646;height:360" coordorigin="3936,-1148" coordsize="646,360" path="m4117,-1148l4092,-1148,4089,-1146,3967,-816,3966,-814,3940,-814,3936,-810,3936,-792,3940,-789,4031,-789,4034,-792,4034,-810,4031,-814,4002,-814,4034,-904,4208,-904,4197,-934,4046,-934,4090,-1054,4153,-1054,4119,-1146,4117,-1148xe" filled="true" fillcolor="#d1d3d4" stroked="false">
                <v:path arrowok="t"/>
                <v:fill type="solid"/>
              </v:shape>
              <v:shape style="position:absolute;left:3936;top:-1148;width:646;height:360" coordorigin="3936,-1148" coordsize="646,360" path="m4208,-904l4144,-904,4177,-814,4148,-814,4145,-810,4145,-792,4148,-789,4267,-789,4270,-791,4271,-793,4456,-793,4483,-801,4498,-809,4271,-809,4270,-812,4267,-814,4242,-814,4208,-904xe" filled="true" fillcolor="#d1d3d4" stroked="false">
                <v:path arrowok="t"/>
                <v:fill type="solid"/>
              </v:shape>
              <v:shape style="position:absolute;left:3936;top:-1148;width:646;height:360" coordorigin="3936,-1148" coordsize="646,360" path="m4456,-793l4271,-793,4272,-791,4275,-789,4417,-789,4452,-792,4456,-793xe" filled="true" fillcolor="#d1d3d4" stroked="false">
                <v:path arrowok="t"/>
                <v:fill type="solid"/>
              </v:shape>
              <v:shape style="position:absolute;left:3936;top:-1148;width:646;height:360" coordorigin="3936,-1148" coordsize="646,360" path="m4505,-1124l4304,-1124,4304,-814,4275,-814,4272,-812,4271,-809,4498,-809,4511,-816,4515,-819,4364,-819,4364,-1118,4515,-1118,4511,-1121,4505,-1124xe" filled="true" fillcolor="#d1d3d4" stroked="false">
                <v:path arrowok="t"/>
                <v:fill type="solid"/>
              </v:shape>
              <v:shape style="position:absolute;left:3936;top:-1148;width:646;height:360" coordorigin="3936,-1148" coordsize="646,360" path="m4515,-1118l4417,-1118,4438,-1116,4457,-1108,4503,-1057,4520,-969,4518,-935,4490,-858,4438,-821,4417,-819,4515,-819,4556,-863,4579,-929,4581,-969,4579,-1008,4570,-1043,4556,-1074,4536,-1100,4515,-1118xe" filled="true" fillcolor="#d1d3d4" stroked="false">
                <v:path arrowok="t"/>
                <v:fill type="solid"/>
              </v:shape>
              <v:shape style="position:absolute;left:3936;top:-1148;width:646;height:360" coordorigin="3936,-1148" coordsize="646,360" path="m4153,-1054l4090,-1054,4133,-934,4197,-934,4153,-1054xe" filled="true" fillcolor="#d1d3d4" stroked="false">
                <v:path arrowok="t"/>
                <v:fill type="solid"/>
              </v:shape>
              <v:shape style="position:absolute;left:3936;top:-1148;width:646;height:360" coordorigin="3936,-1148" coordsize="646,360" path="m4417,-1148l4274,-1148,4271,-1145,4271,-1127,4274,-1123,4278,-1123,4304,-1124,4505,-1124,4483,-1136,4452,-1145,4417,-1148xe" filled="true" fillcolor="#d1d3d4" stroked="false">
                <v:path arrowok="t"/>
                <v:fill type="solid"/>
              </v:shape>
              <v:shape style="position:absolute;left:4605;top:-1155;width:328;height:373" type="#_x0000_t75" stroked="false">
                <v:imagedata r:id="rId1211" o:title=""/>
              </v:shape>
            </v:group>
            <w10:wrap type="none"/>
          </v:group>
        </w:pict>
      </w:r>
      <w:r>
        <w:rPr/>
        <w:pict>
          <v:group style="position:absolute;margin-left:250.742004pt;margin-top:-57.745193pt;width:103.7pt;height:22.7pt;mso-position-horizontal-relative:page;mso-position-vertical-relative:paragraph;z-index:3376" coordorigin="5015,-1155" coordsize="2074,454">
            <v:group style="position:absolute;left:5299;top:-1148;width:187;height:447" coordorigin="5299,-1148" coordsize="187,447">
              <v:shape style="position:absolute;left:5299;top:-1148;width:187;height:447" coordorigin="5299,-1148" coordsize="187,447" path="m5340,-797l5327,-797,5317,-796,5308,-789,5301,-777,5299,-756,5299,-743,5348,-703,5364,-702,5402,-712,5418,-730,5360,-730,5352,-733,5352,-760,5355,-769,5362,-781,5361,-785,5350,-794,5340,-797xe" filled="true" fillcolor="#d1d3d4" stroked="false">
                <v:path arrowok="t"/>
                <v:fill type="solid"/>
              </v:shape>
              <v:shape style="position:absolute;left:5299;top:-1148;width:187;height:447" coordorigin="5299,-1148" coordsize="187,447" path="m5483,-1124l5392,-1124,5392,-772,5390,-747,5383,-735,5375,-731,5369,-730,5418,-730,5430,-743,5447,-794,5452,-866,5452,-1123,5482,-1123,5483,-1124xe" filled="true" fillcolor="#d1d3d4" stroked="false">
                <v:path arrowok="t"/>
                <v:fill type="solid"/>
              </v:shape>
              <v:shape style="position:absolute;left:5299;top:-1148;width:187;height:447" coordorigin="5299,-1148" coordsize="187,447" path="m5482,-1148l5362,-1148,5359,-1145,5359,-1127,5362,-1123,5367,-1123,5392,-1124,5483,-1124,5486,-1127,5486,-1145,5482,-1148xe" filled="true" fillcolor="#d1d3d4" stroked="false">
                <v:path arrowok="t"/>
                <v:fill type="solid"/>
              </v:shape>
            </v:group>
            <v:group style="position:absolute;left:5476;top:-1148;width:698;height:365" coordorigin="5476,-1148" coordsize="698,365">
              <v:shape style="position:absolute;left:5476;top:-1148;width:698;height:365" coordorigin="5476,-1148" coordsize="698,365" path="m6048,-790l5808,-790,5809,-789,5811,-789,5980,-789,5999,-788,6015,-787,6029,-786,6040,-784,6045,-784,6048,-787,6048,-790xe" filled="true" fillcolor="#d1d3d4" stroked="false">
                <v:path arrowok="t"/>
                <v:fill type="solid"/>
              </v:shape>
              <v:shape style="position:absolute;left:5476;top:-1148;width:698;height:365" coordorigin="5476,-1148" coordsize="698,365" path="m5656,-1148l5631,-1148,5629,-1146,5507,-816,5506,-814,5479,-814,5476,-810,5476,-792,5479,-789,5570,-789,5574,-792,5574,-810,5570,-814,5541,-814,5574,-904,5748,-904,5737,-934,5586,-934,5630,-1054,5693,-1054,5660,-1143,5659,-1146,5656,-1148xe" filled="true" fillcolor="#d1d3d4" stroked="false">
                <v:path arrowok="t"/>
                <v:fill type="solid"/>
              </v:shape>
              <v:shape style="position:absolute;left:5476;top:-1148;width:698;height:365" coordorigin="5476,-1148" coordsize="698,365" path="m5748,-904l5684,-904,5717,-814,5688,-814,5684,-810,5684,-792,5688,-789,5806,-789,5807,-789,5808,-790,6048,-790,6048,-792,6173,-792,6173,-792,6173,-800,6047,-800,6045,-812,5808,-812,5807,-813,5806,-814,5782,-814,5748,-904xe" filled="true" fillcolor="#d1d3d4" stroked="false">
                <v:path arrowok="t"/>
                <v:fill type="solid"/>
              </v:shape>
              <v:shape style="position:absolute;left:5476;top:-1148;width:698;height:365" coordorigin="5476,-1148" coordsize="698,365" path="m6173,-792l6048,-792,6050,-790,6052,-789,6170,-789,6173,-792xe" filled="true" fillcolor="#d1d3d4" stroked="false">
                <v:path arrowok="t"/>
                <v:fill type="solid"/>
              </v:shape>
              <v:shape style="position:absolute;left:5476;top:-1148;width:698;height:365" coordorigin="5476,-1148" coordsize="698,365" path="m6171,-1124l6080,-1124,6080,-814,6050,-814,6047,-810,6047,-800,6173,-800,6173,-810,6170,-814,6140,-814,6140,-1123,6170,-1123,6171,-1124xe" filled="true" fillcolor="#d1d3d4" stroked="false">
                <v:path arrowok="t"/>
                <v:fill type="solid"/>
              </v:shape>
              <v:shape style="position:absolute;left:5476;top:-1148;width:698;height:365" coordorigin="5476,-1148" coordsize="698,365" path="m5929,-1124l5838,-1124,5838,-814,5811,-814,5809,-813,5808,-812,6045,-812,6045,-819,5898,-819,5898,-1123,5928,-1123,5929,-1124xe" filled="true" fillcolor="#d1d3d4" stroked="false">
                <v:path arrowok="t"/>
                <v:fill type="solid"/>
              </v:shape>
              <v:shape style="position:absolute;left:5476;top:-1148;width:698;height:365" coordorigin="5476,-1148" coordsize="698,365" path="m6040,-895l6019,-895,6016,-892,6007,-824,6007,-822,6007,-819,6045,-819,6044,-826,6043,-843,6043,-862,6043,-892,6040,-895xe" filled="true" fillcolor="#d1d3d4" stroked="false">
                <v:path arrowok="t"/>
                <v:fill type="solid"/>
              </v:shape>
              <v:shape style="position:absolute;left:5476;top:-1148;width:698;height:365" coordorigin="5476,-1148" coordsize="698,365" path="m5693,-1054l5630,-1054,5673,-934,5737,-934,5693,-1054xe" filled="true" fillcolor="#d1d3d4" stroked="false">
                <v:path arrowok="t"/>
                <v:fill type="solid"/>
              </v:shape>
              <v:shape style="position:absolute;left:5476;top:-1148;width:698;height:365" coordorigin="5476,-1148" coordsize="698,365" path="m5928,-1148l5808,-1148,5805,-1145,5805,-1127,5808,-1123,5812,-1123,5838,-1124,5929,-1124,5931,-1127,5931,-1145,5928,-1148xe" filled="true" fillcolor="#d1d3d4" stroked="false">
                <v:path arrowok="t"/>
                <v:fill type="solid"/>
              </v:shape>
              <v:shape style="position:absolute;left:5476;top:-1148;width:698;height:365" coordorigin="5476,-1148" coordsize="698,365" path="m6170,-1148l6050,-1148,6047,-1145,6047,-1127,6050,-1123,6054,-1123,6080,-1124,6171,-1124,6173,-1127,6173,-1145,6170,-1148xe" filled="true" fillcolor="#d1d3d4" stroked="false">
                <v:path arrowok="t"/>
                <v:fill type="solid"/>
              </v:shape>
            </v:group>
            <v:group style="position:absolute;left:6199;top:-1155;width:238;height:373" coordorigin="6199,-1155" coordsize="238,373">
              <v:shape style="position:absolute;left:6199;top:-1155;width:238;height:373" coordorigin="6199,-1155" coordsize="238,373" path="m6397,-808l6226,-808,6229,-808,6239,-803,6258,-794,6277,-787,6296,-783,6315,-782,6341,-784,6364,-790,6385,-799,6397,-808xe" filled="true" fillcolor="#d1d3d4" stroked="false">
                <v:path arrowok="t"/>
                <v:fill type="solid"/>
              </v:shape>
              <v:shape style="position:absolute;left:6199;top:-1155;width:238;height:373" coordorigin="6199,-1155" coordsize="238,373" path="m6220,-895l6203,-895,6199,-892,6199,-792,6203,-789,6221,-789,6224,-792,6225,-804,6225,-807,6226,-808,6397,-808,6403,-813,6404,-813,6311,-813,6295,-814,6233,-855,6224,-892,6220,-895xe" filled="true" fillcolor="#d1d3d4" stroked="false">
                <v:path arrowok="t"/>
                <v:fill type="solid"/>
              </v:shape>
              <v:shape style="position:absolute;left:6199;top:-1155;width:238;height:373" coordorigin="6199,-1155" coordsize="238,373" path="m6316,-1155l6249,-1137,6211,-1090,6204,-1050,6205,-1036,6240,-975,6333,-929,6352,-918,6366,-905,6375,-890,6378,-872,6376,-860,6326,-814,6311,-813,6404,-813,6418,-829,6428,-846,6435,-865,6437,-885,6436,-900,6397,-964,6301,-1011,6290,-1016,6256,-1060,6256,-1086,6317,-1124,6417,-1124,6417,-1129,6390,-1129,6389,-1130,6386,-1131,6380,-1134,6364,-1143,6348,-1150,6331,-1154,6316,-1155xe" filled="true" fillcolor="#d1d3d4" stroked="false">
                <v:path arrowok="t"/>
                <v:fill type="solid"/>
              </v:shape>
              <v:shape style="position:absolute;left:6199;top:-1155;width:238;height:373" coordorigin="6199,-1155" coordsize="238,373" path="m6417,-1124l6317,-1124,6331,-1123,6344,-1120,6389,-1067,6392,-1045,6395,-1042,6413,-1042,6417,-1045,6417,-1124xe" filled="true" fillcolor="#d1d3d4" stroked="false">
                <v:path arrowok="t"/>
                <v:fill type="solid"/>
              </v:shape>
              <v:shape style="position:absolute;left:6199;top:-1155;width:238;height:373" coordorigin="6199,-1155" coordsize="238,373" path="m6413,-1152l6395,-1152,6391,-1148,6391,-1131,6390,-1131,6390,-1129,6417,-1129,6417,-1148,6413,-1152xe" filled="true" fillcolor="#d1d3d4" stroked="false">
                <v:path arrowok="t"/>
                <v:fill type="solid"/>
              </v:shape>
            </v:group>
            <v:group style="position:absolute;left:6457;top:-1155;width:280;height:373" coordorigin="6457,-1155" coordsize="280,373">
              <v:shape style="position:absolute;left:6457;top:-1155;width:280;height:373" coordorigin="6457,-1155" coordsize="280,373" path="m6622,-1155l6555,-1142,6503,-1105,6469,-1045,6457,-968,6460,-927,6483,-859,6528,-810,6587,-785,6622,-782,6641,-783,6660,-787,6678,-794,6697,-803,6706,-808,6709,-808,6710,-808,6737,-808,6737,-813,6622,-813,6600,-816,6548,-853,6521,-933,6519,-968,6521,-1003,6548,-1083,6600,-1121,6622,-1124,6737,-1124,6737,-1131,6706,-1131,6696,-1136,6678,-1144,6659,-1150,6640,-1154,6622,-1155xe" filled="true" fillcolor="#d1d3d4" stroked="false">
                <v:path arrowok="t"/>
                <v:fill type="solid"/>
              </v:shape>
              <v:shape style="position:absolute;left:6457;top:-1155;width:280;height:373" coordorigin="6457,-1155" coordsize="280,373" path="m6737,-808l6710,-808,6710,-807,6711,-803,6711,-792,6715,-789,6733,-789,6737,-792,6737,-808xe" filled="true" fillcolor="#d1d3d4" stroked="false">
                <v:path arrowok="t"/>
                <v:fill type="solid"/>
              </v:shape>
              <v:shape style="position:absolute;left:6457;top:-1155;width:280;height:373" coordorigin="6457,-1155" coordsize="280,373" path="m6733,-895l6715,-895,6712,-892,6712,-888,6708,-870,6670,-823,6622,-813,6737,-813,6737,-892,6733,-895xe" filled="true" fillcolor="#d1d3d4" stroked="false">
                <v:path arrowok="t"/>
                <v:fill type="solid"/>
              </v:shape>
              <v:shape style="position:absolute;left:6457;top:-1155;width:280;height:373" coordorigin="6457,-1155" coordsize="280,373" path="m6737,-1124l6622,-1124,6639,-1123,6656,-1119,6708,-1067,6712,-1045,6715,-1042,6733,-1042,6737,-1045,6737,-1124xe" filled="true" fillcolor="#d1d3d4" stroked="false">
                <v:path arrowok="t"/>
                <v:fill type="solid"/>
              </v:shape>
              <v:shape style="position:absolute;left:6457;top:-1155;width:280;height:373" coordorigin="6457,-1155" coordsize="280,373" path="m6733,-1152l6715,-1152,6711,-1149,6711,-1136,6710,-1132,6710,-1131,6706,-1131,6737,-1131,6737,-1148,6733,-1152xe" filled="true" fillcolor="#d1d3d4" stroked="false">
                <v:path arrowok="t"/>
                <v:fill type="solid"/>
              </v:shape>
            </v:group>
            <v:group style="position:absolute;left:6760;top:-1155;width:329;height:373" coordorigin="6760,-1155" coordsize="329,373">
              <v:shape style="position:absolute;left:6760;top:-1155;width:329;height:373" coordorigin="6760,-1155" coordsize="329,373" path="m6924,-1155l6858,-1142,6805,-1105,6771,-1046,6760,-969,6763,-928,6785,-859,6830,-810,6889,-785,6924,-782,6959,-785,6990,-795,7018,-810,7020,-811,6924,-811,6903,-814,6851,-853,6823,-934,6821,-969,6823,-1003,6838,-1061,6884,-1115,6924,-1126,7020,-1126,7018,-1127,6990,-1142,6959,-1152,6924,-1155xe" filled="true" fillcolor="#d1d3d4" stroked="false">
                <v:path arrowok="t"/>
                <v:fill type="solid"/>
              </v:shape>
              <v:shape style="position:absolute;left:6760;top:-1155;width:329;height:373" coordorigin="6760,-1155" coordsize="329,373" path="m7020,-1126l6924,-1126,6945,-1123,6964,-1115,7010,-1061,7025,-1003,7027,-969,7025,-934,7010,-876,6964,-822,6924,-811,7020,-811,7063,-859,7085,-928,7088,-969,7085,-1009,7077,-1046,7063,-1078,7043,-1105,7020,-1126xe" filled="true" fillcolor="#d1d3d4" stroked="false">
                <v:path arrowok="t"/>
                <v:fill type="solid"/>
              </v:shape>
              <v:shape style="position:absolute;left:5015;top:-1020;width:232;height:146" type="#_x0000_t75" stroked="false">
                <v:imagedata r:id="rId1212" o:title=""/>
              </v:shape>
            </v:group>
            <w10:wrap type="none"/>
          </v:group>
        </w:pict>
      </w:r>
      <w:r>
        <w:rPr/>
        <w:pict>
          <v:group style="position:absolute;margin-left:371.952911pt;margin-top:-96.343193pt;width:57.75pt;height:81.2pt;mso-position-horizontal-relative:page;mso-position-vertical-relative:paragraph;z-index:3400" coordorigin="7439,-1927" coordsize="1155,1624">
            <v:shape style="position:absolute;left:7439;top:-1927;width:1155;height:1624" type="#_x0000_t75" stroked="false">
              <v:imagedata r:id="rId1213" o:title=""/>
            </v:shape>
            <v:shape style="position:absolute;left:7876;top:-906;width:281;height:196" type="#_x0000_t75" stroked="false">
              <v:imagedata r:id="rId1214" o:title=""/>
            </v:shape>
            <v:shape style="position:absolute;left:7476;top:-806;width:232;height:432" type="#_x0000_t75" stroked="false">
              <v:imagedata r:id="rId1215" o:title=""/>
            </v:shape>
            <v:shape style="position:absolute;left:7457;top:-1333;width:838;height:998" type="#_x0000_t75" stroked="false">
              <v:imagedata r:id="rId1216" o:title=""/>
            </v:shape>
            <v:shape style="position:absolute;left:7470;top:-1060;width:236;height:269" type="#_x0000_t75" stroked="false">
              <v:imagedata r:id="rId1217" o:title=""/>
            </v:shape>
            <v:shape style="position:absolute;left:7853;top:-711;width:326;height:274" type="#_x0000_t75" stroked="false">
              <v:imagedata r:id="rId1218" o:title=""/>
            </v:shape>
            <v:shape style="position:absolute;left:8324;top:-1060;width:238;height:685" type="#_x0000_t75" stroked="false">
              <v:imagedata r:id="rId1219" o:title=""/>
            </v:shape>
            <v:shape style="position:absolute;left:8119;top:-1333;width:457;height:388" type="#_x0000_t75" stroked="false">
              <v:imagedata r:id="rId1220" o:title=""/>
            </v:shape>
            <v:shape style="position:absolute;left:8327;top:-1057;width:219;height:159" type="#_x0000_t75" stroked="false">
              <v:imagedata r:id="rId1221" o:title=""/>
            </v:shape>
            <v:group style="position:absolute;left:7634;top:-934;width:5;height:3" coordorigin="7634,-934" coordsize="5,3">
              <v:shape style="position:absolute;left:7634;top:-934;width:5;height:3" coordorigin="7634,-934" coordsize="5,3" path="m7638,-934l7635,-932,7634,-932,7635,-932,7638,-934xe" filled="true" fillcolor="#ffffff" stroked="false">
                <v:path arrowok="t"/>
                <v:fill type="solid"/>
              </v:shape>
            </v:group>
            <v:group style="position:absolute;left:8145;top:-1360;width:79;height:101" coordorigin="8145,-1360" coordsize="79,101">
              <v:shape style="position:absolute;left:8145;top:-1360;width:79;height:101" coordorigin="8145,-1360" coordsize="79,101" path="m8164,-1288l8158,-1288,8151,-1288,8152,-1286,8152,-1284,8153,-1282,8155,-1281,8155,-1276,8157,-1271,8160,-1268,8163,-1264,8168,-1261,8179,-1260,8185,-1261,8189,-1265,8193,-1268,8172,-1268,8163,-1276,8164,-1288,8158,-1288,8151,-1288,8164,-1288xe" filled="true" fillcolor="#ffffff" stroked="false">
                <v:path arrowok="t"/>
                <v:fill type="solid"/>
              </v:shape>
              <v:shape style="position:absolute;left:8145;top:-1360;width:79;height:101" coordorigin="8145,-1360" coordsize="79,101" path="m8180,-1327l8183,-1324,8189,-1316,8193,-1303,8192,-1285,8184,-1269,8172,-1268,8193,-1268,8194,-1269,8197,-1275,8199,-1285,8201,-1297,8200,-1306,8197,-1313,8210,-1313,8213,-1314,8198,-1314,8180,-1327xe" filled="true" fillcolor="#ffffff" stroked="false">
                <v:path arrowok="t"/>
                <v:fill type="solid"/>
              </v:shape>
              <v:shape style="position:absolute;left:8145;top:-1360;width:79;height:101" coordorigin="8145,-1360" coordsize="79,101" path="m8210,-1313l8197,-1313,8207,-1311,8210,-1313xe" filled="true" fillcolor="#ffffff" stroked="false">
                <v:path arrowok="t"/>
                <v:fill type="solid"/>
              </v:shape>
              <v:shape style="position:absolute;left:8145;top:-1360;width:79;height:101" coordorigin="8145,-1360" coordsize="79,101" path="m8154,-1360l8154,-1360,8153,-1359,8150,-1358,8145,-1356,8161,-1351,8178,-1343,8195,-1333,8212,-1321,8198,-1314,8213,-1314,8214,-1314,8224,-1319,8216,-1326,8200,-1338,8185,-1347,8169,-1355,8154,-1360xe" filled="true" fillcolor="#ffffff" stroked="false">
                <v:path arrowok="t"/>
                <v:fill type="solid"/>
              </v:shape>
            </v:group>
            <v:group style="position:absolute;left:7996;top:-1542;width:203;height:189" coordorigin="7996,-1542" coordsize="203,189">
              <v:shape style="position:absolute;left:7996;top:-1542;width:203;height:189" coordorigin="7996,-1542" coordsize="203,189" path="m8096,-1455l8059,-1408,8059,-1407,8004,-1372,7996,-1353,8000,-1354,8001,-1354,8003,-1354,8006,-1354,8008,-1359,8042,-1393,8063,-1393,8065,-1395,8101,-1415,8126,-1422,8134,-1423,8170,-1423,8161,-1426,8155,-1427,8181,-1427,8182,-1428,8095,-1428,8095,-1429,8095,-1430,8097,-1433,8100,-1439,8100,-1440,8100,-1440,8100,-1441,8119,-1441,8123,-1442,8127,-1445,8129,-1448,8111,-1448,8096,-1455xe" filled="true" fillcolor="#ffffff" stroked="false">
                <v:path arrowok="t"/>
                <v:fill type="solid"/>
              </v:shape>
              <v:shape style="position:absolute;left:7996;top:-1542;width:203;height:189" coordorigin="7996,-1542" coordsize="203,189" path="m8063,-1393l8042,-1393,8030,-1381,8021,-1370,8015,-1361,8011,-1355,8016,-1355,8019,-1355,8063,-1393xe" filled="true" fillcolor="#ffffff" stroked="false">
                <v:path arrowok="t"/>
                <v:fill type="solid"/>
              </v:shape>
              <v:shape style="position:absolute;left:7996;top:-1542;width:203;height:189" coordorigin="7996,-1542" coordsize="203,189" path="m8170,-1423l8134,-1423,8099,-1409,8070,-1391,8046,-1372,8028,-1355,8039,-1355,8040,-1355,8056,-1364,8071,-1368,8084,-1368,8155,-1368,8156,-1369,8166,-1378,8198,-1378,8197,-1394,8184,-1412,8172,-1422,8170,-1423xe" filled="true" fillcolor="#ffffff" stroked="false">
                <v:path arrowok="t"/>
                <v:fill type="solid"/>
              </v:shape>
              <v:shape style="position:absolute;left:7996;top:-1542;width:203;height:189" coordorigin="7996,-1542" coordsize="203,189" path="m8155,-1368l8084,-1368,8097,-1366,8103,-1365,8109,-1363,8114,-1361,8115,-1360,8115,-1360,8120,-1359,8123,-1359,8127,-1359,8132,-1359,8138,-1361,8142,-1363,8155,-1368xe" filled="true" fillcolor="#ffffff" stroked="false">
                <v:path arrowok="t"/>
                <v:fill type="solid"/>
              </v:shape>
              <v:shape style="position:absolute;left:7996;top:-1542;width:203;height:189" coordorigin="7996,-1542" coordsize="203,189" path="m8198,-1378l8166,-1378,8174,-1364,8188,-1363,8199,-1373,8198,-1378xe" filled="true" fillcolor="#ffffff" stroked="false">
                <v:path arrowok="t"/>
                <v:fill type="solid"/>
              </v:shape>
              <v:shape style="position:absolute;left:7996;top:-1542;width:203;height:189" coordorigin="7996,-1542" coordsize="203,189" path="m8181,-1427l8155,-1427,8181,-1427,8181,-1427xe" filled="true" fillcolor="#ffffff" stroked="false">
                <v:path arrowok="t"/>
                <v:fill type="solid"/>
              </v:shape>
              <v:shape style="position:absolute;left:7996;top:-1542;width:203;height:189" coordorigin="7996,-1542" coordsize="203,189" path="m8163,-1444l8137,-1441,8115,-1436,8095,-1428,8182,-1428,8190,-1443,8163,-1444xe" filled="true" fillcolor="#ffffff" stroked="false">
                <v:path arrowok="t"/>
                <v:fill type="solid"/>
              </v:shape>
              <v:shape style="position:absolute;left:7996;top:-1542;width:203;height:189" coordorigin="7996,-1542" coordsize="203,189" path="m8119,-1441l8100,-1441,8101,-1440,8102,-1440,8108,-1438,8114,-1439,8119,-1441xe" filled="true" fillcolor="#ffffff" stroked="false">
                <v:path arrowok="t"/>
                <v:fill type="solid"/>
              </v:shape>
              <v:shape style="position:absolute;left:7996;top:-1542;width:203;height:189" coordorigin="7996,-1542" coordsize="203,189" path="m8113,-1498l8075,-1498,8092,-1497,8113,-1488,8128,-1471,8125,-1455,8111,-1448,8129,-1448,8131,-1450,8133,-1452,8135,-1455,8138,-1460,8139,-1468,8136,-1476,8133,-1484,8127,-1490,8118,-1496,8116,-1497,8115,-1497,8113,-1498xe" filled="true" fillcolor="#ffffff" stroked="false">
                <v:path arrowok="t"/>
                <v:fill type="solid"/>
              </v:shape>
              <v:shape style="position:absolute;left:7996;top:-1542;width:203;height:189" coordorigin="7996,-1542" coordsize="203,189" path="m8085,-1542l8029,-1504,8028,-1502,8026,-1501,8025,-1499,8024,-1492,8024,-1488,8024,-1486,8026,-1488,8028,-1490,8078,-1528,8086,-1528,8085,-1542xe" filled="true" fillcolor="#ffffff" stroked="false">
                <v:path arrowok="t"/>
                <v:fill type="solid"/>
              </v:shape>
              <v:shape style="position:absolute;left:7996;top:-1542;width:203;height:189" coordorigin="7996,-1542" coordsize="203,189" path="m8086,-1528l8078,-1528,8079,-1516,8077,-1509,8070,-1502,8056,-1492,8063,-1495,8075,-1498,8113,-1498,8102,-1504,8091,-1507,8081,-1507,8087,-1518,8086,-1528xe" filled="true" fillcolor="#ffffff" stroked="false">
                <v:path arrowok="t"/>
                <v:fill type="solid"/>
              </v:shape>
            </v:group>
            <v:group style="position:absolute;left:7909;top:-1592;width:133;height:255" coordorigin="7909,-1592" coordsize="133,255">
              <v:shape style="position:absolute;left:7909;top:-1592;width:133;height:255" coordorigin="7909,-1592" coordsize="133,255" path="m7950,-1592l7914,-1507,7909,-1432,7922,-1374,7939,-1337,7941,-1339,7944,-1340,7947,-1341,7929,-1417,7929,-1472,7935,-1504,7940,-1515,8013,-1515,8011,-1524,8030,-1524,8038,-1531,8041,-1541,7948,-1541,7955,-1562,7955,-1578,7952,-1588,7950,-1592xe" filled="true" fillcolor="#ffffff" stroked="false">
                <v:path arrowok="t"/>
                <v:fill type="solid"/>
              </v:shape>
              <v:shape style="position:absolute;left:7909;top:-1592;width:133;height:255" coordorigin="7909,-1592" coordsize="133,255" path="m8013,-1515l7940,-1515,7934,-1463,7937,-1415,7946,-1374,7956,-1344,7958,-1345,7960,-1345,7964,-1347,7965,-1347,7964,-1350,7963,-1353,7962,-1356,7960,-1381,7963,-1402,7999,-1453,7999,-1454,8014,-1488,8015,-1504,8015,-1507,8013,-1515xe" filled="true" fillcolor="#ffffff" stroked="false">
                <v:path arrowok="t"/>
                <v:fill type="solid"/>
              </v:shape>
              <v:shape style="position:absolute;left:7909;top:-1592;width:133;height:255" coordorigin="7909,-1592" coordsize="133,255" path="m8030,-1524l8011,-1524,8018,-1521,8024,-1521,8029,-1523,8030,-1524xe" filled="true" fillcolor="#ffffff" stroked="false">
                <v:path arrowok="t"/>
                <v:fill type="solid"/>
              </v:shape>
              <v:shape style="position:absolute;left:7909;top:-1592;width:133;height:255" coordorigin="7909,-1592" coordsize="133,255" path="m8009,-1569l7953,-1548,7948,-1541,8041,-1541,8042,-1543,8039,-1555,8029,-1565,8025,-1567,8019,-1569,8009,-1569xe" filled="true" fillcolor="#ffffff" stroked="false">
                <v:path arrowok="t"/>
                <v:fill type="solid"/>
              </v:shape>
            </v:group>
            <v:group style="position:absolute;left:7970;top:-1424;width:15;height:60" coordorigin="7970,-1424" coordsize="15,60">
              <v:shape style="position:absolute;left:7970;top:-1424;width:15;height:60" coordorigin="7970,-1424" coordsize="15,60" path="m7985,-1424l7970,-1380,7970,-1375,7971,-1369,7971,-1364,7973,-1377,7975,-1391,7979,-1407,7985,-1424xe" filled="true" fillcolor="#ffffff" stroked="false">
                <v:path arrowok="t"/>
                <v:fill type="solid"/>
              </v:shape>
            </v:group>
            <v:group style="position:absolute;left:8499;top:-1269;width:72;height:20" coordorigin="8499,-1269" coordsize="72,20">
              <v:shape style="position:absolute;left:8499;top:-1269;width:72;height:20" coordorigin="8499,-1269" coordsize="72,20" path="m8554,-1266l8523,-1266,8542,-1263,8558,-1257,8570,-1250,8560,-1261,8554,-1266xe" filled="true" fillcolor="#ffffff" stroked="false">
                <v:path arrowok="t"/>
                <v:fill type="solid"/>
              </v:shape>
              <v:shape style="position:absolute;left:8499;top:-1269;width:72;height:20" coordorigin="8499,-1269" coordsize="72,20" path="m8541,-1269l8520,-1269,8507,-1268,8499,-1262,8523,-1266,8554,-1266,8552,-1267,8541,-1269xe" filled="true" fillcolor="#ffffff" stroked="false">
                <v:path arrowok="t"/>
                <v:fill type="solid"/>
              </v:shape>
            </v:group>
            <v:group style="position:absolute;left:8368;top:-1366;width:57;height:58" coordorigin="8368,-1366" coordsize="57,58">
              <v:shape style="position:absolute;left:8368;top:-1366;width:57;height:58" coordorigin="8368,-1366" coordsize="57,58" path="m8381,-1366l8373,-1364,8368,-1361,8385,-1357,8400,-1347,8414,-1331,8424,-1308,8422,-1319,8417,-1333,8408,-1348,8394,-1359,8381,-1366xe" filled="true" fillcolor="#ffffff" stroked="false">
                <v:path arrowok="t"/>
                <v:fill type="solid"/>
              </v:shape>
            </v:group>
            <v:group style="position:absolute;left:8297;top:-1273;width:84;height:79" coordorigin="8297,-1273" coordsize="84,79">
              <v:shape style="position:absolute;left:8297;top:-1273;width:84;height:79" coordorigin="8297,-1273" coordsize="84,79" path="m8366,-1273l8351,-1237,8328,-1213,8307,-1199,8297,-1195,8339,-1209,8364,-1232,8377,-1256,8381,-1271,8377,-1271,8371,-1271,8366,-1273xe" filled="true" fillcolor="#ffffff" stroked="false">
                <v:path arrowok="t"/>
                <v:fill type="solid"/>
              </v:shape>
              <v:shape style="position:absolute;left:8297;top:-1273;width:84;height:79" coordorigin="8297,-1273" coordsize="84,79" path="m8381,-1272l8377,-1271,8381,-1271,8381,-1272xe" filled="true" fillcolor="#ffffff" stroked="false">
                <v:path arrowok="t"/>
                <v:fill type="solid"/>
              </v:shape>
            </v:group>
            <v:group style="position:absolute;left:7554;top:-1006;width:31;height:70" coordorigin="7554,-1006" coordsize="31,70">
              <v:shape style="position:absolute;left:7554;top:-1006;width:31;height:70" coordorigin="7554,-1006" coordsize="31,70" path="m7579,-1006l7577,-1005,7572,-1002,7574,-986,7571,-970,7565,-953,7554,-936,7574,-953,7583,-966,7584,-981,7579,-1006xe" filled="true" fillcolor="#ffffff" stroked="false">
                <v:path arrowok="t"/>
                <v:fill type="solid"/>
              </v:shape>
            </v:group>
            <v:group style="position:absolute;left:7652;top:-1273;width:84;height:79" coordorigin="7652,-1273" coordsize="84,79">
              <v:shape style="position:absolute;left:7652;top:-1273;width:84;height:79" coordorigin="7652,-1273" coordsize="84,79" path="m7652,-1272l7656,-1256,7669,-1232,7694,-1209,7735,-1195,7702,-1209,7683,-1222,7674,-1241,7667,-1271,7656,-1271,7652,-1272xe" filled="true" fillcolor="#ffffff" stroked="false">
                <v:path arrowok="t"/>
                <v:fill type="solid"/>
              </v:shape>
              <v:shape style="position:absolute;left:7652;top:-1273;width:84;height:79" coordorigin="7652,-1273" coordsize="84,79" path="m7667,-1273l7661,-1271,7656,-1271,7667,-1271,7667,-1273xe" filled="true" fillcolor="#ffffff" stroked="false">
                <v:path arrowok="t"/>
                <v:fill type="solid"/>
              </v:shape>
            </v:group>
            <v:group style="position:absolute;left:7980;top:-1476;width:61;height:126" coordorigin="7980,-1476" coordsize="61,126">
              <v:shape style="position:absolute;left:7980;top:-1476;width:61;height:126" coordorigin="7980,-1476" coordsize="61,126" path="m8040,-1476l7995,-1408,7980,-1351,7985,-1352,7987,-1352,8006,-1419,8036,-1471,8040,-1476xe" filled="true" fillcolor="#ffffff" stroked="false">
                <v:path arrowok="t"/>
                <v:fill type="solid"/>
              </v:shape>
            </v:group>
            <v:group style="position:absolute;left:7608;top:-1366;width:57;height:58" coordorigin="7608,-1366" coordsize="57,58">
              <v:shape style="position:absolute;left:7608;top:-1366;width:57;height:58" coordorigin="7608,-1366" coordsize="57,58" path="m7652,-1366l7611,-1319,7608,-1308,7619,-1331,7632,-1347,7648,-1357,7665,-1361,7660,-1364,7652,-1366xe" filled="true" fillcolor="#ffffff" stroked="false">
                <v:path arrowok="t"/>
                <v:fill type="solid"/>
              </v:shape>
            </v:group>
            <v:group style="position:absolute;left:8082;top:-1350;width:83;height:17" coordorigin="8082,-1350" coordsize="83,17">
              <v:shape style="position:absolute;left:8082;top:-1350;width:83;height:17" coordorigin="8082,-1350" coordsize="83,17" path="m8150,-1344l8110,-1344,8128,-1342,8146,-1339,8164,-1334,8150,-1344xe" filled="true" fillcolor="#ffffff" stroked="false">
                <v:path arrowok="t"/>
                <v:fill type="solid"/>
              </v:shape>
              <v:shape style="position:absolute;left:8082;top:-1350;width:83;height:17" coordorigin="8082,-1350" coordsize="83,17" path="m8115,-1350l8082,-1348,8086,-1347,8090,-1345,8094,-1344,8110,-1344,8150,-1344,8149,-1345,8135,-1350,8115,-1350xe" filled="true" fillcolor="#ffffff" stroked="false">
                <v:path arrowok="t"/>
                <v:fill type="solid"/>
              </v:shape>
            </v:group>
            <v:group style="position:absolute;left:8053;top:-1361;width:39;height:9" coordorigin="8053,-1361" coordsize="39,9">
              <v:shape style="position:absolute;left:8053;top:-1361;width:39;height:9" coordorigin="8053,-1361" coordsize="39,9" path="m8075,-1361l8065,-1360,8054,-1354,8053,-1354,8059,-1353,8061,-1353,8069,-1355,8080,-1358,8092,-1359,8087,-1360,8075,-1361xe" filled="true" fillcolor="#ffffff" stroked="false">
                <v:path arrowok="t"/>
                <v:fill type="solid"/>
              </v:shape>
            </v:group>
            <v:group style="position:absolute;left:7462;top:-1269;width:72;height:20" coordorigin="7462,-1269" coordsize="72,20">
              <v:shape style="position:absolute;left:7462;top:-1269;width:72;height:20" coordorigin="7462,-1269" coordsize="72,20" path="m7511,-1269l7490,-1266,7475,-1260,7466,-1253,7462,-1250,7474,-1257,7490,-1263,7510,-1266,7528,-1266,7526,-1268,7512,-1269,7511,-1269xe" filled="true" fillcolor="#ffffff" stroked="false">
                <v:path arrowok="t"/>
                <v:fill type="solid"/>
              </v:shape>
              <v:shape style="position:absolute;left:7462;top:-1269;width:72;height:20" coordorigin="7462,-1269" coordsize="72,20" path="m7528,-1266l7510,-1266,7534,-1262,7528,-1266xe" filled="true" fillcolor="#ffffff" stroked="false">
                <v:path arrowok="t"/>
                <v:fill type="solid"/>
              </v:shape>
            </v:group>
            <v:group style="position:absolute;left:8249;top:-981;width:41;height:41" coordorigin="8249,-981" coordsize="41,41">
              <v:shape style="position:absolute;left:8249;top:-981;width:41;height:41" coordorigin="8249,-981" coordsize="41,41" path="m8261,-981l8249,-969,8257,-961,8249,-953,8261,-941,8269,-949,8285,-949,8290,-953,8281,-961,8290,-969,8285,-973,8269,-973,8261,-981xe" filled="true" fillcolor="#d1d3d4" stroked="false">
                <v:path arrowok="t"/>
                <v:fill type="solid"/>
              </v:shape>
              <v:shape style="position:absolute;left:8249;top:-981;width:41;height:41" coordorigin="8249,-981" coordsize="41,41" path="m8285,-949l8269,-949,8277,-941,8285,-949xe" filled="true" fillcolor="#d1d3d4" stroked="false">
                <v:path arrowok="t"/>
                <v:fill type="solid"/>
              </v:shape>
              <v:shape style="position:absolute;left:8249;top:-981;width:41;height:41" coordorigin="8249,-981" coordsize="41,41" path="m8277,-981l8269,-973,8285,-973,8277,-981xe" filled="true" fillcolor="#d1d3d4" stroked="false">
                <v:path arrowok="t"/>
                <v:fill type="solid"/>
              </v:shape>
            </v:group>
            <v:group style="position:absolute;left:8228;top:-534;width:41;height:41" coordorigin="8228,-534" coordsize="41,41">
              <v:shape style="position:absolute;left:8228;top:-534;width:41;height:41" coordorigin="8228,-534" coordsize="41,41" path="m8241,-534l8228,-521,8237,-513,8228,-505,8241,-493,8249,-501,8265,-501,8269,-505,8261,-513,8269,-521,8265,-526,8249,-526,8241,-534xe" filled="true" fillcolor="#d1d3d4" stroked="false">
                <v:path arrowok="t"/>
                <v:fill type="solid"/>
              </v:shape>
              <v:shape style="position:absolute;left:8228;top:-534;width:41;height:41" coordorigin="8228,-534" coordsize="41,41" path="m8265,-501l8249,-501,8257,-493,8265,-501xe" filled="true" fillcolor="#d1d3d4" stroked="false">
                <v:path arrowok="t"/>
                <v:fill type="solid"/>
              </v:shape>
              <v:shape style="position:absolute;left:8228;top:-534;width:41;height:41" coordorigin="8228,-534" coordsize="41,41" path="m8257,-534l8249,-526,8265,-526,8257,-534xe" filled="true" fillcolor="#d1d3d4" stroked="false">
                <v:path arrowok="t"/>
                <v:fill type="solid"/>
              </v:shape>
            </v:group>
            <v:group style="position:absolute;left:8249;top:-757;width:41;height:41" coordorigin="8249,-757" coordsize="41,41">
              <v:shape style="position:absolute;left:8249;top:-757;width:41;height:41" coordorigin="8249,-757" coordsize="41,41" path="m8261,-757l8249,-745,8257,-737,8249,-729,8261,-717,8269,-725,8285,-725,8290,-729,8281,-737,8290,-745,8285,-749,8269,-749,8261,-757xe" filled="true" fillcolor="#d1d3d4" stroked="false">
                <v:path arrowok="t"/>
                <v:fill type="solid"/>
              </v:shape>
              <v:shape style="position:absolute;left:8249;top:-757;width:41;height:41" coordorigin="8249,-757" coordsize="41,41" path="m8285,-725l8269,-725,8277,-717,8285,-725xe" filled="true" fillcolor="#d1d3d4" stroked="false">
                <v:path arrowok="t"/>
                <v:fill type="solid"/>
              </v:shape>
              <v:shape style="position:absolute;left:8249;top:-757;width:41;height:41" coordorigin="8249,-757" coordsize="41,41" path="m8277,-757l8269,-749,8285,-749,8277,-757xe" filled="true" fillcolor="#d1d3d4" stroked="false">
                <v:path arrowok="t"/>
                <v:fill type="solid"/>
              </v:shape>
            </v:group>
            <v:group style="position:absolute;left:7996;top:-381;width:41;height:41" coordorigin="7996,-381" coordsize="41,41">
              <v:shape style="position:absolute;left:7996;top:-381;width:41;height:41" coordorigin="7996,-381" coordsize="41,41" path="m8008,-381l7996,-368,8004,-360,7996,-352,8008,-340,8016,-348,8032,-348,8037,-352,8029,-360,8037,-368,8032,-373,8016,-373,8008,-381xe" filled="true" fillcolor="#d1d3d4" stroked="false">
                <v:path arrowok="t"/>
                <v:fill type="solid"/>
              </v:shape>
              <v:shape style="position:absolute;left:7996;top:-381;width:41;height:41" coordorigin="7996,-381" coordsize="41,41" path="m8032,-348l8016,-348,8024,-340,8032,-348xe" filled="true" fillcolor="#d1d3d4" stroked="false">
                <v:path arrowok="t"/>
                <v:fill type="solid"/>
              </v:shape>
              <v:shape style="position:absolute;left:7996;top:-381;width:41;height:41" coordorigin="7996,-381" coordsize="41,41" path="m8024,-381l8016,-373,8032,-373,8024,-381xe" filled="true" fillcolor="#d1d3d4" stroked="false">
                <v:path arrowok="t"/>
                <v:fill type="solid"/>
              </v:shape>
            </v:group>
            <v:group style="position:absolute;left:7743;top:-757;width:41;height:41" coordorigin="7743,-757" coordsize="41,41">
              <v:shape style="position:absolute;left:7743;top:-757;width:41;height:41" coordorigin="7743,-757" coordsize="41,41" path="m7756,-757l7743,-745,7751,-737,7743,-729,7756,-717,7764,-725,7780,-725,7784,-729,7776,-737,7784,-745,7780,-749,7764,-749,7756,-757xe" filled="true" fillcolor="#d1d3d4" stroked="false">
                <v:path arrowok="t"/>
                <v:fill type="solid"/>
              </v:shape>
              <v:shape style="position:absolute;left:7743;top:-757;width:41;height:41" coordorigin="7743,-757" coordsize="41,41" path="m7780,-725l7764,-725,7772,-717,7780,-725xe" filled="true" fillcolor="#d1d3d4" stroked="false">
                <v:path arrowok="t"/>
                <v:fill type="solid"/>
              </v:shape>
              <v:shape style="position:absolute;left:7743;top:-757;width:41;height:41" coordorigin="7743,-757" coordsize="41,41" path="m7772,-757l7764,-749,7780,-749,7772,-757xe" filled="true" fillcolor="#d1d3d4" stroked="false">
                <v:path arrowok="t"/>
                <v:fill type="solid"/>
              </v:shape>
            </v:group>
            <v:group style="position:absolute;left:7764;top:-534;width:41;height:41" coordorigin="7764,-534" coordsize="41,41">
              <v:shape style="position:absolute;left:7764;top:-534;width:41;height:41" coordorigin="7764,-534" coordsize="41,41" path="m7776,-534l7764,-521,7772,-513,7764,-505,7776,-493,7784,-501,7800,-501,7804,-505,7796,-513,7804,-521,7800,-526,7784,-526,7776,-534xe" filled="true" fillcolor="#d1d3d4" stroked="false">
                <v:path arrowok="t"/>
                <v:fill type="solid"/>
              </v:shape>
              <v:shape style="position:absolute;left:7764;top:-534;width:41;height:41" coordorigin="7764,-534" coordsize="41,41" path="m7800,-501l7784,-501,7792,-493,7800,-501xe" filled="true" fillcolor="#d1d3d4" stroked="false">
                <v:path arrowok="t"/>
                <v:fill type="solid"/>
              </v:shape>
              <v:shape style="position:absolute;left:7764;top:-534;width:41;height:41" coordorigin="7764,-534" coordsize="41,41" path="m7792,-534l7784,-526,7800,-526,7792,-534xe" filled="true" fillcolor="#d1d3d4" stroked="false">
                <v:path arrowok="t"/>
                <v:fill type="solid"/>
              </v:shape>
            </v:group>
            <v:group style="position:absolute;left:7743;top:-981;width:41;height:41" coordorigin="7743,-981" coordsize="41,41">
              <v:shape style="position:absolute;left:7743;top:-981;width:41;height:41" coordorigin="7743,-981" coordsize="41,41" path="m7756,-981l7743,-969,7751,-961,7743,-953,7756,-941,7764,-949,7780,-949,7784,-953,7776,-961,7784,-969,7780,-973,7764,-973,7756,-981xe" filled="true" fillcolor="#d1d3d4" stroked="false">
                <v:path arrowok="t"/>
                <v:fill type="solid"/>
              </v:shape>
              <v:shape style="position:absolute;left:7743;top:-981;width:41;height:41" coordorigin="7743,-981" coordsize="41,41" path="m7780,-949l7764,-949,7772,-941,7780,-949xe" filled="true" fillcolor="#d1d3d4" stroked="false">
                <v:path arrowok="t"/>
                <v:fill type="solid"/>
              </v:shape>
              <v:shape style="position:absolute;left:7743;top:-981;width:41;height:41" coordorigin="7743,-981" coordsize="41,41" path="m7772,-981l7764,-973,7780,-973,7772,-981xe" filled="true" fillcolor="#d1d3d4" stroked="false">
                <v:path arrowok="t"/>
                <v:fill type="solid"/>
              </v:shape>
              <v:shape style="position:absolute;left:8055;top:-1764;width:128;height:128" type="#_x0000_t75" stroked="false">
                <v:imagedata r:id="rId1222" o:title=""/>
              </v:shape>
            </v:group>
            <w10:wrap type="none"/>
          </v:group>
        </w:pict>
      </w:r>
      <w:r>
        <w:rPr>
          <w:rFonts w:ascii="Arial"/>
          <w:b/>
          <w:color w:val="231F20"/>
          <w:w w:val="105"/>
          <w:sz w:val="36"/>
        </w:rPr>
        <w:t>S</w:t>
        <w:tab/>
        <w:t>U</w:t>
        <w:tab/>
        <w:t>M</w:t>
        <w:tab/>
        <w:t>A</w:t>
        <w:tab/>
        <w:t>R</w:t>
        <w:tab/>
        <w:t>I</w:t>
        <w:tab/>
        <w:t>O</w:t>
      </w:r>
      <w:r>
        <w:rPr>
          <w:rFonts w:ascii="Arial"/>
          <w:sz w:val="36"/>
        </w:rPr>
      </w:r>
    </w:p>
    <w:p>
      <w:pPr>
        <w:spacing w:line="254" w:lineRule="auto" w:before="88"/>
        <w:ind w:left="4414" w:right="4465" w:firstLine="0"/>
        <w:jc w:val="center"/>
        <w:rPr>
          <w:rFonts w:ascii="Arial" w:hAnsi="Arial" w:cs="Arial" w:eastAsia="Arial" w:hint="default"/>
          <w:sz w:val="18"/>
          <w:szCs w:val="18"/>
        </w:rPr>
      </w:pPr>
      <w:r>
        <w:rPr>
          <w:rFonts w:ascii="Arial" w:hAnsi="Arial"/>
          <w:color w:val="231F20"/>
          <w:sz w:val="18"/>
        </w:rPr>
        <w:t>SÁBADO 15 DE MARZO DE</w:t>
      </w:r>
      <w:r>
        <w:rPr>
          <w:rFonts w:ascii="Arial" w:hAnsi="Arial"/>
          <w:color w:val="231F20"/>
          <w:spacing w:val="-13"/>
          <w:sz w:val="18"/>
        </w:rPr>
        <w:t> </w:t>
      </w:r>
      <w:r>
        <w:rPr>
          <w:rFonts w:ascii="Arial" w:hAnsi="Arial"/>
          <w:color w:val="231F20"/>
          <w:sz w:val="18"/>
        </w:rPr>
        <w:t>2014 </w:t>
      </w:r>
      <w:r>
        <w:rPr>
          <w:rFonts w:ascii="Arial" w:hAnsi="Arial"/>
          <w:color w:val="231F20"/>
          <w:sz w:val="18"/>
        </w:rPr>
        <w:t>NÚMERO 35. SECCIÓN</w:t>
      </w:r>
      <w:r>
        <w:rPr>
          <w:rFonts w:ascii="Arial" w:hAnsi="Arial"/>
          <w:color w:val="231F20"/>
          <w:spacing w:val="-28"/>
          <w:sz w:val="18"/>
        </w:rPr>
        <w:t> </w:t>
      </w:r>
      <w:r>
        <w:rPr>
          <w:rFonts w:ascii="Arial" w:hAnsi="Arial"/>
          <w:color w:val="231F20"/>
          <w:sz w:val="18"/>
        </w:rPr>
        <w:t>XI</w:t>
      </w:r>
      <w:r>
        <w:rPr>
          <w:rFonts w:ascii="Arial" w:hAnsi="Arial"/>
          <w:color w:val="231F20"/>
          <w:spacing w:val="-4"/>
          <w:sz w:val="18"/>
        </w:rPr>
        <w:t> </w:t>
      </w:r>
      <w:r>
        <w:rPr>
          <w:rFonts w:ascii="Arial" w:hAnsi="Arial"/>
          <w:color w:val="231F20"/>
          <w:spacing w:val="-4"/>
          <w:sz w:val="18"/>
        </w:rPr>
      </w:r>
      <w:r>
        <w:rPr>
          <w:rFonts w:ascii="Arial" w:hAnsi="Arial"/>
          <w:color w:val="231F20"/>
          <w:sz w:val="18"/>
        </w:rPr>
        <w:t>TOMO</w:t>
      </w:r>
      <w:r>
        <w:rPr>
          <w:rFonts w:ascii="Arial" w:hAnsi="Arial"/>
          <w:color w:val="231F20"/>
          <w:spacing w:val="-5"/>
          <w:sz w:val="18"/>
        </w:rPr>
        <w:t> </w:t>
      </w:r>
      <w:r>
        <w:rPr>
          <w:rFonts w:ascii="Arial" w:hAnsi="Arial"/>
          <w:color w:val="231F20"/>
          <w:sz w:val="18"/>
        </w:rPr>
        <w:t>CCCLXXVIII</w:t>
      </w:r>
      <w:r>
        <w:rPr>
          <w:rFonts w:ascii="Arial" w:hAnsi="Arial"/>
          <w:sz w:val="18"/>
        </w:rPr>
      </w:r>
    </w:p>
    <w:p>
      <w:pPr>
        <w:spacing w:line="240" w:lineRule="auto" w:before="3"/>
        <w:rPr>
          <w:rFonts w:ascii="Arial" w:hAnsi="Arial" w:cs="Arial" w:eastAsia="Arial" w:hint="default"/>
          <w:sz w:val="20"/>
          <w:szCs w:val="20"/>
        </w:rPr>
      </w:pPr>
    </w:p>
    <w:p>
      <w:pPr>
        <w:tabs>
          <w:tab w:pos="7157" w:val="left" w:leader="none"/>
        </w:tabs>
        <w:spacing w:line="288" w:lineRule="auto" w:before="67"/>
        <w:ind w:left="3694" w:right="3911" w:firstLine="0"/>
        <w:jc w:val="both"/>
        <w:rPr>
          <w:rFonts w:ascii="Arial" w:hAnsi="Arial" w:cs="Arial" w:eastAsia="Arial" w:hint="default"/>
          <w:sz w:val="16"/>
          <w:szCs w:val="16"/>
        </w:rPr>
      </w:pPr>
      <w:r>
        <w:rPr>
          <w:rFonts w:ascii="Arial" w:hAnsi="Arial"/>
          <w:b/>
          <w:color w:val="231F20"/>
          <w:w w:val="105"/>
          <w:sz w:val="16"/>
        </w:rPr>
        <w:t>ACUERDO</w:t>
      </w:r>
      <w:r>
        <w:rPr>
          <w:rFonts w:ascii="Arial" w:hAnsi="Arial"/>
          <w:b/>
          <w:color w:val="231F20"/>
          <w:spacing w:val="-5"/>
          <w:w w:val="105"/>
          <w:sz w:val="16"/>
        </w:rPr>
        <w:t> </w:t>
      </w:r>
      <w:r>
        <w:rPr>
          <w:rFonts w:ascii="Arial" w:hAnsi="Arial"/>
          <w:color w:val="231F20"/>
          <w:w w:val="105"/>
          <w:sz w:val="16"/>
        </w:rPr>
        <w:t>que</w:t>
      </w:r>
      <w:r>
        <w:rPr>
          <w:rFonts w:ascii="Arial" w:hAnsi="Arial"/>
          <w:color w:val="231F20"/>
          <w:spacing w:val="-5"/>
          <w:w w:val="105"/>
          <w:sz w:val="16"/>
        </w:rPr>
        <w:t> </w:t>
      </w:r>
      <w:r>
        <w:rPr>
          <w:rFonts w:ascii="Arial" w:hAnsi="Arial"/>
          <w:color w:val="231F20"/>
          <w:w w:val="105"/>
          <w:sz w:val="16"/>
        </w:rPr>
        <w:t>expide</w:t>
      </w:r>
      <w:r>
        <w:rPr>
          <w:rFonts w:ascii="Arial" w:hAnsi="Arial"/>
          <w:color w:val="231F20"/>
          <w:spacing w:val="-5"/>
          <w:w w:val="105"/>
          <w:sz w:val="16"/>
        </w:rPr>
        <w:t> </w:t>
      </w:r>
      <w:r>
        <w:rPr>
          <w:rFonts w:ascii="Arial" w:hAnsi="Arial"/>
          <w:color w:val="231F20"/>
          <w:w w:val="105"/>
          <w:sz w:val="16"/>
        </w:rPr>
        <w:t>el</w:t>
      </w:r>
      <w:r>
        <w:rPr>
          <w:rFonts w:ascii="Arial" w:hAnsi="Arial"/>
          <w:color w:val="231F20"/>
          <w:spacing w:val="-5"/>
          <w:w w:val="105"/>
          <w:sz w:val="16"/>
        </w:rPr>
        <w:t> </w:t>
      </w:r>
      <w:r>
        <w:rPr>
          <w:rFonts w:ascii="Arial" w:hAnsi="Arial"/>
          <w:color w:val="231F20"/>
          <w:w w:val="105"/>
          <w:sz w:val="16"/>
        </w:rPr>
        <w:t>Reglamento</w:t>
      </w:r>
      <w:r>
        <w:rPr>
          <w:rFonts w:ascii="Arial" w:hAnsi="Arial"/>
          <w:color w:val="231F20"/>
          <w:spacing w:val="-5"/>
          <w:w w:val="105"/>
          <w:sz w:val="16"/>
        </w:rPr>
        <w:t> </w:t>
      </w:r>
      <w:r>
        <w:rPr>
          <w:rFonts w:ascii="Arial" w:hAnsi="Arial"/>
          <w:color w:val="231F20"/>
          <w:w w:val="105"/>
          <w:sz w:val="16"/>
        </w:rPr>
        <w:t>para</w:t>
      </w:r>
      <w:r>
        <w:rPr>
          <w:rFonts w:ascii="Arial" w:hAnsi="Arial"/>
          <w:color w:val="231F20"/>
          <w:spacing w:val="-5"/>
          <w:w w:val="105"/>
          <w:sz w:val="16"/>
        </w:rPr>
        <w:t> </w:t>
      </w:r>
      <w:r>
        <w:rPr>
          <w:rFonts w:ascii="Arial" w:hAnsi="Arial"/>
          <w:color w:val="231F20"/>
          <w:w w:val="105"/>
          <w:sz w:val="16"/>
        </w:rPr>
        <w:t>Regular</w:t>
      </w:r>
      <w:r>
        <w:rPr>
          <w:rFonts w:ascii="Arial" w:hAnsi="Arial"/>
          <w:color w:val="231F20"/>
          <w:spacing w:val="-5"/>
          <w:w w:val="105"/>
          <w:sz w:val="16"/>
        </w:rPr>
        <w:t> </w:t>
      </w:r>
      <w:r>
        <w:rPr>
          <w:rFonts w:ascii="Arial" w:hAnsi="Arial"/>
          <w:color w:val="231F20"/>
          <w:w w:val="105"/>
          <w:sz w:val="16"/>
        </w:rPr>
        <w:t>el </w:t>
      </w:r>
      <w:r>
        <w:rPr>
          <w:rFonts w:ascii="Arial" w:hAnsi="Arial"/>
          <w:color w:val="231F20"/>
          <w:w w:val="105"/>
          <w:sz w:val="16"/>
        </w:rPr>
        <w:t>servicio</w:t>
      </w:r>
      <w:r>
        <w:rPr>
          <w:rFonts w:ascii="Arial" w:hAnsi="Arial"/>
          <w:color w:val="231F20"/>
          <w:spacing w:val="-33"/>
          <w:w w:val="105"/>
          <w:sz w:val="16"/>
        </w:rPr>
        <w:t> </w:t>
      </w:r>
      <w:r>
        <w:rPr>
          <w:rFonts w:ascii="Arial" w:hAnsi="Arial"/>
          <w:color w:val="231F20"/>
          <w:w w:val="105"/>
          <w:sz w:val="16"/>
        </w:rPr>
        <w:t>de</w:t>
      </w:r>
      <w:r>
        <w:rPr>
          <w:rFonts w:ascii="Arial" w:hAnsi="Arial"/>
          <w:color w:val="231F20"/>
          <w:spacing w:val="-35"/>
          <w:w w:val="105"/>
          <w:sz w:val="16"/>
        </w:rPr>
        <w:t> </w:t>
      </w:r>
      <w:r>
        <w:rPr>
          <w:rFonts w:ascii="Arial" w:hAnsi="Arial"/>
          <w:color w:val="231F20"/>
          <w:w w:val="105"/>
          <w:sz w:val="16"/>
        </w:rPr>
        <w:t>Transporte</w:t>
      </w:r>
      <w:r>
        <w:rPr>
          <w:rFonts w:ascii="Arial" w:hAnsi="Arial"/>
          <w:color w:val="231F20"/>
          <w:spacing w:val="-33"/>
          <w:w w:val="105"/>
          <w:sz w:val="16"/>
        </w:rPr>
        <w:t> </w:t>
      </w:r>
      <w:r>
        <w:rPr>
          <w:rFonts w:ascii="Arial" w:hAnsi="Arial"/>
          <w:color w:val="231F20"/>
          <w:w w:val="105"/>
          <w:sz w:val="16"/>
        </w:rPr>
        <w:t>Público</w:t>
      </w:r>
      <w:r>
        <w:rPr>
          <w:rFonts w:ascii="Arial" w:hAnsi="Arial"/>
          <w:color w:val="231F20"/>
          <w:spacing w:val="-33"/>
          <w:w w:val="105"/>
          <w:sz w:val="16"/>
        </w:rPr>
        <w:t> </w:t>
      </w:r>
      <w:r>
        <w:rPr>
          <w:rFonts w:ascii="Arial" w:hAnsi="Arial"/>
          <w:color w:val="231F20"/>
          <w:w w:val="105"/>
          <w:sz w:val="16"/>
        </w:rPr>
        <w:t>Colectivo,</w:t>
      </w:r>
      <w:r>
        <w:rPr>
          <w:rFonts w:ascii="Arial" w:hAnsi="Arial"/>
          <w:color w:val="231F20"/>
          <w:spacing w:val="-35"/>
          <w:w w:val="105"/>
          <w:sz w:val="16"/>
        </w:rPr>
        <w:t> </w:t>
      </w:r>
      <w:r>
        <w:rPr>
          <w:rFonts w:ascii="Arial" w:hAnsi="Arial"/>
          <w:color w:val="231F20"/>
          <w:w w:val="105"/>
          <w:sz w:val="16"/>
        </w:rPr>
        <w:t>Masivo,</w:t>
      </w:r>
      <w:r>
        <w:rPr>
          <w:rFonts w:ascii="Arial" w:hAnsi="Arial"/>
          <w:color w:val="231F20"/>
          <w:spacing w:val="-35"/>
          <w:w w:val="105"/>
          <w:sz w:val="16"/>
        </w:rPr>
        <w:t> </w:t>
      </w:r>
      <w:r>
        <w:rPr>
          <w:rFonts w:ascii="Arial" w:hAnsi="Arial"/>
          <w:color w:val="231F20"/>
          <w:w w:val="105"/>
          <w:sz w:val="16"/>
        </w:rPr>
        <w:t>de</w:t>
      </w:r>
      <w:r>
        <w:rPr>
          <w:rFonts w:ascii="Arial" w:hAnsi="Arial"/>
          <w:color w:val="231F20"/>
          <w:spacing w:val="-35"/>
          <w:w w:val="105"/>
          <w:sz w:val="16"/>
        </w:rPr>
        <w:t> </w:t>
      </w:r>
      <w:r>
        <w:rPr>
          <w:rFonts w:ascii="Arial" w:hAnsi="Arial"/>
          <w:color w:val="231F20"/>
          <w:spacing w:val="-4"/>
          <w:w w:val="105"/>
          <w:sz w:val="16"/>
        </w:rPr>
        <w:t>Taxi </w:t>
      </w:r>
      <w:r>
        <w:rPr>
          <w:rFonts w:ascii="Arial" w:hAnsi="Arial"/>
          <w:color w:val="231F20"/>
          <w:spacing w:val="-4"/>
          <w:w w:val="105"/>
          <w:sz w:val="16"/>
        </w:rPr>
      </w:r>
      <w:r>
        <w:rPr>
          <w:rFonts w:ascii="Arial" w:hAnsi="Arial"/>
          <w:color w:val="231F20"/>
          <w:w w:val="105"/>
          <w:sz w:val="16"/>
        </w:rPr>
        <w:t>y Radiotaxi en el Estado</w:t>
      </w:r>
      <w:r>
        <w:rPr>
          <w:rFonts w:ascii="Arial" w:hAnsi="Arial"/>
          <w:color w:val="231F20"/>
          <w:spacing w:val="-23"/>
          <w:w w:val="105"/>
          <w:sz w:val="16"/>
        </w:rPr>
        <w:t> </w:t>
      </w:r>
      <w:r>
        <w:rPr>
          <w:rFonts w:ascii="Arial" w:hAnsi="Arial"/>
          <w:color w:val="231F20"/>
          <w:w w:val="105"/>
          <w:sz w:val="16"/>
        </w:rPr>
        <w:t>de</w:t>
      </w:r>
      <w:r>
        <w:rPr>
          <w:rFonts w:ascii="Arial" w:hAnsi="Arial"/>
          <w:color w:val="231F20"/>
          <w:spacing w:val="-7"/>
          <w:w w:val="105"/>
          <w:sz w:val="16"/>
        </w:rPr>
        <w:t> </w:t>
      </w:r>
      <w:r>
        <w:rPr>
          <w:rFonts w:ascii="Arial" w:hAnsi="Arial"/>
          <w:color w:val="231F20"/>
          <w:w w:val="105"/>
          <w:sz w:val="16"/>
        </w:rPr>
        <w:t>Jalisco.</w:t>
        <w:tab/>
      </w:r>
      <w:r>
        <w:rPr>
          <w:rFonts w:ascii="Arial" w:hAnsi="Arial"/>
          <w:b/>
          <w:color w:val="231F20"/>
          <w:spacing w:val="5"/>
          <w:w w:val="105"/>
          <w:sz w:val="16"/>
        </w:rPr>
        <w:t>Pág.</w:t>
      </w:r>
      <w:r>
        <w:rPr>
          <w:rFonts w:ascii="Arial" w:hAnsi="Arial"/>
          <w:b/>
          <w:color w:val="231F20"/>
          <w:spacing w:val="33"/>
          <w:w w:val="105"/>
          <w:sz w:val="16"/>
        </w:rPr>
        <w:t> </w:t>
      </w:r>
      <w:r>
        <w:rPr>
          <w:rFonts w:ascii="Arial" w:hAnsi="Arial"/>
          <w:b/>
          <w:color w:val="231F20"/>
          <w:w w:val="105"/>
          <w:sz w:val="16"/>
        </w:rPr>
        <w:t>3</w:t>
      </w:r>
      <w:r>
        <w:rPr>
          <w:rFonts w:ascii="Arial" w:hAnsi="Arial"/>
          <w:sz w:val="16"/>
        </w:rPr>
      </w:r>
    </w:p>
    <w:sectPr>
      <w:headerReference w:type="default" r:id="rId1103"/>
      <w:footerReference w:type="default" r:id="rId1104"/>
      <w:pgSz w:w="11630" w:h="15310"/>
      <w:pgMar w:header="0" w:footer="0" w:top="116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Lucida Sans Unicode">
    <w:altName w:val="Lucida Sans Unicode"/>
    <w:charset w:val="0"/>
    <w:family w:val="swiss"/>
    <w:pitch w:val="variable"/>
  </w:font>
  <w:font w:name="Tahoma">
    <w:altName w:val="Tahom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197.522995pt;margin-top:710.154297pt;width:87.65pt;height:3.35pt;mso-position-horizontal-relative:page;mso-position-vertical-relative:page;z-index:-122512" coordorigin="3950,14203" coordsize="1753,67">
          <v:shape style="position:absolute;left:3950;top:14203;width:1753;height:67" coordorigin="3950,14203" coordsize="1753,67" path="m5682,14203l3950,14236,5682,14270,5703,14253,5703,14221,5682,14203xe" filled="true" fillcolor="#9d002f" stroked="false">
            <v:path arrowok="t"/>
            <v:fill type="solid"/>
          </v:shape>
          <w10:wrap type="none"/>
        </v:group>
      </w:pict>
    </w:r>
    <w:r>
      <w:rPr/>
      <w:pict>
        <v:group style="position:absolute;margin-left:295.968994pt;margin-top:710.154297pt;width:87.65pt;height:3.35pt;mso-position-horizontal-relative:page;mso-position-vertical-relative:page;z-index:-122488" coordorigin="5919,14203" coordsize="1753,67">
          <v:shape style="position:absolute;left:5919;top:14203;width:1753;height:67" coordorigin="5919,14203" coordsize="1753,67" path="m5940,14203l5919,14221,5919,14253,5940,14270,7672,14236,5940,14203xe" filled="true" fillcolor="#9d002f" stroked="false">
            <v:path arrowok="t"/>
            <v:fill type="solid"/>
          </v:shape>
          <w10:wrap type="none"/>
        </v:group>
      </w:pict>
    </w:r>
    <w:r>
      <w:rPr/>
      <w:pict>
        <v:shape style="position:absolute;margin-left:146.528pt;margin-top:730.542725pt;width:291.1pt;height:8pt;mso-position-horizontal-relative:page;mso-position-vertical-relative:page;z-index:-122464" type="#_x0000_t202" filled="false" stroked="false">
          <v:textbox inset="0,0,0,0">
            <w:txbxContent>
              <w:p>
                <w:pPr>
                  <w:spacing w:line="144" w:lineRule="exact" w:before="0"/>
                  <w:ind w:left="20" w:right="0" w:firstLine="0"/>
                  <w:jc w:val="left"/>
                  <w:rPr>
                    <w:rFonts w:ascii="Tahoma" w:hAnsi="Tahoma" w:cs="Tahoma" w:eastAsia="Tahoma" w:hint="default"/>
                    <w:sz w:val="12"/>
                    <w:szCs w:val="12"/>
                  </w:rPr>
                </w:pPr>
                <w:r>
                  <w:rPr>
                    <w:rFonts w:ascii="Tahoma" w:hAnsi="Tahoma"/>
                    <w:color w:val="231F20"/>
                    <w:spacing w:val="22"/>
                    <w:sz w:val="12"/>
                  </w:rPr>
                  <w:t>S</w:t>
                </w:r>
                <w:r>
                  <w:rPr>
                    <w:rFonts w:ascii="Tahoma" w:hAnsi="Tahoma"/>
                    <w:color w:val="231F20"/>
                    <w:sz w:val="12"/>
                  </w:rPr>
                  <w:t> </w:t>
                </w:r>
                <w:r>
                  <w:rPr>
                    <w:rFonts w:ascii="Tahoma" w:hAnsi="Tahoma"/>
                    <w:color w:val="231F20"/>
                    <w:spacing w:val="22"/>
                    <w:sz w:val="12"/>
                  </w:rPr>
                  <w:t>á</w:t>
                </w:r>
                <w:r>
                  <w:rPr>
                    <w:rFonts w:ascii="Tahoma" w:hAnsi="Tahoma"/>
                    <w:color w:val="231F20"/>
                    <w:sz w:val="12"/>
                  </w:rPr>
                  <w:t> </w:t>
                </w:r>
                <w:r>
                  <w:rPr>
                    <w:rFonts w:ascii="Tahoma" w:hAnsi="Tahoma"/>
                    <w:color w:val="231F20"/>
                    <w:spacing w:val="22"/>
                    <w:sz w:val="12"/>
                  </w:rPr>
                  <w:t>b</w:t>
                </w:r>
                <w:r>
                  <w:rPr>
                    <w:rFonts w:ascii="Tahoma" w:hAnsi="Tahoma"/>
                    <w:color w:val="231F20"/>
                    <w:sz w:val="12"/>
                  </w:rPr>
                  <w:t> </w:t>
                </w:r>
                <w:r>
                  <w:rPr>
                    <w:rFonts w:ascii="Tahoma" w:hAnsi="Tahoma"/>
                    <w:color w:val="231F20"/>
                    <w:spacing w:val="22"/>
                    <w:sz w:val="12"/>
                  </w:rPr>
                  <w:t>a</w:t>
                </w:r>
                <w:r>
                  <w:rPr>
                    <w:rFonts w:ascii="Tahoma" w:hAnsi="Tahoma"/>
                    <w:color w:val="231F20"/>
                    <w:sz w:val="12"/>
                  </w:rPr>
                  <w:t> </w:t>
                </w:r>
                <w:r>
                  <w:rPr>
                    <w:rFonts w:ascii="Tahoma" w:hAnsi="Tahoma"/>
                    <w:color w:val="231F20"/>
                    <w:spacing w:val="22"/>
                    <w:sz w:val="12"/>
                  </w:rPr>
                  <w:t>d</w:t>
                </w:r>
                <w:r>
                  <w:rPr>
                    <w:rFonts w:ascii="Tahoma" w:hAnsi="Tahoma"/>
                    <w:color w:val="231F20"/>
                    <w:sz w:val="12"/>
                  </w:rPr>
                  <w:t> o   </w:t>
                </w:r>
                <w:r>
                  <w:rPr>
                    <w:rFonts w:ascii="Tahoma" w:hAnsi="Tahoma"/>
                    <w:color w:val="231F20"/>
                    <w:spacing w:val="7"/>
                    <w:sz w:val="12"/>
                  </w:rPr>
                  <w:t> </w:t>
                </w:r>
                <w:r>
                  <w:rPr>
                    <w:rFonts w:ascii="Tahoma" w:hAnsi="Tahoma"/>
                    <w:color w:val="231F20"/>
                    <w:spacing w:val="22"/>
                    <w:sz w:val="12"/>
                  </w:rPr>
                  <w:t>1</w:t>
                </w:r>
                <w:r>
                  <w:rPr>
                    <w:rFonts w:ascii="Tahoma" w:hAnsi="Tahoma"/>
                    <w:color w:val="231F20"/>
                    <w:sz w:val="12"/>
                  </w:rPr>
                  <w:t> 5   </w:t>
                </w:r>
                <w:r>
                  <w:rPr>
                    <w:rFonts w:ascii="Tahoma" w:hAnsi="Tahoma"/>
                    <w:color w:val="231F20"/>
                    <w:spacing w:val="7"/>
                    <w:sz w:val="12"/>
                  </w:rPr>
                  <w:t> </w:t>
                </w:r>
                <w:r>
                  <w:rPr>
                    <w:rFonts w:ascii="Tahoma" w:hAnsi="Tahoma"/>
                    <w:color w:val="231F20"/>
                    <w:spacing w:val="22"/>
                    <w:sz w:val="12"/>
                  </w:rPr>
                  <w:t>d</w:t>
                </w:r>
                <w:r>
                  <w:rPr>
                    <w:rFonts w:ascii="Tahoma" w:hAnsi="Tahoma"/>
                    <w:color w:val="231F20"/>
                    <w:sz w:val="12"/>
                  </w:rPr>
                  <w:t> e   </w:t>
                </w:r>
                <w:r>
                  <w:rPr>
                    <w:rFonts w:ascii="Tahoma" w:hAnsi="Tahoma"/>
                    <w:color w:val="231F20"/>
                    <w:spacing w:val="7"/>
                    <w:sz w:val="12"/>
                  </w:rPr>
                  <w:t> </w:t>
                </w:r>
                <w:r>
                  <w:rPr>
                    <w:rFonts w:ascii="Tahoma" w:hAnsi="Tahoma"/>
                    <w:color w:val="231F20"/>
                    <w:spacing w:val="22"/>
                    <w:sz w:val="12"/>
                  </w:rPr>
                  <w:t>m</w:t>
                </w:r>
                <w:r>
                  <w:rPr>
                    <w:rFonts w:ascii="Tahoma" w:hAnsi="Tahoma"/>
                    <w:color w:val="231F20"/>
                    <w:sz w:val="12"/>
                  </w:rPr>
                  <w:t> </w:t>
                </w:r>
                <w:r>
                  <w:rPr>
                    <w:rFonts w:ascii="Tahoma" w:hAnsi="Tahoma"/>
                    <w:color w:val="231F20"/>
                    <w:spacing w:val="22"/>
                    <w:sz w:val="12"/>
                  </w:rPr>
                  <w:t>a</w:t>
                </w:r>
                <w:r>
                  <w:rPr>
                    <w:rFonts w:ascii="Tahoma" w:hAnsi="Tahoma"/>
                    <w:color w:val="231F20"/>
                    <w:sz w:val="12"/>
                  </w:rPr>
                  <w:t> </w:t>
                </w:r>
                <w:r>
                  <w:rPr>
                    <w:rFonts w:ascii="Tahoma" w:hAnsi="Tahoma"/>
                    <w:color w:val="231F20"/>
                    <w:spacing w:val="22"/>
                    <w:sz w:val="12"/>
                  </w:rPr>
                  <w:t>r</w:t>
                </w:r>
                <w:r>
                  <w:rPr>
                    <w:rFonts w:ascii="Tahoma" w:hAnsi="Tahoma"/>
                    <w:color w:val="231F20"/>
                    <w:sz w:val="12"/>
                  </w:rPr>
                  <w:t> z</w:t>
                </w:r>
                <w:r>
                  <w:rPr>
                    <w:rFonts w:ascii="Tahoma" w:hAnsi="Tahoma"/>
                    <w:color w:val="231F20"/>
                    <w:spacing w:val="21"/>
                    <w:sz w:val="12"/>
                  </w:rPr>
                  <w:t> </w:t>
                </w:r>
                <w:r>
                  <w:rPr>
                    <w:rFonts w:ascii="Tahoma" w:hAnsi="Tahoma"/>
                    <w:color w:val="231F20"/>
                    <w:sz w:val="12"/>
                  </w:rPr>
                  <w:t>o   </w:t>
                </w:r>
                <w:r>
                  <w:rPr>
                    <w:rFonts w:ascii="Tahoma" w:hAnsi="Tahoma"/>
                    <w:color w:val="231F20"/>
                    <w:spacing w:val="7"/>
                    <w:sz w:val="12"/>
                  </w:rPr>
                  <w:t> </w:t>
                </w:r>
                <w:r>
                  <w:rPr>
                    <w:rFonts w:ascii="Tahoma" w:hAnsi="Tahoma"/>
                    <w:color w:val="231F20"/>
                    <w:spacing w:val="22"/>
                    <w:sz w:val="12"/>
                  </w:rPr>
                  <w:t>d</w:t>
                </w:r>
                <w:r>
                  <w:rPr>
                    <w:rFonts w:ascii="Tahoma" w:hAnsi="Tahoma"/>
                    <w:color w:val="231F20"/>
                    <w:sz w:val="12"/>
                  </w:rPr>
                  <w:t> e   </w:t>
                </w:r>
                <w:r>
                  <w:rPr>
                    <w:rFonts w:ascii="Tahoma" w:hAnsi="Tahoma"/>
                    <w:color w:val="231F20"/>
                    <w:spacing w:val="7"/>
                    <w:sz w:val="12"/>
                  </w:rPr>
                  <w:t> </w:t>
                </w:r>
                <w:r>
                  <w:rPr>
                    <w:rFonts w:ascii="Tahoma" w:hAnsi="Tahoma"/>
                    <w:color w:val="231F20"/>
                    <w:spacing w:val="22"/>
                    <w:sz w:val="12"/>
                  </w:rPr>
                  <w:t>2</w:t>
                </w:r>
                <w:r>
                  <w:rPr>
                    <w:rFonts w:ascii="Tahoma" w:hAnsi="Tahoma"/>
                    <w:color w:val="231F20"/>
                    <w:sz w:val="12"/>
                  </w:rPr>
                  <w:t> </w:t>
                </w:r>
                <w:r>
                  <w:rPr>
                    <w:rFonts w:ascii="Tahoma" w:hAnsi="Tahoma"/>
                    <w:color w:val="231F20"/>
                    <w:spacing w:val="22"/>
                    <w:sz w:val="12"/>
                  </w:rPr>
                  <w:t>0</w:t>
                </w:r>
                <w:r>
                  <w:rPr>
                    <w:rFonts w:ascii="Tahoma" w:hAnsi="Tahoma"/>
                    <w:color w:val="231F20"/>
                    <w:sz w:val="12"/>
                  </w:rPr>
                  <w:t> </w:t>
                </w:r>
                <w:r>
                  <w:rPr>
                    <w:rFonts w:ascii="Tahoma" w:hAnsi="Tahoma"/>
                    <w:color w:val="231F20"/>
                    <w:spacing w:val="22"/>
                    <w:sz w:val="12"/>
                  </w:rPr>
                  <w:t>1</w:t>
                </w:r>
                <w:r>
                  <w:rPr>
                    <w:rFonts w:ascii="Tahoma" w:hAnsi="Tahoma"/>
                    <w:color w:val="231F20"/>
                    <w:sz w:val="12"/>
                  </w:rPr>
                  <w:t> 4</w:t>
                </w:r>
                <w:r>
                  <w:rPr>
                    <w:rFonts w:ascii="Tahoma" w:hAnsi="Tahoma"/>
                    <w:color w:val="231F20"/>
                    <w:spacing w:val="20"/>
                    <w:sz w:val="12"/>
                  </w:rPr>
                  <w:t> </w:t>
                </w:r>
                <w:r>
                  <w:rPr>
                    <w:rFonts w:ascii="Tahoma" w:hAnsi="Tahoma"/>
                    <w:color w:val="231F20"/>
                    <w:sz w:val="12"/>
                  </w:rPr>
                  <w:t>.   </w:t>
                </w:r>
                <w:r>
                  <w:rPr>
                    <w:rFonts w:ascii="Tahoma" w:hAnsi="Tahoma"/>
                    <w:color w:val="231F20"/>
                    <w:spacing w:val="7"/>
                    <w:sz w:val="12"/>
                  </w:rPr>
                  <w:t> </w:t>
                </w:r>
                <w:r>
                  <w:rPr>
                    <w:rFonts w:ascii="Tahoma" w:hAnsi="Tahoma"/>
                    <w:color w:val="231F20"/>
                    <w:spacing w:val="22"/>
                    <w:sz w:val="12"/>
                  </w:rPr>
                  <w:t>N</w:t>
                </w:r>
                <w:r>
                  <w:rPr>
                    <w:rFonts w:ascii="Tahoma" w:hAnsi="Tahoma"/>
                    <w:color w:val="231F20"/>
                    <w:sz w:val="12"/>
                  </w:rPr>
                  <w:t> </w:t>
                </w:r>
                <w:r>
                  <w:rPr>
                    <w:rFonts w:ascii="Tahoma" w:hAnsi="Tahoma"/>
                    <w:color w:val="231F20"/>
                    <w:spacing w:val="22"/>
                    <w:sz w:val="12"/>
                  </w:rPr>
                  <w:t>ú</w:t>
                </w:r>
                <w:r>
                  <w:rPr>
                    <w:rFonts w:ascii="Tahoma" w:hAnsi="Tahoma"/>
                    <w:color w:val="231F20"/>
                    <w:sz w:val="12"/>
                  </w:rPr>
                  <w:t> </w:t>
                </w:r>
                <w:r>
                  <w:rPr>
                    <w:rFonts w:ascii="Tahoma" w:hAnsi="Tahoma"/>
                    <w:color w:val="231F20"/>
                    <w:spacing w:val="22"/>
                    <w:sz w:val="12"/>
                  </w:rPr>
                  <w:t>m</w:t>
                </w:r>
                <w:r>
                  <w:rPr>
                    <w:rFonts w:ascii="Tahoma" w:hAnsi="Tahoma"/>
                    <w:color w:val="231F20"/>
                    <w:sz w:val="12"/>
                  </w:rPr>
                  <w:t> </w:t>
                </w:r>
                <w:r>
                  <w:rPr>
                    <w:rFonts w:ascii="Tahoma" w:hAnsi="Tahoma"/>
                    <w:color w:val="231F20"/>
                    <w:spacing w:val="22"/>
                    <w:sz w:val="12"/>
                  </w:rPr>
                  <w:t>e</w:t>
                </w:r>
                <w:r>
                  <w:rPr>
                    <w:rFonts w:ascii="Tahoma" w:hAnsi="Tahoma"/>
                    <w:color w:val="231F20"/>
                    <w:sz w:val="12"/>
                  </w:rPr>
                  <w:t> r</w:t>
                </w:r>
                <w:r>
                  <w:rPr>
                    <w:rFonts w:ascii="Tahoma" w:hAnsi="Tahoma"/>
                    <w:color w:val="231F20"/>
                    <w:spacing w:val="21"/>
                    <w:sz w:val="12"/>
                  </w:rPr>
                  <w:t> </w:t>
                </w:r>
                <w:r>
                  <w:rPr>
                    <w:rFonts w:ascii="Tahoma" w:hAnsi="Tahoma"/>
                    <w:color w:val="231F20"/>
                    <w:sz w:val="12"/>
                  </w:rPr>
                  <w:t>o   </w:t>
                </w:r>
                <w:r>
                  <w:rPr>
                    <w:rFonts w:ascii="Tahoma" w:hAnsi="Tahoma"/>
                    <w:color w:val="231F20"/>
                    <w:spacing w:val="7"/>
                    <w:sz w:val="12"/>
                  </w:rPr>
                  <w:t> </w:t>
                </w:r>
                <w:r>
                  <w:rPr>
                    <w:rFonts w:ascii="Tahoma" w:hAnsi="Tahoma"/>
                    <w:color w:val="231F20"/>
                    <w:spacing w:val="22"/>
                    <w:sz w:val="12"/>
                  </w:rPr>
                  <w:t>3</w:t>
                </w:r>
                <w:r>
                  <w:rPr>
                    <w:rFonts w:ascii="Tahoma" w:hAnsi="Tahoma"/>
                    <w:color w:val="231F20"/>
                    <w:sz w:val="12"/>
                  </w:rPr>
                  <w:t> </w:t>
                </w:r>
                <w:r>
                  <w:rPr>
                    <w:rFonts w:ascii="Tahoma" w:hAnsi="Tahoma"/>
                    <w:color w:val="231F20"/>
                    <w:spacing w:val="22"/>
                    <w:sz w:val="12"/>
                  </w:rPr>
                  <w:t>5</w:t>
                </w:r>
                <w:r>
                  <w:rPr>
                    <w:rFonts w:ascii="Tahoma" w:hAnsi="Tahoma"/>
                    <w:color w:val="231F20"/>
                    <w:sz w:val="12"/>
                  </w:rPr>
                  <w:t> .   </w:t>
                </w:r>
                <w:r>
                  <w:rPr>
                    <w:rFonts w:ascii="Tahoma" w:hAnsi="Tahoma"/>
                    <w:color w:val="231F20"/>
                    <w:spacing w:val="7"/>
                    <w:sz w:val="12"/>
                  </w:rPr>
                  <w:t> </w:t>
                </w:r>
                <w:r>
                  <w:rPr>
                    <w:rFonts w:ascii="Tahoma" w:hAnsi="Tahoma"/>
                    <w:color w:val="231F20"/>
                    <w:sz w:val="12"/>
                  </w:rPr>
                  <w:t>S</w:t>
                </w:r>
                <w:r>
                  <w:rPr>
                    <w:rFonts w:ascii="Tahoma" w:hAnsi="Tahoma"/>
                    <w:color w:val="231F20"/>
                    <w:spacing w:val="22"/>
                    <w:sz w:val="12"/>
                  </w:rPr>
                  <w:t> e</w:t>
                </w:r>
                <w:r>
                  <w:rPr>
                    <w:rFonts w:ascii="Tahoma" w:hAnsi="Tahoma"/>
                    <w:color w:val="231F20"/>
                    <w:sz w:val="12"/>
                  </w:rPr>
                  <w:t> c</w:t>
                </w:r>
                <w:r>
                  <w:rPr>
                    <w:rFonts w:ascii="Tahoma" w:hAnsi="Tahoma"/>
                    <w:color w:val="231F20"/>
                    <w:spacing w:val="21"/>
                    <w:sz w:val="12"/>
                  </w:rPr>
                  <w:t> </w:t>
                </w:r>
                <w:r>
                  <w:rPr>
                    <w:rFonts w:ascii="Tahoma" w:hAnsi="Tahoma"/>
                    <w:color w:val="231F20"/>
                    <w:spacing w:val="22"/>
                    <w:sz w:val="12"/>
                  </w:rPr>
                  <w:t>c</w:t>
                </w:r>
                <w:r>
                  <w:rPr>
                    <w:rFonts w:ascii="Tahoma" w:hAnsi="Tahoma"/>
                    <w:color w:val="231F20"/>
                    <w:sz w:val="12"/>
                  </w:rPr>
                  <w:t> i</w:t>
                </w:r>
                <w:r>
                  <w:rPr>
                    <w:rFonts w:ascii="Tahoma" w:hAnsi="Tahoma"/>
                    <w:color w:val="231F20"/>
                    <w:spacing w:val="22"/>
                    <w:sz w:val="12"/>
                  </w:rPr>
                  <w:t> ó</w:t>
                </w:r>
                <w:r>
                  <w:rPr>
                    <w:rFonts w:ascii="Tahoma" w:hAnsi="Tahoma"/>
                    <w:color w:val="231F20"/>
                    <w:sz w:val="12"/>
                  </w:rPr>
                  <w:t> n   </w:t>
                </w:r>
                <w:r>
                  <w:rPr>
                    <w:rFonts w:ascii="Tahoma" w:hAnsi="Tahoma"/>
                    <w:color w:val="231F20"/>
                    <w:spacing w:val="7"/>
                    <w:sz w:val="12"/>
                  </w:rPr>
                  <w:t> </w:t>
                </w:r>
                <w:r>
                  <w:rPr>
                    <w:rFonts w:ascii="Tahoma" w:hAnsi="Tahoma"/>
                    <w:color w:val="231F20"/>
                    <w:spacing w:val="22"/>
                    <w:sz w:val="12"/>
                  </w:rPr>
                  <w:t>X</w:t>
                </w:r>
                <w:r>
                  <w:rPr>
                    <w:rFonts w:ascii="Tahoma" w:hAnsi="Tahoma"/>
                    <w:color w:val="231F20"/>
                    <w:sz w:val="12"/>
                  </w:rPr>
                  <w:t> I </w:t>
                </w:r>
                <w:r>
                  <w:rPr>
                    <w:rFonts w:ascii="Tahoma" w:hAnsi="Tahoma"/>
                    <w:color w:val="231F20"/>
                    <w:spacing w:val="-15"/>
                    <w:sz w:val="12"/>
                  </w:rPr>
                  <w:t> </w:t>
                </w:r>
                <w:r>
                  <w:rPr>
                    <w:rFonts w:ascii="Tahoma" w:hAnsi="Tahoma"/>
                    <w:sz w:val="12"/>
                  </w:rPr>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6.506012pt;margin-top:33.724003pt;width:10.352pt;height:7.316pt;mso-position-horizontal-relative:page;mso-position-vertical-relative:page;z-index:-122824" type="#_x0000_t75" stroked="false">
          <v:imagedata r:id="rId1" o:title=""/>
          <w10:wrap type="none"/>
        </v:shape>
      </w:pict>
    </w:r>
    <w:r>
      <w:rPr/>
      <w:pict>
        <v:group style="position:absolute;margin-left:232.358002pt;margin-top:37.463005pt;width:50pt;height:.1pt;mso-position-horizontal-relative:page;mso-position-vertical-relative:page;z-index:-122800" coordorigin="4647,749" coordsize="1000,2">
          <v:shape style="position:absolute;left:4647;top:749;width:1000;height:2" coordorigin="4647,749" coordsize="1000,0" path="m4647,749l5647,749e" filled="false" stroked="true" strokeweight="2.152pt" strokecolor="#9d002f">
            <v:path arrowok="t"/>
          </v:shape>
          <w10:wrap type="none"/>
        </v:group>
      </w:pict>
    </w:r>
    <w:r>
      <w:rPr/>
      <w:pict>
        <v:group style="position:absolute;margin-left:299.621002pt;margin-top:37.463005pt;width:50pt;height:.1pt;mso-position-horizontal-relative:page;mso-position-vertical-relative:page;z-index:-122776" coordorigin="5992,749" coordsize="1000,2">
          <v:shape style="position:absolute;left:5992;top:749;width:1000;height:2" coordorigin="5992,749" coordsize="1000,0" path="m5992,749l6992,749e" filled="false" stroked="true" strokeweight="2.152pt" strokecolor="#9d002f">
            <v:path arrowok="t"/>
          </v:shape>
          <w10:wrap type="none"/>
        </v:group>
      </w:pict>
    </w:r>
    <w:r>
      <w:rPr/>
      <w:pict>
        <v:group style="position:absolute;margin-left:230.875pt;margin-top:43.718002pt;width:63.65pt;height:22.9pt;mso-position-horizontal-relative:page;mso-position-vertical-relative:page;z-index:-122752" coordorigin="4618,874" coordsize="1273,458">
          <v:shape style="position:absolute;left:4618;top:874;width:1256;height:458" type="#_x0000_t75" stroked="false">
            <v:imagedata r:id="rId2" o:title=""/>
          </v:shape>
          <v:group style="position:absolute;left:5749;top:958;width:75;height:86" coordorigin="5749,958" coordsize="75,86">
            <v:shape style="position:absolute;left:5749;top:958;width:75;height:86" coordorigin="5749,958" coordsize="75,86" path="m5796,958l5750,958,5749,959,5749,963,5750,964,5757,965,5757,1037,5750,1037,5749,1038,5749,1042,5750,1044,5796,1044,5805,1040,5809,1035,5772,1035,5772,966,5809,966,5805,962,5796,958xe" filled="true" fillcolor="#9d002f" stroked="false">
              <v:path arrowok="t"/>
              <v:fill type="solid"/>
            </v:shape>
            <v:shape style="position:absolute;left:5749;top:958;width:75;height:86" coordorigin="5749,958" coordsize="75,86" path="m5809,966l5791,966,5796,969,5801,975,5805,981,5808,990,5808,1011,5805,1020,5796,1032,5791,1035,5809,1035,5820,1024,5823,1014,5823,987,5820,977,5809,966xe" filled="true" fillcolor="#9d002f" stroked="false">
              <v:path arrowok="t"/>
              <v:fill type="solid"/>
            </v:shape>
          </v:group>
          <v:group style="position:absolute;left:5828;top:956;width:62;height:89" coordorigin="5828,956" coordsize="62,89">
            <v:shape style="position:absolute;left:5828;top:956;width:62;height:89" coordorigin="5828,956" coordsize="62,89" path="m5885,956l5882,957,5878,958,5829,958,5828,958,5828,963,5829,964,5836,964,5836,1037,5829,1037,5828,1038,5828,1042,5829,1043,5879,1043,5884,1044,5887,1045,5889,1045,5890,1044,5889,1041,5889,1038,5888,1035,5851,1035,5851,1005,5882,1005,5882,996,5851,996,5851,966,5887,966,5887,963,5888,958,5887,958,5886,956,5885,956xe" filled="true" fillcolor="#9d002f" stroked="false">
              <v:path arrowok="t"/>
              <v:fill type="solid"/>
            </v:shape>
            <v:shape style="position:absolute;left:5828;top:956;width:62;height:89" coordorigin="5828,956" coordsize="62,89" path="m5887,1017l5882,1017,5881,1018,5879,1035,5879,1035,5888,1035,5888,1018,5887,1017xe" filled="true" fillcolor="#9d002f" stroked="false">
              <v:path arrowok="t"/>
              <v:fill type="solid"/>
            </v:shape>
            <v:shape style="position:absolute;left:5828;top:956;width:62;height:89" coordorigin="5828,956" coordsize="62,89" path="m5882,1005l5874,1005,5875,1014,5876,1014,5881,1014,5881,1014,5882,1005xe" filled="true" fillcolor="#9d002f" stroked="false">
              <v:path arrowok="t"/>
              <v:fill type="solid"/>
            </v:shape>
            <v:shape style="position:absolute;left:5828;top:956;width:62;height:89" coordorigin="5828,956" coordsize="62,89" path="m5881,987l5876,987,5875,988,5874,996,5882,996,5881,988,5881,987xe" filled="true" fillcolor="#9d002f" stroked="false">
              <v:path arrowok="t"/>
              <v:fill type="solid"/>
            </v:shape>
            <v:shape style="position:absolute;left:5828;top:956;width:62;height:89" coordorigin="5828,956" coordsize="62,89" path="m5887,966l5877,966,5877,967,5879,980,5879,981,5880,982,5885,982,5886,981,5886,967,5887,966xe" filled="true" fillcolor="#9d002f" stroked="false">
              <v:path arrowok="t"/>
              <v:fill type="solid"/>
            </v:shape>
          </v:group>
          <w10:wrap type="none"/>
        </v:group>
      </w:pict>
    </w:r>
    <w:r>
      <w:rPr/>
      <w:pict>
        <v:group style="position:absolute;margin-left:296.04599pt;margin-top:43.718002pt;width:54.2pt;height:13.75pt;mso-position-horizontal-relative:page;mso-position-vertical-relative:page;z-index:-122728" coordorigin="5921,874" coordsize="1084,275">
          <v:shape style="position:absolute;left:5921;top:878;width:113;height:270" type="#_x0000_t75" stroked="false">
            <v:imagedata r:id="rId3" o:title=""/>
          </v:shape>
          <v:group style="position:absolute;left:6028;top:878;width:423;height:221" coordorigin="6028,878" coordsize="423,221">
            <v:shape style="position:absolute;left:6028;top:878;width:423;height:221" coordorigin="6028,878" coordsize="423,221" path="m6375,1095l6229,1095,6230,1096,6231,1096,6350,1096,6362,1097,6369,1099,6373,1099,6375,1097,6375,1095xe" filled="true" fillcolor="#9d002f" stroked="false">
              <v:path arrowok="t"/>
              <v:fill type="solid"/>
            </v:shape>
            <v:shape style="position:absolute;left:6028;top:878;width:423;height:221" coordorigin="6028,878" coordsize="423,221" path="m6137,878l6122,878,6121,880,6046,1081,6030,1081,6028,1083,6028,1094,6030,1096,6085,1096,6087,1094,6087,1083,6085,1081,6068,1081,6088,1026,6193,1026,6186,1008,6095,1008,6121,935,6160,935,6140,881,6139,880,6137,878xe" filled="true" fillcolor="#9d002f" stroked="false">
              <v:path arrowok="t"/>
              <v:fill type="solid"/>
            </v:shape>
            <v:shape style="position:absolute;left:6028;top:878;width:423;height:221" coordorigin="6028,878" coordsize="423,221" path="m6193,1026l6154,1026,6174,1081,6156,1081,6154,1083,6154,1094,6156,1096,6228,1096,6229,1096,6229,1095,6375,1095,6375,1094,6450,1094,6450,1094,6450,1089,6374,1089,6373,1082,6229,1082,6229,1081,6228,1081,6213,1081,6193,1026xe" filled="true" fillcolor="#9d002f" stroked="false">
              <v:path arrowok="t"/>
              <v:fill type="solid"/>
            </v:shape>
            <v:shape style="position:absolute;left:6028;top:878;width:423;height:221" coordorigin="6028,878" coordsize="423,221" path="m6450,1094l6375,1094,6376,1095,6377,1096,6448,1096,6450,1094xe" filled="true" fillcolor="#9d002f" stroked="false">
              <v:path arrowok="t"/>
              <v:fill type="solid"/>
            </v:shape>
            <v:shape style="position:absolute;left:6028;top:878;width:423;height:221" coordorigin="6028,878" coordsize="423,221" path="m6449,893l6394,893,6394,1081,6376,1081,6374,1083,6374,1089,6450,1089,6450,1083,6448,1081,6430,1081,6430,893,6448,893,6449,893xe" filled="true" fillcolor="#9d002f" stroked="false">
              <v:path arrowok="t"/>
              <v:fill type="solid"/>
            </v:shape>
            <v:shape style="position:absolute;left:6028;top:878;width:423;height:221" coordorigin="6028,878" coordsize="423,221" path="m6303,893l6247,893,6247,1081,6231,1081,6230,1081,6229,1082,6373,1082,6372,1080,6372,1078,6284,1078,6284,893,6302,893,6303,893xe" filled="true" fillcolor="#9d002f" stroked="false">
              <v:path arrowok="t"/>
              <v:fill type="solid"/>
            </v:shape>
            <v:shape style="position:absolute;left:6028;top:878;width:423;height:221" coordorigin="6028,878" coordsize="423,221" path="m6370,1032l6357,1032,6355,1033,6355,1036,6350,1075,6350,1078,6372,1078,6372,1068,6372,1034,6370,1032xe" filled="true" fillcolor="#9d002f" stroked="false">
              <v:path arrowok="t"/>
              <v:fill type="solid"/>
            </v:shape>
            <v:shape style="position:absolute;left:6028;top:878;width:423;height:221" coordorigin="6028,878" coordsize="423,221" path="m6160,935l6121,935,6148,1008,6186,1008,6160,935xe" filled="true" fillcolor="#9d002f" stroked="false">
              <v:path arrowok="t"/>
              <v:fill type="solid"/>
            </v:shape>
            <v:shape style="position:absolute;left:6028;top:878;width:423;height:221" coordorigin="6028,878" coordsize="423,221" path="m6302,878l6229,878,6227,880,6227,891,6229,893,6232,893,6247,893,6303,893,6304,891,6304,880,6302,878xe" filled="true" fillcolor="#9d002f" stroked="false">
              <v:path arrowok="t"/>
              <v:fill type="solid"/>
            </v:shape>
            <v:shape style="position:absolute;left:6028;top:878;width:423;height:221" coordorigin="6028,878" coordsize="423,221" path="m6448,878l6376,878,6374,880,6374,891,6376,893,6378,893,6394,893,6449,893,6450,891,6450,880,6448,878xe" filled="true" fillcolor="#9d002f" stroked="false">
              <v:path arrowok="t"/>
              <v:fill type="solid"/>
            </v:shape>
            <v:shape style="position:absolute;left:6466;top:874;width:538;height:226" type="#_x0000_t75" stroked="false">
              <v:imagedata r:id="rId4" o:title=""/>
            </v:shape>
          </v:group>
          <w10:wrap type="none"/>
        </v:group>
      </w:pict>
    </w:r>
    <w:r>
      <w:rPr/>
      <w:pict>
        <v:group style="position:absolute;margin-left:302.796997pt;margin-top:61.318005pt;width:4.7pt;height:5.3pt;mso-position-horizontal-relative:page;mso-position-vertical-relative:page;z-index:-122704" coordorigin="6056,1226" coordsize="94,106">
          <v:shape style="position:absolute;left:6056;top:1226;width:94;height:106" coordorigin="6056,1226" coordsize="94,106" path="m6116,1226l6089,1226,6077,1231,6056,1279,6057,1291,6089,1332,6116,1332,6128,1328,6129,1326,6094,1326,6086,1322,6080,1314,6074,1305,6071,1294,6071,1265,6074,1253,6086,1237,6094,1232,6129,1232,6128,1231,6116,1226xe" filled="true" fillcolor="#9d002f" stroked="false">
            <v:path arrowok="t"/>
            <v:fill type="solid"/>
          </v:shape>
          <v:shape style="position:absolute;left:6056;top:1226;width:94;height:106" coordorigin="6056,1226" coordsize="94,106" path="m6129,1232l6111,1232,6119,1237,6131,1253,6134,1265,6134,1294,6131,1305,6119,1322,6111,1326,6129,1326,6149,1279,6148,1268,6146,1257,6142,1248,6136,1241,6129,1232xe" filled="true" fillcolor="#9d002f" stroked="false">
            <v:path arrowok="t"/>
            <v:fill type="solid"/>
          </v:shape>
          <w10:wrap type="none"/>
        </v:group>
      </w:pict>
    </w:r>
    <w:r>
      <w:rPr/>
      <w:pict>
        <v:group style="position:absolute;margin-left:311.257996pt;margin-top:61.323006pt;width:3.5pt;height:5.2pt;mso-position-horizontal-relative:page;mso-position-vertical-relative:page;z-index:-122680" coordorigin="6225,1226" coordsize="70,104">
          <v:shape style="position:absolute;left:6225;top:1226;width:70;height:104" coordorigin="6225,1226" coordsize="70,104" path="m6266,1326l6225,1326,6225,1330,6266,1330,6266,1326xe" filled="true" fillcolor="#9d002f" stroked="false">
            <v:path arrowok="t"/>
            <v:fill type="solid"/>
          </v:shape>
          <v:shape style="position:absolute;left:6225;top:1226;width:70;height:104" coordorigin="6225,1226" coordsize="70,104" path="m6294,1226l6290,1228,6284,1228,6225,1228,6225,1233,6235,1233,6235,1325,6235,1326,6250,1326,6250,1325,6250,1282,6287,1282,6287,1276,6250,1276,6250,1235,6293,1235,6293,1232,6294,1226xe" filled="true" fillcolor="#9d002f" stroked="false">
            <v:path arrowok="t"/>
            <v:fill type="solid"/>
          </v:shape>
          <v:shape style="position:absolute;left:6225;top:1226;width:70;height:104" coordorigin="6225,1226" coordsize="70,104" path="m6287,1282l6281,1282,6281,1284,6282,1295,6287,1295,6287,1282xe" filled="true" fillcolor="#9d002f" stroked="false">
            <v:path arrowok="t"/>
            <v:fill type="solid"/>
          </v:shape>
          <v:shape style="position:absolute;left:6225;top:1226;width:70;height:104" coordorigin="6225,1226" coordsize="70,104" path="m6287,1264l6282,1264,6281,1275,6281,1276,6287,1276,6287,1264xe" filled="true" fillcolor="#9d002f" stroked="false">
            <v:path arrowok="t"/>
            <v:fill type="solid"/>
          </v:shape>
          <v:shape style="position:absolute;left:6225;top:1226;width:70;height:104" coordorigin="6225,1226" coordsize="70,104" path="m6293,1235l6284,1235,6285,1236,6285,1237,6287,1254,6293,1254,6293,1236,6293,1235xe" filled="true" fillcolor="#9d002f" stroked="false">
            <v:path arrowok="t"/>
            <v:fill type="solid"/>
          </v:shape>
          <w10:wrap type="none"/>
        </v:group>
      </w:pict>
    </w:r>
    <w:r>
      <w:rPr/>
      <w:pict>
        <v:group style="position:absolute;margin-left:323.84201pt;margin-top:61.318005pt;width:3.95pt;height:5.3pt;mso-position-horizontal-relative:page;mso-position-vertical-relative:page;z-index:-122656" coordorigin="6477,1226" coordsize="79,106">
          <v:shape style="position:absolute;left:6477;top:1226;width:79;height:106" coordorigin="6477,1226" coordsize="79,106" path="m6530,1226l6510,1226,6498,1231,6477,1279,6478,1291,6510,1332,6531,1332,6538,1330,6545,1326,6546,1326,6514,1326,6507,1322,6495,1305,6492,1294,6492,1265,6495,1253,6507,1237,6514,1233,6547,1233,6545,1232,6538,1228,6530,1226xe" filled="true" fillcolor="#9d002f" stroked="false">
            <v:path arrowok="t"/>
            <v:fill type="solid"/>
          </v:shape>
          <v:shape style="position:absolute;left:6477;top:1226;width:79;height:106" coordorigin="6477,1226" coordsize="79,106" path="m6556,1325l6550,1325,6551,1328,6551,1330,6556,1330,6556,1325xe" filled="true" fillcolor="#9d002f" stroked="false">
            <v:path arrowok="t"/>
            <v:fill type="solid"/>
          </v:shape>
          <v:shape style="position:absolute;left:6477;top:1226;width:79;height:106" coordorigin="6477,1226" coordsize="79,106" path="m6556,1302l6551,1302,6550,1311,6547,1317,6537,1324,6531,1326,6546,1326,6547,1325,6550,1325,6556,1325,6556,1302xe" filled="true" fillcolor="#9d002f" stroked="false">
            <v:path arrowok="t"/>
            <v:fill type="solid"/>
          </v:shape>
          <v:shape style="position:absolute;left:6477;top:1226;width:79;height:106" coordorigin="6477,1226" coordsize="79,106" path="m6547,1233l6531,1233,6537,1235,6547,1242,6550,1248,6551,1257,6556,1257,6556,1233,6548,1233,6547,1233,6547,1233xe" filled="true" fillcolor="#9d002f" stroked="false">
            <v:path arrowok="t"/>
            <v:fill type="solid"/>
          </v:shape>
          <v:shape style="position:absolute;left:6477;top:1226;width:79;height:106" coordorigin="6477,1226" coordsize="79,106" path="m6556,1227l6551,1227,6550,1233,6556,1233,6556,1227xe" filled="true" fillcolor="#9d002f" stroked="false">
            <v:path arrowok="t"/>
            <v:fill type="solid"/>
          </v:shape>
          <w10:wrap type="none"/>
        </v:group>
      </w:pict>
    </w:r>
    <w:r>
      <w:rPr/>
      <w:pict>
        <v:group style="position:absolute;margin-left:318.316986pt;margin-top:61.413002pt;width:1.75pt;height:5.15pt;mso-position-horizontal-relative:page;mso-position-vertical-relative:page;z-index:-122632" coordorigin="6366,1228" coordsize="35,103">
          <v:shape style="position:absolute;left:6366;top:1228;width:35;height:103" coordorigin="6366,1228" coordsize="35,103" path="m6401,1326l6366,1326,6366,1330,6401,1330,6401,1326xe" filled="true" fillcolor="#9d002f" stroked="false">
            <v:path arrowok="t"/>
            <v:fill type="solid"/>
          </v:shape>
          <v:shape style="position:absolute;left:6366;top:1228;width:35;height:103" coordorigin="6366,1228" coordsize="35,103" path="m6391,1233l6376,1233,6376,1325,6376,1326,6391,1326,6391,1325,6391,1233xe" filled="true" fillcolor="#9d002f" stroked="false">
            <v:path arrowok="t"/>
            <v:fill type="solid"/>
          </v:shape>
          <v:shape style="position:absolute;left:6366;top:1228;width:35;height:103" coordorigin="6366,1228" coordsize="35,103" path="m6401,1228l6366,1228,6366,1233,6401,1233,6401,1228xe" filled="true" fillcolor="#9d002f" stroked="false">
            <v:path arrowok="t"/>
            <v:fill type="solid"/>
          </v:shape>
          <w10:wrap type="none"/>
        </v:group>
      </w:pict>
    </w:r>
    <w:r>
      <w:rPr/>
      <w:pict>
        <v:group style="position:absolute;margin-left:331.667999pt;margin-top:61.413002pt;width:1.75pt;height:5.15pt;mso-position-horizontal-relative:page;mso-position-vertical-relative:page;z-index:-122608" coordorigin="6633,1228" coordsize="35,103">
          <v:shape style="position:absolute;left:6633;top:1228;width:35;height:103" coordorigin="6633,1228" coordsize="35,103" path="m6668,1326l6633,1326,6633,1330,6668,1330,6668,1326xe" filled="true" fillcolor="#9d002f" stroked="false">
            <v:path arrowok="t"/>
            <v:fill type="solid"/>
          </v:shape>
          <v:shape style="position:absolute;left:6633;top:1228;width:35;height:103" coordorigin="6633,1228" coordsize="35,103" path="m6658,1233l6643,1233,6643,1325,6643,1326,6658,1326,6658,1325,6658,1233xe" filled="true" fillcolor="#9d002f" stroked="false">
            <v:path arrowok="t"/>
            <v:fill type="solid"/>
          </v:shape>
          <v:shape style="position:absolute;left:6633;top:1228;width:35;height:103" coordorigin="6633,1228" coordsize="35,103" path="m6668,1228l6633,1228,6633,1233,6668,1233,6668,1228xe" filled="true" fillcolor="#9d002f" stroked="false">
            <v:path arrowok="t"/>
            <v:fill type="solid"/>
          </v:shape>
          <w10:wrap type="none"/>
        </v:group>
      </w:pict>
    </w:r>
    <w:r>
      <w:rPr/>
      <w:pict>
        <v:group style="position:absolute;margin-left:336.833008pt;margin-top:61.413002pt;width:4.8pt;height:5.15pt;mso-position-horizontal-relative:page;mso-position-vertical-relative:page;z-index:-122584" coordorigin="6737,1228" coordsize="96,103">
          <v:shape style="position:absolute;left:6737;top:1228;width:96;height:103" coordorigin="6737,1228" coordsize="96,103" path="m6763,1326l6737,1326,6737,1330,6763,1330,6763,1326xe" filled="true" fillcolor="#9d002f" stroked="false">
            <v:path arrowok="t"/>
            <v:fill type="solid"/>
          </v:shape>
          <v:shape style="position:absolute;left:6737;top:1228;width:96;height:103" coordorigin="6737,1228" coordsize="96,103" path="m6832,1326l6797,1326,6797,1330,6832,1330,6832,1326xe" filled="true" fillcolor="#9d002f" stroked="false">
            <v:path arrowok="t"/>
            <v:fill type="solid"/>
          </v:shape>
          <v:shape style="position:absolute;left:6737;top:1228;width:96;height:103" coordorigin="6737,1228" coordsize="96,103" path="m6788,1228l6781,1228,6746,1324,6745,1325,6745,1326,6753,1326,6763,1297,6813,1297,6810,1291,6765,1291,6780,1251,6796,1251,6788,1228xe" filled="true" fillcolor="#9d002f" stroked="false">
            <v:path arrowok="t"/>
            <v:fill type="solid"/>
          </v:shape>
          <v:shape style="position:absolute;left:6737;top:1228;width:96;height:103" coordorigin="6737,1228" coordsize="96,103" path="m6813,1297l6797,1297,6807,1326,6824,1326,6823,1325,6823,1324,6813,1297xe" filled="true" fillcolor="#9d002f" stroked="false">
            <v:path arrowok="t"/>
            <v:fill type="solid"/>
          </v:shape>
          <v:shape style="position:absolute;left:6737;top:1228;width:96;height:103" coordorigin="6737,1228" coordsize="96,103" path="m6796,1251l6780,1251,6795,1291,6810,1291,6796,1251xe" filled="true" fillcolor="#9d002f" stroked="false">
            <v:path arrowok="t"/>
            <v:fill type="solid"/>
          </v:shape>
          <w10:wrap type="none"/>
        </v:group>
      </w:pict>
    </w:r>
    <w:r>
      <w:rPr/>
      <w:pict>
        <v:group style="position:absolute;margin-left:345.040009pt;margin-top:61.413002pt;width:3.45pt;height:5.2pt;mso-position-horizontal-relative:page;mso-position-vertical-relative:page;z-index:-122560" coordorigin="6901,1228" coordsize="69,104">
          <v:shape style="position:absolute;left:6901;top:1228;width:69;height:104" coordorigin="6901,1228" coordsize="69,104" path="m6925,1233l6911,1233,6911,1325,6910,1326,6901,1326,6901,1330,6959,1330,6965,1331,6969,1332,6968,1326,6968,1324,6925,1324,6925,1233xe" filled="true" fillcolor="#9d002f" stroked="false">
            <v:path arrowok="t"/>
            <v:fill type="solid"/>
          </v:shape>
          <v:shape style="position:absolute;left:6901;top:1228;width:69;height:104" coordorigin="6901,1228" coordsize="69,104" path="m6968,1302l6962,1302,6960,1321,6960,1323,6959,1324,6968,1324,6968,1321,6968,1302xe" filled="true" fillcolor="#9d002f" stroked="false">
            <v:path arrowok="t"/>
            <v:fill type="solid"/>
          </v:shape>
          <v:shape style="position:absolute;left:6901;top:1228;width:69;height:104" coordorigin="6901,1228" coordsize="69,104" path="m6935,1228l6901,1228,6901,1233,6935,1233,6935,1228xe" filled="true" fillcolor="#9d002f" stroked="false">
            <v:path arrowok="t"/>
            <v:fill type="solid"/>
          </v:shape>
          <w10:wrap type="none"/>
        </v:group>
      </w:pict>
    </w:r>
    <w:r>
      <w:rPr/>
      <w:pict>
        <v:shape style="position:absolute;margin-left:492.532013pt;margin-top:85.320168pt;width:7.5pt;height:12pt;mso-position-horizontal-relative:page;mso-position-vertical-relative:page;z-index:-122536" type="#_x0000_t202" filled="false" stroked="false">
          <v:textbox inset="0,0,0,0">
            <w:txbxContent>
              <w:p>
                <w:pPr>
                  <w:pStyle w:val="BodyText"/>
                  <w:spacing w:line="227" w:lineRule="exact"/>
                  <w:ind w:left="20" w:right="0"/>
                  <w:jc w:val="left"/>
                  <w:rPr>
                    <w:rFonts w:ascii="Tahoma" w:hAnsi="Tahoma" w:cs="Tahoma" w:eastAsia="Tahoma" w:hint="default"/>
                  </w:rPr>
                </w:pPr>
                <w:r>
                  <w:rPr>
                    <w:rFonts w:ascii="Tahoma"/>
                    <w:color w:val="231F20"/>
                  </w:rPr>
                  <w:t>3</w:t>
                </w:r>
                <w:r>
                  <w:rPr>
                    <w:rFonts w:ascii="Tahoma"/>
                  </w:rPr>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3.157013pt;margin-top:33.724003pt;width:10.351pt;height:7.316pt;mso-position-horizontal-relative:page;mso-position-vertical-relative:page;z-index:-122440" type="#_x0000_t75" stroked="false">
          <v:imagedata r:id="rId1" o:title=""/>
          <w10:wrap type="none"/>
        </v:shape>
      </w:pict>
    </w:r>
    <w:r>
      <w:rPr/>
      <w:pict>
        <v:group style="position:absolute;margin-left:229.007996pt;margin-top:37.463005pt;width:50pt;height:.1pt;mso-position-horizontal-relative:page;mso-position-vertical-relative:page;z-index:-122416" coordorigin="4580,749" coordsize="1000,2">
          <v:shape style="position:absolute;left:4580;top:749;width:1000;height:2" coordorigin="4580,749" coordsize="1000,0" path="m4580,749l5580,749e" filled="false" stroked="true" strokeweight="2.152pt" strokecolor="#9d002f">
            <v:path arrowok="t"/>
          </v:shape>
          <w10:wrap type="none"/>
        </v:group>
      </w:pict>
    </w:r>
    <w:r>
      <w:rPr/>
      <w:pict>
        <v:group style="position:absolute;margin-left:296.270996pt;margin-top:37.463005pt;width:50pt;height:.1pt;mso-position-horizontal-relative:page;mso-position-vertical-relative:page;z-index:-122392" coordorigin="5925,749" coordsize="1000,2">
          <v:shape style="position:absolute;left:5925;top:749;width:1000;height:2" coordorigin="5925,749" coordsize="1000,0" path="m5925,749l6925,749e" filled="false" stroked="true" strokeweight="2.152pt" strokecolor="#9d002f">
            <v:path arrowok="t"/>
          </v:shape>
          <w10:wrap type="none"/>
        </v:group>
      </w:pict>
    </w:r>
    <w:r>
      <w:rPr/>
      <w:pict>
        <v:group style="position:absolute;margin-left:227.524994pt;margin-top:43.718002pt;width:63.65pt;height:22.9pt;mso-position-horizontal-relative:page;mso-position-vertical-relative:page;z-index:-122368" coordorigin="4550,874" coordsize="1273,458">
          <v:shape style="position:absolute;left:4550;top:874;width:1256;height:458" type="#_x0000_t75" stroked="false">
            <v:imagedata r:id="rId2" o:title=""/>
          </v:shape>
          <v:group style="position:absolute;left:5682;top:958;width:75;height:86" coordorigin="5682,958" coordsize="75,86">
            <v:shape style="position:absolute;left:5682;top:958;width:75;height:86" coordorigin="5682,958" coordsize="75,86" path="m5729,958l5683,958,5682,959,5682,963,5683,964,5690,965,5690,1037,5683,1037,5682,1038,5682,1042,5683,1044,5729,1044,5738,1040,5742,1035,5705,1035,5705,966,5742,966,5738,962,5729,958xe" filled="true" fillcolor="#9d002f" stroked="false">
              <v:path arrowok="t"/>
              <v:fill type="solid"/>
            </v:shape>
            <v:shape style="position:absolute;left:5682;top:958;width:75;height:86" coordorigin="5682,958" coordsize="75,86" path="m5742,966l5724,966,5729,969,5734,975,5738,981,5741,990,5741,1011,5738,1020,5729,1032,5724,1035,5742,1035,5753,1024,5756,1014,5756,987,5753,977,5742,966xe" filled="true" fillcolor="#9d002f" stroked="false">
              <v:path arrowok="t"/>
              <v:fill type="solid"/>
            </v:shape>
          </v:group>
          <v:group style="position:absolute;left:5761;top:956;width:62;height:89" coordorigin="5761,956" coordsize="62,89">
            <v:shape style="position:absolute;left:5761;top:956;width:62;height:89" coordorigin="5761,956" coordsize="62,89" path="m5818,956l5815,957,5811,958,5762,958,5761,958,5761,963,5762,964,5769,964,5769,1037,5762,1037,5761,1038,5761,1042,5762,1043,5812,1043,5817,1044,5820,1045,5822,1045,5823,1044,5822,1041,5822,1038,5821,1035,5784,1035,5784,1005,5815,1005,5815,996,5784,996,5784,966,5820,966,5820,963,5821,958,5820,958,5819,956,5818,956xe" filled="true" fillcolor="#9d002f" stroked="false">
              <v:path arrowok="t"/>
              <v:fill type="solid"/>
            </v:shape>
            <v:shape style="position:absolute;left:5761;top:956;width:62;height:89" coordorigin="5761,956" coordsize="62,89" path="m5820,1017l5815,1017,5814,1018,5812,1035,5812,1035,5821,1035,5821,1018,5820,1017xe" filled="true" fillcolor="#9d002f" stroked="false">
              <v:path arrowok="t"/>
              <v:fill type="solid"/>
            </v:shape>
            <v:shape style="position:absolute;left:5761;top:956;width:62;height:89" coordorigin="5761,956" coordsize="62,89" path="m5815,1005l5807,1005,5808,1014,5809,1014,5814,1014,5814,1014,5815,1005xe" filled="true" fillcolor="#9d002f" stroked="false">
              <v:path arrowok="t"/>
              <v:fill type="solid"/>
            </v:shape>
            <v:shape style="position:absolute;left:5761;top:956;width:62;height:89" coordorigin="5761,956" coordsize="62,89" path="m5814,987l5809,987,5808,988,5807,996,5815,996,5814,988,5814,987xe" filled="true" fillcolor="#9d002f" stroked="false">
              <v:path arrowok="t"/>
              <v:fill type="solid"/>
            </v:shape>
            <v:shape style="position:absolute;left:5761;top:956;width:62;height:89" coordorigin="5761,956" coordsize="62,89" path="m5820,966l5810,966,5810,967,5812,980,5812,981,5813,982,5818,982,5819,981,5819,967,5820,966xe" filled="true" fillcolor="#9d002f" stroked="false">
              <v:path arrowok="t"/>
              <v:fill type="solid"/>
            </v:shape>
          </v:group>
          <w10:wrap type="none"/>
        </v:group>
      </w:pict>
    </w:r>
    <w:r>
      <w:rPr/>
      <w:pict>
        <v:group style="position:absolute;margin-left:292.696014pt;margin-top:43.718002pt;width:54.2pt;height:13.75pt;mso-position-horizontal-relative:page;mso-position-vertical-relative:page;z-index:-122344" coordorigin="5854,874" coordsize="1084,275">
          <v:shape style="position:absolute;left:5854;top:878;width:113;height:270" type="#_x0000_t75" stroked="false">
            <v:imagedata r:id="rId3" o:title=""/>
          </v:shape>
          <v:group style="position:absolute;left:5961;top:878;width:423;height:221" coordorigin="5961,878" coordsize="423,221">
            <v:shape style="position:absolute;left:5961;top:878;width:423;height:221" coordorigin="5961,878" coordsize="423,221" path="m6308,1095l6162,1095,6163,1096,6164,1096,6283,1096,6295,1097,6302,1099,6306,1099,6308,1097,6308,1095xe" filled="true" fillcolor="#9d002f" stroked="false">
              <v:path arrowok="t"/>
              <v:fill type="solid"/>
            </v:shape>
            <v:shape style="position:absolute;left:5961;top:878;width:423;height:221" coordorigin="5961,878" coordsize="423,221" path="m6070,878l6055,878,6054,880,5980,1081,5963,1081,5961,1083,5961,1094,5963,1096,6018,1096,6020,1094,6020,1083,6018,1081,6001,1081,6021,1026,6126,1026,6119,1008,6028,1008,6054,935,6093,935,6073,881,6072,880,6070,878xe" filled="true" fillcolor="#9d002f" stroked="false">
              <v:path arrowok="t"/>
              <v:fill type="solid"/>
            </v:shape>
            <v:shape style="position:absolute;left:5961;top:878;width:423;height:221" coordorigin="5961,878" coordsize="423,221" path="m6126,1026l6087,1026,6107,1081,6089,1081,6087,1083,6087,1094,6089,1096,6161,1096,6162,1096,6162,1095,6308,1095,6308,1094,6383,1094,6383,1094,6383,1089,6307,1089,6306,1082,6162,1082,6162,1081,6161,1081,6146,1081,6126,1026xe" filled="true" fillcolor="#9d002f" stroked="false">
              <v:path arrowok="t"/>
              <v:fill type="solid"/>
            </v:shape>
            <v:shape style="position:absolute;left:5961;top:878;width:423;height:221" coordorigin="5961,878" coordsize="423,221" path="m6383,1094l6308,1094,6309,1095,6310,1096,6381,1096,6383,1094xe" filled="true" fillcolor="#9d002f" stroked="false">
              <v:path arrowok="t"/>
              <v:fill type="solid"/>
            </v:shape>
            <v:shape style="position:absolute;left:5961;top:878;width:423;height:221" coordorigin="5961,878" coordsize="423,221" path="m6382,893l6327,893,6327,1081,6309,1081,6307,1083,6307,1089,6383,1089,6383,1083,6381,1081,6363,1081,6363,893,6381,893,6382,893xe" filled="true" fillcolor="#9d002f" stroked="false">
              <v:path arrowok="t"/>
              <v:fill type="solid"/>
            </v:shape>
            <v:shape style="position:absolute;left:5961;top:878;width:423;height:221" coordorigin="5961,878" coordsize="423,221" path="m6236,893l6181,893,6180,1081,6164,1081,6163,1081,6162,1082,6306,1082,6305,1080,6305,1078,6217,1078,6217,893,6235,893,6236,893xe" filled="true" fillcolor="#9d002f" stroked="false">
              <v:path arrowok="t"/>
              <v:fill type="solid"/>
            </v:shape>
            <v:shape style="position:absolute;left:5961;top:878;width:423;height:221" coordorigin="5961,878" coordsize="423,221" path="m6303,1032l6290,1032,6288,1033,6288,1036,6283,1075,6283,1078,6305,1078,6305,1068,6305,1034,6303,1032xe" filled="true" fillcolor="#9d002f" stroked="false">
              <v:path arrowok="t"/>
              <v:fill type="solid"/>
            </v:shape>
            <v:shape style="position:absolute;left:5961;top:878;width:423;height:221" coordorigin="5961,878" coordsize="423,221" path="m6093,935l6054,935,6081,1008,6119,1008,6093,935xe" filled="true" fillcolor="#9d002f" stroked="false">
              <v:path arrowok="t"/>
              <v:fill type="solid"/>
            </v:shape>
            <v:shape style="position:absolute;left:5961;top:878;width:423;height:221" coordorigin="5961,878" coordsize="423,221" path="m6235,878l6162,878,6160,880,6160,891,6162,893,6165,893,6181,893,6236,893,6237,891,6237,880,6235,878xe" filled="true" fillcolor="#9d002f" stroked="false">
              <v:path arrowok="t"/>
              <v:fill type="solid"/>
            </v:shape>
            <v:shape style="position:absolute;left:5961;top:878;width:423;height:221" coordorigin="5961,878" coordsize="423,221" path="m6381,878l6309,878,6307,880,6307,891,6309,893,6311,893,6327,893,6382,893,6383,891,6383,880,6381,878xe" filled="true" fillcolor="#9d002f" stroked="false">
              <v:path arrowok="t"/>
              <v:fill type="solid"/>
            </v:shape>
            <v:shape style="position:absolute;left:6399;top:874;width:538;height:226" type="#_x0000_t75" stroked="false">
              <v:imagedata r:id="rId4" o:title=""/>
            </v:shape>
          </v:group>
          <w10:wrap type="none"/>
        </v:group>
      </w:pict>
    </w:r>
    <w:r>
      <w:rPr/>
      <w:pict>
        <v:group style="position:absolute;margin-left:299.446991pt;margin-top:61.318005pt;width:4.7pt;height:5.3pt;mso-position-horizontal-relative:page;mso-position-vertical-relative:page;z-index:-122320" coordorigin="5989,1226" coordsize="94,106">
          <v:shape style="position:absolute;left:5989;top:1226;width:94;height:106" coordorigin="5989,1226" coordsize="94,106" path="m6049,1226l6022,1226,6010,1231,5989,1279,5990,1291,6022,1332,6049,1332,6061,1328,6062,1326,6027,1326,6019,1322,6013,1314,6007,1305,6004,1294,6004,1265,6007,1253,6019,1237,6027,1232,6062,1232,6061,1231,6049,1226xe" filled="true" fillcolor="#9d002f" stroked="false">
            <v:path arrowok="t"/>
            <v:fill type="solid"/>
          </v:shape>
          <v:shape style="position:absolute;left:5989;top:1226;width:94;height:106" coordorigin="5989,1226" coordsize="94,106" path="m6062,1232l6044,1232,6052,1237,6064,1253,6067,1265,6067,1294,6064,1305,6052,1322,6044,1326,6062,1326,6082,1279,6081,1268,6079,1257,6075,1248,6069,1241,6062,1232xe" filled="true" fillcolor="#9d002f" stroked="false">
            <v:path arrowok="t"/>
            <v:fill type="solid"/>
          </v:shape>
          <w10:wrap type="none"/>
        </v:group>
      </w:pict>
    </w:r>
    <w:r>
      <w:rPr/>
      <w:pict>
        <v:group style="position:absolute;margin-left:307.90799pt;margin-top:61.323006pt;width:3.5pt;height:5.2pt;mso-position-horizontal-relative:page;mso-position-vertical-relative:page;z-index:-122296" coordorigin="6158,1226" coordsize="70,104">
          <v:shape style="position:absolute;left:6158;top:1226;width:70;height:104" coordorigin="6158,1226" coordsize="70,104" path="m6199,1326l6158,1326,6158,1330,6199,1330,6199,1326xe" filled="true" fillcolor="#9d002f" stroked="false">
            <v:path arrowok="t"/>
            <v:fill type="solid"/>
          </v:shape>
          <v:shape style="position:absolute;left:6158;top:1226;width:70;height:104" coordorigin="6158,1226" coordsize="70,104" path="m6227,1226l6223,1228,6217,1228,6158,1228,6158,1233,6168,1233,6168,1325,6168,1326,6183,1326,6183,1325,6183,1282,6220,1282,6220,1276,6183,1276,6183,1235,6226,1235,6226,1232,6227,1226xe" filled="true" fillcolor="#9d002f" stroked="false">
            <v:path arrowok="t"/>
            <v:fill type="solid"/>
          </v:shape>
          <v:shape style="position:absolute;left:6158;top:1226;width:70;height:104" coordorigin="6158,1226" coordsize="70,104" path="m6220,1282l6214,1282,6214,1284,6215,1295,6220,1295,6220,1282xe" filled="true" fillcolor="#9d002f" stroked="false">
            <v:path arrowok="t"/>
            <v:fill type="solid"/>
          </v:shape>
          <v:shape style="position:absolute;left:6158;top:1226;width:70;height:104" coordorigin="6158,1226" coordsize="70,104" path="m6220,1264l6215,1264,6214,1275,6214,1276,6220,1276,6220,1264xe" filled="true" fillcolor="#9d002f" stroked="false">
            <v:path arrowok="t"/>
            <v:fill type="solid"/>
          </v:shape>
          <v:shape style="position:absolute;left:6158;top:1226;width:70;height:104" coordorigin="6158,1226" coordsize="70,104" path="m6226,1235l6217,1235,6218,1236,6218,1237,6220,1254,6226,1254,6226,1236,6226,1235xe" filled="true" fillcolor="#9d002f" stroked="false">
            <v:path arrowok="t"/>
            <v:fill type="solid"/>
          </v:shape>
          <w10:wrap type="none"/>
        </v:group>
      </w:pict>
    </w:r>
    <w:r>
      <w:rPr/>
      <w:pict>
        <v:group style="position:absolute;margin-left:320.492004pt;margin-top:61.318005pt;width:3.95pt;height:5.3pt;mso-position-horizontal-relative:page;mso-position-vertical-relative:page;z-index:-122272" coordorigin="6410,1226" coordsize="79,106">
          <v:shape style="position:absolute;left:6410;top:1226;width:79;height:106" coordorigin="6410,1226" coordsize="79,106" path="m6463,1226l6443,1226,6431,1231,6410,1279,6411,1291,6443,1332,6464,1332,6471,1330,6478,1326,6479,1326,6447,1326,6440,1322,6428,1305,6425,1294,6425,1265,6428,1253,6440,1237,6447,1233,6480,1233,6478,1232,6471,1228,6463,1226xe" filled="true" fillcolor="#9d002f" stroked="false">
            <v:path arrowok="t"/>
            <v:fill type="solid"/>
          </v:shape>
          <v:shape style="position:absolute;left:6410;top:1226;width:79;height:106" coordorigin="6410,1226" coordsize="79,106" path="m6489,1325l6483,1325,6484,1328,6484,1330,6489,1330,6489,1325xe" filled="true" fillcolor="#9d002f" stroked="false">
            <v:path arrowok="t"/>
            <v:fill type="solid"/>
          </v:shape>
          <v:shape style="position:absolute;left:6410;top:1226;width:79;height:106" coordorigin="6410,1226" coordsize="79,106" path="m6489,1302l6484,1302,6483,1311,6480,1317,6470,1324,6464,1326,6479,1326,6480,1325,6483,1325,6489,1325,6489,1302xe" filled="true" fillcolor="#9d002f" stroked="false">
            <v:path arrowok="t"/>
            <v:fill type="solid"/>
          </v:shape>
          <v:shape style="position:absolute;left:6410;top:1226;width:79;height:106" coordorigin="6410,1226" coordsize="79,106" path="m6480,1233l6464,1233,6470,1235,6480,1242,6483,1248,6484,1257,6489,1257,6489,1233,6481,1233,6480,1233,6480,1233xe" filled="true" fillcolor="#9d002f" stroked="false">
            <v:path arrowok="t"/>
            <v:fill type="solid"/>
          </v:shape>
          <v:shape style="position:absolute;left:6410;top:1226;width:79;height:106" coordorigin="6410,1226" coordsize="79,106" path="m6489,1227l6484,1227,6483,1233,6489,1233,6489,1227xe" filled="true" fillcolor="#9d002f" stroked="false">
            <v:path arrowok="t"/>
            <v:fill type="solid"/>
          </v:shape>
          <w10:wrap type="none"/>
        </v:group>
      </w:pict>
    </w:r>
    <w:r>
      <w:rPr/>
      <w:pict>
        <v:group style="position:absolute;margin-left:314.96701pt;margin-top:61.413002pt;width:1.75pt;height:5.15pt;mso-position-horizontal-relative:page;mso-position-vertical-relative:page;z-index:-122248" coordorigin="6299,1228" coordsize="35,103">
          <v:shape style="position:absolute;left:6299;top:1228;width:35;height:103" coordorigin="6299,1228" coordsize="35,103" path="m6334,1326l6299,1326,6299,1330,6334,1330,6334,1326xe" filled="true" fillcolor="#9d002f" stroked="false">
            <v:path arrowok="t"/>
            <v:fill type="solid"/>
          </v:shape>
          <v:shape style="position:absolute;left:6299;top:1228;width:35;height:103" coordorigin="6299,1228" coordsize="35,103" path="m6324,1233l6309,1233,6309,1325,6309,1326,6324,1326,6324,1325,6324,1233xe" filled="true" fillcolor="#9d002f" stroked="false">
            <v:path arrowok="t"/>
            <v:fill type="solid"/>
          </v:shape>
          <v:shape style="position:absolute;left:6299;top:1228;width:35;height:103" coordorigin="6299,1228" coordsize="35,103" path="m6334,1228l6299,1228,6299,1233,6334,1233,6334,1228xe" filled="true" fillcolor="#9d002f" stroked="false">
            <v:path arrowok="t"/>
            <v:fill type="solid"/>
          </v:shape>
          <w10:wrap type="none"/>
        </v:group>
      </w:pict>
    </w:r>
    <w:r>
      <w:rPr/>
      <w:pict>
        <v:group style="position:absolute;margin-left:328.317993pt;margin-top:61.413002pt;width:1.75pt;height:5.15pt;mso-position-horizontal-relative:page;mso-position-vertical-relative:page;z-index:-122224" coordorigin="6566,1228" coordsize="35,103">
          <v:shape style="position:absolute;left:6566;top:1228;width:35;height:103" coordorigin="6566,1228" coordsize="35,103" path="m6601,1326l6566,1326,6566,1330,6601,1330,6601,1326xe" filled="true" fillcolor="#9d002f" stroked="false">
            <v:path arrowok="t"/>
            <v:fill type="solid"/>
          </v:shape>
          <v:shape style="position:absolute;left:6566;top:1228;width:35;height:103" coordorigin="6566,1228" coordsize="35,103" path="m6591,1233l6576,1233,6576,1325,6576,1326,6591,1326,6591,1325,6591,1233xe" filled="true" fillcolor="#9d002f" stroked="false">
            <v:path arrowok="t"/>
            <v:fill type="solid"/>
          </v:shape>
          <v:shape style="position:absolute;left:6566;top:1228;width:35;height:103" coordorigin="6566,1228" coordsize="35,103" path="m6601,1228l6566,1228,6566,1233,6601,1233,6601,1228xe" filled="true" fillcolor="#9d002f" stroked="false">
            <v:path arrowok="t"/>
            <v:fill type="solid"/>
          </v:shape>
          <w10:wrap type="none"/>
        </v:group>
      </w:pict>
    </w:r>
    <w:r>
      <w:rPr/>
      <w:pict>
        <v:group style="position:absolute;margin-left:333.483002pt;margin-top:61.413002pt;width:4.8pt;height:5.15pt;mso-position-horizontal-relative:page;mso-position-vertical-relative:page;z-index:-122200" coordorigin="6670,1228" coordsize="96,103">
          <v:shape style="position:absolute;left:6670;top:1228;width:96;height:103" coordorigin="6670,1228" coordsize="96,103" path="m6696,1326l6670,1326,6670,1330,6696,1330,6696,1326xe" filled="true" fillcolor="#9d002f" stroked="false">
            <v:path arrowok="t"/>
            <v:fill type="solid"/>
          </v:shape>
          <v:shape style="position:absolute;left:6670;top:1228;width:96;height:103" coordorigin="6670,1228" coordsize="96,103" path="m6765,1326l6730,1326,6730,1330,6765,1330,6765,1326xe" filled="true" fillcolor="#9d002f" stroked="false">
            <v:path arrowok="t"/>
            <v:fill type="solid"/>
          </v:shape>
          <v:shape style="position:absolute;left:6670;top:1228;width:96;height:103" coordorigin="6670,1228" coordsize="96,103" path="m6721,1228l6714,1228,6679,1324,6678,1325,6678,1326,6686,1326,6696,1297,6746,1297,6743,1291,6698,1291,6713,1251,6729,1251,6721,1228xe" filled="true" fillcolor="#9d002f" stroked="false">
            <v:path arrowok="t"/>
            <v:fill type="solid"/>
          </v:shape>
          <v:shape style="position:absolute;left:6670;top:1228;width:96;height:103" coordorigin="6670,1228" coordsize="96,103" path="m6746,1297l6730,1297,6740,1326,6757,1326,6756,1325,6756,1324,6746,1297xe" filled="true" fillcolor="#9d002f" stroked="false">
            <v:path arrowok="t"/>
            <v:fill type="solid"/>
          </v:shape>
          <v:shape style="position:absolute;left:6670;top:1228;width:96;height:103" coordorigin="6670,1228" coordsize="96,103" path="m6729,1251l6713,1251,6728,1291,6743,1291,6729,1251xe" filled="true" fillcolor="#9d002f" stroked="false">
            <v:path arrowok="t"/>
            <v:fill type="solid"/>
          </v:shape>
          <w10:wrap type="none"/>
        </v:group>
      </w:pict>
    </w:r>
    <w:r>
      <w:rPr/>
      <w:pict>
        <v:group style="position:absolute;margin-left:341.690002pt;margin-top:61.413002pt;width:3.45pt;height:5.2pt;mso-position-horizontal-relative:page;mso-position-vertical-relative:page;z-index:-122176" coordorigin="6834,1228" coordsize="69,104">
          <v:shape style="position:absolute;left:6834;top:1228;width:69;height:104" coordorigin="6834,1228" coordsize="69,104" path="m6858,1233l6844,1233,6844,1325,6843,1326,6834,1326,6834,1330,6892,1330,6898,1331,6902,1332,6901,1326,6901,1324,6858,1324,6858,1233xe" filled="true" fillcolor="#9d002f" stroked="false">
            <v:path arrowok="t"/>
            <v:fill type="solid"/>
          </v:shape>
          <v:shape style="position:absolute;left:6834;top:1228;width:69;height:104" coordorigin="6834,1228" coordsize="69,104" path="m6901,1302l6895,1302,6893,1321,6893,1323,6892,1324,6901,1324,6901,1321,6901,1302xe" filled="true" fillcolor="#9d002f" stroked="false">
            <v:path arrowok="t"/>
            <v:fill type="solid"/>
          </v:shape>
          <v:shape style="position:absolute;left:6834;top:1228;width:69;height:104" coordorigin="6834,1228" coordsize="69,104" path="m6868,1228l6834,1228,6834,1233,6868,1233,6868,1228xe" filled="true" fillcolor="#9d002f" stroked="false">
            <v:path arrowok="t"/>
            <v:fill type="solid"/>
          </v:shape>
          <w10:wrap type="non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3.368011pt;margin-top:35.692005pt;width:10.35pt;height:7.316pt;mso-position-horizontal-relative:page;mso-position-vertical-relative:page;z-index:-122152" type="#_x0000_t75" stroked="false">
          <v:imagedata r:id="rId1" o:title=""/>
          <w10:wrap type="none"/>
        </v:shape>
      </w:pict>
    </w:r>
    <w:r>
      <w:rPr/>
      <w:pict>
        <v:group style="position:absolute;margin-left:229.220001pt;margin-top:39.431004pt;width:50pt;height:.1pt;mso-position-horizontal-relative:page;mso-position-vertical-relative:page;z-index:-122128" coordorigin="4584,789" coordsize="1000,2">
          <v:shape style="position:absolute;left:4584;top:789;width:1000;height:2" coordorigin="4584,789" coordsize="1000,0" path="m4584,789l5584,789e" filled="false" stroked="true" strokeweight="2.152pt" strokecolor="#9d002f">
            <v:path arrowok="t"/>
          </v:shape>
          <w10:wrap type="none"/>
        </v:group>
      </w:pict>
    </w:r>
    <w:r>
      <w:rPr/>
      <w:pict>
        <v:group style="position:absolute;margin-left:296.480988pt;margin-top:39.431004pt;width:50pt;height:.1pt;mso-position-horizontal-relative:page;mso-position-vertical-relative:page;z-index:-122104" coordorigin="5930,789" coordsize="1000,2">
          <v:shape style="position:absolute;left:5930;top:789;width:1000;height:2" coordorigin="5930,789" coordsize="1000,0" path="m5930,789l6929,789e" filled="false" stroked="true" strokeweight="2.152pt" strokecolor="#9d002f">
            <v:path arrowok="t"/>
          </v:shape>
          <w10:wrap type="none"/>
        </v:group>
      </w:pict>
    </w:r>
    <w:r>
      <w:rPr/>
      <w:pict>
        <v:group style="position:absolute;margin-left:227.735992pt;margin-top:45.686005pt;width:63.65pt;height:22.9pt;mso-position-horizontal-relative:page;mso-position-vertical-relative:page;z-index:-122080" coordorigin="4555,914" coordsize="1273,458">
          <v:shape style="position:absolute;left:4555;top:914;width:1256;height:458" type="#_x0000_t75" stroked="false">
            <v:imagedata r:id="rId2" o:title=""/>
          </v:shape>
          <v:group style="position:absolute;left:5686;top:997;width:75;height:86" coordorigin="5686,997" coordsize="75,86">
            <v:shape style="position:absolute;left:5686;top:997;width:75;height:86" coordorigin="5686,997" coordsize="75,86" path="m5733,997l5687,997,5686,998,5686,1003,5687,1004,5694,1004,5694,1076,5687,1076,5686,1077,5686,1082,5687,1083,5733,1083,5742,1079,5746,1075,5709,1075,5709,1005,5746,1005,5742,1001,5733,997xe" filled="true" fillcolor="#9d002f" stroked="false">
              <v:path arrowok="t"/>
              <v:fill type="solid"/>
            </v:shape>
            <v:shape style="position:absolute;left:5686;top:997;width:75;height:86" coordorigin="5686,997" coordsize="75,86" path="m5746,1005l5728,1005,5733,1008,5738,1014,5743,1020,5745,1029,5745,1051,5743,1059,5738,1066,5733,1072,5728,1075,5746,1075,5757,1064,5761,1053,5761,1027,5757,1016,5746,1005xe" filled="true" fillcolor="#9d002f" stroked="false">
              <v:path arrowok="t"/>
              <v:fill type="solid"/>
            </v:shape>
          </v:group>
          <v:group style="position:absolute;left:5765;top:996;width:62;height:89" coordorigin="5765,996" coordsize="62,89">
            <v:shape style="position:absolute;left:5765;top:996;width:62;height:89" coordorigin="5765,996" coordsize="62,89" path="m5823,996l5819,997,5815,997,5766,997,5765,998,5765,1003,5766,1004,5773,1004,5773,1076,5766,1076,5765,1077,5765,1082,5766,1083,5817,1083,5821,1083,5824,1084,5826,1084,5827,1083,5827,1081,5826,1081,5826,1077,5826,1075,5788,1075,5788,1044,5819,1044,5819,1036,5788,1036,5788,1005,5824,1005,5824,1002,5825,998,5825,997,5824,996,5823,996xe" filled="true" fillcolor="#9d002f" stroked="false">
              <v:path arrowok="t"/>
              <v:fill type="solid"/>
            </v:shape>
            <v:shape style="position:absolute;left:5765;top:996;width:62;height:89" coordorigin="5765,996" coordsize="62,89" path="m5824,1057l5819,1057,5818,1058,5818,1059,5816,1075,5826,1075,5825,1058,5824,1057xe" filled="true" fillcolor="#9d002f" stroked="false">
              <v:path arrowok="t"/>
              <v:fill type="solid"/>
            </v:shape>
            <v:shape style="position:absolute;left:5765;top:996;width:62;height:89" coordorigin="5765,996" coordsize="62,89" path="m5819,1044l5811,1044,5812,1053,5813,1054,5818,1054,5819,1053,5819,1044xe" filled="true" fillcolor="#9d002f" stroked="false">
              <v:path arrowok="t"/>
              <v:fill type="solid"/>
            </v:shape>
            <v:shape style="position:absolute;left:5765;top:996;width:62;height:89" coordorigin="5765,996" coordsize="62,89" path="m5818,1026l5813,1026,5812,1027,5811,1036,5819,1036,5819,1027,5818,1026xe" filled="true" fillcolor="#9d002f" stroked="false">
              <v:path arrowok="t"/>
              <v:fill type="solid"/>
            </v:shape>
            <v:shape style="position:absolute;left:5765;top:996;width:62;height:89" coordorigin="5765,996" coordsize="62,89" path="m5824,1005l5814,1005,5814,1007,5816,1019,5816,1020,5817,1021,5823,1021,5824,1020,5824,1007,5824,1005xe" filled="true" fillcolor="#9d002f" stroked="false">
              <v:path arrowok="t"/>
              <v:fill type="solid"/>
            </v:shape>
          </v:group>
          <w10:wrap type="none"/>
        </v:group>
      </w:pict>
    </w:r>
    <w:r>
      <w:rPr/>
      <w:pict>
        <v:group style="position:absolute;margin-left:292.90799pt;margin-top:45.686005pt;width:54.2pt;height:13.75pt;mso-position-horizontal-relative:page;mso-position-vertical-relative:page;z-index:-122056" coordorigin="5858,914" coordsize="1084,275">
          <v:shape style="position:absolute;left:5858;top:918;width:113;height:270" type="#_x0000_t75" stroked="false">
            <v:imagedata r:id="rId3" o:title=""/>
          </v:shape>
          <v:group style="position:absolute;left:5965;top:918;width:423;height:221" coordorigin="5965,918" coordsize="423,221">
            <v:shape style="position:absolute;left:5965;top:918;width:423;height:221" coordorigin="5965,918" coordsize="423,221" path="m6312,1135l6167,1135,6167,1135,6168,1135,6287,1135,6299,1136,6306,1138,6310,1139,6312,1136,6312,1135xe" filled="true" fillcolor="#9d002f" stroked="false">
              <v:path arrowok="t"/>
              <v:fill type="solid"/>
            </v:shape>
            <v:shape style="position:absolute;left:5965;top:918;width:423;height:221" coordorigin="5965,918" coordsize="423,221" path="m6075,918l6060,918,6058,919,6057,921,5984,1120,5968,1120,5965,1122,5965,1133,5968,1135,6023,1135,6025,1133,6025,1122,6023,1120,6005,1120,6025,1066,6130,1066,6124,1047,6032,1047,6058,975,6097,975,6077,921,6076,919,6075,918xe" filled="true" fillcolor="#9d002f" stroked="false">
              <v:path arrowok="t"/>
              <v:fill type="solid"/>
            </v:shape>
            <v:shape style="position:absolute;left:5965;top:918;width:423;height:221" coordorigin="5965,918" coordsize="423,221" path="m6130,1066l6091,1066,6111,1120,6094,1120,6092,1122,6092,1133,6094,1135,6165,1135,6166,1135,6167,1135,6312,1135,6312,1134,6387,1134,6388,1133,6388,1129,6311,1129,6310,1121,6167,1121,6166,1121,6165,1120,6150,1120,6150,1119,6130,1066xe" filled="true" fillcolor="#9d002f" stroked="false">
              <v:path arrowok="t"/>
              <v:fill type="solid"/>
            </v:shape>
            <v:shape style="position:absolute;left:5965;top:918;width:423;height:221" coordorigin="5965,918" coordsize="423,221" path="m6387,1134l6312,1134,6313,1135,6314,1135,6386,1135,6387,1134xe" filled="true" fillcolor="#9d002f" stroked="false">
              <v:path arrowok="t"/>
              <v:fill type="solid"/>
            </v:shape>
            <v:shape style="position:absolute;left:5965;top:918;width:423;height:221" coordorigin="5965,918" coordsize="423,221" path="m6386,932l6331,932,6331,1120,6313,1120,6311,1122,6311,1129,6388,1129,6388,1122,6386,1120,6367,1120,6367,933,6386,933,6386,932xe" filled="true" fillcolor="#9d002f" stroked="false">
              <v:path arrowok="t"/>
              <v:fill type="solid"/>
            </v:shape>
            <v:shape style="position:absolute;left:5965;top:918;width:423;height:221" coordorigin="5965,918" coordsize="423,221" path="m6240,932l6185,932,6185,1120,6168,1120,6167,1121,6167,1121,6310,1121,6310,1120,6309,1119,6309,1117,6221,1117,6221,933,6239,933,6240,932xe" filled="true" fillcolor="#9d002f" stroked="false">
              <v:path arrowok="t"/>
              <v:fill type="solid"/>
            </v:shape>
            <v:shape style="position:absolute;left:5965;top:918;width:423;height:221" coordorigin="5965,918" coordsize="423,221" path="m6307,1071l6294,1071,6292,1073,6292,1075,6287,1114,6287,1117,6309,1117,6309,1107,6309,1073,6307,1071xe" filled="true" fillcolor="#9d002f" stroked="false">
              <v:path arrowok="t"/>
              <v:fill type="solid"/>
            </v:shape>
            <v:shape style="position:absolute;left:5965;top:918;width:423;height:221" coordorigin="5965,918" coordsize="423,221" path="m6097,975l6058,975,6085,1047,6124,1047,6097,975xe" filled="true" fillcolor="#9d002f" stroked="false">
              <v:path arrowok="t"/>
              <v:fill type="solid"/>
            </v:shape>
            <v:shape style="position:absolute;left:5965;top:918;width:423;height:221" coordorigin="5965,918" coordsize="423,221" path="m6239,918l6167,918,6165,920,6165,931,6167,933,6169,933,6185,932,6240,932,6241,931,6241,920,6239,918xe" filled="true" fillcolor="#9d002f" stroked="false">
              <v:path arrowok="t"/>
              <v:fill type="solid"/>
            </v:shape>
            <v:shape style="position:absolute;left:5965;top:918;width:423;height:221" coordorigin="5965,918" coordsize="423,221" path="m6386,918l6313,918,6311,920,6311,931,6313,933,6315,933,6331,932,6386,932,6388,931,6388,920,6386,918xe" filled="true" fillcolor="#9d002f" stroked="false">
              <v:path arrowok="t"/>
              <v:fill type="solid"/>
            </v:shape>
            <v:shape style="position:absolute;left:6404;top:914;width:538;height:226" type="#_x0000_t75" stroked="false">
              <v:imagedata r:id="rId4" o:title=""/>
            </v:shape>
          </v:group>
          <w10:wrap type="none"/>
        </v:group>
      </w:pict>
    </w:r>
    <w:r>
      <w:rPr/>
      <w:pict>
        <v:group style="position:absolute;margin-left:299.65799pt;margin-top:63.286003pt;width:4.7pt;height:5.3pt;mso-position-horizontal-relative:page;mso-position-vertical-relative:page;z-index:-122032" coordorigin="5993,1266" coordsize="94,106">
          <v:shape style="position:absolute;left:5993;top:1266;width:94;height:106" coordorigin="5993,1266" coordsize="94,106" path="m6053,1266l6026,1266,6015,1270,5993,1319,5994,1330,6026,1372,6053,1372,6065,1367,6066,1366,6031,1366,6023,1361,6012,1345,6008,1333,6008,1304,6012,1293,6023,1276,6031,1272,6066,1272,6065,1270,6053,1266xe" filled="true" fillcolor="#9d002f" stroked="false">
            <v:path arrowok="t"/>
            <v:fill type="solid"/>
          </v:shape>
          <v:shape style="position:absolute;left:5993;top:1266;width:94;height:106" coordorigin="5993,1266" coordsize="94,106" path="m6066,1272l6048,1272,6056,1276,6068,1293,6071,1304,6071,1333,6068,1345,6056,1361,6048,1366,6066,1366,6086,1319,6085,1307,6083,1297,6079,1288,6073,1280,6066,1272xe" filled="true" fillcolor="#9d002f" stroked="false">
            <v:path arrowok="t"/>
            <v:fill type="solid"/>
          </v:shape>
          <w10:wrap type="none"/>
        </v:group>
      </w:pict>
    </w:r>
    <w:r>
      <w:rPr/>
      <w:pict>
        <v:group style="position:absolute;margin-left:308.119995pt;margin-top:63.291004pt;width:3.5pt;height:5.2pt;mso-position-horizontal-relative:page;mso-position-vertical-relative:page;z-index:-122008" coordorigin="6162,1266" coordsize="70,104">
          <v:shape style="position:absolute;left:6162;top:1266;width:70;height:104" coordorigin="6162,1266" coordsize="70,104" path="m6203,1365l6162,1365,6162,1370,6203,1370,6203,1365xe" filled="true" fillcolor="#9d002f" stroked="false">
            <v:path arrowok="t"/>
            <v:fill type="solid"/>
          </v:shape>
          <v:shape style="position:absolute;left:6162;top:1266;width:70;height:104" coordorigin="6162,1266" coordsize="70,104" path="m6232,1266l6227,1267,6221,1268,6162,1268,6162,1272,6172,1272,6172,1365,6172,1365,6187,1365,6187,1365,6187,1322,6224,1322,6224,1316,6187,1316,6187,1274,6230,1274,6230,1272,6232,1266xe" filled="true" fillcolor="#9d002f" stroked="false">
            <v:path arrowok="t"/>
            <v:fill type="solid"/>
          </v:shape>
          <v:shape style="position:absolute;left:6162;top:1266;width:70;height:104" coordorigin="6162,1266" coordsize="70,104" path="m6224,1322l6218,1322,6218,1323,6219,1334,6224,1334,6224,1322xe" filled="true" fillcolor="#9d002f" stroked="false">
            <v:path arrowok="t"/>
            <v:fill type="solid"/>
          </v:shape>
          <v:shape style="position:absolute;left:6162;top:1266;width:70;height:104" coordorigin="6162,1266" coordsize="70,104" path="m6224,1303l6219,1303,6218,1314,6218,1316,6224,1316,6224,1303xe" filled="true" fillcolor="#9d002f" stroked="false">
            <v:path arrowok="t"/>
            <v:fill type="solid"/>
          </v:shape>
          <v:shape style="position:absolute;left:6162;top:1266;width:70;height:104" coordorigin="6162,1266" coordsize="70,104" path="m6230,1274l6221,1274,6222,1275,6222,1277,6225,1294,6230,1294,6230,1275,6230,1274xe" filled="true" fillcolor="#9d002f" stroked="false">
            <v:path arrowok="t"/>
            <v:fill type="solid"/>
          </v:shape>
          <w10:wrap type="none"/>
        </v:group>
      </w:pict>
    </w:r>
    <w:r>
      <w:rPr/>
      <w:pict>
        <v:group style="position:absolute;margin-left:320.70401pt;margin-top:63.286003pt;width:3.95pt;height:5.3pt;mso-position-horizontal-relative:page;mso-position-vertical-relative:page;z-index:-121984" coordorigin="6414,1266" coordsize="79,106">
          <v:shape style="position:absolute;left:6414;top:1266;width:79;height:106" coordorigin="6414,1266" coordsize="79,106" path="m6468,1266l6447,1266,6436,1271,6414,1319,6415,1330,6447,1372,6468,1372,6475,1370,6482,1366,6483,1365,6451,1365,6444,1361,6432,1345,6429,1333,6429,1304,6432,1293,6444,1276,6451,1272,6484,1272,6482,1271,6475,1268,6468,1266xe" filled="true" fillcolor="#9d002f" stroked="false">
            <v:path arrowok="t"/>
            <v:fill type="solid"/>
          </v:shape>
          <v:shape style="position:absolute;left:6414;top:1266;width:79;height:106" coordorigin="6414,1266" coordsize="79,106" path="m6493,1364l6488,1364,6488,1370,6493,1370,6493,1364xe" filled="true" fillcolor="#9d002f" stroked="false">
            <v:path arrowok="t"/>
            <v:fill type="solid"/>
          </v:shape>
          <v:shape style="position:absolute;left:6414;top:1266;width:79;height:106" coordorigin="6414,1266" coordsize="79,106" path="m6493,1341l6488,1341,6487,1350,6484,1356,6474,1363,6468,1365,6483,1365,6485,1364,6488,1364,6493,1364,6493,1341xe" filled="true" fillcolor="#9d002f" stroked="false">
            <v:path arrowok="t"/>
            <v:fill type="solid"/>
          </v:shape>
          <v:shape style="position:absolute;left:6414;top:1266;width:79;height:106" coordorigin="6414,1266" coordsize="79,106" path="m6484,1272l6468,1272,6474,1274,6484,1281,6487,1287,6488,1296,6493,1296,6493,1273,6486,1273,6484,1272,6484,1272xe" filled="true" fillcolor="#9d002f" stroked="false">
            <v:path arrowok="t"/>
            <v:fill type="solid"/>
          </v:shape>
          <v:shape style="position:absolute;left:6414;top:1266;width:79;height:106" coordorigin="6414,1266" coordsize="79,106" path="m6493,1267l6488,1267,6488,1273,6493,1273,6493,1267xe" filled="true" fillcolor="#9d002f" stroked="false">
            <v:path arrowok="t"/>
            <v:fill type="solid"/>
          </v:shape>
          <w10:wrap type="none"/>
        </v:group>
      </w:pict>
    </w:r>
    <w:r>
      <w:rPr/>
      <w:pict>
        <v:group style="position:absolute;margin-left:315.178986pt;margin-top:63.381004pt;width:1.75pt;height:5.15pt;mso-position-horizontal-relative:page;mso-position-vertical-relative:page;z-index:-121960" coordorigin="6304,1268" coordsize="35,103">
          <v:shape style="position:absolute;left:6304;top:1268;width:35;height:103" coordorigin="6304,1268" coordsize="35,103" path="m6338,1365l6304,1365,6304,1370,6338,1370,6338,1365xe" filled="true" fillcolor="#9d002f" stroked="false">
            <v:path arrowok="t"/>
            <v:fill type="solid"/>
          </v:shape>
          <v:shape style="position:absolute;left:6304;top:1268;width:35;height:103" coordorigin="6304,1268" coordsize="35,103" path="m6328,1272l6313,1272,6313,1365,6313,1365,6328,1365,6328,1365,6328,1272xe" filled="true" fillcolor="#9d002f" stroked="false">
            <v:path arrowok="t"/>
            <v:fill type="solid"/>
          </v:shape>
          <v:shape style="position:absolute;left:6304;top:1268;width:35;height:103" coordorigin="6304,1268" coordsize="35,103" path="m6338,1268l6304,1268,6304,1272,6338,1272,6338,1268xe" filled="true" fillcolor="#9d002f" stroked="false">
            <v:path arrowok="t"/>
            <v:fill type="solid"/>
          </v:shape>
          <w10:wrap type="none"/>
        </v:group>
      </w:pict>
    </w:r>
    <w:r>
      <w:rPr/>
      <w:pict>
        <v:group style="position:absolute;margin-left:328.528992pt;margin-top:63.381004pt;width:1.75pt;height:5.15pt;mso-position-horizontal-relative:page;mso-position-vertical-relative:page;z-index:-121936" coordorigin="6571,1268" coordsize="35,103">
          <v:shape style="position:absolute;left:6571;top:1268;width:35;height:103" coordorigin="6571,1268" coordsize="35,103" path="m6605,1365l6571,1365,6571,1370,6605,1370,6605,1365xe" filled="true" fillcolor="#9d002f" stroked="false">
            <v:path arrowok="t"/>
            <v:fill type="solid"/>
          </v:shape>
          <v:shape style="position:absolute;left:6571;top:1268;width:35;height:103" coordorigin="6571,1268" coordsize="35,103" path="m6595,1272l6580,1272,6580,1365,6580,1365,6595,1365,6595,1365,6595,1272xe" filled="true" fillcolor="#9d002f" stroked="false">
            <v:path arrowok="t"/>
            <v:fill type="solid"/>
          </v:shape>
          <v:shape style="position:absolute;left:6571;top:1268;width:35;height:103" coordorigin="6571,1268" coordsize="35,103" path="m6605,1268l6571,1268,6571,1272,6605,1272,6605,1268xe" filled="true" fillcolor="#9d002f" stroked="false">
            <v:path arrowok="t"/>
            <v:fill type="solid"/>
          </v:shape>
          <w10:wrap type="none"/>
        </v:group>
      </w:pict>
    </w:r>
    <w:r>
      <w:rPr/>
      <w:pict>
        <v:group style="position:absolute;margin-left:333.694pt;margin-top:63.381004pt;width:4.8pt;height:5.15pt;mso-position-horizontal-relative:page;mso-position-vertical-relative:page;z-index:-121912" coordorigin="6674,1268" coordsize="96,103">
          <v:shape style="position:absolute;left:6674;top:1268;width:96;height:103" coordorigin="6674,1268" coordsize="96,103" path="m6700,1365l6674,1365,6674,1370,6700,1370,6700,1365xe" filled="true" fillcolor="#9d002f" stroked="false">
            <v:path arrowok="t"/>
            <v:fill type="solid"/>
          </v:shape>
          <v:shape style="position:absolute;left:6674;top:1268;width:96;height:103" coordorigin="6674,1268" coordsize="96,103" path="m6769,1365l6735,1365,6735,1370,6769,1370,6769,1365xe" filled="true" fillcolor="#9d002f" stroked="false">
            <v:path arrowok="t"/>
            <v:fill type="solid"/>
          </v:shape>
          <v:shape style="position:absolute;left:6674;top:1268;width:96;height:103" coordorigin="6674,1268" coordsize="96,103" path="m6725,1268l6718,1268,6682,1365,6682,1365,6690,1365,6700,1336,6750,1336,6748,1330,6703,1330,6717,1290,6733,1290,6725,1268xe" filled="true" fillcolor="#9d002f" stroked="false">
            <v:path arrowok="t"/>
            <v:fill type="solid"/>
          </v:shape>
          <v:shape style="position:absolute;left:6674;top:1268;width:96;height:103" coordorigin="6674,1268" coordsize="96,103" path="m6750,1336l6734,1336,6744,1365,6761,1365,6760,1365,6750,1336xe" filled="true" fillcolor="#9d002f" stroked="false">
            <v:path arrowok="t"/>
            <v:fill type="solid"/>
          </v:shape>
          <v:shape style="position:absolute;left:6674;top:1268;width:96;height:103" coordorigin="6674,1268" coordsize="96,103" path="m6733,1290l6717,1290,6732,1330,6748,1330,6733,1290xe" filled="true" fillcolor="#9d002f" stroked="false">
            <v:path arrowok="t"/>
            <v:fill type="solid"/>
          </v:shape>
          <w10:wrap type="none"/>
        </v:group>
      </w:pict>
    </w:r>
    <w:r>
      <w:rPr/>
      <w:pict>
        <v:group style="position:absolute;margin-left:341.902008pt;margin-top:63.381004pt;width:3.45pt;height:5.2pt;mso-position-horizontal-relative:page;mso-position-vertical-relative:page;z-index:-121888" coordorigin="6838,1268" coordsize="69,104">
          <v:shape style="position:absolute;left:6838;top:1268;width:69;height:104" coordorigin="6838,1268" coordsize="69,104" path="m6863,1272l6848,1272,6848,1365,6847,1365,6838,1365,6838,1370,6896,1370,6902,1370,6907,1372,6905,1366,6905,1363,6863,1363,6863,1272xe" filled="true" fillcolor="#9d002f" stroked="false">
            <v:path arrowok="t"/>
            <v:fill type="solid"/>
          </v:shape>
          <v:shape style="position:absolute;left:6838;top:1268;width:69;height:104" coordorigin="6838,1268" coordsize="69,104" path="m6905,1341l6899,1341,6897,1361,6897,1362,6896,1363,6905,1363,6905,1361,6905,1341xe" filled="true" fillcolor="#9d002f" stroked="false">
            <v:path arrowok="t"/>
            <v:fill type="solid"/>
          </v:shape>
          <v:shape style="position:absolute;left:6838;top:1268;width:69;height:104" coordorigin="6838,1268" coordsize="69,104" path="m6872,1268l6838,1268,6838,1272,6872,1272,6872,1268xe" filled="true" fillcolor="#9d002f" stroked="false">
            <v:path arrowok="t"/>
            <v:fill type="solid"/>
          </v:shape>
          <w10:wrap type="non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upperRoman"/>
      <w:lvlText w:val="%1."/>
      <w:lvlJc w:val="left"/>
      <w:pPr>
        <w:ind w:left="999" w:hanging="268"/>
        <w:jc w:val="right"/>
      </w:pPr>
      <w:rPr>
        <w:rFonts w:hint="default" w:ascii="Arial" w:hAnsi="Arial" w:eastAsia="Arial"/>
        <w:b/>
        <w:bCs/>
        <w:w w:val="98"/>
      </w:rPr>
    </w:lvl>
    <w:lvl w:ilvl="1">
      <w:start w:val="1"/>
      <w:numFmt w:val="bullet"/>
      <w:lvlText w:val="•"/>
      <w:lvlJc w:val="left"/>
      <w:pPr>
        <w:ind w:left="1754" w:hanging="268"/>
      </w:pPr>
      <w:rPr>
        <w:rFonts w:hint="default"/>
      </w:rPr>
    </w:lvl>
    <w:lvl w:ilvl="2">
      <w:start w:val="1"/>
      <w:numFmt w:val="bullet"/>
      <w:lvlText w:val="•"/>
      <w:lvlJc w:val="left"/>
      <w:pPr>
        <w:ind w:left="2508" w:hanging="268"/>
      </w:pPr>
      <w:rPr>
        <w:rFonts w:hint="default"/>
      </w:rPr>
    </w:lvl>
    <w:lvl w:ilvl="3">
      <w:start w:val="1"/>
      <w:numFmt w:val="bullet"/>
      <w:lvlText w:val="•"/>
      <w:lvlJc w:val="left"/>
      <w:pPr>
        <w:ind w:left="3262" w:hanging="268"/>
      </w:pPr>
      <w:rPr>
        <w:rFonts w:hint="default"/>
      </w:rPr>
    </w:lvl>
    <w:lvl w:ilvl="4">
      <w:start w:val="1"/>
      <w:numFmt w:val="bullet"/>
      <w:lvlText w:val="•"/>
      <w:lvlJc w:val="left"/>
      <w:pPr>
        <w:ind w:left="4016" w:hanging="268"/>
      </w:pPr>
      <w:rPr>
        <w:rFonts w:hint="default"/>
      </w:rPr>
    </w:lvl>
    <w:lvl w:ilvl="5">
      <w:start w:val="1"/>
      <w:numFmt w:val="bullet"/>
      <w:lvlText w:val="•"/>
      <w:lvlJc w:val="left"/>
      <w:pPr>
        <w:ind w:left="4771" w:hanging="268"/>
      </w:pPr>
      <w:rPr>
        <w:rFonts w:hint="default"/>
      </w:rPr>
    </w:lvl>
    <w:lvl w:ilvl="6">
      <w:start w:val="1"/>
      <w:numFmt w:val="bullet"/>
      <w:lvlText w:val="•"/>
      <w:lvlJc w:val="left"/>
      <w:pPr>
        <w:ind w:left="5525" w:hanging="268"/>
      </w:pPr>
      <w:rPr>
        <w:rFonts w:hint="default"/>
      </w:rPr>
    </w:lvl>
    <w:lvl w:ilvl="7">
      <w:start w:val="1"/>
      <w:numFmt w:val="bullet"/>
      <w:lvlText w:val="•"/>
      <w:lvlJc w:val="left"/>
      <w:pPr>
        <w:ind w:left="6279" w:hanging="268"/>
      </w:pPr>
      <w:rPr>
        <w:rFonts w:hint="default"/>
      </w:rPr>
    </w:lvl>
    <w:lvl w:ilvl="8">
      <w:start w:val="1"/>
      <w:numFmt w:val="bullet"/>
      <w:lvlText w:val="•"/>
      <w:lvlJc w:val="left"/>
      <w:pPr>
        <w:ind w:left="7033" w:hanging="268"/>
      </w:pPr>
      <w:rPr>
        <w:rFonts w:hint="default"/>
      </w:rPr>
    </w:lvl>
  </w:abstractNum>
  <w:abstractNum w:abstractNumId="23">
    <w:multiLevelType w:val="hybridMultilevel"/>
    <w:lvl w:ilvl="0">
      <w:start w:val="1"/>
      <w:numFmt w:val="upperRoman"/>
      <w:lvlText w:val="%1."/>
      <w:lvlJc w:val="left"/>
      <w:pPr>
        <w:ind w:left="488" w:hanging="299"/>
        <w:jc w:val="left"/>
      </w:pPr>
      <w:rPr>
        <w:rFonts w:hint="default" w:ascii="Arial" w:hAnsi="Arial" w:eastAsia="Arial"/>
        <w:b/>
        <w:bCs/>
        <w:w w:val="99"/>
        <w:sz w:val="20"/>
        <w:szCs w:val="20"/>
      </w:rPr>
    </w:lvl>
    <w:lvl w:ilvl="1">
      <w:start w:val="1"/>
      <w:numFmt w:val="bullet"/>
      <w:lvlText w:val="•"/>
      <w:lvlJc w:val="left"/>
      <w:pPr>
        <w:ind w:left="1276" w:hanging="299"/>
      </w:pPr>
      <w:rPr>
        <w:rFonts w:hint="default"/>
      </w:rPr>
    </w:lvl>
    <w:lvl w:ilvl="2">
      <w:start w:val="1"/>
      <w:numFmt w:val="bullet"/>
      <w:lvlText w:val="•"/>
      <w:lvlJc w:val="left"/>
      <w:pPr>
        <w:ind w:left="2072" w:hanging="299"/>
      </w:pPr>
      <w:rPr>
        <w:rFonts w:hint="default"/>
      </w:rPr>
    </w:lvl>
    <w:lvl w:ilvl="3">
      <w:start w:val="1"/>
      <w:numFmt w:val="bullet"/>
      <w:lvlText w:val="•"/>
      <w:lvlJc w:val="left"/>
      <w:pPr>
        <w:ind w:left="2868" w:hanging="299"/>
      </w:pPr>
      <w:rPr>
        <w:rFonts w:hint="default"/>
      </w:rPr>
    </w:lvl>
    <w:lvl w:ilvl="4">
      <w:start w:val="1"/>
      <w:numFmt w:val="bullet"/>
      <w:lvlText w:val="•"/>
      <w:lvlJc w:val="left"/>
      <w:pPr>
        <w:ind w:left="3664" w:hanging="299"/>
      </w:pPr>
      <w:rPr>
        <w:rFonts w:hint="default"/>
      </w:rPr>
    </w:lvl>
    <w:lvl w:ilvl="5">
      <w:start w:val="1"/>
      <w:numFmt w:val="bullet"/>
      <w:lvlText w:val="•"/>
      <w:lvlJc w:val="left"/>
      <w:pPr>
        <w:ind w:left="4461" w:hanging="299"/>
      </w:pPr>
      <w:rPr>
        <w:rFonts w:hint="default"/>
      </w:rPr>
    </w:lvl>
    <w:lvl w:ilvl="6">
      <w:start w:val="1"/>
      <w:numFmt w:val="bullet"/>
      <w:lvlText w:val="•"/>
      <w:lvlJc w:val="left"/>
      <w:pPr>
        <w:ind w:left="5257" w:hanging="299"/>
      </w:pPr>
      <w:rPr>
        <w:rFonts w:hint="default"/>
      </w:rPr>
    </w:lvl>
    <w:lvl w:ilvl="7">
      <w:start w:val="1"/>
      <w:numFmt w:val="bullet"/>
      <w:lvlText w:val="•"/>
      <w:lvlJc w:val="left"/>
      <w:pPr>
        <w:ind w:left="6053" w:hanging="299"/>
      </w:pPr>
      <w:rPr>
        <w:rFonts w:hint="default"/>
      </w:rPr>
    </w:lvl>
    <w:lvl w:ilvl="8">
      <w:start w:val="1"/>
      <w:numFmt w:val="bullet"/>
      <w:lvlText w:val="•"/>
      <w:lvlJc w:val="left"/>
      <w:pPr>
        <w:ind w:left="6849" w:hanging="299"/>
      </w:pPr>
      <w:rPr>
        <w:rFonts w:hint="default"/>
      </w:rPr>
    </w:lvl>
  </w:abstractNum>
  <w:abstractNum w:abstractNumId="22">
    <w:multiLevelType w:val="hybridMultilevel"/>
    <w:lvl w:ilvl="0">
      <w:start w:val="1"/>
      <w:numFmt w:val="upperRoman"/>
      <w:lvlText w:val="%1."/>
      <w:lvlJc w:val="left"/>
      <w:pPr>
        <w:ind w:left="490" w:hanging="364"/>
        <w:jc w:val="left"/>
      </w:pPr>
      <w:rPr>
        <w:rFonts w:hint="default" w:ascii="Arial" w:hAnsi="Arial" w:eastAsia="Arial"/>
        <w:b/>
        <w:bCs/>
        <w:w w:val="100"/>
        <w:sz w:val="20"/>
        <w:szCs w:val="20"/>
      </w:rPr>
    </w:lvl>
    <w:lvl w:ilvl="1">
      <w:start w:val="1"/>
      <w:numFmt w:val="bullet"/>
      <w:lvlText w:val="•"/>
      <w:lvlJc w:val="left"/>
      <w:pPr>
        <w:ind w:left="1294" w:hanging="364"/>
      </w:pPr>
      <w:rPr>
        <w:rFonts w:hint="default"/>
      </w:rPr>
    </w:lvl>
    <w:lvl w:ilvl="2">
      <w:start w:val="1"/>
      <w:numFmt w:val="bullet"/>
      <w:lvlText w:val="•"/>
      <w:lvlJc w:val="left"/>
      <w:pPr>
        <w:ind w:left="2088" w:hanging="364"/>
      </w:pPr>
      <w:rPr>
        <w:rFonts w:hint="default"/>
      </w:rPr>
    </w:lvl>
    <w:lvl w:ilvl="3">
      <w:start w:val="1"/>
      <w:numFmt w:val="bullet"/>
      <w:lvlText w:val="•"/>
      <w:lvlJc w:val="left"/>
      <w:pPr>
        <w:ind w:left="2882" w:hanging="364"/>
      </w:pPr>
      <w:rPr>
        <w:rFonts w:hint="default"/>
      </w:rPr>
    </w:lvl>
    <w:lvl w:ilvl="4">
      <w:start w:val="1"/>
      <w:numFmt w:val="bullet"/>
      <w:lvlText w:val="•"/>
      <w:lvlJc w:val="left"/>
      <w:pPr>
        <w:ind w:left="3676" w:hanging="364"/>
      </w:pPr>
      <w:rPr>
        <w:rFonts w:hint="default"/>
      </w:rPr>
    </w:lvl>
    <w:lvl w:ilvl="5">
      <w:start w:val="1"/>
      <w:numFmt w:val="bullet"/>
      <w:lvlText w:val="•"/>
      <w:lvlJc w:val="left"/>
      <w:pPr>
        <w:ind w:left="4471" w:hanging="364"/>
      </w:pPr>
      <w:rPr>
        <w:rFonts w:hint="default"/>
      </w:rPr>
    </w:lvl>
    <w:lvl w:ilvl="6">
      <w:start w:val="1"/>
      <w:numFmt w:val="bullet"/>
      <w:lvlText w:val="•"/>
      <w:lvlJc w:val="left"/>
      <w:pPr>
        <w:ind w:left="5265" w:hanging="364"/>
      </w:pPr>
      <w:rPr>
        <w:rFonts w:hint="default"/>
      </w:rPr>
    </w:lvl>
    <w:lvl w:ilvl="7">
      <w:start w:val="1"/>
      <w:numFmt w:val="bullet"/>
      <w:lvlText w:val="•"/>
      <w:lvlJc w:val="left"/>
      <w:pPr>
        <w:ind w:left="6059" w:hanging="364"/>
      </w:pPr>
      <w:rPr>
        <w:rFonts w:hint="default"/>
      </w:rPr>
    </w:lvl>
    <w:lvl w:ilvl="8">
      <w:start w:val="1"/>
      <w:numFmt w:val="bullet"/>
      <w:lvlText w:val="•"/>
      <w:lvlJc w:val="left"/>
      <w:pPr>
        <w:ind w:left="6853" w:hanging="364"/>
      </w:pPr>
      <w:rPr>
        <w:rFonts w:hint="default"/>
      </w:rPr>
    </w:lvl>
  </w:abstractNum>
  <w:abstractNum w:abstractNumId="21">
    <w:multiLevelType w:val="hybridMultilevel"/>
    <w:lvl w:ilvl="0">
      <w:start w:val="1"/>
      <w:numFmt w:val="upperRoman"/>
      <w:lvlText w:val="%1."/>
      <w:lvlJc w:val="left"/>
      <w:pPr>
        <w:ind w:left="590" w:hanging="301"/>
        <w:jc w:val="left"/>
      </w:pPr>
      <w:rPr>
        <w:rFonts w:hint="default" w:ascii="Arial" w:hAnsi="Arial" w:eastAsia="Arial"/>
        <w:b/>
        <w:bCs/>
        <w:w w:val="100"/>
        <w:sz w:val="20"/>
        <w:szCs w:val="20"/>
      </w:rPr>
    </w:lvl>
    <w:lvl w:ilvl="1">
      <w:start w:val="1"/>
      <w:numFmt w:val="bullet"/>
      <w:lvlText w:val="•"/>
      <w:lvlJc w:val="left"/>
      <w:pPr>
        <w:ind w:left="1384" w:hanging="301"/>
      </w:pPr>
      <w:rPr>
        <w:rFonts w:hint="default"/>
      </w:rPr>
    </w:lvl>
    <w:lvl w:ilvl="2">
      <w:start w:val="1"/>
      <w:numFmt w:val="bullet"/>
      <w:lvlText w:val="•"/>
      <w:lvlJc w:val="left"/>
      <w:pPr>
        <w:ind w:left="2168" w:hanging="301"/>
      </w:pPr>
      <w:rPr>
        <w:rFonts w:hint="default"/>
      </w:rPr>
    </w:lvl>
    <w:lvl w:ilvl="3">
      <w:start w:val="1"/>
      <w:numFmt w:val="bullet"/>
      <w:lvlText w:val="•"/>
      <w:lvlJc w:val="left"/>
      <w:pPr>
        <w:ind w:left="2952" w:hanging="301"/>
      </w:pPr>
      <w:rPr>
        <w:rFonts w:hint="default"/>
      </w:rPr>
    </w:lvl>
    <w:lvl w:ilvl="4">
      <w:start w:val="1"/>
      <w:numFmt w:val="bullet"/>
      <w:lvlText w:val="•"/>
      <w:lvlJc w:val="left"/>
      <w:pPr>
        <w:ind w:left="3736" w:hanging="301"/>
      </w:pPr>
      <w:rPr>
        <w:rFonts w:hint="default"/>
      </w:rPr>
    </w:lvl>
    <w:lvl w:ilvl="5">
      <w:start w:val="1"/>
      <w:numFmt w:val="bullet"/>
      <w:lvlText w:val="•"/>
      <w:lvlJc w:val="left"/>
      <w:pPr>
        <w:ind w:left="4521" w:hanging="301"/>
      </w:pPr>
      <w:rPr>
        <w:rFonts w:hint="default"/>
      </w:rPr>
    </w:lvl>
    <w:lvl w:ilvl="6">
      <w:start w:val="1"/>
      <w:numFmt w:val="bullet"/>
      <w:lvlText w:val="•"/>
      <w:lvlJc w:val="left"/>
      <w:pPr>
        <w:ind w:left="5305" w:hanging="301"/>
      </w:pPr>
      <w:rPr>
        <w:rFonts w:hint="default"/>
      </w:rPr>
    </w:lvl>
    <w:lvl w:ilvl="7">
      <w:start w:val="1"/>
      <w:numFmt w:val="bullet"/>
      <w:lvlText w:val="•"/>
      <w:lvlJc w:val="left"/>
      <w:pPr>
        <w:ind w:left="6089" w:hanging="301"/>
      </w:pPr>
      <w:rPr>
        <w:rFonts w:hint="default"/>
      </w:rPr>
    </w:lvl>
    <w:lvl w:ilvl="8">
      <w:start w:val="1"/>
      <w:numFmt w:val="bullet"/>
      <w:lvlText w:val="•"/>
      <w:lvlJc w:val="left"/>
      <w:pPr>
        <w:ind w:left="6873" w:hanging="301"/>
      </w:pPr>
      <w:rPr>
        <w:rFonts w:hint="default"/>
      </w:rPr>
    </w:lvl>
  </w:abstractNum>
  <w:abstractNum w:abstractNumId="20">
    <w:multiLevelType w:val="hybridMultilevel"/>
    <w:lvl w:ilvl="0">
      <w:start w:val="1"/>
      <w:numFmt w:val="upperRoman"/>
      <w:lvlText w:val="%1."/>
      <w:lvlJc w:val="left"/>
      <w:pPr>
        <w:ind w:left="490" w:hanging="301"/>
        <w:jc w:val="right"/>
      </w:pPr>
      <w:rPr>
        <w:rFonts w:hint="default" w:ascii="Arial" w:hAnsi="Arial" w:eastAsia="Arial"/>
        <w:b/>
        <w:bCs/>
        <w:w w:val="100"/>
        <w:sz w:val="20"/>
        <w:szCs w:val="20"/>
      </w:rPr>
    </w:lvl>
    <w:lvl w:ilvl="1">
      <w:start w:val="1"/>
      <w:numFmt w:val="bullet"/>
      <w:lvlText w:val="•"/>
      <w:lvlJc w:val="left"/>
      <w:pPr>
        <w:ind w:left="1294" w:hanging="301"/>
      </w:pPr>
      <w:rPr>
        <w:rFonts w:hint="default"/>
      </w:rPr>
    </w:lvl>
    <w:lvl w:ilvl="2">
      <w:start w:val="1"/>
      <w:numFmt w:val="bullet"/>
      <w:lvlText w:val="•"/>
      <w:lvlJc w:val="left"/>
      <w:pPr>
        <w:ind w:left="2088" w:hanging="301"/>
      </w:pPr>
      <w:rPr>
        <w:rFonts w:hint="default"/>
      </w:rPr>
    </w:lvl>
    <w:lvl w:ilvl="3">
      <w:start w:val="1"/>
      <w:numFmt w:val="bullet"/>
      <w:lvlText w:val="•"/>
      <w:lvlJc w:val="left"/>
      <w:pPr>
        <w:ind w:left="2882" w:hanging="301"/>
      </w:pPr>
      <w:rPr>
        <w:rFonts w:hint="default"/>
      </w:rPr>
    </w:lvl>
    <w:lvl w:ilvl="4">
      <w:start w:val="1"/>
      <w:numFmt w:val="bullet"/>
      <w:lvlText w:val="•"/>
      <w:lvlJc w:val="left"/>
      <w:pPr>
        <w:ind w:left="3676" w:hanging="301"/>
      </w:pPr>
      <w:rPr>
        <w:rFonts w:hint="default"/>
      </w:rPr>
    </w:lvl>
    <w:lvl w:ilvl="5">
      <w:start w:val="1"/>
      <w:numFmt w:val="bullet"/>
      <w:lvlText w:val="•"/>
      <w:lvlJc w:val="left"/>
      <w:pPr>
        <w:ind w:left="4471" w:hanging="301"/>
      </w:pPr>
      <w:rPr>
        <w:rFonts w:hint="default"/>
      </w:rPr>
    </w:lvl>
    <w:lvl w:ilvl="6">
      <w:start w:val="1"/>
      <w:numFmt w:val="bullet"/>
      <w:lvlText w:val="•"/>
      <w:lvlJc w:val="left"/>
      <w:pPr>
        <w:ind w:left="5265" w:hanging="301"/>
      </w:pPr>
      <w:rPr>
        <w:rFonts w:hint="default"/>
      </w:rPr>
    </w:lvl>
    <w:lvl w:ilvl="7">
      <w:start w:val="1"/>
      <w:numFmt w:val="bullet"/>
      <w:lvlText w:val="•"/>
      <w:lvlJc w:val="left"/>
      <w:pPr>
        <w:ind w:left="6059" w:hanging="301"/>
      </w:pPr>
      <w:rPr>
        <w:rFonts w:hint="default"/>
      </w:rPr>
    </w:lvl>
    <w:lvl w:ilvl="8">
      <w:start w:val="1"/>
      <w:numFmt w:val="bullet"/>
      <w:lvlText w:val="•"/>
      <w:lvlJc w:val="left"/>
      <w:pPr>
        <w:ind w:left="6853" w:hanging="301"/>
      </w:pPr>
      <w:rPr>
        <w:rFonts w:hint="default"/>
      </w:rPr>
    </w:lvl>
  </w:abstractNum>
  <w:abstractNum w:abstractNumId="19">
    <w:multiLevelType w:val="hybridMultilevel"/>
    <w:lvl w:ilvl="0">
      <w:start w:val="1"/>
      <w:numFmt w:val="upperRoman"/>
      <w:lvlText w:val="%1."/>
      <w:lvlJc w:val="left"/>
      <w:pPr>
        <w:ind w:left="490" w:hanging="301"/>
        <w:jc w:val="left"/>
      </w:pPr>
      <w:rPr>
        <w:rFonts w:hint="default" w:ascii="Arial" w:hAnsi="Arial" w:eastAsia="Arial"/>
        <w:b/>
        <w:bCs/>
        <w:w w:val="100"/>
        <w:sz w:val="20"/>
        <w:szCs w:val="20"/>
      </w:rPr>
    </w:lvl>
    <w:lvl w:ilvl="1">
      <w:start w:val="1"/>
      <w:numFmt w:val="bullet"/>
      <w:lvlText w:val="•"/>
      <w:lvlJc w:val="left"/>
      <w:pPr>
        <w:ind w:left="1294" w:hanging="301"/>
      </w:pPr>
      <w:rPr>
        <w:rFonts w:hint="default"/>
      </w:rPr>
    </w:lvl>
    <w:lvl w:ilvl="2">
      <w:start w:val="1"/>
      <w:numFmt w:val="bullet"/>
      <w:lvlText w:val="•"/>
      <w:lvlJc w:val="left"/>
      <w:pPr>
        <w:ind w:left="2088" w:hanging="301"/>
      </w:pPr>
      <w:rPr>
        <w:rFonts w:hint="default"/>
      </w:rPr>
    </w:lvl>
    <w:lvl w:ilvl="3">
      <w:start w:val="1"/>
      <w:numFmt w:val="bullet"/>
      <w:lvlText w:val="•"/>
      <w:lvlJc w:val="left"/>
      <w:pPr>
        <w:ind w:left="2882" w:hanging="301"/>
      </w:pPr>
      <w:rPr>
        <w:rFonts w:hint="default"/>
      </w:rPr>
    </w:lvl>
    <w:lvl w:ilvl="4">
      <w:start w:val="1"/>
      <w:numFmt w:val="bullet"/>
      <w:lvlText w:val="•"/>
      <w:lvlJc w:val="left"/>
      <w:pPr>
        <w:ind w:left="3676" w:hanging="301"/>
      </w:pPr>
      <w:rPr>
        <w:rFonts w:hint="default"/>
      </w:rPr>
    </w:lvl>
    <w:lvl w:ilvl="5">
      <w:start w:val="1"/>
      <w:numFmt w:val="bullet"/>
      <w:lvlText w:val="•"/>
      <w:lvlJc w:val="left"/>
      <w:pPr>
        <w:ind w:left="4471" w:hanging="301"/>
      </w:pPr>
      <w:rPr>
        <w:rFonts w:hint="default"/>
      </w:rPr>
    </w:lvl>
    <w:lvl w:ilvl="6">
      <w:start w:val="1"/>
      <w:numFmt w:val="bullet"/>
      <w:lvlText w:val="•"/>
      <w:lvlJc w:val="left"/>
      <w:pPr>
        <w:ind w:left="5265" w:hanging="301"/>
      </w:pPr>
      <w:rPr>
        <w:rFonts w:hint="default"/>
      </w:rPr>
    </w:lvl>
    <w:lvl w:ilvl="7">
      <w:start w:val="1"/>
      <w:numFmt w:val="bullet"/>
      <w:lvlText w:val="•"/>
      <w:lvlJc w:val="left"/>
      <w:pPr>
        <w:ind w:left="6059" w:hanging="301"/>
      </w:pPr>
      <w:rPr>
        <w:rFonts w:hint="default"/>
      </w:rPr>
    </w:lvl>
    <w:lvl w:ilvl="8">
      <w:start w:val="1"/>
      <w:numFmt w:val="bullet"/>
      <w:lvlText w:val="•"/>
      <w:lvlJc w:val="left"/>
      <w:pPr>
        <w:ind w:left="6853" w:hanging="301"/>
      </w:pPr>
      <w:rPr>
        <w:rFonts w:hint="default"/>
      </w:rPr>
    </w:lvl>
  </w:abstractNum>
  <w:abstractNum w:abstractNumId="18">
    <w:multiLevelType w:val="hybridMultilevel"/>
    <w:lvl w:ilvl="0">
      <w:start w:val="1"/>
      <w:numFmt w:val="upperRoman"/>
      <w:lvlText w:val="%1."/>
      <w:lvlJc w:val="left"/>
      <w:pPr>
        <w:ind w:left="590" w:hanging="301"/>
        <w:jc w:val="left"/>
      </w:pPr>
      <w:rPr>
        <w:rFonts w:hint="default" w:ascii="Arial" w:hAnsi="Arial" w:eastAsia="Arial"/>
        <w:b/>
        <w:bCs/>
        <w:w w:val="100"/>
        <w:sz w:val="20"/>
        <w:szCs w:val="20"/>
      </w:rPr>
    </w:lvl>
    <w:lvl w:ilvl="1">
      <w:start w:val="1"/>
      <w:numFmt w:val="bullet"/>
      <w:lvlText w:val="•"/>
      <w:lvlJc w:val="left"/>
      <w:pPr>
        <w:ind w:left="1384" w:hanging="301"/>
      </w:pPr>
      <w:rPr>
        <w:rFonts w:hint="default"/>
      </w:rPr>
    </w:lvl>
    <w:lvl w:ilvl="2">
      <w:start w:val="1"/>
      <w:numFmt w:val="bullet"/>
      <w:lvlText w:val="•"/>
      <w:lvlJc w:val="left"/>
      <w:pPr>
        <w:ind w:left="2168" w:hanging="301"/>
      </w:pPr>
      <w:rPr>
        <w:rFonts w:hint="default"/>
      </w:rPr>
    </w:lvl>
    <w:lvl w:ilvl="3">
      <w:start w:val="1"/>
      <w:numFmt w:val="bullet"/>
      <w:lvlText w:val="•"/>
      <w:lvlJc w:val="left"/>
      <w:pPr>
        <w:ind w:left="2952" w:hanging="301"/>
      </w:pPr>
      <w:rPr>
        <w:rFonts w:hint="default"/>
      </w:rPr>
    </w:lvl>
    <w:lvl w:ilvl="4">
      <w:start w:val="1"/>
      <w:numFmt w:val="bullet"/>
      <w:lvlText w:val="•"/>
      <w:lvlJc w:val="left"/>
      <w:pPr>
        <w:ind w:left="3736" w:hanging="301"/>
      </w:pPr>
      <w:rPr>
        <w:rFonts w:hint="default"/>
      </w:rPr>
    </w:lvl>
    <w:lvl w:ilvl="5">
      <w:start w:val="1"/>
      <w:numFmt w:val="bullet"/>
      <w:lvlText w:val="•"/>
      <w:lvlJc w:val="left"/>
      <w:pPr>
        <w:ind w:left="4521" w:hanging="301"/>
      </w:pPr>
      <w:rPr>
        <w:rFonts w:hint="default"/>
      </w:rPr>
    </w:lvl>
    <w:lvl w:ilvl="6">
      <w:start w:val="1"/>
      <w:numFmt w:val="bullet"/>
      <w:lvlText w:val="•"/>
      <w:lvlJc w:val="left"/>
      <w:pPr>
        <w:ind w:left="5305" w:hanging="301"/>
      </w:pPr>
      <w:rPr>
        <w:rFonts w:hint="default"/>
      </w:rPr>
    </w:lvl>
    <w:lvl w:ilvl="7">
      <w:start w:val="1"/>
      <w:numFmt w:val="bullet"/>
      <w:lvlText w:val="•"/>
      <w:lvlJc w:val="left"/>
      <w:pPr>
        <w:ind w:left="6089" w:hanging="301"/>
      </w:pPr>
      <w:rPr>
        <w:rFonts w:hint="default"/>
      </w:rPr>
    </w:lvl>
    <w:lvl w:ilvl="8">
      <w:start w:val="1"/>
      <w:numFmt w:val="bullet"/>
      <w:lvlText w:val="•"/>
      <w:lvlJc w:val="left"/>
      <w:pPr>
        <w:ind w:left="6873" w:hanging="301"/>
      </w:pPr>
      <w:rPr>
        <w:rFonts w:hint="default"/>
      </w:rPr>
    </w:lvl>
  </w:abstractNum>
  <w:abstractNum w:abstractNumId="17">
    <w:multiLevelType w:val="hybridMultilevel"/>
    <w:lvl w:ilvl="0">
      <w:start w:val="1"/>
      <w:numFmt w:val="upperRoman"/>
      <w:lvlText w:val="%1."/>
      <w:lvlJc w:val="left"/>
      <w:pPr>
        <w:ind w:left="588" w:hanging="299"/>
        <w:jc w:val="right"/>
      </w:pPr>
      <w:rPr>
        <w:rFonts w:hint="default" w:ascii="Arial" w:hAnsi="Arial" w:eastAsia="Arial"/>
        <w:b/>
        <w:bCs/>
        <w:w w:val="99"/>
        <w:sz w:val="20"/>
        <w:szCs w:val="20"/>
      </w:rPr>
    </w:lvl>
    <w:lvl w:ilvl="1">
      <w:start w:val="1"/>
      <w:numFmt w:val="upperRoman"/>
      <w:lvlText w:val="%2."/>
      <w:lvlJc w:val="left"/>
      <w:pPr>
        <w:ind w:left="590" w:hanging="301"/>
        <w:jc w:val="right"/>
      </w:pPr>
      <w:rPr>
        <w:rFonts w:hint="default" w:ascii="Arial" w:hAnsi="Arial" w:eastAsia="Arial"/>
        <w:b/>
        <w:bCs/>
        <w:w w:val="100"/>
        <w:sz w:val="20"/>
        <w:szCs w:val="20"/>
      </w:rPr>
    </w:lvl>
    <w:lvl w:ilvl="2">
      <w:start w:val="1"/>
      <w:numFmt w:val="upperRoman"/>
      <w:lvlText w:val="%3."/>
      <w:lvlJc w:val="left"/>
      <w:pPr>
        <w:ind w:left="890" w:hanging="301"/>
        <w:jc w:val="left"/>
      </w:pPr>
      <w:rPr>
        <w:rFonts w:hint="default" w:ascii="Arial" w:hAnsi="Arial" w:eastAsia="Arial"/>
        <w:b/>
        <w:bCs/>
        <w:w w:val="100"/>
        <w:sz w:val="20"/>
        <w:szCs w:val="20"/>
      </w:rPr>
    </w:lvl>
    <w:lvl w:ilvl="3">
      <w:start w:val="1"/>
      <w:numFmt w:val="bullet"/>
      <w:lvlText w:val="•"/>
      <w:lvlJc w:val="left"/>
      <w:pPr>
        <w:ind w:left="1842" w:hanging="301"/>
      </w:pPr>
      <w:rPr>
        <w:rFonts w:hint="default"/>
      </w:rPr>
    </w:lvl>
    <w:lvl w:ilvl="4">
      <w:start w:val="1"/>
      <w:numFmt w:val="bullet"/>
      <w:lvlText w:val="•"/>
      <w:lvlJc w:val="left"/>
      <w:pPr>
        <w:ind w:left="2785" w:hanging="301"/>
      </w:pPr>
      <w:rPr>
        <w:rFonts w:hint="default"/>
      </w:rPr>
    </w:lvl>
    <w:lvl w:ilvl="5">
      <w:start w:val="1"/>
      <w:numFmt w:val="bullet"/>
      <w:lvlText w:val="•"/>
      <w:lvlJc w:val="left"/>
      <w:pPr>
        <w:ind w:left="3728" w:hanging="301"/>
      </w:pPr>
      <w:rPr>
        <w:rFonts w:hint="default"/>
      </w:rPr>
    </w:lvl>
    <w:lvl w:ilvl="6">
      <w:start w:val="1"/>
      <w:numFmt w:val="bullet"/>
      <w:lvlText w:val="•"/>
      <w:lvlJc w:val="left"/>
      <w:pPr>
        <w:ind w:left="4671" w:hanging="301"/>
      </w:pPr>
      <w:rPr>
        <w:rFonts w:hint="default"/>
      </w:rPr>
    </w:lvl>
    <w:lvl w:ilvl="7">
      <w:start w:val="1"/>
      <w:numFmt w:val="bullet"/>
      <w:lvlText w:val="•"/>
      <w:lvlJc w:val="left"/>
      <w:pPr>
        <w:ind w:left="5613" w:hanging="301"/>
      </w:pPr>
      <w:rPr>
        <w:rFonts w:hint="default"/>
      </w:rPr>
    </w:lvl>
    <w:lvl w:ilvl="8">
      <w:start w:val="1"/>
      <w:numFmt w:val="bullet"/>
      <w:lvlText w:val="•"/>
      <w:lvlJc w:val="left"/>
      <w:pPr>
        <w:ind w:left="6556" w:hanging="301"/>
      </w:pPr>
      <w:rPr>
        <w:rFonts w:hint="default"/>
      </w:rPr>
    </w:lvl>
  </w:abstractNum>
  <w:abstractNum w:abstractNumId="16">
    <w:multiLevelType w:val="hybridMultilevel"/>
    <w:lvl w:ilvl="0">
      <w:start w:val="1"/>
      <w:numFmt w:val="upperRoman"/>
      <w:lvlText w:val="%1."/>
      <w:lvlJc w:val="left"/>
      <w:pPr>
        <w:ind w:left="490" w:hanging="301"/>
        <w:jc w:val="right"/>
      </w:pPr>
      <w:rPr>
        <w:rFonts w:hint="default" w:ascii="Arial" w:hAnsi="Arial" w:eastAsia="Arial"/>
        <w:b/>
        <w:bCs/>
        <w:w w:val="100"/>
        <w:sz w:val="20"/>
        <w:szCs w:val="20"/>
      </w:rPr>
    </w:lvl>
    <w:lvl w:ilvl="1">
      <w:start w:val="1"/>
      <w:numFmt w:val="lowerLetter"/>
      <w:lvlText w:val="%2)"/>
      <w:lvlJc w:val="left"/>
      <w:pPr>
        <w:ind w:left="887" w:hanging="299"/>
        <w:jc w:val="left"/>
      </w:pPr>
      <w:rPr>
        <w:rFonts w:hint="default" w:ascii="Arial" w:hAnsi="Arial" w:eastAsia="Arial"/>
        <w:b/>
        <w:bCs/>
        <w:spacing w:val="-1"/>
        <w:w w:val="99"/>
        <w:sz w:val="20"/>
        <w:szCs w:val="20"/>
      </w:rPr>
    </w:lvl>
    <w:lvl w:ilvl="2">
      <w:start w:val="1"/>
      <w:numFmt w:val="bullet"/>
      <w:lvlText w:val="•"/>
      <w:lvlJc w:val="left"/>
      <w:pPr>
        <w:ind w:left="1709" w:hanging="299"/>
      </w:pPr>
      <w:rPr>
        <w:rFonts w:hint="default"/>
      </w:rPr>
    </w:lvl>
    <w:lvl w:ilvl="3">
      <w:start w:val="1"/>
      <w:numFmt w:val="bullet"/>
      <w:lvlText w:val="•"/>
      <w:lvlJc w:val="left"/>
      <w:pPr>
        <w:ind w:left="2538" w:hanging="299"/>
      </w:pPr>
      <w:rPr>
        <w:rFonts w:hint="default"/>
      </w:rPr>
    </w:lvl>
    <w:lvl w:ilvl="4">
      <w:start w:val="1"/>
      <w:numFmt w:val="bullet"/>
      <w:lvlText w:val="•"/>
      <w:lvlJc w:val="left"/>
      <w:pPr>
        <w:ind w:left="3367" w:hanging="299"/>
      </w:pPr>
      <w:rPr>
        <w:rFonts w:hint="default"/>
      </w:rPr>
    </w:lvl>
    <w:lvl w:ilvl="5">
      <w:start w:val="1"/>
      <w:numFmt w:val="bullet"/>
      <w:lvlText w:val="•"/>
      <w:lvlJc w:val="left"/>
      <w:pPr>
        <w:ind w:left="4196" w:hanging="299"/>
      </w:pPr>
      <w:rPr>
        <w:rFonts w:hint="default"/>
      </w:rPr>
    </w:lvl>
    <w:lvl w:ilvl="6">
      <w:start w:val="1"/>
      <w:numFmt w:val="bullet"/>
      <w:lvlText w:val="•"/>
      <w:lvlJc w:val="left"/>
      <w:pPr>
        <w:ind w:left="5025" w:hanging="299"/>
      </w:pPr>
      <w:rPr>
        <w:rFonts w:hint="default"/>
      </w:rPr>
    </w:lvl>
    <w:lvl w:ilvl="7">
      <w:start w:val="1"/>
      <w:numFmt w:val="bullet"/>
      <w:lvlText w:val="•"/>
      <w:lvlJc w:val="left"/>
      <w:pPr>
        <w:ind w:left="5854" w:hanging="299"/>
      </w:pPr>
      <w:rPr>
        <w:rFonts w:hint="default"/>
      </w:rPr>
    </w:lvl>
    <w:lvl w:ilvl="8">
      <w:start w:val="1"/>
      <w:numFmt w:val="bullet"/>
      <w:lvlText w:val="•"/>
      <w:lvlJc w:val="left"/>
      <w:pPr>
        <w:ind w:left="6683" w:hanging="299"/>
      </w:pPr>
      <w:rPr>
        <w:rFonts w:hint="default"/>
      </w:rPr>
    </w:lvl>
  </w:abstractNum>
  <w:abstractNum w:abstractNumId="15">
    <w:multiLevelType w:val="hybridMultilevel"/>
    <w:lvl w:ilvl="0">
      <w:start w:val="1"/>
      <w:numFmt w:val="upperRoman"/>
      <w:lvlText w:val="%1."/>
      <w:lvlJc w:val="left"/>
      <w:pPr>
        <w:ind w:left="490" w:hanging="301"/>
        <w:jc w:val="left"/>
      </w:pPr>
      <w:rPr>
        <w:rFonts w:hint="default" w:ascii="Arial" w:hAnsi="Arial" w:eastAsia="Arial"/>
        <w:b/>
        <w:bCs/>
        <w:w w:val="100"/>
        <w:sz w:val="20"/>
        <w:szCs w:val="20"/>
      </w:rPr>
    </w:lvl>
    <w:lvl w:ilvl="1">
      <w:start w:val="1"/>
      <w:numFmt w:val="upperRoman"/>
      <w:lvlText w:val="%2."/>
      <w:lvlJc w:val="left"/>
      <w:pPr>
        <w:ind w:left="590" w:hanging="591"/>
        <w:jc w:val="left"/>
      </w:pPr>
      <w:rPr>
        <w:rFonts w:hint="default" w:ascii="Arial" w:hAnsi="Arial" w:eastAsia="Arial"/>
        <w:b/>
        <w:bCs/>
        <w:w w:val="100"/>
        <w:sz w:val="20"/>
        <w:szCs w:val="20"/>
      </w:rPr>
    </w:lvl>
    <w:lvl w:ilvl="2">
      <w:start w:val="1"/>
      <w:numFmt w:val="bullet"/>
      <w:lvlText w:val="•"/>
      <w:lvlJc w:val="left"/>
      <w:pPr>
        <w:ind w:left="1460" w:hanging="591"/>
      </w:pPr>
      <w:rPr>
        <w:rFonts w:hint="default"/>
      </w:rPr>
    </w:lvl>
    <w:lvl w:ilvl="3">
      <w:start w:val="1"/>
      <w:numFmt w:val="bullet"/>
      <w:lvlText w:val="•"/>
      <w:lvlJc w:val="left"/>
      <w:pPr>
        <w:ind w:left="2320" w:hanging="591"/>
      </w:pPr>
      <w:rPr>
        <w:rFonts w:hint="default"/>
      </w:rPr>
    </w:lvl>
    <w:lvl w:ilvl="4">
      <w:start w:val="1"/>
      <w:numFmt w:val="bullet"/>
      <w:lvlText w:val="•"/>
      <w:lvlJc w:val="left"/>
      <w:pPr>
        <w:ind w:left="3180" w:hanging="591"/>
      </w:pPr>
      <w:rPr>
        <w:rFonts w:hint="default"/>
      </w:rPr>
    </w:lvl>
    <w:lvl w:ilvl="5">
      <w:start w:val="1"/>
      <w:numFmt w:val="bullet"/>
      <w:lvlText w:val="•"/>
      <w:lvlJc w:val="left"/>
      <w:pPr>
        <w:ind w:left="4040" w:hanging="591"/>
      </w:pPr>
      <w:rPr>
        <w:rFonts w:hint="default"/>
      </w:rPr>
    </w:lvl>
    <w:lvl w:ilvl="6">
      <w:start w:val="1"/>
      <w:numFmt w:val="bullet"/>
      <w:lvlText w:val="•"/>
      <w:lvlJc w:val="left"/>
      <w:pPr>
        <w:ind w:left="4901" w:hanging="591"/>
      </w:pPr>
      <w:rPr>
        <w:rFonts w:hint="default"/>
      </w:rPr>
    </w:lvl>
    <w:lvl w:ilvl="7">
      <w:start w:val="1"/>
      <w:numFmt w:val="bullet"/>
      <w:lvlText w:val="•"/>
      <w:lvlJc w:val="left"/>
      <w:pPr>
        <w:ind w:left="5761" w:hanging="591"/>
      </w:pPr>
      <w:rPr>
        <w:rFonts w:hint="default"/>
      </w:rPr>
    </w:lvl>
    <w:lvl w:ilvl="8">
      <w:start w:val="1"/>
      <w:numFmt w:val="bullet"/>
      <w:lvlText w:val="•"/>
      <w:lvlJc w:val="left"/>
      <w:pPr>
        <w:ind w:left="6621" w:hanging="591"/>
      </w:pPr>
      <w:rPr>
        <w:rFonts w:hint="default"/>
      </w:rPr>
    </w:lvl>
  </w:abstractNum>
  <w:abstractNum w:abstractNumId="14">
    <w:multiLevelType w:val="hybridMultilevel"/>
    <w:lvl w:ilvl="0">
      <w:start w:val="1"/>
      <w:numFmt w:val="upperRoman"/>
      <w:lvlText w:val="%1."/>
      <w:lvlJc w:val="left"/>
      <w:pPr>
        <w:ind w:left="490" w:hanging="301"/>
        <w:jc w:val="left"/>
      </w:pPr>
      <w:rPr>
        <w:rFonts w:hint="default" w:ascii="Arial" w:hAnsi="Arial" w:eastAsia="Arial"/>
        <w:b/>
        <w:bCs/>
        <w:w w:val="100"/>
        <w:sz w:val="20"/>
        <w:szCs w:val="20"/>
      </w:rPr>
    </w:lvl>
    <w:lvl w:ilvl="1">
      <w:start w:val="1"/>
      <w:numFmt w:val="bullet"/>
      <w:lvlText w:val="•"/>
      <w:lvlJc w:val="left"/>
      <w:pPr>
        <w:ind w:left="1294" w:hanging="301"/>
      </w:pPr>
      <w:rPr>
        <w:rFonts w:hint="default"/>
      </w:rPr>
    </w:lvl>
    <w:lvl w:ilvl="2">
      <w:start w:val="1"/>
      <w:numFmt w:val="bullet"/>
      <w:lvlText w:val="•"/>
      <w:lvlJc w:val="left"/>
      <w:pPr>
        <w:ind w:left="2088" w:hanging="301"/>
      </w:pPr>
      <w:rPr>
        <w:rFonts w:hint="default"/>
      </w:rPr>
    </w:lvl>
    <w:lvl w:ilvl="3">
      <w:start w:val="1"/>
      <w:numFmt w:val="bullet"/>
      <w:lvlText w:val="•"/>
      <w:lvlJc w:val="left"/>
      <w:pPr>
        <w:ind w:left="2882" w:hanging="301"/>
      </w:pPr>
      <w:rPr>
        <w:rFonts w:hint="default"/>
      </w:rPr>
    </w:lvl>
    <w:lvl w:ilvl="4">
      <w:start w:val="1"/>
      <w:numFmt w:val="bullet"/>
      <w:lvlText w:val="•"/>
      <w:lvlJc w:val="left"/>
      <w:pPr>
        <w:ind w:left="3676" w:hanging="301"/>
      </w:pPr>
      <w:rPr>
        <w:rFonts w:hint="default"/>
      </w:rPr>
    </w:lvl>
    <w:lvl w:ilvl="5">
      <w:start w:val="1"/>
      <w:numFmt w:val="bullet"/>
      <w:lvlText w:val="•"/>
      <w:lvlJc w:val="left"/>
      <w:pPr>
        <w:ind w:left="4471" w:hanging="301"/>
      </w:pPr>
      <w:rPr>
        <w:rFonts w:hint="default"/>
      </w:rPr>
    </w:lvl>
    <w:lvl w:ilvl="6">
      <w:start w:val="1"/>
      <w:numFmt w:val="bullet"/>
      <w:lvlText w:val="•"/>
      <w:lvlJc w:val="left"/>
      <w:pPr>
        <w:ind w:left="5265" w:hanging="301"/>
      </w:pPr>
      <w:rPr>
        <w:rFonts w:hint="default"/>
      </w:rPr>
    </w:lvl>
    <w:lvl w:ilvl="7">
      <w:start w:val="1"/>
      <w:numFmt w:val="bullet"/>
      <w:lvlText w:val="•"/>
      <w:lvlJc w:val="left"/>
      <w:pPr>
        <w:ind w:left="6059" w:hanging="301"/>
      </w:pPr>
      <w:rPr>
        <w:rFonts w:hint="default"/>
      </w:rPr>
    </w:lvl>
    <w:lvl w:ilvl="8">
      <w:start w:val="1"/>
      <w:numFmt w:val="bullet"/>
      <w:lvlText w:val="•"/>
      <w:lvlJc w:val="left"/>
      <w:pPr>
        <w:ind w:left="6853" w:hanging="301"/>
      </w:pPr>
      <w:rPr>
        <w:rFonts w:hint="default"/>
      </w:rPr>
    </w:lvl>
  </w:abstractNum>
  <w:abstractNum w:abstractNumId="13">
    <w:multiLevelType w:val="hybridMultilevel"/>
    <w:lvl w:ilvl="0">
      <w:start w:val="1"/>
      <w:numFmt w:val="upperRoman"/>
      <w:lvlText w:val="%1."/>
      <w:lvlJc w:val="left"/>
      <w:pPr>
        <w:ind w:left="488" w:hanging="299"/>
        <w:jc w:val="left"/>
      </w:pPr>
      <w:rPr>
        <w:rFonts w:hint="default" w:ascii="Arial" w:hAnsi="Arial" w:eastAsia="Arial"/>
        <w:b/>
        <w:bCs/>
        <w:w w:val="99"/>
        <w:sz w:val="20"/>
        <w:szCs w:val="20"/>
      </w:rPr>
    </w:lvl>
    <w:lvl w:ilvl="1">
      <w:start w:val="1"/>
      <w:numFmt w:val="bullet"/>
      <w:lvlText w:val="•"/>
      <w:lvlJc w:val="left"/>
      <w:pPr>
        <w:ind w:left="1276" w:hanging="299"/>
      </w:pPr>
      <w:rPr>
        <w:rFonts w:hint="default"/>
      </w:rPr>
    </w:lvl>
    <w:lvl w:ilvl="2">
      <w:start w:val="1"/>
      <w:numFmt w:val="bullet"/>
      <w:lvlText w:val="•"/>
      <w:lvlJc w:val="left"/>
      <w:pPr>
        <w:ind w:left="2072" w:hanging="299"/>
      </w:pPr>
      <w:rPr>
        <w:rFonts w:hint="default"/>
      </w:rPr>
    </w:lvl>
    <w:lvl w:ilvl="3">
      <w:start w:val="1"/>
      <w:numFmt w:val="bullet"/>
      <w:lvlText w:val="•"/>
      <w:lvlJc w:val="left"/>
      <w:pPr>
        <w:ind w:left="2868" w:hanging="299"/>
      </w:pPr>
      <w:rPr>
        <w:rFonts w:hint="default"/>
      </w:rPr>
    </w:lvl>
    <w:lvl w:ilvl="4">
      <w:start w:val="1"/>
      <w:numFmt w:val="bullet"/>
      <w:lvlText w:val="•"/>
      <w:lvlJc w:val="left"/>
      <w:pPr>
        <w:ind w:left="3664" w:hanging="299"/>
      </w:pPr>
      <w:rPr>
        <w:rFonts w:hint="default"/>
      </w:rPr>
    </w:lvl>
    <w:lvl w:ilvl="5">
      <w:start w:val="1"/>
      <w:numFmt w:val="bullet"/>
      <w:lvlText w:val="•"/>
      <w:lvlJc w:val="left"/>
      <w:pPr>
        <w:ind w:left="4461" w:hanging="299"/>
      </w:pPr>
      <w:rPr>
        <w:rFonts w:hint="default"/>
      </w:rPr>
    </w:lvl>
    <w:lvl w:ilvl="6">
      <w:start w:val="1"/>
      <w:numFmt w:val="bullet"/>
      <w:lvlText w:val="•"/>
      <w:lvlJc w:val="left"/>
      <w:pPr>
        <w:ind w:left="5257" w:hanging="299"/>
      </w:pPr>
      <w:rPr>
        <w:rFonts w:hint="default"/>
      </w:rPr>
    </w:lvl>
    <w:lvl w:ilvl="7">
      <w:start w:val="1"/>
      <w:numFmt w:val="bullet"/>
      <w:lvlText w:val="•"/>
      <w:lvlJc w:val="left"/>
      <w:pPr>
        <w:ind w:left="6053" w:hanging="299"/>
      </w:pPr>
      <w:rPr>
        <w:rFonts w:hint="default"/>
      </w:rPr>
    </w:lvl>
    <w:lvl w:ilvl="8">
      <w:start w:val="1"/>
      <w:numFmt w:val="bullet"/>
      <w:lvlText w:val="•"/>
      <w:lvlJc w:val="left"/>
      <w:pPr>
        <w:ind w:left="6849" w:hanging="299"/>
      </w:pPr>
      <w:rPr>
        <w:rFonts w:hint="default"/>
      </w:rPr>
    </w:lvl>
  </w:abstractNum>
  <w:abstractNum w:abstractNumId="12">
    <w:multiLevelType w:val="hybridMultilevel"/>
    <w:lvl w:ilvl="0">
      <w:start w:val="1"/>
      <w:numFmt w:val="upperRoman"/>
      <w:lvlText w:val="%1."/>
      <w:lvlJc w:val="left"/>
      <w:pPr>
        <w:ind w:left="488" w:hanging="299"/>
        <w:jc w:val="left"/>
      </w:pPr>
      <w:rPr>
        <w:rFonts w:hint="default" w:ascii="Arial" w:hAnsi="Arial" w:eastAsia="Arial"/>
        <w:b/>
        <w:bCs/>
        <w:w w:val="99"/>
        <w:sz w:val="20"/>
        <w:szCs w:val="20"/>
      </w:rPr>
    </w:lvl>
    <w:lvl w:ilvl="1">
      <w:start w:val="1"/>
      <w:numFmt w:val="bullet"/>
      <w:lvlText w:val="•"/>
      <w:lvlJc w:val="left"/>
      <w:pPr>
        <w:ind w:left="1276" w:hanging="299"/>
      </w:pPr>
      <w:rPr>
        <w:rFonts w:hint="default"/>
      </w:rPr>
    </w:lvl>
    <w:lvl w:ilvl="2">
      <w:start w:val="1"/>
      <w:numFmt w:val="bullet"/>
      <w:lvlText w:val="•"/>
      <w:lvlJc w:val="left"/>
      <w:pPr>
        <w:ind w:left="2072" w:hanging="299"/>
      </w:pPr>
      <w:rPr>
        <w:rFonts w:hint="default"/>
      </w:rPr>
    </w:lvl>
    <w:lvl w:ilvl="3">
      <w:start w:val="1"/>
      <w:numFmt w:val="bullet"/>
      <w:lvlText w:val="•"/>
      <w:lvlJc w:val="left"/>
      <w:pPr>
        <w:ind w:left="2868" w:hanging="299"/>
      </w:pPr>
      <w:rPr>
        <w:rFonts w:hint="default"/>
      </w:rPr>
    </w:lvl>
    <w:lvl w:ilvl="4">
      <w:start w:val="1"/>
      <w:numFmt w:val="bullet"/>
      <w:lvlText w:val="•"/>
      <w:lvlJc w:val="left"/>
      <w:pPr>
        <w:ind w:left="3664" w:hanging="299"/>
      </w:pPr>
      <w:rPr>
        <w:rFonts w:hint="default"/>
      </w:rPr>
    </w:lvl>
    <w:lvl w:ilvl="5">
      <w:start w:val="1"/>
      <w:numFmt w:val="bullet"/>
      <w:lvlText w:val="•"/>
      <w:lvlJc w:val="left"/>
      <w:pPr>
        <w:ind w:left="4461" w:hanging="299"/>
      </w:pPr>
      <w:rPr>
        <w:rFonts w:hint="default"/>
      </w:rPr>
    </w:lvl>
    <w:lvl w:ilvl="6">
      <w:start w:val="1"/>
      <w:numFmt w:val="bullet"/>
      <w:lvlText w:val="•"/>
      <w:lvlJc w:val="left"/>
      <w:pPr>
        <w:ind w:left="5257" w:hanging="299"/>
      </w:pPr>
      <w:rPr>
        <w:rFonts w:hint="default"/>
      </w:rPr>
    </w:lvl>
    <w:lvl w:ilvl="7">
      <w:start w:val="1"/>
      <w:numFmt w:val="bullet"/>
      <w:lvlText w:val="•"/>
      <w:lvlJc w:val="left"/>
      <w:pPr>
        <w:ind w:left="6053" w:hanging="299"/>
      </w:pPr>
      <w:rPr>
        <w:rFonts w:hint="default"/>
      </w:rPr>
    </w:lvl>
    <w:lvl w:ilvl="8">
      <w:start w:val="1"/>
      <w:numFmt w:val="bullet"/>
      <w:lvlText w:val="•"/>
      <w:lvlJc w:val="left"/>
      <w:pPr>
        <w:ind w:left="6849" w:hanging="299"/>
      </w:pPr>
      <w:rPr>
        <w:rFonts w:hint="default"/>
      </w:rPr>
    </w:lvl>
  </w:abstractNum>
  <w:abstractNum w:abstractNumId="11">
    <w:multiLevelType w:val="hybridMultilevel"/>
    <w:lvl w:ilvl="0">
      <w:start w:val="1"/>
      <w:numFmt w:val="upperRoman"/>
      <w:lvlText w:val="%1."/>
      <w:lvlJc w:val="left"/>
      <w:pPr>
        <w:ind w:left="590" w:hanging="301"/>
        <w:jc w:val="right"/>
      </w:pPr>
      <w:rPr>
        <w:rFonts w:hint="default" w:ascii="Arial" w:hAnsi="Arial" w:eastAsia="Arial"/>
        <w:b/>
        <w:bCs/>
        <w:w w:val="100"/>
        <w:sz w:val="20"/>
        <w:szCs w:val="20"/>
      </w:rPr>
    </w:lvl>
    <w:lvl w:ilvl="1">
      <w:start w:val="1"/>
      <w:numFmt w:val="upperRoman"/>
      <w:lvlText w:val="%2."/>
      <w:lvlJc w:val="left"/>
      <w:pPr>
        <w:ind w:left="590" w:hanging="301"/>
        <w:jc w:val="left"/>
      </w:pPr>
      <w:rPr>
        <w:rFonts w:hint="default" w:ascii="Arial" w:hAnsi="Arial" w:eastAsia="Arial"/>
        <w:b/>
        <w:bCs/>
        <w:w w:val="100"/>
        <w:sz w:val="20"/>
        <w:szCs w:val="20"/>
      </w:rPr>
    </w:lvl>
    <w:lvl w:ilvl="2">
      <w:start w:val="1"/>
      <w:numFmt w:val="bullet"/>
      <w:lvlText w:val="•"/>
      <w:lvlJc w:val="left"/>
      <w:pPr>
        <w:ind w:left="2168" w:hanging="301"/>
      </w:pPr>
      <w:rPr>
        <w:rFonts w:hint="default"/>
      </w:rPr>
    </w:lvl>
    <w:lvl w:ilvl="3">
      <w:start w:val="1"/>
      <w:numFmt w:val="bullet"/>
      <w:lvlText w:val="•"/>
      <w:lvlJc w:val="left"/>
      <w:pPr>
        <w:ind w:left="2952" w:hanging="301"/>
      </w:pPr>
      <w:rPr>
        <w:rFonts w:hint="default"/>
      </w:rPr>
    </w:lvl>
    <w:lvl w:ilvl="4">
      <w:start w:val="1"/>
      <w:numFmt w:val="bullet"/>
      <w:lvlText w:val="•"/>
      <w:lvlJc w:val="left"/>
      <w:pPr>
        <w:ind w:left="3736" w:hanging="301"/>
      </w:pPr>
      <w:rPr>
        <w:rFonts w:hint="default"/>
      </w:rPr>
    </w:lvl>
    <w:lvl w:ilvl="5">
      <w:start w:val="1"/>
      <w:numFmt w:val="bullet"/>
      <w:lvlText w:val="•"/>
      <w:lvlJc w:val="left"/>
      <w:pPr>
        <w:ind w:left="4521" w:hanging="301"/>
      </w:pPr>
      <w:rPr>
        <w:rFonts w:hint="default"/>
      </w:rPr>
    </w:lvl>
    <w:lvl w:ilvl="6">
      <w:start w:val="1"/>
      <w:numFmt w:val="bullet"/>
      <w:lvlText w:val="•"/>
      <w:lvlJc w:val="left"/>
      <w:pPr>
        <w:ind w:left="5305" w:hanging="301"/>
      </w:pPr>
      <w:rPr>
        <w:rFonts w:hint="default"/>
      </w:rPr>
    </w:lvl>
    <w:lvl w:ilvl="7">
      <w:start w:val="1"/>
      <w:numFmt w:val="bullet"/>
      <w:lvlText w:val="•"/>
      <w:lvlJc w:val="left"/>
      <w:pPr>
        <w:ind w:left="6089" w:hanging="301"/>
      </w:pPr>
      <w:rPr>
        <w:rFonts w:hint="default"/>
      </w:rPr>
    </w:lvl>
    <w:lvl w:ilvl="8">
      <w:start w:val="1"/>
      <w:numFmt w:val="bullet"/>
      <w:lvlText w:val="•"/>
      <w:lvlJc w:val="left"/>
      <w:pPr>
        <w:ind w:left="6873" w:hanging="301"/>
      </w:pPr>
      <w:rPr>
        <w:rFonts w:hint="default"/>
      </w:rPr>
    </w:lvl>
  </w:abstractNum>
  <w:abstractNum w:abstractNumId="10">
    <w:multiLevelType w:val="hybridMultilevel"/>
    <w:lvl w:ilvl="0">
      <w:start w:val="1"/>
      <w:numFmt w:val="upperRoman"/>
      <w:lvlText w:val="%1."/>
      <w:lvlJc w:val="left"/>
      <w:pPr>
        <w:ind w:left="490" w:hanging="301"/>
        <w:jc w:val="right"/>
      </w:pPr>
      <w:rPr>
        <w:rFonts w:hint="default" w:ascii="Arial" w:hAnsi="Arial" w:eastAsia="Arial"/>
        <w:b/>
        <w:bCs/>
        <w:w w:val="100"/>
        <w:sz w:val="20"/>
        <w:szCs w:val="20"/>
      </w:rPr>
    </w:lvl>
    <w:lvl w:ilvl="1">
      <w:start w:val="1"/>
      <w:numFmt w:val="bullet"/>
      <w:lvlText w:val="•"/>
      <w:lvlJc w:val="left"/>
      <w:pPr>
        <w:ind w:left="1294" w:hanging="301"/>
      </w:pPr>
      <w:rPr>
        <w:rFonts w:hint="default"/>
      </w:rPr>
    </w:lvl>
    <w:lvl w:ilvl="2">
      <w:start w:val="1"/>
      <w:numFmt w:val="bullet"/>
      <w:lvlText w:val="•"/>
      <w:lvlJc w:val="left"/>
      <w:pPr>
        <w:ind w:left="2088" w:hanging="301"/>
      </w:pPr>
      <w:rPr>
        <w:rFonts w:hint="default"/>
      </w:rPr>
    </w:lvl>
    <w:lvl w:ilvl="3">
      <w:start w:val="1"/>
      <w:numFmt w:val="bullet"/>
      <w:lvlText w:val="•"/>
      <w:lvlJc w:val="left"/>
      <w:pPr>
        <w:ind w:left="2882" w:hanging="301"/>
      </w:pPr>
      <w:rPr>
        <w:rFonts w:hint="default"/>
      </w:rPr>
    </w:lvl>
    <w:lvl w:ilvl="4">
      <w:start w:val="1"/>
      <w:numFmt w:val="bullet"/>
      <w:lvlText w:val="•"/>
      <w:lvlJc w:val="left"/>
      <w:pPr>
        <w:ind w:left="3676" w:hanging="301"/>
      </w:pPr>
      <w:rPr>
        <w:rFonts w:hint="default"/>
      </w:rPr>
    </w:lvl>
    <w:lvl w:ilvl="5">
      <w:start w:val="1"/>
      <w:numFmt w:val="bullet"/>
      <w:lvlText w:val="•"/>
      <w:lvlJc w:val="left"/>
      <w:pPr>
        <w:ind w:left="4471" w:hanging="301"/>
      </w:pPr>
      <w:rPr>
        <w:rFonts w:hint="default"/>
      </w:rPr>
    </w:lvl>
    <w:lvl w:ilvl="6">
      <w:start w:val="1"/>
      <w:numFmt w:val="bullet"/>
      <w:lvlText w:val="•"/>
      <w:lvlJc w:val="left"/>
      <w:pPr>
        <w:ind w:left="5265" w:hanging="301"/>
      </w:pPr>
      <w:rPr>
        <w:rFonts w:hint="default"/>
      </w:rPr>
    </w:lvl>
    <w:lvl w:ilvl="7">
      <w:start w:val="1"/>
      <w:numFmt w:val="bullet"/>
      <w:lvlText w:val="•"/>
      <w:lvlJc w:val="left"/>
      <w:pPr>
        <w:ind w:left="6059" w:hanging="301"/>
      </w:pPr>
      <w:rPr>
        <w:rFonts w:hint="default"/>
      </w:rPr>
    </w:lvl>
    <w:lvl w:ilvl="8">
      <w:start w:val="1"/>
      <w:numFmt w:val="bullet"/>
      <w:lvlText w:val="•"/>
      <w:lvlJc w:val="left"/>
      <w:pPr>
        <w:ind w:left="6853" w:hanging="301"/>
      </w:pPr>
      <w:rPr>
        <w:rFonts w:hint="default"/>
      </w:rPr>
    </w:lvl>
  </w:abstractNum>
  <w:abstractNum w:abstractNumId="9">
    <w:multiLevelType w:val="hybridMultilevel"/>
    <w:lvl w:ilvl="0">
      <w:start w:val="1"/>
      <w:numFmt w:val="upperRoman"/>
      <w:lvlText w:val="%1."/>
      <w:lvlJc w:val="left"/>
      <w:pPr>
        <w:ind w:left="590" w:hanging="301"/>
        <w:jc w:val="right"/>
      </w:pPr>
      <w:rPr>
        <w:rFonts w:hint="default" w:ascii="Arial" w:hAnsi="Arial" w:eastAsia="Arial"/>
        <w:b/>
        <w:bCs/>
        <w:w w:val="100"/>
        <w:sz w:val="20"/>
        <w:szCs w:val="20"/>
      </w:rPr>
    </w:lvl>
    <w:lvl w:ilvl="1">
      <w:start w:val="1"/>
      <w:numFmt w:val="bullet"/>
      <w:lvlText w:val="•"/>
      <w:lvlJc w:val="left"/>
      <w:pPr>
        <w:ind w:left="1384" w:hanging="301"/>
      </w:pPr>
      <w:rPr>
        <w:rFonts w:hint="default"/>
      </w:rPr>
    </w:lvl>
    <w:lvl w:ilvl="2">
      <w:start w:val="1"/>
      <w:numFmt w:val="bullet"/>
      <w:lvlText w:val="•"/>
      <w:lvlJc w:val="left"/>
      <w:pPr>
        <w:ind w:left="2168" w:hanging="301"/>
      </w:pPr>
      <w:rPr>
        <w:rFonts w:hint="default"/>
      </w:rPr>
    </w:lvl>
    <w:lvl w:ilvl="3">
      <w:start w:val="1"/>
      <w:numFmt w:val="bullet"/>
      <w:lvlText w:val="•"/>
      <w:lvlJc w:val="left"/>
      <w:pPr>
        <w:ind w:left="2952" w:hanging="301"/>
      </w:pPr>
      <w:rPr>
        <w:rFonts w:hint="default"/>
      </w:rPr>
    </w:lvl>
    <w:lvl w:ilvl="4">
      <w:start w:val="1"/>
      <w:numFmt w:val="bullet"/>
      <w:lvlText w:val="•"/>
      <w:lvlJc w:val="left"/>
      <w:pPr>
        <w:ind w:left="3736" w:hanging="301"/>
      </w:pPr>
      <w:rPr>
        <w:rFonts w:hint="default"/>
      </w:rPr>
    </w:lvl>
    <w:lvl w:ilvl="5">
      <w:start w:val="1"/>
      <w:numFmt w:val="bullet"/>
      <w:lvlText w:val="•"/>
      <w:lvlJc w:val="left"/>
      <w:pPr>
        <w:ind w:left="4521" w:hanging="301"/>
      </w:pPr>
      <w:rPr>
        <w:rFonts w:hint="default"/>
      </w:rPr>
    </w:lvl>
    <w:lvl w:ilvl="6">
      <w:start w:val="1"/>
      <w:numFmt w:val="bullet"/>
      <w:lvlText w:val="•"/>
      <w:lvlJc w:val="left"/>
      <w:pPr>
        <w:ind w:left="5305" w:hanging="301"/>
      </w:pPr>
      <w:rPr>
        <w:rFonts w:hint="default"/>
      </w:rPr>
    </w:lvl>
    <w:lvl w:ilvl="7">
      <w:start w:val="1"/>
      <w:numFmt w:val="bullet"/>
      <w:lvlText w:val="•"/>
      <w:lvlJc w:val="left"/>
      <w:pPr>
        <w:ind w:left="6089" w:hanging="301"/>
      </w:pPr>
      <w:rPr>
        <w:rFonts w:hint="default"/>
      </w:rPr>
    </w:lvl>
    <w:lvl w:ilvl="8">
      <w:start w:val="1"/>
      <w:numFmt w:val="bullet"/>
      <w:lvlText w:val="•"/>
      <w:lvlJc w:val="left"/>
      <w:pPr>
        <w:ind w:left="6873" w:hanging="301"/>
      </w:pPr>
      <w:rPr>
        <w:rFonts w:hint="default"/>
      </w:rPr>
    </w:lvl>
  </w:abstractNum>
  <w:abstractNum w:abstractNumId="8">
    <w:multiLevelType w:val="hybridMultilevel"/>
    <w:lvl w:ilvl="0">
      <w:start w:val="1"/>
      <w:numFmt w:val="upperRoman"/>
      <w:lvlText w:val="%1."/>
      <w:lvlJc w:val="left"/>
      <w:pPr>
        <w:ind w:left="490" w:hanging="301"/>
        <w:jc w:val="right"/>
      </w:pPr>
      <w:rPr>
        <w:rFonts w:hint="default" w:ascii="Arial" w:hAnsi="Arial" w:eastAsia="Arial"/>
        <w:b/>
        <w:bCs/>
        <w:w w:val="100"/>
        <w:sz w:val="20"/>
        <w:szCs w:val="20"/>
      </w:rPr>
    </w:lvl>
    <w:lvl w:ilvl="1">
      <w:start w:val="1"/>
      <w:numFmt w:val="lowerLetter"/>
      <w:lvlText w:val="%2)"/>
      <w:lvlJc w:val="left"/>
      <w:pPr>
        <w:ind w:left="1091" w:hanging="301"/>
        <w:jc w:val="left"/>
      </w:pPr>
      <w:rPr>
        <w:rFonts w:hint="default" w:ascii="Arial" w:hAnsi="Arial" w:eastAsia="Arial"/>
        <w:b/>
        <w:bCs/>
        <w:spacing w:val="-1"/>
        <w:w w:val="100"/>
        <w:sz w:val="20"/>
        <w:szCs w:val="20"/>
      </w:rPr>
    </w:lvl>
    <w:lvl w:ilvl="2">
      <w:start w:val="1"/>
      <w:numFmt w:val="bullet"/>
      <w:lvlText w:val="•"/>
      <w:lvlJc w:val="left"/>
      <w:pPr>
        <w:ind w:left="1915" w:hanging="301"/>
      </w:pPr>
      <w:rPr>
        <w:rFonts w:hint="default"/>
      </w:rPr>
    </w:lvl>
    <w:lvl w:ilvl="3">
      <w:start w:val="1"/>
      <w:numFmt w:val="bullet"/>
      <w:lvlText w:val="•"/>
      <w:lvlJc w:val="left"/>
      <w:pPr>
        <w:ind w:left="2731" w:hanging="301"/>
      </w:pPr>
      <w:rPr>
        <w:rFonts w:hint="default"/>
      </w:rPr>
    </w:lvl>
    <w:lvl w:ilvl="4">
      <w:start w:val="1"/>
      <w:numFmt w:val="bullet"/>
      <w:lvlText w:val="•"/>
      <w:lvlJc w:val="left"/>
      <w:pPr>
        <w:ind w:left="3547" w:hanging="301"/>
      </w:pPr>
      <w:rPr>
        <w:rFonts w:hint="default"/>
      </w:rPr>
    </w:lvl>
    <w:lvl w:ilvl="5">
      <w:start w:val="1"/>
      <w:numFmt w:val="bullet"/>
      <w:lvlText w:val="•"/>
      <w:lvlJc w:val="left"/>
      <w:pPr>
        <w:ind w:left="4363" w:hanging="301"/>
      </w:pPr>
      <w:rPr>
        <w:rFonts w:hint="default"/>
      </w:rPr>
    </w:lvl>
    <w:lvl w:ilvl="6">
      <w:start w:val="1"/>
      <w:numFmt w:val="bullet"/>
      <w:lvlText w:val="•"/>
      <w:lvlJc w:val="left"/>
      <w:pPr>
        <w:ind w:left="5178" w:hanging="301"/>
      </w:pPr>
      <w:rPr>
        <w:rFonts w:hint="default"/>
      </w:rPr>
    </w:lvl>
    <w:lvl w:ilvl="7">
      <w:start w:val="1"/>
      <w:numFmt w:val="bullet"/>
      <w:lvlText w:val="•"/>
      <w:lvlJc w:val="left"/>
      <w:pPr>
        <w:ind w:left="5994" w:hanging="301"/>
      </w:pPr>
      <w:rPr>
        <w:rFonts w:hint="default"/>
      </w:rPr>
    </w:lvl>
    <w:lvl w:ilvl="8">
      <w:start w:val="1"/>
      <w:numFmt w:val="bullet"/>
      <w:lvlText w:val="•"/>
      <w:lvlJc w:val="left"/>
      <w:pPr>
        <w:ind w:left="6810" w:hanging="301"/>
      </w:pPr>
      <w:rPr>
        <w:rFonts w:hint="default"/>
      </w:rPr>
    </w:lvl>
  </w:abstractNum>
  <w:abstractNum w:abstractNumId="7">
    <w:multiLevelType w:val="hybridMultilevel"/>
    <w:lvl w:ilvl="0">
      <w:start w:val="1"/>
      <w:numFmt w:val="upperRoman"/>
      <w:lvlText w:val="%1."/>
      <w:lvlJc w:val="left"/>
      <w:pPr>
        <w:ind w:left="490" w:hanging="591"/>
        <w:jc w:val="right"/>
      </w:pPr>
      <w:rPr>
        <w:rFonts w:hint="default" w:ascii="Arial" w:hAnsi="Arial" w:eastAsia="Arial"/>
        <w:b/>
        <w:bCs/>
        <w:w w:val="100"/>
        <w:sz w:val="20"/>
        <w:szCs w:val="20"/>
      </w:rPr>
    </w:lvl>
    <w:lvl w:ilvl="1">
      <w:start w:val="1"/>
      <w:numFmt w:val="lowerLetter"/>
      <w:lvlText w:val="%2)"/>
      <w:lvlJc w:val="left"/>
      <w:pPr>
        <w:ind w:left="1325" w:hanging="235"/>
        <w:jc w:val="left"/>
      </w:pPr>
      <w:rPr>
        <w:rFonts w:hint="default" w:ascii="Arial" w:hAnsi="Arial" w:eastAsia="Arial"/>
        <w:spacing w:val="-1"/>
        <w:w w:val="100"/>
        <w:sz w:val="20"/>
        <w:szCs w:val="20"/>
      </w:rPr>
    </w:lvl>
    <w:lvl w:ilvl="2">
      <w:start w:val="1"/>
      <w:numFmt w:val="bullet"/>
      <w:lvlText w:val="•"/>
      <w:lvlJc w:val="left"/>
      <w:pPr>
        <w:ind w:left="2111" w:hanging="235"/>
      </w:pPr>
      <w:rPr>
        <w:rFonts w:hint="default"/>
      </w:rPr>
    </w:lvl>
    <w:lvl w:ilvl="3">
      <w:start w:val="1"/>
      <w:numFmt w:val="bullet"/>
      <w:lvlText w:val="•"/>
      <w:lvlJc w:val="left"/>
      <w:pPr>
        <w:ind w:left="2902" w:hanging="235"/>
      </w:pPr>
      <w:rPr>
        <w:rFonts w:hint="default"/>
      </w:rPr>
    </w:lvl>
    <w:lvl w:ilvl="4">
      <w:start w:val="1"/>
      <w:numFmt w:val="bullet"/>
      <w:lvlText w:val="•"/>
      <w:lvlJc w:val="left"/>
      <w:pPr>
        <w:ind w:left="3694" w:hanging="235"/>
      </w:pPr>
      <w:rPr>
        <w:rFonts w:hint="default"/>
      </w:rPr>
    </w:lvl>
    <w:lvl w:ilvl="5">
      <w:start w:val="1"/>
      <w:numFmt w:val="bullet"/>
      <w:lvlText w:val="•"/>
      <w:lvlJc w:val="left"/>
      <w:pPr>
        <w:ind w:left="4485" w:hanging="235"/>
      </w:pPr>
      <w:rPr>
        <w:rFonts w:hint="default"/>
      </w:rPr>
    </w:lvl>
    <w:lvl w:ilvl="6">
      <w:start w:val="1"/>
      <w:numFmt w:val="bullet"/>
      <w:lvlText w:val="•"/>
      <w:lvlJc w:val="left"/>
      <w:pPr>
        <w:ind w:left="5276" w:hanging="235"/>
      </w:pPr>
      <w:rPr>
        <w:rFonts w:hint="default"/>
      </w:rPr>
    </w:lvl>
    <w:lvl w:ilvl="7">
      <w:start w:val="1"/>
      <w:numFmt w:val="bullet"/>
      <w:lvlText w:val="•"/>
      <w:lvlJc w:val="left"/>
      <w:pPr>
        <w:ind w:left="6068" w:hanging="235"/>
      </w:pPr>
      <w:rPr>
        <w:rFonts w:hint="default"/>
      </w:rPr>
    </w:lvl>
    <w:lvl w:ilvl="8">
      <w:start w:val="1"/>
      <w:numFmt w:val="bullet"/>
      <w:lvlText w:val="•"/>
      <w:lvlJc w:val="left"/>
      <w:pPr>
        <w:ind w:left="6859" w:hanging="235"/>
      </w:pPr>
      <w:rPr>
        <w:rFonts w:hint="default"/>
      </w:rPr>
    </w:lvl>
  </w:abstractNum>
  <w:abstractNum w:abstractNumId="6">
    <w:multiLevelType w:val="hybridMultilevel"/>
    <w:lvl w:ilvl="0">
      <w:start w:val="1"/>
      <w:numFmt w:val="upperRoman"/>
      <w:lvlText w:val="%1."/>
      <w:lvlJc w:val="left"/>
      <w:pPr>
        <w:ind w:left="490" w:hanging="301"/>
        <w:jc w:val="left"/>
      </w:pPr>
      <w:rPr>
        <w:rFonts w:hint="default" w:ascii="Arial" w:hAnsi="Arial" w:eastAsia="Arial"/>
        <w:b/>
        <w:bCs/>
        <w:w w:val="100"/>
        <w:sz w:val="20"/>
        <w:szCs w:val="20"/>
      </w:rPr>
    </w:lvl>
    <w:lvl w:ilvl="1">
      <w:start w:val="1"/>
      <w:numFmt w:val="upperRoman"/>
      <w:lvlText w:val="%2."/>
      <w:lvlJc w:val="left"/>
      <w:pPr>
        <w:ind w:left="590" w:hanging="301"/>
        <w:jc w:val="left"/>
      </w:pPr>
      <w:rPr>
        <w:rFonts w:hint="default" w:ascii="Arial" w:hAnsi="Arial" w:eastAsia="Arial"/>
        <w:b/>
        <w:bCs/>
        <w:w w:val="100"/>
        <w:sz w:val="20"/>
        <w:szCs w:val="20"/>
      </w:rPr>
    </w:lvl>
    <w:lvl w:ilvl="2">
      <w:start w:val="1"/>
      <w:numFmt w:val="bullet"/>
      <w:lvlText w:val="•"/>
      <w:lvlJc w:val="left"/>
      <w:pPr>
        <w:ind w:left="1460" w:hanging="301"/>
      </w:pPr>
      <w:rPr>
        <w:rFonts w:hint="default"/>
      </w:rPr>
    </w:lvl>
    <w:lvl w:ilvl="3">
      <w:start w:val="1"/>
      <w:numFmt w:val="bullet"/>
      <w:lvlText w:val="•"/>
      <w:lvlJc w:val="left"/>
      <w:pPr>
        <w:ind w:left="2320" w:hanging="301"/>
      </w:pPr>
      <w:rPr>
        <w:rFonts w:hint="default"/>
      </w:rPr>
    </w:lvl>
    <w:lvl w:ilvl="4">
      <w:start w:val="1"/>
      <w:numFmt w:val="bullet"/>
      <w:lvlText w:val="•"/>
      <w:lvlJc w:val="left"/>
      <w:pPr>
        <w:ind w:left="3180" w:hanging="301"/>
      </w:pPr>
      <w:rPr>
        <w:rFonts w:hint="default"/>
      </w:rPr>
    </w:lvl>
    <w:lvl w:ilvl="5">
      <w:start w:val="1"/>
      <w:numFmt w:val="bullet"/>
      <w:lvlText w:val="•"/>
      <w:lvlJc w:val="left"/>
      <w:pPr>
        <w:ind w:left="4040" w:hanging="301"/>
      </w:pPr>
      <w:rPr>
        <w:rFonts w:hint="default"/>
      </w:rPr>
    </w:lvl>
    <w:lvl w:ilvl="6">
      <w:start w:val="1"/>
      <w:numFmt w:val="bullet"/>
      <w:lvlText w:val="•"/>
      <w:lvlJc w:val="left"/>
      <w:pPr>
        <w:ind w:left="4901" w:hanging="301"/>
      </w:pPr>
      <w:rPr>
        <w:rFonts w:hint="default"/>
      </w:rPr>
    </w:lvl>
    <w:lvl w:ilvl="7">
      <w:start w:val="1"/>
      <w:numFmt w:val="bullet"/>
      <w:lvlText w:val="•"/>
      <w:lvlJc w:val="left"/>
      <w:pPr>
        <w:ind w:left="5761" w:hanging="301"/>
      </w:pPr>
      <w:rPr>
        <w:rFonts w:hint="default"/>
      </w:rPr>
    </w:lvl>
    <w:lvl w:ilvl="8">
      <w:start w:val="1"/>
      <w:numFmt w:val="bullet"/>
      <w:lvlText w:val="•"/>
      <w:lvlJc w:val="left"/>
      <w:pPr>
        <w:ind w:left="6621" w:hanging="301"/>
      </w:pPr>
      <w:rPr>
        <w:rFonts w:hint="default"/>
      </w:rPr>
    </w:lvl>
  </w:abstractNum>
  <w:abstractNum w:abstractNumId="5">
    <w:multiLevelType w:val="hybridMultilevel"/>
    <w:lvl w:ilvl="0">
      <w:start w:val="1"/>
      <w:numFmt w:val="upperRoman"/>
      <w:lvlText w:val="%1."/>
      <w:lvlJc w:val="left"/>
      <w:pPr>
        <w:ind w:left="590" w:hanging="301"/>
        <w:jc w:val="left"/>
      </w:pPr>
      <w:rPr>
        <w:rFonts w:hint="default" w:ascii="Arial" w:hAnsi="Arial" w:eastAsia="Arial"/>
        <w:b/>
        <w:bCs/>
        <w:w w:val="100"/>
        <w:sz w:val="20"/>
        <w:szCs w:val="20"/>
      </w:rPr>
    </w:lvl>
    <w:lvl w:ilvl="1">
      <w:start w:val="1"/>
      <w:numFmt w:val="bullet"/>
      <w:lvlText w:val="•"/>
      <w:lvlJc w:val="left"/>
      <w:pPr>
        <w:ind w:left="1384" w:hanging="301"/>
      </w:pPr>
      <w:rPr>
        <w:rFonts w:hint="default"/>
      </w:rPr>
    </w:lvl>
    <w:lvl w:ilvl="2">
      <w:start w:val="1"/>
      <w:numFmt w:val="bullet"/>
      <w:lvlText w:val="•"/>
      <w:lvlJc w:val="left"/>
      <w:pPr>
        <w:ind w:left="2168" w:hanging="301"/>
      </w:pPr>
      <w:rPr>
        <w:rFonts w:hint="default"/>
      </w:rPr>
    </w:lvl>
    <w:lvl w:ilvl="3">
      <w:start w:val="1"/>
      <w:numFmt w:val="bullet"/>
      <w:lvlText w:val="•"/>
      <w:lvlJc w:val="left"/>
      <w:pPr>
        <w:ind w:left="2952" w:hanging="301"/>
      </w:pPr>
      <w:rPr>
        <w:rFonts w:hint="default"/>
      </w:rPr>
    </w:lvl>
    <w:lvl w:ilvl="4">
      <w:start w:val="1"/>
      <w:numFmt w:val="bullet"/>
      <w:lvlText w:val="•"/>
      <w:lvlJc w:val="left"/>
      <w:pPr>
        <w:ind w:left="3736" w:hanging="301"/>
      </w:pPr>
      <w:rPr>
        <w:rFonts w:hint="default"/>
      </w:rPr>
    </w:lvl>
    <w:lvl w:ilvl="5">
      <w:start w:val="1"/>
      <w:numFmt w:val="bullet"/>
      <w:lvlText w:val="•"/>
      <w:lvlJc w:val="left"/>
      <w:pPr>
        <w:ind w:left="4521" w:hanging="301"/>
      </w:pPr>
      <w:rPr>
        <w:rFonts w:hint="default"/>
      </w:rPr>
    </w:lvl>
    <w:lvl w:ilvl="6">
      <w:start w:val="1"/>
      <w:numFmt w:val="bullet"/>
      <w:lvlText w:val="•"/>
      <w:lvlJc w:val="left"/>
      <w:pPr>
        <w:ind w:left="5305" w:hanging="301"/>
      </w:pPr>
      <w:rPr>
        <w:rFonts w:hint="default"/>
      </w:rPr>
    </w:lvl>
    <w:lvl w:ilvl="7">
      <w:start w:val="1"/>
      <w:numFmt w:val="bullet"/>
      <w:lvlText w:val="•"/>
      <w:lvlJc w:val="left"/>
      <w:pPr>
        <w:ind w:left="6089" w:hanging="301"/>
      </w:pPr>
      <w:rPr>
        <w:rFonts w:hint="default"/>
      </w:rPr>
    </w:lvl>
    <w:lvl w:ilvl="8">
      <w:start w:val="1"/>
      <w:numFmt w:val="bullet"/>
      <w:lvlText w:val="•"/>
      <w:lvlJc w:val="left"/>
      <w:pPr>
        <w:ind w:left="6873" w:hanging="301"/>
      </w:pPr>
      <w:rPr>
        <w:rFonts w:hint="default"/>
      </w:rPr>
    </w:lvl>
  </w:abstractNum>
  <w:abstractNum w:abstractNumId="4">
    <w:multiLevelType w:val="hybridMultilevel"/>
    <w:lvl w:ilvl="0">
      <w:start w:val="1"/>
      <w:numFmt w:val="upperRoman"/>
      <w:lvlText w:val="%1."/>
      <w:lvlJc w:val="left"/>
      <w:pPr>
        <w:ind w:left="590" w:hanging="591"/>
        <w:jc w:val="right"/>
      </w:pPr>
      <w:rPr>
        <w:rFonts w:hint="default" w:ascii="Arial" w:hAnsi="Arial" w:eastAsia="Arial"/>
        <w:b/>
        <w:bCs/>
        <w:w w:val="100"/>
        <w:sz w:val="20"/>
        <w:szCs w:val="20"/>
      </w:rPr>
    </w:lvl>
    <w:lvl w:ilvl="1">
      <w:start w:val="1"/>
      <w:numFmt w:val="lowerLetter"/>
      <w:lvlText w:val="%2)"/>
      <w:lvlJc w:val="left"/>
      <w:pPr>
        <w:ind w:left="1064" w:hanging="278"/>
        <w:jc w:val="left"/>
      </w:pPr>
      <w:rPr>
        <w:rFonts w:hint="default" w:ascii="Arial" w:hAnsi="Arial" w:eastAsia="Arial"/>
        <w:b/>
        <w:bCs/>
        <w:spacing w:val="-1"/>
        <w:w w:val="100"/>
        <w:sz w:val="20"/>
        <w:szCs w:val="20"/>
      </w:rPr>
    </w:lvl>
    <w:lvl w:ilvl="2">
      <w:start w:val="1"/>
      <w:numFmt w:val="bullet"/>
      <w:lvlText w:val="•"/>
      <w:lvlJc w:val="left"/>
      <w:pPr>
        <w:ind w:left="1869" w:hanging="278"/>
      </w:pPr>
      <w:rPr>
        <w:rFonts w:hint="default"/>
      </w:rPr>
    </w:lvl>
    <w:lvl w:ilvl="3">
      <w:start w:val="1"/>
      <w:numFmt w:val="bullet"/>
      <w:lvlText w:val="•"/>
      <w:lvlJc w:val="left"/>
      <w:pPr>
        <w:ind w:left="2678" w:hanging="278"/>
      </w:pPr>
      <w:rPr>
        <w:rFonts w:hint="default"/>
      </w:rPr>
    </w:lvl>
    <w:lvl w:ilvl="4">
      <w:start w:val="1"/>
      <w:numFmt w:val="bullet"/>
      <w:lvlText w:val="•"/>
      <w:lvlJc w:val="left"/>
      <w:pPr>
        <w:ind w:left="3487" w:hanging="278"/>
      </w:pPr>
      <w:rPr>
        <w:rFonts w:hint="default"/>
      </w:rPr>
    </w:lvl>
    <w:lvl w:ilvl="5">
      <w:start w:val="1"/>
      <w:numFmt w:val="bullet"/>
      <w:lvlText w:val="•"/>
      <w:lvlJc w:val="left"/>
      <w:pPr>
        <w:ind w:left="4296" w:hanging="278"/>
      </w:pPr>
      <w:rPr>
        <w:rFonts w:hint="default"/>
      </w:rPr>
    </w:lvl>
    <w:lvl w:ilvl="6">
      <w:start w:val="1"/>
      <w:numFmt w:val="bullet"/>
      <w:lvlText w:val="•"/>
      <w:lvlJc w:val="left"/>
      <w:pPr>
        <w:ind w:left="5105" w:hanging="278"/>
      </w:pPr>
      <w:rPr>
        <w:rFonts w:hint="default"/>
      </w:rPr>
    </w:lvl>
    <w:lvl w:ilvl="7">
      <w:start w:val="1"/>
      <w:numFmt w:val="bullet"/>
      <w:lvlText w:val="•"/>
      <w:lvlJc w:val="left"/>
      <w:pPr>
        <w:ind w:left="5914" w:hanging="278"/>
      </w:pPr>
      <w:rPr>
        <w:rFonts w:hint="default"/>
      </w:rPr>
    </w:lvl>
    <w:lvl w:ilvl="8">
      <w:start w:val="1"/>
      <w:numFmt w:val="bullet"/>
      <w:lvlText w:val="•"/>
      <w:lvlJc w:val="left"/>
      <w:pPr>
        <w:ind w:left="6723" w:hanging="278"/>
      </w:pPr>
      <w:rPr>
        <w:rFonts w:hint="default"/>
      </w:rPr>
    </w:lvl>
  </w:abstractNum>
  <w:abstractNum w:abstractNumId="3">
    <w:multiLevelType w:val="hybridMultilevel"/>
    <w:lvl w:ilvl="0">
      <w:start w:val="1"/>
      <w:numFmt w:val="upperRoman"/>
      <w:lvlText w:val="%1."/>
      <w:lvlJc w:val="left"/>
      <w:pPr>
        <w:ind w:left="590" w:hanging="301"/>
        <w:jc w:val="left"/>
      </w:pPr>
      <w:rPr>
        <w:rFonts w:hint="default" w:ascii="Arial" w:hAnsi="Arial" w:eastAsia="Arial"/>
        <w:b/>
        <w:bCs/>
        <w:w w:val="100"/>
        <w:sz w:val="20"/>
        <w:szCs w:val="20"/>
      </w:rPr>
    </w:lvl>
    <w:lvl w:ilvl="1">
      <w:start w:val="1"/>
      <w:numFmt w:val="bullet"/>
      <w:lvlText w:val="•"/>
      <w:lvlJc w:val="left"/>
      <w:pPr>
        <w:ind w:left="1384" w:hanging="301"/>
      </w:pPr>
      <w:rPr>
        <w:rFonts w:hint="default"/>
      </w:rPr>
    </w:lvl>
    <w:lvl w:ilvl="2">
      <w:start w:val="1"/>
      <w:numFmt w:val="bullet"/>
      <w:lvlText w:val="•"/>
      <w:lvlJc w:val="left"/>
      <w:pPr>
        <w:ind w:left="2168" w:hanging="301"/>
      </w:pPr>
      <w:rPr>
        <w:rFonts w:hint="default"/>
      </w:rPr>
    </w:lvl>
    <w:lvl w:ilvl="3">
      <w:start w:val="1"/>
      <w:numFmt w:val="bullet"/>
      <w:lvlText w:val="•"/>
      <w:lvlJc w:val="left"/>
      <w:pPr>
        <w:ind w:left="2952" w:hanging="301"/>
      </w:pPr>
      <w:rPr>
        <w:rFonts w:hint="default"/>
      </w:rPr>
    </w:lvl>
    <w:lvl w:ilvl="4">
      <w:start w:val="1"/>
      <w:numFmt w:val="bullet"/>
      <w:lvlText w:val="•"/>
      <w:lvlJc w:val="left"/>
      <w:pPr>
        <w:ind w:left="3736" w:hanging="301"/>
      </w:pPr>
      <w:rPr>
        <w:rFonts w:hint="default"/>
      </w:rPr>
    </w:lvl>
    <w:lvl w:ilvl="5">
      <w:start w:val="1"/>
      <w:numFmt w:val="bullet"/>
      <w:lvlText w:val="•"/>
      <w:lvlJc w:val="left"/>
      <w:pPr>
        <w:ind w:left="4521" w:hanging="301"/>
      </w:pPr>
      <w:rPr>
        <w:rFonts w:hint="default"/>
      </w:rPr>
    </w:lvl>
    <w:lvl w:ilvl="6">
      <w:start w:val="1"/>
      <w:numFmt w:val="bullet"/>
      <w:lvlText w:val="•"/>
      <w:lvlJc w:val="left"/>
      <w:pPr>
        <w:ind w:left="5305" w:hanging="301"/>
      </w:pPr>
      <w:rPr>
        <w:rFonts w:hint="default"/>
      </w:rPr>
    </w:lvl>
    <w:lvl w:ilvl="7">
      <w:start w:val="1"/>
      <w:numFmt w:val="bullet"/>
      <w:lvlText w:val="•"/>
      <w:lvlJc w:val="left"/>
      <w:pPr>
        <w:ind w:left="6089" w:hanging="301"/>
      </w:pPr>
      <w:rPr>
        <w:rFonts w:hint="default"/>
      </w:rPr>
    </w:lvl>
    <w:lvl w:ilvl="8">
      <w:start w:val="1"/>
      <w:numFmt w:val="bullet"/>
      <w:lvlText w:val="•"/>
      <w:lvlJc w:val="left"/>
      <w:pPr>
        <w:ind w:left="6873" w:hanging="301"/>
      </w:pPr>
      <w:rPr>
        <w:rFonts w:hint="default"/>
      </w:rPr>
    </w:lvl>
  </w:abstractNum>
  <w:abstractNum w:abstractNumId="2">
    <w:multiLevelType w:val="hybridMultilevel"/>
    <w:lvl w:ilvl="0">
      <w:start w:val="1"/>
      <w:numFmt w:val="upperRoman"/>
      <w:lvlText w:val="%1."/>
      <w:lvlJc w:val="left"/>
      <w:pPr>
        <w:ind w:left="590" w:hanging="301"/>
        <w:jc w:val="right"/>
      </w:pPr>
      <w:rPr>
        <w:rFonts w:hint="default" w:ascii="Arial" w:hAnsi="Arial" w:eastAsia="Arial"/>
        <w:b/>
        <w:bCs/>
        <w:w w:val="100"/>
        <w:sz w:val="20"/>
        <w:szCs w:val="20"/>
      </w:rPr>
    </w:lvl>
    <w:lvl w:ilvl="1">
      <w:start w:val="1"/>
      <w:numFmt w:val="upperRoman"/>
      <w:lvlText w:val="%2."/>
      <w:lvlJc w:val="left"/>
      <w:pPr>
        <w:ind w:left="590" w:hanging="301"/>
        <w:jc w:val="left"/>
      </w:pPr>
      <w:rPr>
        <w:rFonts w:hint="default" w:ascii="Arial" w:hAnsi="Arial" w:eastAsia="Arial"/>
        <w:b/>
        <w:bCs/>
        <w:w w:val="100"/>
        <w:sz w:val="20"/>
        <w:szCs w:val="20"/>
      </w:rPr>
    </w:lvl>
    <w:lvl w:ilvl="2">
      <w:start w:val="1"/>
      <w:numFmt w:val="bullet"/>
      <w:lvlText w:val="•"/>
      <w:lvlJc w:val="left"/>
      <w:pPr>
        <w:ind w:left="2168" w:hanging="301"/>
      </w:pPr>
      <w:rPr>
        <w:rFonts w:hint="default"/>
      </w:rPr>
    </w:lvl>
    <w:lvl w:ilvl="3">
      <w:start w:val="1"/>
      <w:numFmt w:val="bullet"/>
      <w:lvlText w:val="•"/>
      <w:lvlJc w:val="left"/>
      <w:pPr>
        <w:ind w:left="2952" w:hanging="301"/>
      </w:pPr>
      <w:rPr>
        <w:rFonts w:hint="default"/>
      </w:rPr>
    </w:lvl>
    <w:lvl w:ilvl="4">
      <w:start w:val="1"/>
      <w:numFmt w:val="bullet"/>
      <w:lvlText w:val="•"/>
      <w:lvlJc w:val="left"/>
      <w:pPr>
        <w:ind w:left="3736" w:hanging="301"/>
      </w:pPr>
      <w:rPr>
        <w:rFonts w:hint="default"/>
      </w:rPr>
    </w:lvl>
    <w:lvl w:ilvl="5">
      <w:start w:val="1"/>
      <w:numFmt w:val="bullet"/>
      <w:lvlText w:val="•"/>
      <w:lvlJc w:val="left"/>
      <w:pPr>
        <w:ind w:left="4521" w:hanging="301"/>
      </w:pPr>
      <w:rPr>
        <w:rFonts w:hint="default"/>
      </w:rPr>
    </w:lvl>
    <w:lvl w:ilvl="6">
      <w:start w:val="1"/>
      <w:numFmt w:val="bullet"/>
      <w:lvlText w:val="•"/>
      <w:lvlJc w:val="left"/>
      <w:pPr>
        <w:ind w:left="5305" w:hanging="301"/>
      </w:pPr>
      <w:rPr>
        <w:rFonts w:hint="default"/>
      </w:rPr>
    </w:lvl>
    <w:lvl w:ilvl="7">
      <w:start w:val="1"/>
      <w:numFmt w:val="bullet"/>
      <w:lvlText w:val="•"/>
      <w:lvlJc w:val="left"/>
      <w:pPr>
        <w:ind w:left="6089" w:hanging="301"/>
      </w:pPr>
      <w:rPr>
        <w:rFonts w:hint="default"/>
      </w:rPr>
    </w:lvl>
    <w:lvl w:ilvl="8">
      <w:start w:val="1"/>
      <w:numFmt w:val="bullet"/>
      <w:lvlText w:val="•"/>
      <w:lvlJc w:val="left"/>
      <w:pPr>
        <w:ind w:left="6873" w:hanging="301"/>
      </w:pPr>
      <w:rPr>
        <w:rFonts w:hint="default"/>
      </w:rPr>
    </w:lvl>
  </w:abstractNum>
  <w:abstractNum w:abstractNumId="1">
    <w:multiLevelType w:val="hybridMultilevel"/>
    <w:lvl w:ilvl="0">
      <w:start w:val="1"/>
      <w:numFmt w:val="upperRoman"/>
      <w:lvlText w:val="%1."/>
      <w:lvlJc w:val="left"/>
      <w:pPr>
        <w:ind w:left="658" w:hanging="168"/>
        <w:jc w:val="right"/>
      </w:pPr>
      <w:rPr>
        <w:rFonts w:hint="default" w:ascii="Arial" w:hAnsi="Arial" w:eastAsia="Arial"/>
        <w:b/>
        <w:bCs/>
        <w:w w:val="100"/>
        <w:sz w:val="20"/>
        <w:szCs w:val="20"/>
      </w:rPr>
    </w:lvl>
    <w:lvl w:ilvl="1">
      <w:start w:val="1"/>
      <w:numFmt w:val="lowerLetter"/>
      <w:lvlText w:val="%2)"/>
      <w:lvlJc w:val="left"/>
      <w:pPr>
        <w:ind w:left="874" w:hanging="234"/>
        <w:jc w:val="right"/>
      </w:pPr>
      <w:rPr>
        <w:rFonts w:hint="default" w:ascii="Arial" w:hAnsi="Arial" w:eastAsia="Arial"/>
        <w:spacing w:val="-1"/>
        <w:w w:val="100"/>
        <w:sz w:val="20"/>
        <w:szCs w:val="20"/>
      </w:rPr>
    </w:lvl>
    <w:lvl w:ilvl="2">
      <w:start w:val="1"/>
      <w:numFmt w:val="decimal"/>
      <w:lvlText w:val="%3."/>
      <w:lvlJc w:val="left"/>
      <w:pPr>
        <w:ind w:left="1114" w:hanging="224"/>
        <w:jc w:val="left"/>
      </w:pPr>
      <w:rPr>
        <w:rFonts w:hint="default" w:ascii="Arial" w:hAnsi="Arial" w:eastAsia="Arial"/>
        <w:spacing w:val="-1"/>
        <w:w w:val="100"/>
        <w:sz w:val="20"/>
        <w:szCs w:val="20"/>
      </w:rPr>
    </w:lvl>
    <w:lvl w:ilvl="3">
      <w:start w:val="1"/>
      <w:numFmt w:val="bullet"/>
      <w:lvlText w:val="•"/>
      <w:lvlJc w:val="left"/>
      <w:pPr>
        <w:ind w:left="2022" w:hanging="224"/>
      </w:pPr>
      <w:rPr>
        <w:rFonts w:hint="default"/>
      </w:rPr>
    </w:lvl>
    <w:lvl w:ilvl="4">
      <w:start w:val="1"/>
      <w:numFmt w:val="bullet"/>
      <w:lvlText w:val="•"/>
      <w:lvlJc w:val="left"/>
      <w:pPr>
        <w:ind w:left="2925" w:hanging="224"/>
      </w:pPr>
      <w:rPr>
        <w:rFonts w:hint="default"/>
      </w:rPr>
    </w:lvl>
    <w:lvl w:ilvl="5">
      <w:start w:val="1"/>
      <w:numFmt w:val="bullet"/>
      <w:lvlText w:val="•"/>
      <w:lvlJc w:val="left"/>
      <w:pPr>
        <w:ind w:left="3828" w:hanging="224"/>
      </w:pPr>
      <w:rPr>
        <w:rFonts w:hint="default"/>
      </w:rPr>
    </w:lvl>
    <w:lvl w:ilvl="6">
      <w:start w:val="1"/>
      <w:numFmt w:val="bullet"/>
      <w:lvlText w:val="•"/>
      <w:lvlJc w:val="left"/>
      <w:pPr>
        <w:ind w:left="4731" w:hanging="224"/>
      </w:pPr>
      <w:rPr>
        <w:rFonts w:hint="default"/>
      </w:rPr>
    </w:lvl>
    <w:lvl w:ilvl="7">
      <w:start w:val="1"/>
      <w:numFmt w:val="bullet"/>
      <w:lvlText w:val="•"/>
      <w:lvlJc w:val="left"/>
      <w:pPr>
        <w:ind w:left="5633" w:hanging="224"/>
      </w:pPr>
      <w:rPr>
        <w:rFonts w:hint="default"/>
      </w:rPr>
    </w:lvl>
    <w:lvl w:ilvl="8">
      <w:start w:val="1"/>
      <w:numFmt w:val="bullet"/>
      <w:lvlText w:val="•"/>
      <w:lvlJc w:val="left"/>
      <w:pPr>
        <w:ind w:left="6536" w:hanging="224"/>
      </w:pPr>
      <w:rPr>
        <w:rFonts w:hint="default"/>
      </w:rPr>
    </w:lvl>
  </w:abstractNum>
  <w:num w:numId="1">
    <w:abstractNumId w:val="0"/>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590"/>
    </w:pPr>
    <w:rPr>
      <w:rFonts w:ascii="Arial" w:hAnsi="Arial" w:eastAsia="Arial"/>
      <w:sz w:val="20"/>
      <w:szCs w:val="20"/>
    </w:rPr>
  </w:style>
  <w:style w:styleId="Heading1" w:type="paragraph">
    <w:name w:val="Heading 1"/>
    <w:basedOn w:val="Normal"/>
    <w:uiPriority w:val="1"/>
    <w:qFormat/>
    <w:pPr>
      <w:ind w:left="1599"/>
      <w:outlineLvl w:val="1"/>
    </w:pPr>
    <w:rPr>
      <w:rFonts w:ascii="Arial" w:hAnsi="Arial" w:eastAsia="Arial"/>
      <w:b/>
      <w:bCs/>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pn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image" Target="media/image243.png"/><Relationship Id="rId248" Type="http://schemas.openxmlformats.org/officeDocument/2006/relationships/image" Target="media/image244.png"/><Relationship Id="rId249" Type="http://schemas.openxmlformats.org/officeDocument/2006/relationships/image" Target="media/image245.png"/><Relationship Id="rId250" Type="http://schemas.openxmlformats.org/officeDocument/2006/relationships/image" Target="media/image246.png"/><Relationship Id="rId251" Type="http://schemas.openxmlformats.org/officeDocument/2006/relationships/image" Target="media/image247.png"/><Relationship Id="rId252" Type="http://schemas.openxmlformats.org/officeDocument/2006/relationships/image" Target="media/image248.png"/><Relationship Id="rId253" Type="http://schemas.openxmlformats.org/officeDocument/2006/relationships/image" Target="media/image249.png"/><Relationship Id="rId254" Type="http://schemas.openxmlformats.org/officeDocument/2006/relationships/image" Target="media/image250.png"/><Relationship Id="rId255" Type="http://schemas.openxmlformats.org/officeDocument/2006/relationships/image" Target="media/image251.png"/><Relationship Id="rId256" Type="http://schemas.openxmlformats.org/officeDocument/2006/relationships/image" Target="media/image252.png"/><Relationship Id="rId257" Type="http://schemas.openxmlformats.org/officeDocument/2006/relationships/image" Target="media/image253.png"/><Relationship Id="rId258" Type="http://schemas.openxmlformats.org/officeDocument/2006/relationships/image" Target="media/image254.png"/><Relationship Id="rId259" Type="http://schemas.openxmlformats.org/officeDocument/2006/relationships/image" Target="media/image255.png"/><Relationship Id="rId260" Type="http://schemas.openxmlformats.org/officeDocument/2006/relationships/image" Target="media/image256.png"/><Relationship Id="rId261" Type="http://schemas.openxmlformats.org/officeDocument/2006/relationships/image" Target="media/image257.png"/><Relationship Id="rId262" Type="http://schemas.openxmlformats.org/officeDocument/2006/relationships/image" Target="media/image258.png"/><Relationship Id="rId263" Type="http://schemas.openxmlformats.org/officeDocument/2006/relationships/image" Target="media/image259.png"/><Relationship Id="rId264" Type="http://schemas.openxmlformats.org/officeDocument/2006/relationships/image" Target="media/image260.png"/><Relationship Id="rId265" Type="http://schemas.openxmlformats.org/officeDocument/2006/relationships/image" Target="media/image261.png"/><Relationship Id="rId266" Type="http://schemas.openxmlformats.org/officeDocument/2006/relationships/image" Target="media/image262.png"/><Relationship Id="rId267" Type="http://schemas.openxmlformats.org/officeDocument/2006/relationships/image" Target="media/image263.png"/><Relationship Id="rId268" Type="http://schemas.openxmlformats.org/officeDocument/2006/relationships/image" Target="media/image264.png"/><Relationship Id="rId269" Type="http://schemas.openxmlformats.org/officeDocument/2006/relationships/image" Target="media/image265.png"/><Relationship Id="rId270" Type="http://schemas.openxmlformats.org/officeDocument/2006/relationships/image" Target="media/image266.png"/><Relationship Id="rId271" Type="http://schemas.openxmlformats.org/officeDocument/2006/relationships/image" Target="media/image267.png"/><Relationship Id="rId272" Type="http://schemas.openxmlformats.org/officeDocument/2006/relationships/image" Target="media/image268.png"/><Relationship Id="rId273" Type="http://schemas.openxmlformats.org/officeDocument/2006/relationships/image" Target="media/image269.png"/><Relationship Id="rId274" Type="http://schemas.openxmlformats.org/officeDocument/2006/relationships/image" Target="media/image270.png"/><Relationship Id="rId275" Type="http://schemas.openxmlformats.org/officeDocument/2006/relationships/image" Target="media/image271.png"/><Relationship Id="rId276" Type="http://schemas.openxmlformats.org/officeDocument/2006/relationships/image" Target="media/image272.png"/><Relationship Id="rId277" Type="http://schemas.openxmlformats.org/officeDocument/2006/relationships/image" Target="media/image273.png"/><Relationship Id="rId278" Type="http://schemas.openxmlformats.org/officeDocument/2006/relationships/image" Target="media/image274.png"/><Relationship Id="rId279" Type="http://schemas.openxmlformats.org/officeDocument/2006/relationships/image" Target="media/image275.png"/><Relationship Id="rId280" Type="http://schemas.openxmlformats.org/officeDocument/2006/relationships/image" Target="media/image276.png"/><Relationship Id="rId281" Type="http://schemas.openxmlformats.org/officeDocument/2006/relationships/image" Target="media/image277.png"/><Relationship Id="rId282" Type="http://schemas.openxmlformats.org/officeDocument/2006/relationships/image" Target="media/image278.png"/><Relationship Id="rId283" Type="http://schemas.openxmlformats.org/officeDocument/2006/relationships/image" Target="media/image279.png"/><Relationship Id="rId284" Type="http://schemas.openxmlformats.org/officeDocument/2006/relationships/image" Target="media/image280.png"/><Relationship Id="rId285" Type="http://schemas.openxmlformats.org/officeDocument/2006/relationships/image" Target="media/image281.png"/><Relationship Id="rId286" Type="http://schemas.openxmlformats.org/officeDocument/2006/relationships/image" Target="media/image282.png"/><Relationship Id="rId287" Type="http://schemas.openxmlformats.org/officeDocument/2006/relationships/image" Target="media/image283.png"/><Relationship Id="rId288" Type="http://schemas.openxmlformats.org/officeDocument/2006/relationships/image" Target="media/image284.png"/><Relationship Id="rId289" Type="http://schemas.openxmlformats.org/officeDocument/2006/relationships/image" Target="media/image285.png"/><Relationship Id="rId290" Type="http://schemas.openxmlformats.org/officeDocument/2006/relationships/image" Target="media/image286.png"/><Relationship Id="rId291" Type="http://schemas.openxmlformats.org/officeDocument/2006/relationships/image" Target="media/image287.png"/><Relationship Id="rId292" Type="http://schemas.openxmlformats.org/officeDocument/2006/relationships/image" Target="media/image288.png"/><Relationship Id="rId293" Type="http://schemas.openxmlformats.org/officeDocument/2006/relationships/image" Target="media/image289.png"/><Relationship Id="rId294" Type="http://schemas.openxmlformats.org/officeDocument/2006/relationships/image" Target="media/image290.png"/><Relationship Id="rId295" Type="http://schemas.openxmlformats.org/officeDocument/2006/relationships/image" Target="media/image291.png"/><Relationship Id="rId296" Type="http://schemas.openxmlformats.org/officeDocument/2006/relationships/image" Target="media/image292.png"/><Relationship Id="rId297" Type="http://schemas.openxmlformats.org/officeDocument/2006/relationships/image" Target="media/image293.png"/><Relationship Id="rId298" Type="http://schemas.openxmlformats.org/officeDocument/2006/relationships/image" Target="media/image294.png"/><Relationship Id="rId299" Type="http://schemas.openxmlformats.org/officeDocument/2006/relationships/image" Target="media/image295.png"/><Relationship Id="rId300" Type="http://schemas.openxmlformats.org/officeDocument/2006/relationships/image" Target="media/image296.png"/><Relationship Id="rId301" Type="http://schemas.openxmlformats.org/officeDocument/2006/relationships/image" Target="media/image297.png"/><Relationship Id="rId302" Type="http://schemas.openxmlformats.org/officeDocument/2006/relationships/image" Target="media/image298.png"/><Relationship Id="rId303" Type="http://schemas.openxmlformats.org/officeDocument/2006/relationships/image" Target="media/image299.png"/><Relationship Id="rId304" Type="http://schemas.openxmlformats.org/officeDocument/2006/relationships/image" Target="media/image300.png"/><Relationship Id="rId305" Type="http://schemas.openxmlformats.org/officeDocument/2006/relationships/image" Target="media/image301.png"/><Relationship Id="rId306" Type="http://schemas.openxmlformats.org/officeDocument/2006/relationships/image" Target="media/image302.png"/><Relationship Id="rId307" Type="http://schemas.openxmlformats.org/officeDocument/2006/relationships/image" Target="media/image303.png"/><Relationship Id="rId308" Type="http://schemas.openxmlformats.org/officeDocument/2006/relationships/image" Target="media/image304.png"/><Relationship Id="rId309" Type="http://schemas.openxmlformats.org/officeDocument/2006/relationships/image" Target="media/image305.png"/><Relationship Id="rId310" Type="http://schemas.openxmlformats.org/officeDocument/2006/relationships/image" Target="media/image306.png"/><Relationship Id="rId311" Type="http://schemas.openxmlformats.org/officeDocument/2006/relationships/image" Target="media/image307.png"/><Relationship Id="rId312" Type="http://schemas.openxmlformats.org/officeDocument/2006/relationships/image" Target="media/image308.png"/><Relationship Id="rId313" Type="http://schemas.openxmlformats.org/officeDocument/2006/relationships/image" Target="media/image309.png"/><Relationship Id="rId314" Type="http://schemas.openxmlformats.org/officeDocument/2006/relationships/image" Target="media/image310.png"/><Relationship Id="rId315" Type="http://schemas.openxmlformats.org/officeDocument/2006/relationships/image" Target="media/image311.png"/><Relationship Id="rId316" Type="http://schemas.openxmlformats.org/officeDocument/2006/relationships/image" Target="media/image312.png"/><Relationship Id="rId317" Type="http://schemas.openxmlformats.org/officeDocument/2006/relationships/image" Target="media/image313.png"/><Relationship Id="rId318" Type="http://schemas.openxmlformats.org/officeDocument/2006/relationships/image" Target="media/image314.png"/><Relationship Id="rId319" Type="http://schemas.openxmlformats.org/officeDocument/2006/relationships/image" Target="media/image315.png"/><Relationship Id="rId320" Type="http://schemas.openxmlformats.org/officeDocument/2006/relationships/image" Target="media/image316.png"/><Relationship Id="rId321" Type="http://schemas.openxmlformats.org/officeDocument/2006/relationships/image" Target="media/image317.png"/><Relationship Id="rId322" Type="http://schemas.openxmlformats.org/officeDocument/2006/relationships/image" Target="media/image318.png"/><Relationship Id="rId323" Type="http://schemas.openxmlformats.org/officeDocument/2006/relationships/image" Target="media/image319.png"/><Relationship Id="rId324" Type="http://schemas.openxmlformats.org/officeDocument/2006/relationships/image" Target="media/image320.png"/><Relationship Id="rId325" Type="http://schemas.openxmlformats.org/officeDocument/2006/relationships/image" Target="media/image321.png"/><Relationship Id="rId326" Type="http://schemas.openxmlformats.org/officeDocument/2006/relationships/image" Target="media/image322.png"/><Relationship Id="rId327" Type="http://schemas.openxmlformats.org/officeDocument/2006/relationships/image" Target="media/image323.png"/><Relationship Id="rId328" Type="http://schemas.openxmlformats.org/officeDocument/2006/relationships/image" Target="media/image324.png"/><Relationship Id="rId329" Type="http://schemas.openxmlformats.org/officeDocument/2006/relationships/image" Target="media/image325.png"/><Relationship Id="rId330" Type="http://schemas.openxmlformats.org/officeDocument/2006/relationships/image" Target="media/image326.png"/><Relationship Id="rId331" Type="http://schemas.openxmlformats.org/officeDocument/2006/relationships/image" Target="media/image327.png"/><Relationship Id="rId332" Type="http://schemas.openxmlformats.org/officeDocument/2006/relationships/image" Target="media/image328.png"/><Relationship Id="rId333" Type="http://schemas.openxmlformats.org/officeDocument/2006/relationships/image" Target="media/image329.png"/><Relationship Id="rId334" Type="http://schemas.openxmlformats.org/officeDocument/2006/relationships/image" Target="media/image330.png"/><Relationship Id="rId335" Type="http://schemas.openxmlformats.org/officeDocument/2006/relationships/image" Target="media/image331.png"/><Relationship Id="rId336" Type="http://schemas.openxmlformats.org/officeDocument/2006/relationships/image" Target="media/image332.png"/><Relationship Id="rId337" Type="http://schemas.openxmlformats.org/officeDocument/2006/relationships/image" Target="media/image333.png"/><Relationship Id="rId338" Type="http://schemas.openxmlformats.org/officeDocument/2006/relationships/image" Target="media/image334.png"/><Relationship Id="rId339" Type="http://schemas.openxmlformats.org/officeDocument/2006/relationships/image" Target="media/image335.png"/><Relationship Id="rId340" Type="http://schemas.openxmlformats.org/officeDocument/2006/relationships/image" Target="media/image336.png"/><Relationship Id="rId341" Type="http://schemas.openxmlformats.org/officeDocument/2006/relationships/image" Target="media/image337.png"/><Relationship Id="rId342" Type="http://schemas.openxmlformats.org/officeDocument/2006/relationships/image" Target="media/image338.png"/><Relationship Id="rId343" Type="http://schemas.openxmlformats.org/officeDocument/2006/relationships/image" Target="media/image339.png"/><Relationship Id="rId344" Type="http://schemas.openxmlformats.org/officeDocument/2006/relationships/image" Target="media/image340.png"/><Relationship Id="rId345" Type="http://schemas.openxmlformats.org/officeDocument/2006/relationships/image" Target="media/image341.png"/><Relationship Id="rId346" Type="http://schemas.openxmlformats.org/officeDocument/2006/relationships/image" Target="media/image342.png"/><Relationship Id="rId347" Type="http://schemas.openxmlformats.org/officeDocument/2006/relationships/image" Target="media/image343.png"/><Relationship Id="rId348" Type="http://schemas.openxmlformats.org/officeDocument/2006/relationships/image" Target="media/image344.png"/><Relationship Id="rId349" Type="http://schemas.openxmlformats.org/officeDocument/2006/relationships/image" Target="media/image345.png"/><Relationship Id="rId350" Type="http://schemas.openxmlformats.org/officeDocument/2006/relationships/image" Target="media/image346.png"/><Relationship Id="rId351" Type="http://schemas.openxmlformats.org/officeDocument/2006/relationships/image" Target="media/image347.png"/><Relationship Id="rId352" Type="http://schemas.openxmlformats.org/officeDocument/2006/relationships/image" Target="media/image348.png"/><Relationship Id="rId353" Type="http://schemas.openxmlformats.org/officeDocument/2006/relationships/image" Target="media/image349.png"/><Relationship Id="rId354" Type="http://schemas.openxmlformats.org/officeDocument/2006/relationships/image" Target="media/image350.png"/><Relationship Id="rId355" Type="http://schemas.openxmlformats.org/officeDocument/2006/relationships/image" Target="media/image351.png"/><Relationship Id="rId356" Type="http://schemas.openxmlformats.org/officeDocument/2006/relationships/image" Target="media/image352.png"/><Relationship Id="rId357" Type="http://schemas.openxmlformats.org/officeDocument/2006/relationships/image" Target="media/image353.png"/><Relationship Id="rId358" Type="http://schemas.openxmlformats.org/officeDocument/2006/relationships/image" Target="media/image354.png"/><Relationship Id="rId359" Type="http://schemas.openxmlformats.org/officeDocument/2006/relationships/image" Target="media/image355.png"/><Relationship Id="rId360" Type="http://schemas.openxmlformats.org/officeDocument/2006/relationships/image" Target="media/image356.png"/><Relationship Id="rId361" Type="http://schemas.openxmlformats.org/officeDocument/2006/relationships/image" Target="media/image357.png"/><Relationship Id="rId362" Type="http://schemas.openxmlformats.org/officeDocument/2006/relationships/image" Target="media/image358.png"/><Relationship Id="rId363" Type="http://schemas.openxmlformats.org/officeDocument/2006/relationships/image" Target="media/image359.png"/><Relationship Id="rId364" Type="http://schemas.openxmlformats.org/officeDocument/2006/relationships/image" Target="media/image360.png"/><Relationship Id="rId365" Type="http://schemas.openxmlformats.org/officeDocument/2006/relationships/image" Target="media/image361.png"/><Relationship Id="rId366" Type="http://schemas.openxmlformats.org/officeDocument/2006/relationships/image" Target="media/image362.png"/><Relationship Id="rId367" Type="http://schemas.openxmlformats.org/officeDocument/2006/relationships/image" Target="media/image363.png"/><Relationship Id="rId368" Type="http://schemas.openxmlformats.org/officeDocument/2006/relationships/image" Target="media/image364.png"/><Relationship Id="rId369" Type="http://schemas.openxmlformats.org/officeDocument/2006/relationships/image" Target="media/image365.png"/><Relationship Id="rId370" Type="http://schemas.openxmlformats.org/officeDocument/2006/relationships/image" Target="media/image366.png"/><Relationship Id="rId371" Type="http://schemas.openxmlformats.org/officeDocument/2006/relationships/image" Target="media/image367.png"/><Relationship Id="rId372" Type="http://schemas.openxmlformats.org/officeDocument/2006/relationships/image" Target="media/image368.png"/><Relationship Id="rId373" Type="http://schemas.openxmlformats.org/officeDocument/2006/relationships/image" Target="media/image369.png"/><Relationship Id="rId374" Type="http://schemas.openxmlformats.org/officeDocument/2006/relationships/image" Target="media/image370.png"/><Relationship Id="rId375" Type="http://schemas.openxmlformats.org/officeDocument/2006/relationships/image" Target="media/image371.png"/><Relationship Id="rId376" Type="http://schemas.openxmlformats.org/officeDocument/2006/relationships/image" Target="media/image372.png"/><Relationship Id="rId377" Type="http://schemas.openxmlformats.org/officeDocument/2006/relationships/image" Target="media/image373.png"/><Relationship Id="rId378" Type="http://schemas.openxmlformats.org/officeDocument/2006/relationships/image" Target="media/image374.png"/><Relationship Id="rId379" Type="http://schemas.openxmlformats.org/officeDocument/2006/relationships/image" Target="media/image375.png"/><Relationship Id="rId380" Type="http://schemas.openxmlformats.org/officeDocument/2006/relationships/image" Target="media/image376.png"/><Relationship Id="rId381" Type="http://schemas.openxmlformats.org/officeDocument/2006/relationships/image" Target="media/image377.png"/><Relationship Id="rId382" Type="http://schemas.openxmlformats.org/officeDocument/2006/relationships/image" Target="media/image378.png"/><Relationship Id="rId383" Type="http://schemas.openxmlformats.org/officeDocument/2006/relationships/image" Target="media/image379.png"/><Relationship Id="rId384" Type="http://schemas.openxmlformats.org/officeDocument/2006/relationships/image" Target="media/image380.png"/><Relationship Id="rId385" Type="http://schemas.openxmlformats.org/officeDocument/2006/relationships/image" Target="media/image381.png"/><Relationship Id="rId386" Type="http://schemas.openxmlformats.org/officeDocument/2006/relationships/image" Target="media/image382.png"/><Relationship Id="rId387" Type="http://schemas.openxmlformats.org/officeDocument/2006/relationships/image" Target="media/image383.png"/><Relationship Id="rId388" Type="http://schemas.openxmlformats.org/officeDocument/2006/relationships/image" Target="media/image384.png"/><Relationship Id="rId389" Type="http://schemas.openxmlformats.org/officeDocument/2006/relationships/image" Target="media/image385.png"/><Relationship Id="rId390" Type="http://schemas.openxmlformats.org/officeDocument/2006/relationships/image" Target="media/image386.png"/><Relationship Id="rId391" Type="http://schemas.openxmlformats.org/officeDocument/2006/relationships/image" Target="media/image387.png"/><Relationship Id="rId392" Type="http://schemas.openxmlformats.org/officeDocument/2006/relationships/image" Target="media/image388.png"/><Relationship Id="rId393" Type="http://schemas.openxmlformats.org/officeDocument/2006/relationships/image" Target="media/image389.png"/><Relationship Id="rId394" Type="http://schemas.openxmlformats.org/officeDocument/2006/relationships/image" Target="media/image390.png"/><Relationship Id="rId395" Type="http://schemas.openxmlformats.org/officeDocument/2006/relationships/image" Target="media/image391.png"/><Relationship Id="rId396" Type="http://schemas.openxmlformats.org/officeDocument/2006/relationships/image" Target="media/image392.png"/><Relationship Id="rId397" Type="http://schemas.openxmlformats.org/officeDocument/2006/relationships/image" Target="media/image393.png"/><Relationship Id="rId398" Type="http://schemas.openxmlformats.org/officeDocument/2006/relationships/image" Target="media/image394.png"/><Relationship Id="rId399" Type="http://schemas.openxmlformats.org/officeDocument/2006/relationships/image" Target="media/image395.png"/><Relationship Id="rId400" Type="http://schemas.openxmlformats.org/officeDocument/2006/relationships/image" Target="media/image396.png"/><Relationship Id="rId401" Type="http://schemas.openxmlformats.org/officeDocument/2006/relationships/image" Target="media/image397.png"/><Relationship Id="rId402" Type="http://schemas.openxmlformats.org/officeDocument/2006/relationships/image" Target="media/image398.png"/><Relationship Id="rId403" Type="http://schemas.openxmlformats.org/officeDocument/2006/relationships/image" Target="media/image399.png"/><Relationship Id="rId404" Type="http://schemas.openxmlformats.org/officeDocument/2006/relationships/image" Target="media/image400.png"/><Relationship Id="rId405" Type="http://schemas.openxmlformats.org/officeDocument/2006/relationships/image" Target="media/image401.png"/><Relationship Id="rId406" Type="http://schemas.openxmlformats.org/officeDocument/2006/relationships/image" Target="media/image402.png"/><Relationship Id="rId407" Type="http://schemas.openxmlformats.org/officeDocument/2006/relationships/image" Target="media/image403.png"/><Relationship Id="rId408" Type="http://schemas.openxmlformats.org/officeDocument/2006/relationships/image" Target="media/image404.png"/><Relationship Id="rId409" Type="http://schemas.openxmlformats.org/officeDocument/2006/relationships/image" Target="media/image405.png"/><Relationship Id="rId410" Type="http://schemas.openxmlformats.org/officeDocument/2006/relationships/image" Target="media/image406.png"/><Relationship Id="rId411" Type="http://schemas.openxmlformats.org/officeDocument/2006/relationships/image" Target="media/image407.png"/><Relationship Id="rId412" Type="http://schemas.openxmlformats.org/officeDocument/2006/relationships/image" Target="media/image408.png"/><Relationship Id="rId413" Type="http://schemas.openxmlformats.org/officeDocument/2006/relationships/image" Target="media/image409.png"/><Relationship Id="rId414" Type="http://schemas.openxmlformats.org/officeDocument/2006/relationships/image" Target="media/image410.png"/><Relationship Id="rId415" Type="http://schemas.openxmlformats.org/officeDocument/2006/relationships/image" Target="media/image411.png"/><Relationship Id="rId416" Type="http://schemas.openxmlformats.org/officeDocument/2006/relationships/image" Target="media/image412.png"/><Relationship Id="rId417" Type="http://schemas.openxmlformats.org/officeDocument/2006/relationships/image" Target="media/image413.png"/><Relationship Id="rId418" Type="http://schemas.openxmlformats.org/officeDocument/2006/relationships/image" Target="media/image414.png"/><Relationship Id="rId419" Type="http://schemas.openxmlformats.org/officeDocument/2006/relationships/image" Target="media/image415.png"/><Relationship Id="rId420" Type="http://schemas.openxmlformats.org/officeDocument/2006/relationships/image" Target="media/image416.png"/><Relationship Id="rId421" Type="http://schemas.openxmlformats.org/officeDocument/2006/relationships/image" Target="media/image417.png"/><Relationship Id="rId422" Type="http://schemas.openxmlformats.org/officeDocument/2006/relationships/image" Target="media/image418.png"/><Relationship Id="rId423" Type="http://schemas.openxmlformats.org/officeDocument/2006/relationships/image" Target="media/image419.png"/><Relationship Id="rId424" Type="http://schemas.openxmlformats.org/officeDocument/2006/relationships/image" Target="media/image420.png"/><Relationship Id="rId425" Type="http://schemas.openxmlformats.org/officeDocument/2006/relationships/image" Target="media/image421.png"/><Relationship Id="rId426" Type="http://schemas.openxmlformats.org/officeDocument/2006/relationships/image" Target="media/image422.png"/><Relationship Id="rId427" Type="http://schemas.openxmlformats.org/officeDocument/2006/relationships/image" Target="media/image423.png"/><Relationship Id="rId428" Type="http://schemas.openxmlformats.org/officeDocument/2006/relationships/image" Target="media/image424.png"/><Relationship Id="rId429" Type="http://schemas.openxmlformats.org/officeDocument/2006/relationships/image" Target="media/image425.png"/><Relationship Id="rId430" Type="http://schemas.openxmlformats.org/officeDocument/2006/relationships/image" Target="media/image426.png"/><Relationship Id="rId431" Type="http://schemas.openxmlformats.org/officeDocument/2006/relationships/image" Target="media/image427.png"/><Relationship Id="rId432" Type="http://schemas.openxmlformats.org/officeDocument/2006/relationships/image" Target="media/image428.png"/><Relationship Id="rId433" Type="http://schemas.openxmlformats.org/officeDocument/2006/relationships/image" Target="media/image429.png"/><Relationship Id="rId434" Type="http://schemas.openxmlformats.org/officeDocument/2006/relationships/image" Target="media/image430.png"/><Relationship Id="rId435" Type="http://schemas.openxmlformats.org/officeDocument/2006/relationships/image" Target="media/image431.png"/><Relationship Id="rId436" Type="http://schemas.openxmlformats.org/officeDocument/2006/relationships/image" Target="media/image432.png"/><Relationship Id="rId437" Type="http://schemas.openxmlformats.org/officeDocument/2006/relationships/image" Target="media/image433.png"/><Relationship Id="rId438" Type="http://schemas.openxmlformats.org/officeDocument/2006/relationships/image" Target="media/image434.png"/><Relationship Id="rId439" Type="http://schemas.openxmlformats.org/officeDocument/2006/relationships/image" Target="media/image435.png"/><Relationship Id="rId440" Type="http://schemas.openxmlformats.org/officeDocument/2006/relationships/image" Target="media/image436.png"/><Relationship Id="rId441" Type="http://schemas.openxmlformats.org/officeDocument/2006/relationships/image" Target="media/image437.png"/><Relationship Id="rId442" Type="http://schemas.openxmlformats.org/officeDocument/2006/relationships/image" Target="media/image438.png"/><Relationship Id="rId443" Type="http://schemas.openxmlformats.org/officeDocument/2006/relationships/image" Target="media/image439.png"/><Relationship Id="rId444" Type="http://schemas.openxmlformats.org/officeDocument/2006/relationships/image" Target="media/image440.png"/><Relationship Id="rId445" Type="http://schemas.openxmlformats.org/officeDocument/2006/relationships/image" Target="media/image441.png"/><Relationship Id="rId446" Type="http://schemas.openxmlformats.org/officeDocument/2006/relationships/image" Target="media/image442.png"/><Relationship Id="rId447" Type="http://schemas.openxmlformats.org/officeDocument/2006/relationships/image" Target="media/image443.png"/><Relationship Id="rId448" Type="http://schemas.openxmlformats.org/officeDocument/2006/relationships/image" Target="media/image444.png"/><Relationship Id="rId449" Type="http://schemas.openxmlformats.org/officeDocument/2006/relationships/image" Target="media/image445.png"/><Relationship Id="rId450" Type="http://schemas.openxmlformats.org/officeDocument/2006/relationships/image" Target="media/image446.png"/><Relationship Id="rId451" Type="http://schemas.openxmlformats.org/officeDocument/2006/relationships/image" Target="media/image447.png"/><Relationship Id="rId452" Type="http://schemas.openxmlformats.org/officeDocument/2006/relationships/image" Target="media/image448.png"/><Relationship Id="rId453" Type="http://schemas.openxmlformats.org/officeDocument/2006/relationships/image" Target="media/image449.png"/><Relationship Id="rId454" Type="http://schemas.openxmlformats.org/officeDocument/2006/relationships/image" Target="media/image450.png"/><Relationship Id="rId455" Type="http://schemas.openxmlformats.org/officeDocument/2006/relationships/image" Target="media/image451.png"/><Relationship Id="rId456" Type="http://schemas.openxmlformats.org/officeDocument/2006/relationships/image" Target="media/image452.png"/><Relationship Id="rId457" Type="http://schemas.openxmlformats.org/officeDocument/2006/relationships/image" Target="media/image453.png"/><Relationship Id="rId458" Type="http://schemas.openxmlformats.org/officeDocument/2006/relationships/image" Target="media/image454.png"/><Relationship Id="rId459" Type="http://schemas.openxmlformats.org/officeDocument/2006/relationships/image" Target="media/image455.png"/><Relationship Id="rId460" Type="http://schemas.openxmlformats.org/officeDocument/2006/relationships/image" Target="media/image456.png"/><Relationship Id="rId461" Type="http://schemas.openxmlformats.org/officeDocument/2006/relationships/image" Target="media/image457.png"/><Relationship Id="rId462" Type="http://schemas.openxmlformats.org/officeDocument/2006/relationships/image" Target="media/image458.png"/><Relationship Id="rId463" Type="http://schemas.openxmlformats.org/officeDocument/2006/relationships/image" Target="media/image459.png"/><Relationship Id="rId464" Type="http://schemas.openxmlformats.org/officeDocument/2006/relationships/image" Target="media/image460.png"/><Relationship Id="rId465" Type="http://schemas.openxmlformats.org/officeDocument/2006/relationships/image" Target="media/image461.png"/><Relationship Id="rId466" Type="http://schemas.openxmlformats.org/officeDocument/2006/relationships/image" Target="media/image462.png"/><Relationship Id="rId467" Type="http://schemas.openxmlformats.org/officeDocument/2006/relationships/image" Target="media/image463.png"/><Relationship Id="rId468" Type="http://schemas.openxmlformats.org/officeDocument/2006/relationships/image" Target="media/image464.png"/><Relationship Id="rId469" Type="http://schemas.openxmlformats.org/officeDocument/2006/relationships/image" Target="media/image465.png"/><Relationship Id="rId470" Type="http://schemas.openxmlformats.org/officeDocument/2006/relationships/image" Target="media/image466.png"/><Relationship Id="rId471" Type="http://schemas.openxmlformats.org/officeDocument/2006/relationships/image" Target="media/image467.png"/><Relationship Id="rId472" Type="http://schemas.openxmlformats.org/officeDocument/2006/relationships/image" Target="media/image468.png"/><Relationship Id="rId473" Type="http://schemas.openxmlformats.org/officeDocument/2006/relationships/image" Target="media/image469.png"/><Relationship Id="rId474" Type="http://schemas.openxmlformats.org/officeDocument/2006/relationships/image" Target="media/image470.png"/><Relationship Id="rId475" Type="http://schemas.openxmlformats.org/officeDocument/2006/relationships/image" Target="media/image471.png"/><Relationship Id="rId476" Type="http://schemas.openxmlformats.org/officeDocument/2006/relationships/image" Target="media/image472.png"/><Relationship Id="rId477" Type="http://schemas.openxmlformats.org/officeDocument/2006/relationships/image" Target="media/image473.png"/><Relationship Id="rId478" Type="http://schemas.openxmlformats.org/officeDocument/2006/relationships/image" Target="media/image474.png"/><Relationship Id="rId479" Type="http://schemas.openxmlformats.org/officeDocument/2006/relationships/image" Target="media/image475.png"/><Relationship Id="rId480" Type="http://schemas.openxmlformats.org/officeDocument/2006/relationships/image" Target="media/image476.png"/><Relationship Id="rId481" Type="http://schemas.openxmlformats.org/officeDocument/2006/relationships/image" Target="media/image477.png"/><Relationship Id="rId482" Type="http://schemas.openxmlformats.org/officeDocument/2006/relationships/image" Target="media/image478.png"/><Relationship Id="rId483" Type="http://schemas.openxmlformats.org/officeDocument/2006/relationships/image" Target="media/image479.png"/><Relationship Id="rId484" Type="http://schemas.openxmlformats.org/officeDocument/2006/relationships/image" Target="media/image480.png"/><Relationship Id="rId485" Type="http://schemas.openxmlformats.org/officeDocument/2006/relationships/image" Target="media/image481.png"/><Relationship Id="rId486" Type="http://schemas.openxmlformats.org/officeDocument/2006/relationships/image" Target="media/image482.png"/><Relationship Id="rId487" Type="http://schemas.openxmlformats.org/officeDocument/2006/relationships/image" Target="media/image483.png"/><Relationship Id="rId488" Type="http://schemas.openxmlformats.org/officeDocument/2006/relationships/image" Target="media/image484.png"/><Relationship Id="rId489" Type="http://schemas.openxmlformats.org/officeDocument/2006/relationships/image" Target="media/image485.png"/><Relationship Id="rId490" Type="http://schemas.openxmlformats.org/officeDocument/2006/relationships/image" Target="media/image486.png"/><Relationship Id="rId491" Type="http://schemas.openxmlformats.org/officeDocument/2006/relationships/image" Target="media/image487.png"/><Relationship Id="rId492" Type="http://schemas.openxmlformats.org/officeDocument/2006/relationships/image" Target="media/image488.png"/><Relationship Id="rId493" Type="http://schemas.openxmlformats.org/officeDocument/2006/relationships/image" Target="media/image489.png"/><Relationship Id="rId494" Type="http://schemas.openxmlformats.org/officeDocument/2006/relationships/image" Target="media/image490.png"/><Relationship Id="rId495" Type="http://schemas.openxmlformats.org/officeDocument/2006/relationships/image" Target="media/image491.png"/><Relationship Id="rId496" Type="http://schemas.openxmlformats.org/officeDocument/2006/relationships/image" Target="media/image492.png"/><Relationship Id="rId497" Type="http://schemas.openxmlformats.org/officeDocument/2006/relationships/image" Target="media/image493.png"/><Relationship Id="rId498" Type="http://schemas.openxmlformats.org/officeDocument/2006/relationships/image" Target="media/image494.png"/><Relationship Id="rId499" Type="http://schemas.openxmlformats.org/officeDocument/2006/relationships/image" Target="media/image495.png"/><Relationship Id="rId500" Type="http://schemas.openxmlformats.org/officeDocument/2006/relationships/image" Target="media/image496.png"/><Relationship Id="rId501" Type="http://schemas.openxmlformats.org/officeDocument/2006/relationships/image" Target="media/image497.png"/><Relationship Id="rId502" Type="http://schemas.openxmlformats.org/officeDocument/2006/relationships/image" Target="media/image498.png"/><Relationship Id="rId503" Type="http://schemas.openxmlformats.org/officeDocument/2006/relationships/image" Target="media/image499.png"/><Relationship Id="rId504" Type="http://schemas.openxmlformats.org/officeDocument/2006/relationships/image" Target="media/image500.png"/><Relationship Id="rId505" Type="http://schemas.openxmlformats.org/officeDocument/2006/relationships/image" Target="media/image501.png"/><Relationship Id="rId506" Type="http://schemas.openxmlformats.org/officeDocument/2006/relationships/image" Target="media/image502.png"/><Relationship Id="rId507" Type="http://schemas.openxmlformats.org/officeDocument/2006/relationships/image" Target="media/image503.png"/><Relationship Id="rId508" Type="http://schemas.openxmlformats.org/officeDocument/2006/relationships/image" Target="media/image504.png"/><Relationship Id="rId509" Type="http://schemas.openxmlformats.org/officeDocument/2006/relationships/image" Target="media/image505.png"/><Relationship Id="rId510" Type="http://schemas.openxmlformats.org/officeDocument/2006/relationships/image" Target="media/image506.png"/><Relationship Id="rId511" Type="http://schemas.openxmlformats.org/officeDocument/2006/relationships/image" Target="media/image507.png"/><Relationship Id="rId512" Type="http://schemas.openxmlformats.org/officeDocument/2006/relationships/image" Target="media/image508.png"/><Relationship Id="rId513" Type="http://schemas.openxmlformats.org/officeDocument/2006/relationships/image" Target="media/image509.png"/><Relationship Id="rId514" Type="http://schemas.openxmlformats.org/officeDocument/2006/relationships/image" Target="media/image510.png"/><Relationship Id="rId515" Type="http://schemas.openxmlformats.org/officeDocument/2006/relationships/image" Target="media/image511.png"/><Relationship Id="rId516" Type="http://schemas.openxmlformats.org/officeDocument/2006/relationships/image" Target="media/image512.png"/><Relationship Id="rId517" Type="http://schemas.openxmlformats.org/officeDocument/2006/relationships/image" Target="media/image513.png"/><Relationship Id="rId518" Type="http://schemas.openxmlformats.org/officeDocument/2006/relationships/image" Target="media/image514.png"/><Relationship Id="rId519" Type="http://schemas.openxmlformats.org/officeDocument/2006/relationships/image" Target="media/image515.png"/><Relationship Id="rId520" Type="http://schemas.openxmlformats.org/officeDocument/2006/relationships/image" Target="media/image516.png"/><Relationship Id="rId521" Type="http://schemas.openxmlformats.org/officeDocument/2006/relationships/image" Target="media/image517.png"/><Relationship Id="rId522" Type="http://schemas.openxmlformats.org/officeDocument/2006/relationships/image" Target="media/image518.png"/><Relationship Id="rId523" Type="http://schemas.openxmlformats.org/officeDocument/2006/relationships/image" Target="media/image519.png"/><Relationship Id="rId524" Type="http://schemas.openxmlformats.org/officeDocument/2006/relationships/image" Target="media/image520.png"/><Relationship Id="rId525" Type="http://schemas.openxmlformats.org/officeDocument/2006/relationships/image" Target="media/image521.png"/><Relationship Id="rId526" Type="http://schemas.openxmlformats.org/officeDocument/2006/relationships/image" Target="media/image522.png"/><Relationship Id="rId527" Type="http://schemas.openxmlformats.org/officeDocument/2006/relationships/image" Target="media/image523.png"/><Relationship Id="rId528" Type="http://schemas.openxmlformats.org/officeDocument/2006/relationships/image" Target="media/image524.png"/><Relationship Id="rId529" Type="http://schemas.openxmlformats.org/officeDocument/2006/relationships/image" Target="media/image525.png"/><Relationship Id="rId530" Type="http://schemas.openxmlformats.org/officeDocument/2006/relationships/image" Target="media/image526.png"/><Relationship Id="rId531" Type="http://schemas.openxmlformats.org/officeDocument/2006/relationships/image" Target="media/image527.png"/><Relationship Id="rId532" Type="http://schemas.openxmlformats.org/officeDocument/2006/relationships/image" Target="media/image528.png"/><Relationship Id="rId533" Type="http://schemas.openxmlformats.org/officeDocument/2006/relationships/image" Target="media/image529.png"/><Relationship Id="rId534" Type="http://schemas.openxmlformats.org/officeDocument/2006/relationships/image" Target="media/image530.png"/><Relationship Id="rId535" Type="http://schemas.openxmlformats.org/officeDocument/2006/relationships/image" Target="media/image531.png"/><Relationship Id="rId536" Type="http://schemas.openxmlformats.org/officeDocument/2006/relationships/image" Target="media/image532.png"/><Relationship Id="rId537" Type="http://schemas.openxmlformats.org/officeDocument/2006/relationships/image" Target="media/image533.png"/><Relationship Id="rId538" Type="http://schemas.openxmlformats.org/officeDocument/2006/relationships/image" Target="media/image534.png"/><Relationship Id="rId539" Type="http://schemas.openxmlformats.org/officeDocument/2006/relationships/image" Target="media/image535.png"/><Relationship Id="rId540" Type="http://schemas.openxmlformats.org/officeDocument/2006/relationships/image" Target="media/image536.png"/><Relationship Id="rId541" Type="http://schemas.openxmlformats.org/officeDocument/2006/relationships/image" Target="media/image537.png"/><Relationship Id="rId542" Type="http://schemas.openxmlformats.org/officeDocument/2006/relationships/image" Target="media/image538.png"/><Relationship Id="rId543" Type="http://schemas.openxmlformats.org/officeDocument/2006/relationships/image" Target="media/image539.png"/><Relationship Id="rId544" Type="http://schemas.openxmlformats.org/officeDocument/2006/relationships/image" Target="media/image540.png"/><Relationship Id="rId545" Type="http://schemas.openxmlformats.org/officeDocument/2006/relationships/image" Target="media/image541.png"/><Relationship Id="rId546" Type="http://schemas.openxmlformats.org/officeDocument/2006/relationships/image" Target="media/image542.png"/><Relationship Id="rId547" Type="http://schemas.openxmlformats.org/officeDocument/2006/relationships/image" Target="media/image543.png"/><Relationship Id="rId548" Type="http://schemas.openxmlformats.org/officeDocument/2006/relationships/image" Target="media/image544.png"/><Relationship Id="rId549" Type="http://schemas.openxmlformats.org/officeDocument/2006/relationships/image" Target="media/image545.png"/><Relationship Id="rId550" Type="http://schemas.openxmlformats.org/officeDocument/2006/relationships/image" Target="media/image546.png"/><Relationship Id="rId551" Type="http://schemas.openxmlformats.org/officeDocument/2006/relationships/image" Target="media/image547.png"/><Relationship Id="rId552" Type="http://schemas.openxmlformats.org/officeDocument/2006/relationships/image" Target="media/image548.png"/><Relationship Id="rId553" Type="http://schemas.openxmlformats.org/officeDocument/2006/relationships/image" Target="media/image549.png"/><Relationship Id="rId554" Type="http://schemas.openxmlformats.org/officeDocument/2006/relationships/image" Target="media/image550.png"/><Relationship Id="rId555" Type="http://schemas.openxmlformats.org/officeDocument/2006/relationships/image" Target="media/image551.png"/><Relationship Id="rId556" Type="http://schemas.openxmlformats.org/officeDocument/2006/relationships/image" Target="media/image552.png"/><Relationship Id="rId557" Type="http://schemas.openxmlformats.org/officeDocument/2006/relationships/image" Target="media/image553.png"/><Relationship Id="rId558" Type="http://schemas.openxmlformats.org/officeDocument/2006/relationships/image" Target="media/image554.png"/><Relationship Id="rId559" Type="http://schemas.openxmlformats.org/officeDocument/2006/relationships/image" Target="media/image555.png"/><Relationship Id="rId560" Type="http://schemas.openxmlformats.org/officeDocument/2006/relationships/image" Target="media/image556.png"/><Relationship Id="rId561" Type="http://schemas.openxmlformats.org/officeDocument/2006/relationships/image" Target="media/image557.png"/><Relationship Id="rId562" Type="http://schemas.openxmlformats.org/officeDocument/2006/relationships/image" Target="media/image558.png"/><Relationship Id="rId563" Type="http://schemas.openxmlformats.org/officeDocument/2006/relationships/image" Target="media/image559.png"/><Relationship Id="rId564" Type="http://schemas.openxmlformats.org/officeDocument/2006/relationships/image" Target="media/image560.png"/><Relationship Id="rId565" Type="http://schemas.openxmlformats.org/officeDocument/2006/relationships/image" Target="media/image561.png"/><Relationship Id="rId566" Type="http://schemas.openxmlformats.org/officeDocument/2006/relationships/image" Target="media/image562.png"/><Relationship Id="rId567" Type="http://schemas.openxmlformats.org/officeDocument/2006/relationships/image" Target="media/image563.png"/><Relationship Id="rId568" Type="http://schemas.openxmlformats.org/officeDocument/2006/relationships/image" Target="media/image564.png"/><Relationship Id="rId569" Type="http://schemas.openxmlformats.org/officeDocument/2006/relationships/image" Target="media/image565.png"/><Relationship Id="rId570" Type="http://schemas.openxmlformats.org/officeDocument/2006/relationships/image" Target="media/image566.png"/><Relationship Id="rId571" Type="http://schemas.openxmlformats.org/officeDocument/2006/relationships/image" Target="media/image567.png"/><Relationship Id="rId572" Type="http://schemas.openxmlformats.org/officeDocument/2006/relationships/image" Target="media/image568.png"/><Relationship Id="rId573" Type="http://schemas.openxmlformats.org/officeDocument/2006/relationships/image" Target="media/image569.png"/><Relationship Id="rId574" Type="http://schemas.openxmlformats.org/officeDocument/2006/relationships/image" Target="media/image570.png"/><Relationship Id="rId575" Type="http://schemas.openxmlformats.org/officeDocument/2006/relationships/image" Target="media/image571.png"/><Relationship Id="rId576" Type="http://schemas.openxmlformats.org/officeDocument/2006/relationships/image" Target="media/image572.png"/><Relationship Id="rId577" Type="http://schemas.openxmlformats.org/officeDocument/2006/relationships/image" Target="media/image573.png"/><Relationship Id="rId578" Type="http://schemas.openxmlformats.org/officeDocument/2006/relationships/image" Target="media/image574.png"/><Relationship Id="rId579" Type="http://schemas.openxmlformats.org/officeDocument/2006/relationships/image" Target="media/image575.png"/><Relationship Id="rId580" Type="http://schemas.openxmlformats.org/officeDocument/2006/relationships/image" Target="media/image576.png"/><Relationship Id="rId581" Type="http://schemas.openxmlformats.org/officeDocument/2006/relationships/image" Target="media/image577.png"/><Relationship Id="rId582" Type="http://schemas.openxmlformats.org/officeDocument/2006/relationships/image" Target="media/image578.png"/><Relationship Id="rId583" Type="http://schemas.openxmlformats.org/officeDocument/2006/relationships/image" Target="media/image579.png"/><Relationship Id="rId584" Type="http://schemas.openxmlformats.org/officeDocument/2006/relationships/image" Target="media/image580.png"/><Relationship Id="rId585" Type="http://schemas.openxmlformats.org/officeDocument/2006/relationships/image" Target="media/image581.png"/><Relationship Id="rId586" Type="http://schemas.openxmlformats.org/officeDocument/2006/relationships/image" Target="media/image582.png"/><Relationship Id="rId587" Type="http://schemas.openxmlformats.org/officeDocument/2006/relationships/image" Target="media/image583.png"/><Relationship Id="rId588" Type="http://schemas.openxmlformats.org/officeDocument/2006/relationships/image" Target="media/image584.png"/><Relationship Id="rId589" Type="http://schemas.openxmlformats.org/officeDocument/2006/relationships/image" Target="media/image585.png"/><Relationship Id="rId590" Type="http://schemas.openxmlformats.org/officeDocument/2006/relationships/image" Target="media/image586.png"/><Relationship Id="rId591" Type="http://schemas.openxmlformats.org/officeDocument/2006/relationships/image" Target="media/image587.png"/><Relationship Id="rId592" Type="http://schemas.openxmlformats.org/officeDocument/2006/relationships/image" Target="media/image588.png"/><Relationship Id="rId593" Type="http://schemas.openxmlformats.org/officeDocument/2006/relationships/image" Target="media/image589.png"/><Relationship Id="rId594" Type="http://schemas.openxmlformats.org/officeDocument/2006/relationships/image" Target="media/image590.png"/><Relationship Id="rId595" Type="http://schemas.openxmlformats.org/officeDocument/2006/relationships/image" Target="media/image591.png"/><Relationship Id="rId596" Type="http://schemas.openxmlformats.org/officeDocument/2006/relationships/image" Target="media/image592.png"/><Relationship Id="rId597" Type="http://schemas.openxmlformats.org/officeDocument/2006/relationships/image" Target="media/image593.png"/><Relationship Id="rId598" Type="http://schemas.openxmlformats.org/officeDocument/2006/relationships/image" Target="media/image594.png"/><Relationship Id="rId599" Type="http://schemas.openxmlformats.org/officeDocument/2006/relationships/image" Target="media/image595.png"/><Relationship Id="rId600" Type="http://schemas.openxmlformats.org/officeDocument/2006/relationships/image" Target="media/image596.png"/><Relationship Id="rId601" Type="http://schemas.openxmlformats.org/officeDocument/2006/relationships/image" Target="media/image597.png"/><Relationship Id="rId602" Type="http://schemas.openxmlformats.org/officeDocument/2006/relationships/image" Target="media/image598.png"/><Relationship Id="rId603" Type="http://schemas.openxmlformats.org/officeDocument/2006/relationships/image" Target="media/image599.png"/><Relationship Id="rId604" Type="http://schemas.openxmlformats.org/officeDocument/2006/relationships/image" Target="media/image600.png"/><Relationship Id="rId605" Type="http://schemas.openxmlformats.org/officeDocument/2006/relationships/image" Target="media/image601.png"/><Relationship Id="rId606" Type="http://schemas.openxmlformats.org/officeDocument/2006/relationships/image" Target="media/image602.png"/><Relationship Id="rId607" Type="http://schemas.openxmlformats.org/officeDocument/2006/relationships/image" Target="media/image603.png"/><Relationship Id="rId608" Type="http://schemas.openxmlformats.org/officeDocument/2006/relationships/image" Target="media/image604.png"/><Relationship Id="rId609" Type="http://schemas.openxmlformats.org/officeDocument/2006/relationships/image" Target="media/image605.png"/><Relationship Id="rId610" Type="http://schemas.openxmlformats.org/officeDocument/2006/relationships/image" Target="media/image606.png"/><Relationship Id="rId611" Type="http://schemas.openxmlformats.org/officeDocument/2006/relationships/image" Target="media/image607.png"/><Relationship Id="rId612" Type="http://schemas.openxmlformats.org/officeDocument/2006/relationships/image" Target="media/image608.png"/><Relationship Id="rId613" Type="http://schemas.openxmlformats.org/officeDocument/2006/relationships/image" Target="media/image609.png"/><Relationship Id="rId614" Type="http://schemas.openxmlformats.org/officeDocument/2006/relationships/image" Target="media/image610.png"/><Relationship Id="rId615" Type="http://schemas.openxmlformats.org/officeDocument/2006/relationships/image" Target="media/image611.png"/><Relationship Id="rId616" Type="http://schemas.openxmlformats.org/officeDocument/2006/relationships/image" Target="media/image612.png"/><Relationship Id="rId617" Type="http://schemas.openxmlformats.org/officeDocument/2006/relationships/image" Target="media/image613.png"/><Relationship Id="rId618" Type="http://schemas.openxmlformats.org/officeDocument/2006/relationships/image" Target="media/image614.png"/><Relationship Id="rId619" Type="http://schemas.openxmlformats.org/officeDocument/2006/relationships/image" Target="media/image615.png"/><Relationship Id="rId620" Type="http://schemas.openxmlformats.org/officeDocument/2006/relationships/image" Target="media/image616.png"/><Relationship Id="rId621" Type="http://schemas.openxmlformats.org/officeDocument/2006/relationships/image" Target="media/image617.png"/><Relationship Id="rId622" Type="http://schemas.openxmlformats.org/officeDocument/2006/relationships/image" Target="media/image618.png"/><Relationship Id="rId623" Type="http://schemas.openxmlformats.org/officeDocument/2006/relationships/image" Target="media/image619.png"/><Relationship Id="rId624" Type="http://schemas.openxmlformats.org/officeDocument/2006/relationships/image" Target="media/image620.png"/><Relationship Id="rId625" Type="http://schemas.openxmlformats.org/officeDocument/2006/relationships/image" Target="media/image621.png"/><Relationship Id="rId626" Type="http://schemas.openxmlformats.org/officeDocument/2006/relationships/image" Target="media/image622.png"/><Relationship Id="rId627" Type="http://schemas.openxmlformats.org/officeDocument/2006/relationships/image" Target="media/image623.png"/><Relationship Id="rId628" Type="http://schemas.openxmlformats.org/officeDocument/2006/relationships/image" Target="media/image624.png"/><Relationship Id="rId629" Type="http://schemas.openxmlformats.org/officeDocument/2006/relationships/image" Target="media/image625.png"/><Relationship Id="rId630" Type="http://schemas.openxmlformats.org/officeDocument/2006/relationships/image" Target="media/image626.png"/><Relationship Id="rId631" Type="http://schemas.openxmlformats.org/officeDocument/2006/relationships/image" Target="media/image627.png"/><Relationship Id="rId632" Type="http://schemas.openxmlformats.org/officeDocument/2006/relationships/image" Target="media/image628.png"/><Relationship Id="rId633" Type="http://schemas.openxmlformats.org/officeDocument/2006/relationships/image" Target="media/image629.png"/><Relationship Id="rId634" Type="http://schemas.openxmlformats.org/officeDocument/2006/relationships/image" Target="media/image630.png"/><Relationship Id="rId635" Type="http://schemas.openxmlformats.org/officeDocument/2006/relationships/image" Target="media/image631.png"/><Relationship Id="rId636" Type="http://schemas.openxmlformats.org/officeDocument/2006/relationships/image" Target="media/image632.png"/><Relationship Id="rId637" Type="http://schemas.openxmlformats.org/officeDocument/2006/relationships/image" Target="media/image633.png"/><Relationship Id="rId638" Type="http://schemas.openxmlformats.org/officeDocument/2006/relationships/image" Target="media/image634.png"/><Relationship Id="rId639" Type="http://schemas.openxmlformats.org/officeDocument/2006/relationships/image" Target="media/image635.png"/><Relationship Id="rId640" Type="http://schemas.openxmlformats.org/officeDocument/2006/relationships/image" Target="media/image636.png"/><Relationship Id="rId641" Type="http://schemas.openxmlformats.org/officeDocument/2006/relationships/image" Target="media/image637.png"/><Relationship Id="rId642" Type="http://schemas.openxmlformats.org/officeDocument/2006/relationships/image" Target="media/image638.png"/><Relationship Id="rId643" Type="http://schemas.openxmlformats.org/officeDocument/2006/relationships/image" Target="media/image639.png"/><Relationship Id="rId644" Type="http://schemas.openxmlformats.org/officeDocument/2006/relationships/image" Target="media/image640.png"/><Relationship Id="rId645" Type="http://schemas.openxmlformats.org/officeDocument/2006/relationships/image" Target="media/image641.png"/><Relationship Id="rId646" Type="http://schemas.openxmlformats.org/officeDocument/2006/relationships/image" Target="media/image642.png"/><Relationship Id="rId647" Type="http://schemas.openxmlformats.org/officeDocument/2006/relationships/image" Target="media/image643.png"/><Relationship Id="rId648" Type="http://schemas.openxmlformats.org/officeDocument/2006/relationships/image" Target="media/image644.png"/><Relationship Id="rId649" Type="http://schemas.openxmlformats.org/officeDocument/2006/relationships/image" Target="media/image645.png"/><Relationship Id="rId650" Type="http://schemas.openxmlformats.org/officeDocument/2006/relationships/image" Target="media/image646.png"/><Relationship Id="rId651" Type="http://schemas.openxmlformats.org/officeDocument/2006/relationships/image" Target="media/image647.png"/><Relationship Id="rId652" Type="http://schemas.openxmlformats.org/officeDocument/2006/relationships/image" Target="media/image648.png"/><Relationship Id="rId653" Type="http://schemas.openxmlformats.org/officeDocument/2006/relationships/image" Target="media/image649.png"/><Relationship Id="rId654" Type="http://schemas.openxmlformats.org/officeDocument/2006/relationships/image" Target="media/image650.png"/><Relationship Id="rId655" Type="http://schemas.openxmlformats.org/officeDocument/2006/relationships/image" Target="media/image651.png"/><Relationship Id="rId656" Type="http://schemas.openxmlformats.org/officeDocument/2006/relationships/image" Target="media/image652.png"/><Relationship Id="rId657" Type="http://schemas.openxmlformats.org/officeDocument/2006/relationships/image" Target="media/image653.png"/><Relationship Id="rId658" Type="http://schemas.openxmlformats.org/officeDocument/2006/relationships/image" Target="media/image654.png"/><Relationship Id="rId659" Type="http://schemas.openxmlformats.org/officeDocument/2006/relationships/image" Target="media/image655.png"/><Relationship Id="rId660" Type="http://schemas.openxmlformats.org/officeDocument/2006/relationships/image" Target="media/image656.png"/><Relationship Id="rId661" Type="http://schemas.openxmlformats.org/officeDocument/2006/relationships/image" Target="media/image657.png"/><Relationship Id="rId662" Type="http://schemas.openxmlformats.org/officeDocument/2006/relationships/image" Target="media/image658.png"/><Relationship Id="rId663" Type="http://schemas.openxmlformats.org/officeDocument/2006/relationships/image" Target="media/image659.png"/><Relationship Id="rId664" Type="http://schemas.openxmlformats.org/officeDocument/2006/relationships/image" Target="media/image660.png"/><Relationship Id="rId665" Type="http://schemas.openxmlformats.org/officeDocument/2006/relationships/image" Target="media/image661.png"/><Relationship Id="rId666" Type="http://schemas.openxmlformats.org/officeDocument/2006/relationships/image" Target="media/image662.png"/><Relationship Id="rId667" Type="http://schemas.openxmlformats.org/officeDocument/2006/relationships/image" Target="media/image663.png"/><Relationship Id="rId668" Type="http://schemas.openxmlformats.org/officeDocument/2006/relationships/image" Target="media/image664.png"/><Relationship Id="rId669" Type="http://schemas.openxmlformats.org/officeDocument/2006/relationships/image" Target="media/image665.png"/><Relationship Id="rId670" Type="http://schemas.openxmlformats.org/officeDocument/2006/relationships/image" Target="media/image666.png"/><Relationship Id="rId671" Type="http://schemas.openxmlformats.org/officeDocument/2006/relationships/image" Target="media/image667.png"/><Relationship Id="rId672" Type="http://schemas.openxmlformats.org/officeDocument/2006/relationships/image" Target="media/image668.png"/><Relationship Id="rId673" Type="http://schemas.openxmlformats.org/officeDocument/2006/relationships/image" Target="media/image669.png"/><Relationship Id="rId674" Type="http://schemas.openxmlformats.org/officeDocument/2006/relationships/image" Target="media/image670.png"/><Relationship Id="rId675" Type="http://schemas.openxmlformats.org/officeDocument/2006/relationships/image" Target="media/image671.png"/><Relationship Id="rId676" Type="http://schemas.openxmlformats.org/officeDocument/2006/relationships/image" Target="media/image672.png"/><Relationship Id="rId677" Type="http://schemas.openxmlformats.org/officeDocument/2006/relationships/image" Target="media/image673.png"/><Relationship Id="rId678" Type="http://schemas.openxmlformats.org/officeDocument/2006/relationships/image" Target="media/image674.png"/><Relationship Id="rId679" Type="http://schemas.openxmlformats.org/officeDocument/2006/relationships/image" Target="media/image675.png"/><Relationship Id="rId680" Type="http://schemas.openxmlformats.org/officeDocument/2006/relationships/image" Target="media/image676.png"/><Relationship Id="rId681" Type="http://schemas.openxmlformats.org/officeDocument/2006/relationships/image" Target="media/image677.png"/><Relationship Id="rId682" Type="http://schemas.openxmlformats.org/officeDocument/2006/relationships/image" Target="media/image678.png"/><Relationship Id="rId683" Type="http://schemas.openxmlformats.org/officeDocument/2006/relationships/image" Target="media/image679.png"/><Relationship Id="rId684" Type="http://schemas.openxmlformats.org/officeDocument/2006/relationships/image" Target="media/image680.png"/><Relationship Id="rId685" Type="http://schemas.openxmlformats.org/officeDocument/2006/relationships/image" Target="media/image681.png"/><Relationship Id="rId686" Type="http://schemas.openxmlformats.org/officeDocument/2006/relationships/image" Target="media/image682.png"/><Relationship Id="rId687" Type="http://schemas.openxmlformats.org/officeDocument/2006/relationships/image" Target="media/image683.png"/><Relationship Id="rId688" Type="http://schemas.openxmlformats.org/officeDocument/2006/relationships/image" Target="media/image684.png"/><Relationship Id="rId689" Type="http://schemas.openxmlformats.org/officeDocument/2006/relationships/image" Target="media/image685.png"/><Relationship Id="rId690" Type="http://schemas.openxmlformats.org/officeDocument/2006/relationships/image" Target="media/image686.png"/><Relationship Id="rId691" Type="http://schemas.openxmlformats.org/officeDocument/2006/relationships/image" Target="media/image687.png"/><Relationship Id="rId692" Type="http://schemas.openxmlformats.org/officeDocument/2006/relationships/image" Target="media/image688.png"/><Relationship Id="rId693" Type="http://schemas.openxmlformats.org/officeDocument/2006/relationships/image" Target="media/image689.png"/><Relationship Id="rId694" Type="http://schemas.openxmlformats.org/officeDocument/2006/relationships/image" Target="media/image690.png"/><Relationship Id="rId695" Type="http://schemas.openxmlformats.org/officeDocument/2006/relationships/image" Target="media/image691.png"/><Relationship Id="rId696" Type="http://schemas.openxmlformats.org/officeDocument/2006/relationships/image" Target="media/image692.png"/><Relationship Id="rId697" Type="http://schemas.openxmlformats.org/officeDocument/2006/relationships/image" Target="media/image693.png"/><Relationship Id="rId698" Type="http://schemas.openxmlformats.org/officeDocument/2006/relationships/image" Target="media/image694.png"/><Relationship Id="rId699" Type="http://schemas.openxmlformats.org/officeDocument/2006/relationships/image" Target="media/image695.png"/><Relationship Id="rId700" Type="http://schemas.openxmlformats.org/officeDocument/2006/relationships/image" Target="media/image696.png"/><Relationship Id="rId701" Type="http://schemas.openxmlformats.org/officeDocument/2006/relationships/image" Target="media/image697.png"/><Relationship Id="rId702" Type="http://schemas.openxmlformats.org/officeDocument/2006/relationships/header" Target="header1.xml"/><Relationship Id="rId703" Type="http://schemas.openxmlformats.org/officeDocument/2006/relationships/footer" Target="footer1.xml"/><Relationship Id="rId704" Type="http://schemas.openxmlformats.org/officeDocument/2006/relationships/header" Target="header2.xml"/><Relationship Id="rId705" Type="http://schemas.openxmlformats.org/officeDocument/2006/relationships/header" Target="header3.xml"/><Relationship Id="rId706" Type="http://schemas.openxmlformats.org/officeDocument/2006/relationships/footer" Target="footer2.xml"/><Relationship Id="rId707" Type="http://schemas.openxmlformats.org/officeDocument/2006/relationships/image" Target="media/image705.png"/><Relationship Id="rId708" Type="http://schemas.openxmlformats.org/officeDocument/2006/relationships/image" Target="media/image706.png"/><Relationship Id="rId709" Type="http://schemas.openxmlformats.org/officeDocument/2006/relationships/image" Target="media/image707.png"/><Relationship Id="rId710" Type="http://schemas.openxmlformats.org/officeDocument/2006/relationships/image" Target="media/image708.png"/><Relationship Id="rId711" Type="http://schemas.openxmlformats.org/officeDocument/2006/relationships/image" Target="media/image709.png"/><Relationship Id="rId712" Type="http://schemas.openxmlformats.org/officeDocument/2006/relationships/image" Target="media/image710.png"/><Relationship Id="rId713" Type="http://schemas.openxmlformats.org/officeDocument/2006/relationships/image" Target="media/image711.png"/><Relationship Id="rId714" Type="http://schemas.openxmlformats.org/officeDocument/2006/relationships/image" Target="media/image712.png"/><Relationship Id="rId715" Type="http://schemas.openxmlformats.org/officeDocument/2006/relationships/image" Target="media/image713.png"/><Relationship Id="rId716" Type="http://schemas.openxmlformats.org/officeDocument/2006/relationships/image" Target="media/image714.png"/><Relationship Id="rId717" Type="http://schemas.openxmlformats.org/officeDocument/2006/relationships/image" Target="media/image715.png"/><Relationship Id="rId718" Type="http://schemas.openxmlformats.org/officeDocument/2006/relationships/image" Target="media/image716.png"/><Relationship Id="rId719" Type="http://schemas.openxmlformats.org/officeDocument/2006/relationships/image" Target="media/image717.png"/><Relationship Id="rId720" Type="http://schemas.openxmlformats.org/officeDocument/2006/relationships/image" Target="media/image718.png"/><Relationship Id="rId721" Type="http://schemas.openxmlformats.org/officeDocument/2006/relationships/image" Target="media/image719.png"/><Relationship Id="rId722" Type="http://schemas.openxmlformats.org/officeDocument/2006/relationships/image" Target="media/image720.png"/><Relationship Id="rId723" Type="http://schemas.openxmlformats.org/officeDocument/2006/relationships/image" Target="media/image721.png"/><Relationship Id="rId724" Type="http://schemas.openxmlformats.org/officeDocument/2006/relationships/image" Target="media/image722.png"/><Relationship Id="rId725" Type="http://schemas.openxmlformats.org/officeDocument/2006/relationships/image" Target="media/image723.png"/><Relationship Id="rId726" Type="http://schemas.openxmlformats.org/officeDocument/2006/relationships/image" Target="media/image724.png"/><Relationship Id="rId727" Type="http://schemas.openxmlformats.org/officeDocument/2006/relationships/image" Target="media/image725.png"/><Relationship Id="rId728" Type="http://schemas.openxmlformats.org/officeDocument/2006/relationships/image" Target="media/image726.png"/><Relationship Id="rId729" Type="http://schemas.openxmlformats.org/officeDocument/2006/relationships/image" Target="media/image727.png"/><Relationship Id="rId730" Type="http://schemas.openxmlformats.org/officeDocument/2006/relationships/image" Target="media/image728.png"/><Relationship Id="rId731" Type="http://schemas.openxmlformats.org/officeDocument/2006/relationships/image" Target="media/image729.png"/><Relationship Id="rId732" Type="http://schemas.openxmlformats.org/officeDocument/2006/relationships/image" Target="media/image730.png"/><Relationship Id="rId733" Type="http://schemas.openxmlformats.org/officeDocument/2006/relationships/image" Target="media/image731.png"/><Relationship Id="rId734" Type="http://schemas.openxmlformats.org/officeDocument/2006/relationships/image" Target="media/image732.png"/><Relationship Id="rId735" Type="http://schemas.openxmlformats.org/officeDocument/2006/relationships/image" Target="media/image733.png"/><Relationship Id="rId736" Type="http://schemas.openxmlformats.org/officeDocument/2006/relationships/image" Target="media/image734.png"/><Relationship Id="rId737" Type="http://schemas.openxmlformats.org/officeDocument/2006/relationships/image" Target="media/image735.png"/><Relationship Id="rId738" Type="http://schemas.openxmlformats.org/officeDocument/2006/relationships/image" Target="media/image736.png"/><Relationship Id="rId739" Type="http://schemas.openxmlformats.org/officeDocument/2006/relationships/image" Target="media/image737.png"/><Relationship Id="rId740" Type="http://schemas.openxmlformats.org/officeDocument/2006/relationships/image" Target="media/image738.png"/><Relationship Id="rId741" Type="http://schemas.openxmlformats.org/officeDocument/2006/relationships/image" Target="media/image739.png"/><Relationship Id="rId742" Type="http://schemas.openxmlformats.org/officeDocument/2006/relationships/image" Target="media/image740.png"/><Relationship Id="rId743" Type="http://schemas.openxmlformats.org/officeDocument/2006/relationships/image" Target="media/image741.png"/><Relationship Id="rId744" Type="http://schemas.openxmlformats.org/officeDocument/2006/relationships/image" Target="media/image742.png"/><Relationship Id="rId745" Type="http://schemas.openxmlformats.org/officeDocument/2006/relationships/image" Target="media/image743.png"/><Relationship Id="rId746" Type="http://schemas.openxmlformats.org/officeDocument/2006/relationships/image" Target="media/image744.png"/><Relationship Id="rId747" Type="http://schemas.openxmlformats.org/officeDocument/2006/relationships/image" Target="media/image745.png"/><Relationship Id="rId748" Type="http://schemas.openxmlformats.org/officeDocument/2006/relationships/image" Target="media/image746.png"/><Relationship Id="rId749" Type="http://schemas.openxmlformats.org/officeDocument/2006/relationships/image" Target="media/image747.png"/><Relationship Id="rId750" Type="http://schemas.openxmlformats.org/officeDocument/2006/relationships/image" Target="media/image748.png"/><Relationship Id="rId751" Type="http://schemas.openxmlformats.org/officeDocument/2006/relationships/image" Target="media/image749.png"/><Relationship Id="rId752" Type="http://schemas.openxmlformats.org/officeDocument/2006/relationships/image" Target="media/image750.png"/><Relationship Id="rId753" Type="http://schemas.openxmlformats.org/officeDocument/2006/relationships/image" Target="media/image751.png"/><Relationship Id="rId754" Type="http://schemas.openxmlformats.org/officeDocument/2006/relationships/image" Target="media/image752.png"/><Relationship Id="rId755" Type="http://schemas.openxmlformats.org/officeDocument/2006/relationships/image" Target="media/image753.png"/><Relationship Id="rId756" Type="http://schemas.openxmlformats.org/officeDocument/2006/relationships/image" Target="media/image754.png"/><Relationship Id="rId757" Type="http://schemas.openxmlformats.org/officeDocument/2006/relationships/image" Target="media/image755.png"/><Relationship Id="rId758" Type="http://schemas.openxmlformats.org/officeDocument/2006/relationships/image" Target="media/image756.png"/><Relationship Id="rId759" Type="http://schemas.openxmlformats.org/officeDocument/2006/relationships/image" Target="media/image757.png"/><Relationship Id="rId760" Type="http://schemas.openxmlformats.org/officeDocument/2006/relationships/image" Target="media/image758.png"/><Relationship Id="rId761" Type="http://schemas.openxmlformats.org/officeDocument/2006/relationships/image" Target="media/image759.png"/><Relationship Id="rId762" Type="http://schemas.openxmlformats.org/officeDocument/2006/relationships/image" Target="media/image760.png"/><Relationship Id="rId763" Type="http://schemas.openxmlformats.org/officeDocument/2006/relationships/image" Target="media/image761.png"/><Relationship Id="rId764" Type="http://schemas.openxmlformats.org/officeDocument/2006/relationships/image" Target="media/image762.png"/><Relationship Id="rId765" Type="http://schemas.openxmlformats.org/officeDocument/2006/relationships/image" Target="media/image763.png"/><Relationship Id="rId766" Type="http://schemas.openxmlformats.org/officeDocument/2006/relationships/image" Target="media/image764.png"/><Relationship Id="rId767" Type="http://schemas.openxmlformats.org/officeDocument/2006/relationships/image" Target="media/image765.png"/><Relationship Id="rId768" Type="http://schemas.openxmlformats.org/officeDocument/2006/relationships/image" Target="media/image766.png"/><Relationship Id="rId769" Type="http://schemas.openxmlformats.org/officeDocument/2006/relationships/image" Target="media/image767.png"/><Relationship Id="rId770" Type="http://schemas.openxmlformats.org/officeDocument/2006/relationships/image" Target="media/image768.png"/><Relationship Id="rId771" Type="http://schemas.openxmlformats.org/officeDocument/2006/relationships/image" Target="media/image769.png"/><Relationship Id="rId772" Type="http://schemas.openxmlformats.org/officeDocument/2006/relationships/image" Target="media/image770.png"/><Relationship Id="rId773" Type="http://schemas.openxmlformats.org/officeDocument/2006/relationships/image" Target="media/image771.png"/><Relationship Id="rId774" Type="http://schemas.openxmlformats.org/officeDocument/2006/relationships/image" Target="media/image772.png"/><Relationship Id="rId775" Type="http://schemas.openxmlformats.org/officeDocument/2006/relationships/image" Target="media/image773.png"/><Relationship Id="rId776" Type="http://schemas.openxmlformats.org/officeDocument/2006/relationships/image" Target="media/image774.png"/><Relationship Id="rId777" Type="http://schemas.openxmlformats.org/officeDocument/2006/relationships/image" Target="media/image775.png"/><Relationship Id="rId778" Type="http://schemas.openxmlformats.org/officeDocument/2006/relationships/image" Target="media/image776.png"/><Relationship Id="rId779" Type="http://schemas.openxmlformats.org/officeDocument/2006/relationships/image" Target="media/image777.png"/><Relationship Id="rId780" Type="http://schemas.openxmlformats.org/officeDocument/2006/relationships/image" Target="media/image778.png"/><Relationship Id="rId781" Type="http://schemas.openxmlformats.org/officeDocument/2006/relationships/image" Target="media/image779.png"/><Relationship Id="rId782" Type="http://schemas.openxmlformats.org/officeDocument/2006/relationships/image" Target="media/image780.png"/><Relationship Id="rId783" Type="http://schemas.openxmlformats.org/officeDocument/2006/relationships/image" Target="media/image781.png"/><Relationship Id="rId784" Type="http://schemas.openxmlformats.org/officeDocument/2006/relationships/image" Target="media/image782.png"/><Relationship Id="rId785" Type="http://schemas.openxmlformats.org/officeDocument/2006/relationships/image" Target="media/image783.png"/><Relationship Id="rId786" Type="http://schemas.openxmlformats.org/officeDocument/2006/relationships/image" Target="media/image784.png"/><Relationship Id="rId787" Type="http://schemas.openxmlformats.org/officeDocument/2006/relationships/image" Target="media/image785.png"/><Relationship Id="rId788" Type="http://schemas.openxmlformats.org/officeDocument/2006/relationships/image" Target="media/image786.png"/><Relationship Id="rId789" Type="http://schemas.openxmlformats.org/officeDocument/2006/relationships/image" Target="media/image787.png"/><Relationship Id="rId790" Type="http://schemas.openxmlformats.org/officeDocument/2006/relationships/image" Target="media/image788.png"/><Relationship Id="rId791" Type="http://schemas.openxmlformats.org/officeDocument/2006/relationships/image" Target="media/image789.png"/><Relationship Id="rId792" Type="http://schemas.openxmlformats.org/officeDocument/2006/relationships/image" Target="media/image790.png"/><Relationship Id="rId793" Type="http://schemas.openxmlformats.org/officeDocument/2006/relationships/image" Target="media/image791.png"/><Relationship Id="rId794" Type="http://schemas.openxmlformats.org/officeDocument/2006/relationships/image" Target="media/image792.png"/><Relationship Id="rId795" Type="http://schemas.openxmlformats.org/officeDocument/2006/relationships/image" Target="media/image793.png"/><Relationship Id="rId796" Type="http://schemas.openxmlformats.org/officeDocument/2006/relationships/image" Target="media/image794.png"/><Relationship Id="rId797" Type="http://schemas.openxmlformats.org/officeDocument/2006/relationships/image" Target="media/image795.png"/><Relationship Id="rId798" Type="http://schemas.openxmlformats.org/officeDocument/2006/relationships/image" Target="media/image796.png"/><Relationship Id="rId799" Type="http://schemas.openxmlformats.org/officeDocument/2006/relationships/image" Target="media/image797.png"/><Relationship Id="rId800" Type="http://schemas.openxmlformats.org/officeDocument/2006/relationships/image" Target="media/image798.png"/><Relationship Id="rId801" Type="http://schemas.openxmlformats.org/officeDocument/2006/relationships/image" Target="media/image799.png"/><Relationship Id="rId802" Type="http://schemas.openxmlformats.org/officeDocument/2006/relationships/image" Target="media/image800.png"/><Relationship Id="rId803" Type="http://schemas.openxmlformats.org/officeDocument/2006/relationships/image" Target="media/image801.png"/><Relationship Id="rId804" Type="http://schemas.openxmlformats.org/officeDocument/2006/relationships/image" Target="media/image802.png"/><Relationship Id="rId805" Type="http://schemas.openxmlformats.org/officeDocument/2006/relationships/image" Target="media/image803.png"/><Relationship Id="rId806" Type="http://schemas.openxmlformats.org/officeDocument/2006/relationships/image" Target="media/image804.png"/><Relationship Id="rId807" Type="http://schemas.openxmlformats.org/officeDocument/2006/relationships/image" Target="media/image805.png"/><Relationship Id="rId808" Type="http://schemas.openxmlformats.org/officeDocument/2006/relationships/image" Target="media/image806.png"/><Relationship Id="rId809" Type="http://schemas.openxmlformats.org/officeDocument/2006/relationships/image" Target="media/image807.png"/><Relationship Id="rId810" Type="http://schemas.openxmlformats.org/officeDocument/2006/relationships/image" Target="media/image808.png"/><Relationship Id="rId811" Type="http://schemas.openxmlformats.org/officeDocument/2006/relationships/image" Target="media/image809.png"/><Relationship Id="rId812" Type="http://schemas.openxmlformats.org/officeDocument/2006/relationships/image" Target="media/image810.png"/><Relationship Id="rId813" Type="http://schemas.openxmlformats.org/officeDocument/2006/relationships/image" Target="media/image811.png"/><Relationship Id="rId814" Type="http://schemas.openxmlformats.org/officeDocument/2006/relationships/image" Target="media/image812.png"/><Relationship Id="rId815" Type="http://schemas.openxmlformats.org/officeDocument/2006/relationships/header" Target="header4.xml"/><Relationship Id="rId816" Type="http://schemas.openxmlformats.org/officeDocument/2006/relationships/footer" Target="footer3.xml"/><Relationship Id="rId817" Type="http://schemas.openxmlformats.org/officeDocument/2006/relationships/image" Target="media/image817.png"/><Relationship Id="rId818" Type="http://schemas.openxmlformats.org/officeDocument/2006/relationships/image" Target="media/image818.png"/><Relationship Id="rId819" Type="http://schemas.openxmlformats.org/officeDocument/2006/relationships/image" Target="media/image819.png"/><Relationship Id="rId820" Type="http://schemas.openxmlformats.org/officeDocument/2006/relationships/image" Target="media/image820.png"/><Relationship Id="rId821" Type="http://schemas.openxmlformats.org/officeDocument/2006/relationships/image" Target="media/image821.png"/><Relationship Id="rId822" Type="http://schemas.openxmlformats.org/officeDocument/2006/relationships/image" Target="media/image822.png"/><Relationship Id="rId823" Type="http://schemas.openxmlformats.org/officeDocument/2006/relationships/image" Target="media/image823.png"/><Relationship Id="rId824" Type="http://schemas.openxmlformats.org/officeDocument/2006/relationships/image" Target="media/image824.png"/><Relationship Id="rId825" Type="http://schemas.openxmlformats.org/officeDocument/2006/relationships/image" Target="media/image825.png"/><Relationship Id="rId826" Type="http://schemas.openxmlformats.org/officeDocument/2006/relationships/image" Target="media/image826.png"/><Relationship Id="rId827" Type="http://schemas.openxmlformats.org/officeDocument/2006/relationships/image" Target="media/image827.png"/><Relationship Id="rId828" Type="http://schemas.openxmlformats.org/officeDocument/2006/relationships/image" Target="media/image828.png"/><Relationship Id="rId829" Type="http://schemas.openxmlformats.org/officeDocument/2006/relationships/image" Target="media/image829.png"/><Relationship Id="rId830" Type="http://schemas.openxmlformats.org/officeDocument/2006/relationships/image" Target="media/image830.png"/><Relationship Id="rId831" Type="http://schemas.openxmlformats.org/officeDocument/2006/relationships/image" Target="media/image831.png"/><Relationship Id="rId832" Type="http://schemas.openxmlformats.org/officeDocument/2006/relationships/image" Target="media/image832.png"/><Relationship Id="rId833" Type="http://schemas.openxmlformats.org/officeDocument/2006/relationships/image" Target="media/image833.png"/><Relationship Id="rId834" Type="http://schemas.openxmlformats.org/officeDocument/2006/relationships/image" Target="media/image834.png"/><Relationship Id="rId835" Type="http://schemas.openxmlformats.org/officeDocument/2006/relationships/image" Target="media/image835.png"/><Relationship Id="rId836" Type="http://schemas.openxmlformats.org/officeDocument/2006/relationships/image" Target="media/image836.png"/><Relationship Id="rId837" Type="http://schemas.openxmlformats.org/officeDocument/2006/relationships/image" Target="media/image837.png"/><Relationship Id="rId838" Type="http://schemas.openxmlformats.org/officeDocument/2006/relationships/image" Target="media/image838.png"/><Relationship Id="rId839" Type="http://schemas.openxmlformats.org/officeDocument/2006/relationships/image" Target="media/image839.png"/><Relationship Id="rId840" Type="http://schemas.openxmlformats.org/officeDocument/2006/relationships/image" Target="media/image840.png"/><Relationship Id="rId841" Type="http://schemas.openxmlformats.org/officeDocument/2006/relationships/image" Target="media/image841.png"/><Relationship Id="rId842" Type="http://schemas.openxmlformats.org/officeDocument/2006/relationships/image" Target="media/image842.png"/><Relationship Id="rId843" Type="http://schemas.openxmlformats.org/officeDocument/2006/relationships/image" Target="media/image843.png"/><Relationship Id="rId844" Type="http://schemas.openxmlformats.org/officeDocument/2006/relationships/image" Target="media/image844.png"/><Relationship Id="rId845" Type="http://schemas.openxmlformats.org/officeDocument/2006/relationships/image" Target="media/image845.png"/><Relationship Id="rId846" Type="http://schemas.openxmlformats.org/officeDocument/2006/relationships/image" Target="media/image846.png"/><Relationship Id="rId847" Type="http://schemas.openxmlformats.org/officeDocument/2006/relationships/image" Target="media/image847.png"/><Relationship Id="rId848" Type="http://schemas.openxmlformats.org/officeDocument/2006/relationships/image" Target="media/image848.png"/><Relationship Id="rId849" Type="http://schemas.openxmlformats.org/officeDocument/2006/relationships/image" Target="media/image849.png"/><Relationship Id="rId850" Type="http://schemas.openxmlformats.org/officeDocument/2006/relationships/image" Target="media/image850.png"/><Relationship Id="rId851" Type="http://schemas.openxmlformats.org/officeDocument/2006/relationships/image" Target="media/image851.png"/><Relationship Id="rId852" Type="http://schemas.openxmlformats.org/officeDocument/2006/relationships/image" Target="media/image852.png"/><Relationship Id="rId853" Type="http://schemas.openxmlformats.org/officeDocument/2006/relationships/image" Target="media/image853.png"/><Relationship Id="rId854" Type="http://schemas.openxmlformats.org/officeDocument/2006/relationships/image" Target="media/image854.png"/><Relationship Id="rId855" Type="http://schemas.openxmlformats.org/officeDocument/2006/relationships/image" Target="media/image855.png"/><Relationship Id="rId856" Type="http://schemas.openxmlformats.org/officeDocument/2006/relationships/image" Target="media/image856.png"/><Relationship Id="rId857" Type="http://schemas.openxmlformats.org/officeDocument/2006/relationships/image" Target="media/image857.png"/><Relationship Id="rId858" Type="http://schemas.openxmlformats.org/officeDocument/2006/relationships/image" Target="media/image858.png"/><Relationship Id="rId859" Type="http://schemas.openxmlformats.org/officeDocument/2006/relationships/image" Target="media/image859.png"/><Relationship Id="rId860" Type="http://schemas.openxmlformats.org/officeDocument/2006/relationships/image" Target="media/image860.png"/><Relationship Id="rId861" Type="http://schemas.openxmlformats.org/officeDocument/2006/relationships/image" Target="media/image861.png"/><Relationship Id="rId862" Type="http://schemas.openxmlformats.org/officeDocument/2006/relationships/image" Target="media/image862.png"/><Relationship Id="rId863" Type="http://schemas.openxmlformats.org/officeDocument/2006/relationships/image" Target="media/image863.png"/><Relationship Id="rId864" Type="http://schemas.openxmlformats.org/officeDocument/2006/relationships/image" Target="media/image864.png"/><Relationship Id="rId865" Type="http://schemas.openxmlformats.org/officeDocument/2006/relationships/image" Target="media/image865.png"/><Relationship Id="rId866" Type="http://schemas.openxmlformats.org/officeDocument/2006/relationships/image" Target="media/image866.png"/><Relationship Id="rId867" Type="http://schemas.openxmlformats.org/officeDocument/2006/relationships/image" Target="media/image867.png"/><Relationship Id="rId868" Type="http://schemas.openxmlformats.org/officeDocument/2006/relationships/image" Target="media/image868.png"/><Relationship Id="rId869" Type="http://schemas.openxmlformats.org/officeDocument/2006/relationships/image" Target="media/image869.png"/><Relationship Id="rId870" Type="http://schemas.openxmlformats.org/officeDocument/2006/relationships/image" Target="media/image870.png"/><Relationship Id="rId871" Type="http://schemas.openxmlformats.org/officeDocument/2006/relationships/image" Target="media/image871.png"/><Relationship Id="rId872" Type="http://schemas.openxmlformats.org/officeDocument/2006/relationships/image" Target="media/image872.png"/><Relationship Id="rId873" Type="http://schemas.openxmlformats.org/officeDocument/2006/relationships/image" Target="media/image873.png"/><Relationship Id="rId874" Type="http://schemas.openxmlformats.org/officeDocument/2006/relationships/image" Target="media/image874.png"/><Relationship Id="rId875" Type="http://schemas.openxmlformats.org/officeDocument/2006/relationships/image" Target="media/image875.png"/><Relationship Id="rId876" Type="http://schemas.openxmlformats.org/officeDocument/2006/relationships/image" Target="media/image876.png"/><Relationship Id="rId877" Type="http://schemas.openxmlformats.org/officeDocument/2006/relationships/image" Target="media/image877.png"/><Relationship Id="rId878" Type="http://schemas.openxmlformats.org/officeDocument/2006/relationships/image" Target="media/image878.png"/><Relationship Id="rId879" Type="http://schemas.openxmlformats.org/officeDocument/2006/relationships/image" Target="media/image879.png"/><Relationship Id="rId880" Type="http://schemas.openxmlformats.org/officeDocument/2006/relationships/image" Target="media/image880.png"/><Relationship Id="rId881" Type="http://schemas.openxmlformats.org/officeDocument/2006/relationships/image" Target="media/image881.png"/><Relationship Id="rId882" Type="http://schemas.openxmlformats.org/officeDocument/2006/relationships/image" Target="media/image882.png"/><Relationship Id="rId883" Type="http://schemas.openxmlformats.org/officeDocument/2006/relationships/image" Target="media/image883.png"/><Relationship Id="rId884" Type="http://schemas.openxmlformats.org/officeDocument/2006/relationships/image" Target="media/image884.png"/><Relationship Id="rId885" Type="http://schemas.openxmlformats.org/officeDocument/2006/relationships/image" Target="media/image885.png"/><Relationship Id="rId886" Type="http://schemas.openxmlformats.org/officeDocument/2006/relationships/image" Target="media/image886.png"/><Relationship Id="rId887" Type="http://schemas.openxmlformats.org/officeDocument/2006/relationships/image" Target="media/image887.png"/><Relationship Id="rId888" Type="http://schemas.openxmlformats.org/officeDocument/2006/relationships/image" Target="media/image888.png"/><Relationship Id="rId889" Type="http://schemas.openxmlformats.org/officeDocument/2006/relationships/image" Target="media/image889.png"/><Relationship Id="rId890" Type="http://schemas.openxmlformats.org/officeDocument/2006/relationships/image" Target="media/image890.png"/><Relationship Id="rId891" Type="http://schemas.openxmlformats.org/officeDocument/2006/relationships/image" Target="media/image891.png"/><Relationship Id="rId892" Type="http://schemas.openxmlformats.org/officeDocument/2006/relationships/image" Target="media/image892.png"/><Relationship Id="rId893" Type="http://schemas.openxmlformats.org/officeDocument/2006/relationships/image" Target="media/image893.png"/><Relationship Id="rId894" Type="http://schemas.openxmlformats.org/officeDocument/2006/relationships/image" Target="media/image894.png"/><Relationship Id="rId895" Type="http://schemas.openxmlformats.org/officeDocument/2006/relationships/image" Target="media/image895.png"/><Relationship Id="rId896" Type="http://schemas.openxmlformats.org/officeDocument/2006/relationships/image" Target="media/image896.png"/><Relationship Id="rId897" Type="http://schemas.openxmlformats.org/officeDocument/2006/relationships/image" Target="media/image897.png"/><Relationship Id="rId898" Type="http://schemas.openxmlformats.org/officeDocument/2006/relationships/image" Target="media/image898.png"/><Relationship Id="rId899" Type="http://schemas.openxmlformats.org/officeDocument/2006/relationships/image" Target="media/image899.png"/><Relationship Id="rId900" Type="http://schemas.openxmlformats.org/officeDocument/2006/relationships/image" Target="media/image900.png"/><Relationship Id="rId901" Type="http://schemas.openxmlformats.org/officeDocument/2006/relationships/image" Target="media/image901.png"/><Relationship Id="rId902" Type="http://schemas.openxmlformats.org/officeDocument/2006/relationships/image" Target="media/image902.png"/><Relationship Id="rId903" Type="http://schemas.openxmlformats.org/officeDocument/2006/relationships/image" Target="media/image903.png"/><Relationship Id="rId904" Type="http://schemas.openxmlformats.org/officeDocument/2006/relationships/image" Target="media/image904.png"/><Relationship Id="rId905" Type="http://schemas.openxmlformats.org/officeDocument/2006/relationships/image" Target="media/image905.png"/><Relationship Id="rId906" Type="http://schemas.openxmlformats.org/officeDocument/2006/relationships/image" Target="media/image906.png"/><Relationship Id="rId907" Type="http://schemas.openxmlformats.org/officeDocument/2006/relationships/image" Target="media/image907.png"/><Relationship Id="rId908" Type="http://schemas.openxmlformats.org/officeDocument/2006/relationships/image" Target="media/image908.png"/><Relationship Id="rId909" Type="http://schemas.openxmlformats.org/officeDocument/2006/relationships/image" Target="media/image909.png"/><Relationship Id="rId910" Type="http://schemas.openxmlformats.org/officeDocument/2006/relationships/image" Target="media/image910.png"/><Relationship Id="rId911" Type="http://schemas.openxmlformats.org/officeDocument/2006/relationships/image" Target="media/image911.png"/><Relationship Id="rId912" Type="http://schemas.openxmlformats.org/officeDocument/2006/relationships/image" Target="media/image912.png"/><Relationship Id="rId913" Type="http://schemas.openxmlformats.org/officeDocument/2006/relationships/image" Target="media/image913.png"/><Relationship Id="rId914" Type="http://schemas.openxmlformats.org/officeDocument/2006/relationships/image" Target="media/image914.png"/><Relationship Id="rId915" Type="http://schemas.openxmlformats.org/officeDocument/2006/relationships/image" Target="media/image915.png"/><Relationship Id="rId916" Type="http://schemas.openxmlformats.org/officeDocument/2006/relationships/image" Target="media/image916.png"/><Relationship Id="rId917" Type="http://schemas.openxmlformats.org/officeDocument/2006/relationships/image" Target="media/image917.png"/><Relationship Id="rId918" Type="http://schemas.openxmlformats.org/officeDocument/2006/relationships/image" Target="media/image918.png"/><Relationship Id="rId919" Type="http://schemas.openxmlformats.org/officeDocument/2006/relationships/image" Target="media/image919.png"/><Relationship Id="rId920" Type="http://schemas.openxmlformats.org/officeDocument/2006/relationships/image" Target="media/image920.png"/><Relationship Id="rId921" Type="http://schemas.openxmlformats.org/officeDocument/2006/relationships/image" Target="media/image921.png"/><Relationship Id="rId922" Type="http://schemas.openxmlformats.org/officeDocument/2006/relationships/image" Target="media/image922.png"/><Relationship Id="rId923" Type="http://schemas.openxmlformats.org/officeDocument/2006/relationships/image" Target="media/image923.png"/><Relationship Id="rId924" Type="http://schemas.openxmlformats.org/officeDocument/2006/relationships/image" Target="media/image924.png"/><Relationship Id="rId925" Type="http://schemas.openxmlformats.org/officeDocument/2006/relationships/image" Target="media/image925.png"/><Relationship Id="rId926" Type="http://schemas.openxmlformats.org/officeDocument/2006/relationships/image" Target="media/image926.png"/><Relationship Id="rId927" Type="http://schemas.openxmlformats.org/officeDocument/2006/relationships/image" Target="media/image927.png"/><Relationship Id="rId928" Type="http://schemas.openxmlformats.org/officeDocument/2006/relationships/image" Target="media/image928.png"/><Relationship Id="rId929" Type="http://schemas.openxmlformats.org/officeDocument/2006/relationships/image" Target="media/image929.png"/><Relationship Id="rId930" Type="http://schemas.openxmlformats.org/officeDocument/2006/relationships/image" Target="media/image930.png"/><Relationship Id="rId931" Type="http://schemas.openxmlformats.org/officeDocument/2006/relationships/image" Target="media/image931.png"/><Relationship Id="rId932" Type="http://schemas.openxmlformats.org/officeDocument/2006/relationships/image" Target="media/image932.png"/><Relationship Id="rId933" Type="http://schemas.openxmlformats.org/officeDocument/2006/relationships/image" Target="media/image933.png"/><Relationship Id="rId934" Type="http://schemas.openxmlformats.org/officeDocument/2006/relationships/image" Target="media/image934.png"/><Relationship Id="rId935" Type="http://schemas.openxmlformats.org/officeDocument/2006/relationships/image" Target="media/image935.png"/><Relationship Id="rId936" Type="http://schemas.openxmlformats.org/officeDocument/2006/relationships/image" Target="media/image936.png"/><Relationship Id="rId937" Type="http://schemas.openxmlformats.org/officeDocument/2006/relationships/image" Target="media/image937.png"/><Relationship Id="rId938" Type="http://schemas.openxmlformats.org/officeDocument/2006/relationships/image" Target="media/image938.png"/><Relationship Id="rId939" Type="http://schemas.openxmlformats.org/officeDocument/2006/relationships/image" Target="media/image939.png"/><Relationship Id="rId940" Type="http://schemas.openxmlformats.org/officeDocument/2006/relationships/image" Target="media/image940.png"/><Relationship Id="rId941" Type="http://schemas.openxmlformats.org/officeDocument/2006/relationships/image" Target="media/image941.png"/><Relationship Id="rId942" Type="http://schemas.openxmlformats.org/officeDocument/2006/relationships/image" Target="media/image942.png"/><Relationship Id="rId943" Type="http://schemas.openxmlformats.org/officeDocument/2006/relationships/image" Target="media/image943.png"/><Relationship Id="rId944" Type="http://schemas.openxmlformats.org/officeDocument/2006/relationships/image" Target="media/image944.png"/><Relationship Id="rId945" Type="http://schemas.openxmlformats.org/officeDocument/2006/relationships/image" Target="media/image945.png"/><Relationship Id="rId946" Type="http://schemas.openxmlformats.org/officeDocument/2006/relationships/image" Target="media/image946.png"/><Relationship Id="rId947" Type="http://schemas.openxmlformats.org/officeDocument/2006/relationships/image" Target="media/image947.png"/><Relationship Id="rId948" Type="http://schemas.openxmlformats.org/officeDocument/2006/relationships/image" Target="media/image948.png"/><Relationship Id="rId949" Type="http://schemas.openxmlformats.org/officeDocument/2006/relationships/image" Target="media/image949.png"/><Relationship Id="rId950" Type="http://schemas.openxmlformats.org/officeDocument/2006/relationships/image" Target="media/image950.png"/><Relationship Id="rId951" Type="http://schemas.openxmlformats.org/officeDocument/2006/relationships/image" Target="media/image951.png"/><Relationship Id="rId952" Type="http://schemas.openxmlformats.org/officeDocument/2006/relationships/image" Target="media/image952.png"/><Relationship Id="rId953" Type="http://schemas.openxmlformats.org/officeDocument/2006/relationships/image" Target="media/image953.png"/><Relationship Id="rId954" Type="http://schemas.openxmlformats.org/officeDocument/2006/relationships/image" Target="media/image954.png"/><Relationship Id="rId955" Type="http://schemas.openxmlformats.org/officeDocument/2006/relationships/image" Target="media/image955.png"/><Relationship Id="rId956" Type="http://schemas.openxmlformats.org/officeDocument/2006/relationships/image" Target="media/image956.png"/><Relationship Id="rId957" Type="http://schemas.openxmlformats.org/officeDocument/2006/relationships/image" Target="media/image957.png"/><Relationship Id="rId958" Type="http://schemas.openxmlformats.org/officeDocument/2006/relationships/image" Target="media/image958.png"/><Relationship Id="rId959" Type="http://schemas.openxmlformats.org/officeDocument/2006/relationships/image" Target="media/image959.png"/><Relationship Id="rId960" Type="http://schemas.openxmlformats.org/officeDocument/2006/relationships/image" Target="media/image960.png"/><Relationship Id="rId961" Type="http://schemas.openxmlformats.org/officeDocument/2006/relationships/image" Target="media/image961.png"/><Relationship Id="rId962" Type="http://schemas.openxmlformats.org/officeDocument/2006/relationships/image" Target="media/image962.png"/><Relationship Id="rId963" Type="http://schemas.openxmlformats.org/officeDocument/2006/relationships/image" Target="media/image963.png"/><Relationship Id="rId964" Type="http://schemas.openxmlformats.org/officeDocument/2006/relationships/image" Target="media/image964.png"/><Relationship Id="rId965" Type="http://schemas.openxmlformats.org/officeDocument/2006/relationships/image" Target="media/image965.png"/><Relationship Id="rId966" Type="http://schemas.openxmlformats.org/officeDocument/2006/relationships/image" Target="media/image966.png"/><Relationship Id="rId967" Type="http://schemas.openxmlformats.org/officeDocument/2006/relationships/image" Target="media/image967.png"/><Relationship Id="rId968" Type="http://schemas.openxmlformats.org/officeDocument/2006/relationships/image" Target="media/image968.png"/><Relationship Id="rId969" Type="http://schemas.openxmlformats.org/officeDocument/2006/relationships/image" Target="media/image969.png"/><Relationship Id="rId970" Type="http://schemas.openxmlformats.org/officeDocument/2006/relationships/image" Target="media/image970.png"/><Relationship Id="rId971" Type="http://schemas.openxmlformats.org/officeDocument/2006/relationships/image" Target="media/image971.png"/><Relationship Id="rId972" Type="http://schemas.openxmlformats.org/officeDocument/2006/relationships/image" Target="media/image972.png"/><Relationship Id="rId973" Type="http://schemas.openxmlformats.org/officeDocument/2006/relationships/image" Target="media/image973.png"/><Relationship Id="rId974" Type="http://schemas.openxmlformats.org/officeDocument/2006/relationships/image" Target="media/image974.png"/><Relationship Id="rId975" Type="http://schemas.openxmlformats.org/officeDocument/2006/relationships/image" Target="media/image975.png"/><Relationship Id="rId976" Type="http://schemas.openxmlformats.org/officeDocument/2006/relationships/image" Target="media/image976.png"/><Relationship Id="rId977" Type="http://schemas.openxmlformats.org/officeDocument/2006/relationships/image" Target="media/image977.png"/><Relationship Id="rId978" Type="http://schemas.openxmlformats.org/officeDocument/2006/relationships/image" Target="media/image978.png"/><Relationship Id="rId979" Type="http://schemas.openxmlformats.org/officeDocument/2006/relationships/image" Target="media/image979.png"/><Relationship Id="rId980" Type="http://schemas.openxmlformats.org/officeDocument/2006/relationships/image" Target="media/image980.png"/><Relationship Id="rId981" Type="http://schemas.openxmlformats.org/officeDocument/2006/relationships/image" Target="media/image981.png"/><Relationship Id="rId982" Type="http://schemas.openxmlformats.org/officeDocument/2006/relationships/image" Target="media/image982.png"/><Relationship Id="rId983" Type="http://schemas.openxmlformats.org/officeDocument/2006/relationships/image" Target="media/image983.png"/><Relationship Id="rId984" Type="http://schemas.openxmlformats.org/officeDocument/2006/relationships/image" Target="media/image984.png"/><Relationship Id="rId985" Type="http://schemas.openxmlformats.org/officeDocument/2006/relationships/image" Target="media/image985.png"/><Relationship Id="rId986" Type="http://schemas.openxmlformats.org/officeDocument/2006/relationships/image" Target="media/image986.png"/><Relationship Id="rId987" Type="http://schemas.openxmlformats.org/officeDocument/2006/relationships/image" Target="media/image987.png"/><Relationship Id="rId988" Type="http://schemas.openxmlformats.org/officeDocument/2006/relationships/image" Target="media/image988.png"/><Relationship Id="rId989" Type="http://schemas.openxmlformats.org/officeDocument/2006/relationships/image" Target="media/image989.png"/><Relationship Id="rId990" Type="http://schemas.openxmlformats.org/officeDocument/2006/relationships/image" Target="media/image990.png"/><Relationship Id="rId991" Type="http://schemas.openxmlformats.org/officeDocument/2006/relationships/image" Target="media/image991.png"/><Relationship Id="rId992" Type="http://schemas.openxmlformats.org/officeDocument/2006/relationships/image" Target="media/image992.png"/><Relationship Id="rId993" Type="http://schemas.openxmlformats.org/officeDocument/2006/relationships/image" Target="media/image993.png"/><Relationship Id="rId994" Type="http://schemas.openxmlformats.org/officeDocument/2006/relationships/image" Target="media/image994.png"/><Relationship Id="rId995" Type="http://schemas.openxmlformats.org/officeDocument/2006/relationships/image" Target="media/image995.png"/><Relationship Id="rId996" Type="http://schemas.openxmlformats.org/officeDocument/2006/relationships/image" Target="media/image996.png"/><Relationship Id="rId997" Type="http://schemas.openxmlformats.org/officeDocument/2006/relationships/image" Target="media/image997.png"/><Relationship Id="rId998" Type="http://schemas.openxmlformats.org/officeDocument/2006/relationships/image" Target="media/image998.png"/><Relationship Id="rId999" Type="http://schemas.openxmlformats.org/officeDocument/2006/relationships/image" Target="media/image999.png"/><Relationship Id="rId1000" Type="http://schemas.openxmlformats.org/officeDocument/2006/relationships/image" Target="media/image1000.png"/><Relationship Id="rId1001" Type="http://schemas.openxmlformats.org/officeDocument/2006/relationships/image" Target="media/image1001.png"/><Relationship Id="rId1002" Type="http://schemas.openxmlformats.org/officeDocument/2006/relationships/image" Target="media/image1002.png"/><Relationship Id="rId1003" Type="http://schemas.openxmlformats.org/officeDocument/2006/relationships/image" Target="media/image1003.png"/><Relationship Id="rId1004" Type="http://schemas.openxmlformats.org/officeDocument/2006/relationships/image" Target="media/image1004.png"/><Relationship Id="rId1005" Type="http://schemas.openxmlformats.org/officeDocument/2006/relationships/image" Target="media/image1005.png"/><Relationship Id="rId1006" Type="http://schemas.openxmlformats.org/officeDocument/2006/relationships/image" Target="media/image1006.png"/><Relationship Id="rId1007" Type="http://schemas.openxmlformats.org/officeDocument/2006/relationships/image" Target="media/image1007.png"/><Relationship Id="rId1008" Type="http://schemas.openxmlformats.org/officeDocument/2006/relationships/image" Target="media/image1008.png"/><Relationship Id="rId1009" Type="http://schemas.openxmlformats.org/officeDocument/2006/relationships/image" Target="media/image1009.png"/><Relationship Id="rId1010" Type="http://schemas.openxmlformats.org/officeDocument/2006/relationships/image" Target="media/image1010.png"/><Relationship Id="rId1011" Type="http://schemas.openxmlformats.org/officeDocument/2006/relationships/image" Target="media/image1011.png"/><Relationship Id="rId1012" Type="http://schemas.openxmlformats.org/officeDocument/2006/relationships/image" Target="media/image1012.png"/><Relationship Id="rId1013" Type="http://schemas.openxmlformats.org/officeDocument/2006/relationships/image" Target="media/image1013.png"/><Relationship Id="rId1014" Type="http://schemas.openxmlformats.org/officeDocument/2006/relationships/image" Target="media/image1014.png"/><Relationship Id="rId1015" Type="http://schemas.openxmlformats.org/officeDocument/2006/relationships/image" Target="media/image1015.png"/><Relationship Id="rId1016" Type="http://schemas.openxmlformats.org/officeDocument/2006/relationships/image" Target="media/image1016.png"/><Relationship Id="rId1017" Type="http://schemas.openxmlformats.org/officeDocument/2006/relationships/image" Target="media/image1017.png"/><Relationship Id="rId1018" Type="http://schemas.openxmlformats.org/officeDocument/2006/relationships/image" Target="media/image1018.png"/><Relationship Id="rId1019" Type="http://schemas.openxmlformats.org/officeDocument/2006/relationships/image" Target="media/image1019.png"/><Relationship Id="rId1020" Type="http://schemas.openxmlformats.org/officeDocument/2006/relationships/image" Target="media/image1020.png"/><Relationship Id="rId1021" Type="http://schemas.openxmlformats.org/officeDocument/2006/relationships/image" Target="media/image1021.png"/><Relationship Id="rId1022" Type="http://schemas.openxmlformats.org/officeDocument/2006/relationships/image" Target="media/image1022.png"/><Relationship Id="rId1023" Type="http://schemas.openxmlformats.org/officeDocument/2006/relationships/image" Target="media/image1023.png"/><Relationship Id="rId1024" Type="http://schemas.openxmlformats.org/officeDocument/2006/relationships/image" Target="media/image1024.png"/><Relationship Id="rId1025" Type="http://schemas.openxmlformats.org/officeDocument/2006/relationships/image" Target="media/image1025.png"/><Relationship Id="rId1026" Type="http://schemas.openxmlformats.org/officeDocument/2006/relationships/image" Target="media/image1026.png"/><Relationship Id="rId1027" Type="http://schemas.openxmlformats.org/officeDocument/2006/relationships/image" Target="media/image1027.png"/><Relationship Id="rId1028" Type="http://schemas.openxmlformats.org/officeDocument/2006/relationships/image" Target="media/image1028.png"/><Relationship Id="rId1029" Type="http://schemas.openxmlformats.org/officeDocument/2006/relationships/image" Target="media/image1029.png"/><Relationship Id="rId1030" Type="http://schemas.openxmlformats.org/officeDocument/2006/relationships/image" Target="media/image1030.png"/><Relationship Id="rId1031" Type="http://schemas.openxmlformats.org/officeDocument/2006/relationships/image" Target="media/image1031.png"/><Relationship Id="rId1032" Type="http://schemas.openxmlformats.org/officeDocument/2006/relationships/image" Target="media/image1032.png"/><Relationship Id="rId1033" Type="http://schemas.openxmlformats.org/officeDocument/2006/relationships/image" Target="media/image1033.png"/><Relationship Id="rId1034" Type="http://schemas.openxmlformats.org/officeDocument/2006/relationships/image" Target="media/image1034.png"/><Relationship Id="rId1035" Type="http://schemas.openxmlformats.org/officeDocument/2006/relationships/image" Target="media/image1035.png"/><Relationship Id="rId1036" Type="http://schemas.openxmlformats.org/officeDocument/2006/relationships/image" Target="media/image1036.png"/><Relationship Id="rId1037" Type="http://schemas.openxmlformats.org/officeDocument/2006/relationships/image" Target="media/image1037.png"/><Relationship Id="rId1038" Type="http://schemas.openxmlformats.org/officeDocument/2006/relationships/image" Target="media/image1038.png"/><Relationship Id="rId1039" Type="http://schemas.openxmlformats.org/officeDocument/2006/relationships/image" Target="media/image1039.png"/><Relationship Id="rId1040" Type="http://schemas.openxmlformats.org/officeDocument/2006/relationships/image" Target="media/image1040.png"/><Relationship Id="rId1041" Type="http://schemas.openxmlformats.org/officeDocument/2006/relationships/image" Target="media/image1041.png"/><Relationship Id="rId1042" Type="http://schemas.openxmlformats.org/officeDocument/2006/relationships/image" Target="media/image1042.png"/><Relationship Id="rId1043" Type="http://schemas.openxmlformats.org/officeDocument/2006/relationships/image" Target="media/image1043.png"/><Relationship Id="rId1044" Type="http://schemas.openxmlformats.org/officeDocument/2006/relationships/image" Target="media/image1044.png"/><Relationship Id="rId1045" Type="http://schemas.openxmlformats.org/officeDocument/2006/relationships/image" Target="media/image1045.png"/><Relationship Id="rId1046" Type="http://schemas.openxmlformats.org/officeDocument/2006/relationships/image" Target="media/image1046.png"/><Relationship Id="rId1047" Type="http://schemas.openxmlformats.org/officeDocument/2006/relationships/image" Target="media/image1047.png"/><Relationship Id="rId1048" Type="http://schemas.openxmlformats.org/officeDocument/2006/relationships/image" Target="media/image1048.png"/><Relationship Id="rId1049" Type="http://schemas.openxmlformats.org/officeDocument/2006/relationships/image" Target="media/image1049.png"/><Relationship Id="rId1050" Type="http://schemas.openxmlformats.org/officeDocument/2006/relationships/image" Target="media/image1050.png"/><Relationship Id="rId1051" Type="http://schemas.openxmlformats.org/officeDocument/2006/relationships/image" Target="media/image1051.png"/><Relationship Id="rId1052" Type="http://schemas.openxmlformats.org/officeDocument/2006/relationships/image" Target="media/image1052.png"/><Relationship Id="rId1053" Type="http://schemas.openxmlformats.org/officeDocument/2006/relationships/image" Target="media/image1053.png"/><Relationship Id="rId1054" Type="http://schemas.openxmlformats.org/officeDocument/2006/relationships/image" Target="media/image1054.png"/><Relationship Id="rId1055" Type="http://schemas.openxmlformats.org/officeDocument/2006/relationships/image" Target="media/image1055.png"/><Relationship Id="rId1056" Type="http://schemas.openxmlformats.org/officeDocument/2006/relationships/image" Target="media/image1056.png"/><Relationship Id="rId1057" Type="http://schemas.openxmlformats.org/officeDocument/2006/relationships/image" Target="media/image1057.png"/><Relationship Id="rId1058" Type="http://schemas.openxmlformats.org/officeDocument/2006/relationships/image" Target="media/image1058.png"/><Relationship Id="rId1059" Type="http://schemas.openxmlformats.org/officeDocument/2006/relationships/image" Target="media/image1059.png"/><Relationship Id="rId1060" Type="http://schemas.openxmlformats.org/officeDocument/2006/relationships/image" Target="media/image1060.png"/><Relationship Id="rId1061" Type="http://schemas.openxmlformats.org/officeDocument/2006/relationships/image" Target="media/image1061.png"/><Relationship Id="rId1062" Type="http://schemas.openxmlformats.org/officeDocument/2006/relationships/image" Target="media/image1062.png"/><Relationship Id="rId1063" Type="http://schemas.openxmlformats.org/officeDocument/2006/relationships/image" Target="media/image1063.png"/><Relationship Id="rId1064" Type="http://schemas.openxmlformats.org/officeDocument/2006/relationships/image" Target="media/image1064.png"/><Relationship Id="rId1065" Type="http://schemas.openxmlformats.org/officeDocument/2006/relationships/image" Target="media/image1065.png"/><Relationship Id="rId1066" Type="http://schemas.openxmlformats.org/officeDocument/2006/relationships/image" Target="media/image1066.png"/><Relationship Id="rId1067" Type="http://schemas.openxmlformats.org/officeDocument/2006/relationships/image" Target="media/image1067.png"/><Relationship Id="rId1068" Type="http://schemas.openxmlformats.org/officeDocument/2006/relationships/image" Target="media/image1068.png"/><Relationship Id="rId1069" Type="http://schemas.openxmlformats.org/officeDocument/2006/relationships/image" Target="media/image1069.png"/><Relationship Id="rId1070" Type="http://schemas.openxmlformats.org/officeDocument/2006/relationships/image" Target="media/image1070.png"/><Relationship Id="rId1071" Type="http://schemas.openxmlformats.org/officeDocument/2006/relationships/image" Target="media/image1071.png"/><Relationship Id="rId1072" Type="http://schemas.openxmlformats.org/officeDocument/2006/relationships/image" Target="media/image1072.png"/><Relationship Id="rId1073" Type="http://schemas.openxmlformats.org/officeDocument/2006/relationships/image" Target="media/image1073.png"/><Relationship Id="rId1074" Type="http://schemas.openxmlformats.org/officeDocument/2006/relationships/image" Target="media/image1074.png"/><Relationship Id="rId1075" Type="http://schemas.openxmlformats.org/officeDocument/2006/relationships/image" Target="media/image1075.png"/><Relationship Id="rId1076" Type="http://schemas.openxmlformats.org/officeDocument/2006/relationships/image" Target="media/image1076.png"/><Relationship Id="rId1077" Type="http://schemas.openxmlformats.org/officeDocument/2006/relationships/image" Target="media/image1077.png"/><Relationship Id="rId1078" Type="http://schemas.openxmlformats.org/officeDocument/2006/relationships/image" Target="media/image1078.png"/><Relationship Id="rId1079" Type="http://schemas.openxmlformats.org/officeDocument/2006/relationships/image" Target="media/image1079.png"/><Relationship Id="rId1080" Type="http://schemas.openxmlformats.org/officeDocument/2006/relationships/image" Target="media/image1080.png"/><Relationship Id="rId1081" Type="http://schemas.openxmlformats.org/officeDocument/2006/relationships/image" Target="media/image1081.png"/><Relationship Id="rId1082" Type="http://schemas.openxmlformats.org/officeDocument/2006/relationships/image" Target="media/image1082.png"/><Relationship Id="rId1083" Type="http://schemas.openxmlformats.org/officeDocument/2006/relationships/image" Target="media/image1083.png"/><Relationship Id="rId1084" Type="http://schemas.openxmlformats.org/officeDocument/2006/relationships/image" Target="media/image1084.png"/><Relationship Id="rId1085" Type="http://schemas.openxmlformats.org/officeDocument/2006/relationships/image" Target="media/image1085.png"/><Relationship Id="rId1086" Type="http://schemas.openxmlformats.org/officeDocument/2006/relationships/image" Target="media/image1086.png"/><Relationship Id="rId1087" Type="http://schemas.openxmlformats.org/officeDocument/2006/relationships/image" Target="media/image1087.png"/><Relationship Id="rId1088" Type="http://schemas.openxmlformats.org/officeDocument/2006/relationships/image" Target="media/image1088.png"/><Relationship Id="rId1089" Type="http://schemas.openxmlformats.org/officeDocument/2006/relationships/image" Target="media/image1089.png"/><Relationship Id="rId1090" Type="http://schemas.openxmlformats.org/officeDocument/2006/relationships/image" Target="media/image1090.png"/><Relationship Id="rId1091" Type="http://schemas.openxmlformats.org/officeDocument/2006/relationships/image" Target="media/image1091.png"/><Relationship Id="rId1092" Type="http://schemas.openxmlformats.org/officeDocument/2006/relationships/image" Target="media/image1092.png"/><Relationship Id="rId1093" Type="http://schemas.openxmlformats.org/officeDocument/2006/relationships/image" Target="media/image1093.png"/><Relationship Id="rId1094" Type="http://schemas.openxmlformats.org/officeDocument/2006/relationships/image" Target="media/image1094.png"/><Relationship Id="rId1095" Type="http://schemas.openxmlformats.org/officeDocument/2006/relationships/image" Target="media/image1095.png"/><Relationship Id="rId1096" Type="http://schemas.openxmlformats.org/officeDocument/2006/relationships/image" Target="media/image1096.png"/><Relationship Id="rId1097" Type="http://schemas.openxmlformats.org/officeDocument/2006/relationships/image" Target="media/image1097.png"/><Relationship Id="rId1098" Type="http://schemas.openxmlformats.org/officeDocument/2006/relationships/image" Target="media/image1098.png"/><Relationship Id="rId1099" Type="http://schemas.openxmlformats.org/officeDocument/2006/relationships/image" Target="media/image1099.png"/><Relationship Id="rId1100" Type="http://schemas.openxmlformats.org/officeDocument/2006/relationships/image" Target="media/image1100.png"/><Relationship Id="rId1101" Type="http://schemas.openxmlformats.org/officeDocument/2006/relationships/image" Target="media/image1101.png"/><Relationship Id="rId1102" Type="http://schemas.openxmlformats.org/officeDocument/2006/relationships/image" Target="media/image1102.png"/><Relationship Id="rId1103" Type="http://schemas.openxmlformats.org/officeDocument/2006/relationships/header" Target="header5.xml"/><Relationship Id="rId1104" Type="http://schemas.openxmlformats.org/officeDocument/2006/relationships/footer" Target="footer4.xml"/><Relationship Id="rId1105" Type="http://schemas.openxmlformats.org/officeDocument/2006/relationships/image" Target="media/image1103.png"/><Relationship Id="rId1106" Type="http://schemas.openxmlformats.org/officeDocument/2006/relationships/image" Target="media/image1104.png"/><Relationship Id="rId1107" Type="http://schemas.openxmlformats.org/officeDocument/2006/relationships/image" Target="media/image1105.png"/><Relationship Id="rId1108" Type="http://schemas.openxmlformats.org/officeDocument/2006/relationships/image" Target="media/image1106.png"/><Relationship Id="rId1109" Type="http://schemas.openxmlformats.org/officeDocument/2006/relationships/image" Target="media/image1107.png"/><Relationship Id="rId1110" Type="http://schemas.openxmlformats.org/officeDocument/2006/relationships/image" Target="media/image1108.png"/><Relationship Id="rId1111" Type="http://schemas.openxmlformats.org/officeDocument/2006/relationships/image" Target="media/image1109.png"/><Relationship Id="rId1112" Type="http://schemas.openxmlformats.org/officeDocument/2006/relationships/image" Target="media/image1110.png"/><Relationship Id="rId1113" Type="http://schemas.openxmlformats.org/officeDocument/2006/relationships/image" Target="media/image1111.png"/><Relationship Id="rId1114" Type="http://schemas.openxmlformats.org/officeDocument/2006/relationships/image" Target="media/image1112.png"/><Relationship Id="rId1115" Type="http://schemas.openxmlformats.org/officeDocument/2006/relationships/image" Target="media/image1113.png"/><Relationship Id="rId1116" Type="http://schemas.openxmlformats.org/officeDocument/2006/relationships/image" Target="media/image1114.png"/><Relationship Id="rId1117" Type="http://schemas.openxmlformats.org/officeDocument/2006/relationships/image" Target="media/image1115.png"/><Relationship Id="rId1118" Type="http://schemas.openxmlformats.org/officeDocument/2006/relationships/image" Target="media/image1116.png"/><Relationship Id="rId1119" Type="http://schemas.openxmlformats.org/officeDocument/2006/relationships/image" Target="media/image1117.png"/><Relationship Id="rId1120" Type="http://schemas.openxmlformats.org/officeDocument/2006/relationships/image" Target="media/image1118.png"/><Relationship Id="rId1121" Type="http://schemas.openxmlformats.org/officeDocument/2006/relationships/image" Target="media/image1119.png"/><Relationship Id="rId1122" Type="http://schemas.openxmlformats.org/officeDocument/2006/relationships/image" Target="media/image1120.png"/><Relationship Id="rId1123" Type="http://schemas.openxmlformats.org/officeDocument/2006/relationships/image" Target="media/image1121.png"/><Relationship Id="rId1124" Type="http://schemas.openxmlformats.org/officeDocument/2006/relationships/image" Target="media/image1122.png"/><Relationship Id="rId1125" Type="http://schemas.openxmlformats.org/officeDocument/2006/relationships/image" Target="media/image1123.png"/><Relationship Id="rId1126" Type="http://schemas.openxmlformats.org/officeDocument/2006/relationships/image" Target="media/image1124.png"/><Relationship Id="rId1127" Type="http://schemas.openxmlformats.org/officeDocument/2006/relationships/image" Target="media/image1125.png"/><Relationship Id="rId1128" Type="http://schemas.openxmlformats.org/officeDocument/2006/relationships/image" Target="media/image1126.png"/><Relationship Id="rId1129" Type="http://schemas.openxmlformats.org/officeDocument/2006/relationships/image" Target="media/image1127.png"/><Relationship Id="rId1130" Type="http://schemas.openxmlformats.org/officeDocument/2006/relationships/image" Target="media/image1128.png"/><Relationship Id="rId1131" Type="http://schemas.openxmlformats.org/officeDocument/2006/relationships/image" Target="media/image1129.png"/><Relationship Id="rId1132" Type="http://schemas.openxmlformats.org/officeDocument/2006/relationships/image" Target="media/image1130.png"/><Relationship Id="rId1133" Type="http://schemas.openxmlformats.org/officeDocument/2006/relationships/image" Target="media/image1131.png"/><Relationship Id="rId1134" Type="http://schemas.openxmlformats.org/officeDocument/2006/relationships/image" Target="media/image1132.png"/><Relationship Id="rId1135" Type="http://schemas.openxmlformats.org/officeDocument/2006/relationships/image" Target="media/image1133.png"/><Relationship Id="rId1136" Type="http://schemas.openxmlformats.org/officeDocument/2006/relationships/image" Target="media/image1134.png"/><Relationship Id="rId1137" Type="http://schemas.openxmlformats.org/officeDocument/2006/relationships/image" Target="media/image1135.png"/><Relationship Id="rId1138" Type="http://schemas.openxmlformats.org/officeDocument/2006/relationships/image" Target="media/image1136.png"/><Relationship Id="rId1139" Type="http://schemas.openxmlformats.org/officeDocument/2006/relationships/image" Target="media/image1137.png"/><Relationship Id="rId1140" Type="http://schemas.openxmlformats.org/officeDocument/2006/relationships/image" Target="media/image1138.png"/><Relationship Id="rId1141" Type="http://schemas.openxmlformats.org/officeDocument/2006/relationships/image" Target="media/image1139.png"/><Relationship Id="rId1142" Type="http://schemas.openxmlformats.org/officeDocument/2006/relationships/image" Target="media/image1140.png"/><Relationship Id="rId1143" Type="http://schemas.openxmlformats.org/officeDocument/2006/relationships/image" Target="media/image1141.png"/><Relationship Id="rId1144" Type="http://schemas.openxmlformats.org/officeDocument/2006/relationships/image" Target="media/image1142.png"/><Relationship Id="rId1145" Type="http://schemas.openxmlformats.org/officeDocument/2006/relationships/image" Target="media/image1143.png"/><Relationship Id="rId1146" Type="http://schemas.openxmlformats.org/officeDocument/2006/relationships/image" Target="media/image1144.png"/><Relationship Id="rId1147" Type="http://schemas.openxmlformats.org/officeDocument/2006/relationships/image" Target="media/image1145.png"/><Relationship Id="rId1148" Type="http://schemas.openxmlformats.org/officeDocument/2006/relationships/image" Target="media/image1146.png"/><Relationship Id="rId1149" Type="http://schemas.openxmlformats.org/officeDocument/2006/relationships/image" Target="media/image1147.png"/><Relationship Id="rId1150" Type="http://schemas.openxmlformats.org/officeDocument/2006/relationships/image" Target="media/image1148.png"/><Relationship Id="rId1151" Type="http://schemas.openxmlformats.org/officeDocument/2006/relationships/image" Target="media/image1149.png"/><Relationship Id="rId1152" Type="http://schemas.openxmlformats.org/officeDocument/2006/relationships/image" Target="media/image1150.png"/><Relationship Id="rId1153" Type="http://schemas.openxmlformats.org/officeDocument/2006/relationships/image" Target="media/image1151.png"/><Relationship Id="rId1154" Type="http://schemas.openxmlformats.org/officeDocument/2006/relationships/image" Target="media/image1152.png"/><Relationship Id="rId1155" Type="http://schemas.openxmlformats.org/officeDocument/2006/relationships/image" Target="media/image1153.png"/><Relationship Id="rId1156" Type="http://schemas.openxmlformats.org/officeDocument/2006/relationships/image" Target="media/image1154.png"/><Relationship Id="rId1157" Type="http://schemas.openxmlformats.org/officeDocument/2006/relationships/image" Target="media/image1155.png"/><Relationship Id="rId1158" Type="http://schemas.openxmlformats.org/officeDocument/2006/relationships/image" Target="media/image1156.png"/><Relationship Id="rId1159" Type="http://schemas.openxmlformats.org/officeDocument/2006/relationships/image" Target="media/image1157.png"/><Relationship Id="rId1160" Type="http://schemas.openxmlformats.org/officeDocument/2006/relationships/image" Target="media/image1158.png"/><Relationship Id="rId1161" Type="http://schemas.openxmlformats.org/officeDocument/2006/relationships/image" Target="media/image1159.png"/><Relationship Id="rId1162" Type="http://schemas.openxmlformats.org/officeDocument/2006/relationships/image" Target="media/image1160.png"/><Relationship Id="rId1163" Type="http://schemas.openxmlformats.org/officeDocument/2006/relationships/image" Target="media/image1161.png"/><Relationship Id="rId1164" Type="http://schemas.openxmlformats.org/officeDocument/2006/relationships/image" Target="media/image1162.png"/><Relationship Id="rId1165" Type="http://schemas.openxmlformats.org/officeDocument/2006/relationships/image" Target="media/image1163.png"/><Relationship Id="rId1166" Type="http://schemas.openxmlformats.org/officeDocument/2006/relationships/image" Target="media/image1164.png"/><Relationship Id="rId1167" Type="http://schemas.openxmlformats.org/officeDocument/2006/relationships/image" Target="media/image1165.png"/><Relationship Id="rId1168" Type="http://schemas.openxmlformats.org/officeDocument/2006/relationships/image" Target="media/image1166.png"/><Relationship Id="rId1169" Type="http://schemas.openxmlformats.org/officeDocument/2006/relationships/image" Target="media/image1167.png"/><Relationship Id="rId1170" Type="http://schemas.openxmlformats.org/officeDocument/2006/relationships/image" Target="media/image1168.png"/><Relationship Id="rId1171" Type="http://schemas.openxmlformats.org/officeDocument/2006/relationships/image" Target="media/image1169.png"/><Relationship Id="rId1172" Type="http://schemas.openxmlformats.org/officeDocument/2006/relationships/image" Target="media/image1170.png"/><Relationship Id="rId1173" Type="http://schemas.openxmlformats.org/officeDocument/2006/relationships/image" Target="media/image1171.png"/><Relationship Id="rId1174" Type="http://schemas.openxmlformats.org/officeDocument/2006/relationships/image" Target="media/image1172.png"/><Relationship Id="rId1175" Type="http://schemas.openxmlformats.org/officeDocument/2006/relationships/image" Target="media/image1173.png"/><Relationship Id="rId1176" Type="http://schemas.openxmlformats.org/officeDocument/2006/relationships/image" Target="media/image1174.png"/><Relationship Id="rId1177" Type="http://schemas.openxmlformats.org/officeDocument/2006/relationships/image" Target="media/image1175.png"/><Relationship Id="rId1178" Type="http://schemas.openxmlformats.org/officeDocument/2006/relationships/image" Target="media/image1176.png"/><Relationship Id="rId1179" Type="http://schemas.openxmlformats.org/officeDocument/2006/relationships/image" Target="media/image1177.png"/><Relationship Id="rId1180" Type="http://schemas.openxmlformats.org/officeDocument/2006/relationships/image" Target="media/image1178.png"/><Relationship Id="rId1181" Type="http://schemas.openxmlformats.org/officeDocument/2006/relationships/image" Target="media/image1179.png"/><Relationship Id="rId1182" Type="http://schemas.openxmlformats.org/officeDocument/2006/relationships/image" Target="media/image1180.png"/><Relationship Id="rId1183" Type="http://schemas.openxmlformats.org/officeDocument/2006/relationships/image" Target="media/image1181.png"/><Relationship Id="rId1184" Type="http://schemas.openxmlformats.org/officeDocument/2006/relationships/image" Target="media/image1182.png"/><Relationship Id="rId1185" Type="http://schemas.openxmlformats.org/officeDocument/2006/relationships/image" Target="media/image1183.png"/><Relationship Id="rId1186" Type="http://schemas.openxmlformats.org/officeDocument/2006/relationships/image" Target="media/image1184.png"/><Relationship Id="rId1187" Type="http://schemas.openxmlformats.org/officeDocument/2006/relationships/image" Target="media/image1185.png"/><Relationship Id="rId1188" Type="http://schemas.openxmlformats.org/officeDocument/2006/relationships/image" Target="media/image1186.png"/><Relationship Id="rId1189" Type="http://schemas.openxmlformats.org/officeDocument/2006/relationships/image" Target="media/image1187.png"/><Relationship Id="rId1190" Type="http://schemas.openxmlformats.org/officeDocument/2006/relationships/image" Target="media/image1188.png"/><Relationship Id="rId1191" Type="http://schemas.openxmlformats.org/officeDocument/2006/relationships/image" Target="media/image1189.png"/><Relationship Id="rId1192" Type="http://schemas.openxmlformats.org/officeDocument/2006/relationships/image" Target="media/image1190.png"/><Relationship Id="rId1193" Type="http://schemas.openxmlformats.org/officeDocument/2006/relationships/image" Target="media/image1191.png"/><Relationship Id="rId1194" Type="http://schemas.openxmlformats.org/officeDocument/2006/relationships/image" Target="media/image1192.png"/><Relationship Id="rId1195" Type="http://schemas.openxmlformats.org/officeDocument/2006/relationships/image" Target="media/image1193.png"/><Relationship Id="rId1196" Type="http://schemas.openxmlformats.org/officeDocument/2006/relationships/image" Target="media/image1194.png"/><Relationship Id="rId1197" Type="http://schemas.openxmlformats.org/officeDocument/2006/relationships/image" Target="media/image1195.png"/><Relationship Id="rId1198" Type="http://schemas.openxmlformats.org/officeDocument/2006/relationships/image" Target="media/image1196.png"/><Relationship Id="rId1199" Type="http://schemas.openxmlformats.org/officeDocument/2006/relationships/image" Target="media/image1197.png"/><Relationship Id="rId1200" Type="http://schemas.openxmlformats.org/officeDocument/2006/relationships/image" Target="media/image1198.png"/><Relationship Id="rId1201" Type="http://schemas.openxmlformats.org/officeDocument/2006/relationships/image" Target="media/image1199.png"/><Relationship Id="rId1202" Type="http://schemas.openxmlformats.org/officeDocument/2006/relationships/image" Target="media/image1200.png"/><Relationship Id="rId1203" Type="http://schemas.openxmlformats.org/officeDocument/2006/relationships/image" Target="media/image1201.png"/><Relationship Id="rId1204" Type="http://schemas.openxmlformats.org/officeDocument/2006/relationships/image" Target="media/image1202.png"/><Relationship Id="rId1205" Type="http://schemas.openxmlformats.org/officeDocument/2006/relationships/image" Target="media/image1203.png"/><Relationship Id="rId1206" Type="http://schemas.openxmlformats.org/officeDocument/2006/relationships/image" Target="media/image1204.png"/><Relationship Id="rId1207" Type="http://schemas.openxmlformats.org/officeDocument/2006/relationships/image" Target="media/image1205.png"/><Relationship Id="rId1208" Type="http://schemas.openxmlformats.org/officeDocument/2006/relationships/image" Target="media/image1206.png"/><Relationship Id="rId1209" Type="http://schemas.openxmlformats.org/officeDocument/2006/relationships/image" Target="media/image1207.png"/><Relationship Id="rId1210" Type="http://schemas.openxmlformats.org/officeDocument/2006/relationships/image" Target="media/image1208.png"/><Relationship Id="rId1211" Type="http://schemas.openxmlformats.org/officeDocument/2006/relationships/image" Target="media/image1209.png"/><Relationship Id="rId1212" Type="http://schemas.openxmlformats.org/officeDocument/2006/relationships/image" Target="media/image1210.png"/><Relationship Id="rId1213" Type="http://schemas.openxmlformats.org/officeDocument/2006/relationships/image" Target="media/image1211.png"/><Relationship Id="rId1214" Type="http://schemas.openxmlformats.org/officeDocument/2006/relationships/image" Target="media/image1212.png"/><Relationship Id="rId1215" Type="http://schemas.openxmlformats.org/officeDocument/2006/relationships/image" Target="media/image1213.png"/><Relationship Id="rId1216" Type="http://schemas.openxmlformats.org/officeDocument/2006/relationships/image" Target="media/image1214.png"/><Relationship Id="rId1217" Type="http://schemas.openxmlformats.org/officeDocument/2006/relationships/image" Target="media/image1215.png"/><Relationship Id="rId1218" Type="http://schemas.openxmlformats.org/officeDocument/2006/relationships/image" Target="media/image1216.png"/><Relationship Id="rId1219" Type="http://schemas.openxmlformats.org/officeDocument/2006/relationships/image" Target="media/image1217.png"/><Relationship Id="rId1220" Type="http://schemas.openxmlformats.org/officeDocument/2006/relationships/image" Target="media/image1218.png"/><Relationship Id="rId1221" Type="http://schemas.openxmlformats.org/officeDocument/2006/relationships/image" Target="media/image1219.png"/><Relationship Id="rId1222" Type="http://schemas.openxmlformats.org/officeDocument/2006/relationships/image" Target="media/image1220.png"/><Relationship Id="rId122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98.png"/><Relationship Id="rId2" Type="http://schemas.openxmlformats.org/officeDocument/2006/relationships/image" Target="media/image699.png"/><Relationship Id="rId3" Type="http://schemas.openxmlformats.org/officeDocument/2006/relationships/image" Target="media/image700.png"/><Relationship Id="rId4" Type="http://schemas.openxmlformats.org/officeDocument/2006/relationships/image" Target="media/image701.png"/></Relationships>

</file>

<file path=word/_rels/header2.xml.rels><?xml version="1.0" encoding="UTF-8" standalone="yes"?>
<Relationships xmlns="http://schemas.openxmlformats.org/package/2006/relationships"><Relationship Id="rId1" Type="http://schemas.openxmlformats.org/officeDocument/2006/relationships/image" Target="media/image702.png"/><Relationship Id="rId2" Type="http://schemas.openxmlformats.org/officeDocument/2006/relationships/image" Target="media/image703.png"/><Relationship Id="rId3" Type="http://schemas.openxmlformats.org/officeDocument/2006/relationships/image" Target="media/image704.png"/><Relationship Id="rId4" Type="http://schemas.openxmlformats.org/officeDocument/2006/relationships/image" Target="media/image701.png"/></Relationships>

</file>

<file path=word/_rels/header4.xml.rels><?xml version="1.0" encoding="UTF-8" standalone="yes"?>
<Relationships xmlns="http://schemas.openxmlformats.org/package/2006/relationships"><Relationship Id="rId1" Type="http://schemas.openxmlformats.org/officeDocument/2006/relationships/image" Target="media/image813.png"/><Relationship Id="rId2" Type="http://schemas.openxmlformats.org/officeDocument/2006/relationships/image" Target="media/image814.png"/><Relationship Id="rId3" Type="http://schemas.openxmlformats.org/officeDocument/2006/relationships/image" Target="media/image815.png"/><Relationship Id="rId4" Type="http://schemas.openxmlformats.org/officeDocument/2006/relationships/image" Target="media/image8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2016-02-04T20:37:04Z</dcterms:created>
  <dcterms:modified xsi:type="dcterms:W3CDTF">2016-02-04T20:37:04Z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2014-03-14T00:00:00Z</vt:filetime>
  </property>
  <property fmtid="{D5CDD505-2E9C-101B-9397-08002B2CF9AE}" pid="3" name="Creator">
    <vt:lpwstr>Adobe InDesign CS6 (Windows)</vt:lpwstr>
  </property>
  <property fmtid="{D5CDD505-2E9C-101B-9397-08002B2CF9AE}" pid="4" name="LastSaved">
    <vt:filetime>2016-02-04T00:00:00Z</vt:filetime>
  </property>
</Properties>
</file>